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21BE1D" w14:textId="13877612" w:rsidR="00DD7EED" w:rsidRPr="00DD7EED" w:rsidRDefault="00DD7EED" w:rsidP="00000EA6">
      <w:pPr>
        <w:pStyle w:val="1"/>
      </w:pPr>
      <w:r w:rsidRPr="00DD7EED">
        <w:t xml:space="preserve">Комплект оценочных материалов по дисциплине </w:t>
      </w:r>
      <w:r w:rsidR="00EA67A3">
        <w:br/>
      </w:r>
      <w:r w:rsidRPr="00DD7EED">
        <w:t>«</w:t>
      </w:r>
      <w:r w:rsidR="00EA67A3">
        <w:t>Бизнес-информатика</w:t>
      </w:r>
      <w:r w:rsidRPr="00DD7EED">
        <w:t>»</w:t>
      </w:r>
    </w:p>
    <w:p w14:paraId="4E7E5135" w14:textId="117B5252" w:rsidR="00B12814" w:rsidRDefault="00B12814">
      <w:pPr>
        <w:spacing w:after="160" w:line="259" w:lineRule="auto"/>
        <w:jc w:val="left"/>
      </w:pPr>
    </w:p>
    <w:p w14:paraId="5EFE4DBF" w14:textId="0CA59B96" w:rsidR="00DD7EED" w:rsidRDefault="00DD7EED" w:rsidP="00000EA6">
      <w:pPr>
        <w:pStyle w:val="2"/>
        <w:rPr>
          <w:b w:val="0"/>
        </w:rPr>
      </w:pPr>
      <w:r w:rsidRPr="00DD7EED">
        <w:t>Задания закрытого типа</w:t>
      </w:r>
    </w:p>
    <w:p w14:paraId="6A3DDA1E" w14:textId="484E757A" w:rsidR="00DD7EED" w:rsidRDefault="00DD7EED" w:rsidP="000E6562">
      <w:pPr>
        <w:pStyle w:val="3"/>
        <w:jc w:val="left"/>
      </w:pPr>
      <w:r w:rsidRPr="00DD7EED">
        <w:t>Задания закрытого типа на выбор правильного ответа</w:t>
      </w:r>
    </w:p>
    <w:p w14:paraId="56E675BA" w14:textId="5FF540DA" w:rsidR="00B32AB3" w:rsidRDefault="00CC73D0" w:rsidP="009102AD">
      <w:pPr>
        <w:rPr>
          <w:i/>
          <w:iCs/>
        </w:rPr>
      </w:pPr>
      <w:r>
        <w:t xml:space="preserve">1. </w:t>
      </w:r>
      <w:r w:rsidR="00B32AB3" w:rsidRPr="00EB7E20">
        <w:rPr>
          <w:i/>
          <w:iCs/>
        </w:rPr>
        <w:t>Выберите</w:t>
      </w:r>
      <w:r w:rsidR="00120766">
        <w:rPr>
          <w:i/>
          <w:iCs/>
        </w:rPr>
        <w:t xml:space="preserve"> один</w:t>
      </w:r>
      <w:r w:rsidR="00B32AB3" w:rsidRPr="00EB7E20">
        <w:rPr>
          <w:i/>
          <w:iCs/>
        </w:rPr>
        <w:t xml:space="preserve"> правильный ответ.</w:t>
      </w:r>
    </w:p>
    <w:p w14:paraId="2A51E346" w14:textId="2288AB81" w:rsidR="00BB44D2" w:rsidRDefault="00BB44D2" w:rsidP="009102AD">
      <w:r w:rsidRPr="00BB44D2">
        <w:t>Прочитайте текст и выберите правильный ответ.</w:t>
      </w:r>
    </w:p>
    <w:p w14:paraId="56C411E9" w14:textId="7448DCF7" w:rsidR="009102AD" w:rsidRDefault="009102AD" w:rsidP="009102AD">
      <w:r>
        <w:t>Какая из перечисленных систем относится к системам управления?</w:t>
      </w:r>
    </w:p>
    <w:p w14:paraId="5BAC6347" w14:textId="77777777" w:rsidR="009102AD" w:rsidRDefault="009102AD" w:rsidP="009102AD">
      <w:r>
        <w:t>А) CRM-система.</w:t>
      </w:r>
    </w:p>
    <w:p w14:paraId="7F6992C0" w14:textId="77777777" w:rsidR="009102AD" w:rsidRDefault="009102AD" w:rsidP="009102AD">
      <w:r>
        <w:t>Б) SCM-система.</w:t>
      </w:r>
    </w:p>
    <w:p w14:paraId="102FC88A" w14:textId="77777777" w:rsidR="009102AD" w:rsidRDefault="009102AD" w:rsidP="009102AD">
      <w:r>
        <w:t>В) HR-система.</w:t>
      </w:r>
    </w:p>
    <w:p w14:paraId="1DB70447" w14:textId="77777777" w:rsidR="009102AD" w:rsidRDefault="009102AD" w:rsidP="009102AD">
      <w:r w:rsidRPr="001C465B">
        <w:t>Правильный ответ:</w:t>
      </w:r>
      <w:r>
        <w:t xml:space="preserve"> Б.</w:t>
      </w:r>
    </w:p>
    <w:p w14:paraId="112BE74C" w14:textId="4E37E450" w:rsidR="009102AD" w:rsidRDefault="009102AD" w:rsidP="009102AD">
      <w:r>
        <w:t>Компетенции (индикаторы):</w:t>
      </w:r>
      <w:r w:rsidR="005C2319" w:rsidRPr="005C2319">
        <w:t xml:space="preserve"> ОПК-5</w:t>
      </w:r>
      <w:r w:rsidR="005C2319">
        <w:t xml:space="preserve"> (ОПК-5.1)</w:t>
      </w:r>
      <w:r w:rsidR="005C2319" w:rsidRPr="005C2319">
        <w:t>, ОПК-6</w:t>
      </w:r>
      <w:r w:rsidR="005C2319">
        <w:t xml:space="preserve"> (ОПК-6.1)</w:t>
      </w:r>
    </w:p>
    <w:p w14:paraId="5C54F75E" w14:textId="77777777" w:rsidR="009102AD" w:rsidRDefault="009102AD" w:rsidP="009102AD"/>
    <w:p w14:paraId="763AECAC" w14:textId="1AB4BAD3" w:rsidR="00C23123" w:rsidRDefault="00C23123" w:rsidP="00C23123">
      <w:pPr>
        <w:rPr>
          <w:i/>
          <w:iCs/>
        </w:rPr>
      </w:pPr>
      <w:r>
        <w:t xml:space="preserve">2. </w:t>
      </w:r>
      <w:r w:rsidRPr="00EB7E20">
        <w:rPr>
          <w:i/>
          <w:iCs/>
        </w:rPr>
        <w:t>Выберите</w:t>
      </w:r>
      <w:r w:rsidR="00FB71CC">
        <w:rPr>
          <w:i/>
          <w:iCs/>
        </w:rPr>
        <w:t xml:space="preserve"> все</w:t>
      </w:r>
      <w:r w:rsidRPr="00EB7E20">
        <w:rPr>
          <w:i/>
          <w:iCs/>
        </w:rPr>
        <w:t xml:space="preserve"> правильны</w:t>
      </w:r>
      <w:r w:rsidR="00F82BAE">
        <w:rPr>
          <w:i/>
          <w:iCs/>
        </w:rPr>
        <w:t>е</w:t>
      </w:r>
      <w:r w:rsidRPr="00EB7E20">
        <w:rPr>
          <w:i/>
          <w:iCs/>
        </w:rPr>
        <w:t xml:space="preserve"> ответ</w:t>
      </w:r>
      <w:r w:rsidR="00F82BAE">
        <w:rPr>
          <w:i/>
          <w:iCs/>
        </w:rPr>
        <w:t>ы</w:t>
      </w:r>
      <w:r w:rsidRPr="00EB7E20">
        <w:rPr>
          <w:i/>
          <w:iCs/>
        </w:rPr>
        <w:t>.</w:t>
      </w:r>
    </w:p>
    <w:p w14:paraId="42A2CA28" w14:textId="04033849" w:rsidR="009102AD" w:rsidRDefault="009102AD" w:rsidP="00C23123">
      <w:r>
        <w:t>Какие принципы работы современных информационных технологий связаны с параллельной обработкой данных?</w:t>
      </w:r>
    </w:p>
    <w:p w14:paraId="556E8BB2" w14:textId="77777777" w:rsidR="009102AD" w:rsidRDefault="009102AD" w:rsidP="009102AD">
      <w:r>
        <w:t>А) Параллельная обработка данных.</w:t>
      </w:r>
    </w:p>
    <w:p w14:paraId="0CF21012" w14:textId="77777777" w:rsidR="009102AD" w:rsidRDefault="009102AD" w:rsidP="009102AD">
      <w:r>
        <w:t>Б) Распределенная архитектура.</w:t>
      </w:r>
    </w:p>
    <w:p w14:paraId="3D5F454D" w14:textId="77777777" w:rsidR="009102AD" w:rsidRDefault="009102AD" w:rsidP="009102AD">
      <w:r>
        <w:t>В) Клиент-серверная модель.</w:t>
      </w:r>
    </w:p>
    <w:p w14:paraId="0AF26EBF" w14:textId="77777777" w:rsidR="009102AD" w:rsidRDefault="009102AD" w:rsidP="009102AD">
      <w:r>
        <w:t>Г) Облачные вычисления.</w:t>
      </w:r>
    </w:p>
    <w:p w14:paraId="4158530B" w14:textId="77777777" w:rsidR="009102AD" w:rsidRDefault="009102AD" w:rsidP="009102AD">
      <w:r w:rsidRPr="00F82BAE">
        <w:t>Правильный ответ:</w:t>
      </w:r>
      <w:r w:rsidRPr="002D379A">
        <w:rPr>
          <w:b/>
          <w:bCs/>
        </w:rPr>
        <w:t xml:space="preserve"> </w:t>
      </w:r>
      <w:r>
        <w:t>А, Б, Г</w:t>
      </w:r>
    </w:p>
    <w:p w14:paraId="7476A33C" w14:textId="7E698BA3" w:rsidR="009102AD" w:rsidRDefault="009102AD" w:rsidP="009102AD">
      <w:r>
        <w:t>Компетенции (индикаторы):</w:t>
      </w:r>
      <w:r w:rsidR="005C2319" w:rsidRPr="005C2319">
        <w:t xml:space="preserve"> ОПК-5 (ОПК-5.1), ОПК-6 (ОПК-6.1)</w:t>
      </w:r>
    </w:p>
    <w:p w14:paraId="066137A0" w14:textId="77777777" w:rsidR="009102AD" w:rsidRDefault="009102AD" w:rsidP="009102AD"/>
    <w:p w14:paraId="041F82C8" w14:textId="7F108B89" w:rsidR="00CE00B8" w:rsidRDefault="00120766" w:rsidP="009102AD">
      <w:pPr>
        <w:rPr>
          <w:i/>
          <w:iCs/>
        </w:rPr>
      </w:pPr>
      <w:r>
        <w:t>3</w:t>
      </w:r>
      <w:r w:rsidR="009102AD">
        <w:t>.</w:t>
      </w:r>
      <w:r w:rsidR="00CE00B8">
        <w:t xml:space="preserve"> </w:t>
      </w:r>
      <w:r w:rsidR="00CE00B8" w:rsidRPr="00344436">
        <w:rPr>
          <w:i/>
          <w:iCs/>
        </w:rPr>
        <w:t xml:space="preserve">Выберите </w:t>
      </w:r>
      <w:r>
        <w:rPr>
          <w:i/>
          <w:iCs/>
        </w:rPr>
        <w:t>один</w:t>
      </w:r>
      <w:r w:rsidR="00CE00B8" w:rsidRPr="00344436">
        <w:rPr>
          <w:i/>
          <w:iCs/>
        </w:rPr>
        <w:t xml:space="preserve"> правильны</w:t>
      </w:r>
      <w:r>
        <w:rPr>
          <w:i/>
          <w:iCs/>
        </w:rPr>
        <w:t>й</w:t>
      </w:r>
      <w:r w:rsidR="00CE00B8" w:rsidRPr="00344436">
        <w:rPr>
          <w:i/>
          <w:iCs/>
        </w:rPr>
        <w:t xml:space="preserve"> ответ</w:t>
      </w:r>
    </w:p>
    <w:p w14:paraId="5A9FAE4B" w14:textId="47E8E023" w:rsidR="009102AD" w:rsidRDefault="009102AD" w:rsidP="009102AD">
      <w:r>
        <w:t>Какие методы обработки данных применяются к структурированным данным?</w:t>
      </w:r>
    </w:p>
    <w:p w14:paraId="2182DA78" w14:textId="77777777" w:rsidR="009102AD" w:rsidRDefault="009102AD" w:rsidP="009102AD">
      <w:r>
        <w:t>А) Реляционные базы данных.</w:t>
      </w:r>
    </w:p>
    <w:p w14:paraId="34040077" w14:textId="77777777" w:rsidR="009102AD" w:rsidRDefault="009102AD" w:rsidP="009102AD">
      <w:r>
        <w:t>Б) XML, JSON.</w:t>
      </w:r>
    </w:p>
    <w:p w14:paraId="1892B687" w14:textId="77777777" w:rsidR="009102AD" w:rsidRDefault="009102AD" w:rsidP="009102AD">
      <w:r>
        <w:t>В) Большие данные, машинное обучение.</w:t>
      </w:r>
    </w:p>
    <w:p w14:paraId="410C7421" w14:textId="77777777" w:rsidR="009102AD" w:rsidRDefault="009102AD" w:rsidP="009102AD">
      <w:r w:rsidRPr="00120766">
        <w:t>Правильный ответ:</w:t>
      </w:r>
      <w:r>
        <w:t xml:space="preserve"> А.</w:t>
      </w:r>
    </w:p>
    <w:p w14:paraId="15CFE32B" w14:textId="7B34527F" w:rsidR="009102AD" w:rsidRDefault="009102AD" w:rsidP="009102AD">
      <w:r>
        <w:t>Компетенции (индикаторы):</w:t>
      </w:r>
      <w:r w:rsidR="005C2319" w:rsidRPr="005C2319">
        <w:t xml:space="preserve"> ОПК-5 (ОПК-5.1), ОПК-6 (ОПК-6.1)</w:t>
      </w:r>
    </w:p>
    <w:p w14:paraId="634A9F8B" w14:textId="77777777" w:rsidR="009102AD" w:rsidRDefault="009102AD" w:rsidP="009102AD"/>
    <w:p w14:paraId="151F89D4" w14:textId="08E2C05B" w:rsidR="00120766" w:rsidRDefault="00120766" w:rsidP="009102AD">
      <w:pPr>
        <w:rPr>
          <w:i/>
          <w:iCs/>
        </w:rPr>
      </w:pPr>
      <w:r>
        <w:t xml:space="preserve">4. </w:t>
      </w:r>
      <w:r w:rsidRPr="00344436">
        <w:rPr>
          <w:i/>
          <w:iCs/>
        </w:rPr>
        <w:t xml:space="preserve">Выберите </w:t>
      </w:r>
      <w:r>
        <w:rPr>
          <w:i/>
          <w:iCs/>
        </w:rPr>
        <w:t>один</w:t>
      </w:r>
      <w:r w:rsidRPr="00344436">
        <w:rPr>
          <w:i/>
          <w:iCs/>
        </w:rPr>
        <w:t xml:space="preserve"> правильны</w:t>
      </w:r>
      <w:r>
        <w:rPr>
          <w:i/>
          <w:iCs/>
        </w:rPr>
        <w:t>й</w:t>
      </w:r>
      <w:r w:rsidRPr="00344436">
        <w:rPr>
          <w:i/>
          <w:iCs/>
        </w:rPr>
        <w:t xml:space="preserve"> ответ</w:t>
      </w:r>
      <w:r>
        <w:rPr>
          <w:i/>
          <w:iCs/>
        </w:rPr>
        <w:t>.</w:t>
      </w:r>
    </w:p>
    <w:p w14:paraId="40D776CE" w14:textId="75F7559E" w:rsidR="009102AD" w:rsidRDefault="009102AD" w:rsidP="009102AD">
      <w:r>
        <w:t>Какие угрозы информационной безопасности могут быть предотвращены с помощью антивирусного ПО?</w:t>
      </w:r>
    </w:p>
    <w:p w14:paraId="086ED9ED" w14:textId="77777777" w:rsidR="009102AD" w:rsidRDefault="009102AD" w:rsidP="009102AD">
      <w:r>
        <w:t>А) Вирусы и вредоносное ПО.</w:t>
      </w:r>
    </w:p>
    <w:p w14:paraId="1FAAFDAA" w14:textId="77777777" w:rsidR="009102AD" w:rsidRDefault="009102AD" w:rsidP="009102AD">
      <w:r>
        <w:t>Б) Взлом паролей.</w:t>
      </w:r>
    </w:p>
    <w:p w14:paraId="7DD22ECE" w14:textId="77777777" w:rsidR="009102AD" w:rsidRDefault="009102AD" w:rsidP="009102AD">
      <w:r>
        <w:t>В) Утечка данных.</w:t>
      </w:r>
    </w:p>
    <w:p w14:paraId="472DFA45" w14:textId="77777777" w:rsidR="009102AD" w:rsidRDefault="009102AD" w:rsidP="009102AD">
      <w:r w:rsidRPr="00120766">
        <w:t>Правильный ответ:</w:t>
      </w:r>
      <w:r>
        <w:t xml:space="preserve"> А.</w:t>
      </w:r>
    </w:p>
    <w:p w14:paraId="49E70D05" w14:textId="6740A821" w:rsidR="009102AD" w:rsidRDefault="009102AD" w:rsidP="009102AD">
      <w:r>
        <w:t>Компетенции (индикаторы):</w:t>
      </w:r>
      <w:r w:rsidR="005C2319" w:rsidRPr="005C2319">
        <w:t xml:space="preserve"> ОПК-5 (ОПК-5.1), ОПК-6 (ОПК-6.1)</w:t>
      </w:r>
    </w:p>
    <w:p w14:paraId="3FEB5E7F" w14:textId="77777777" w:rsidR="009102AD" w:rsidRDefault="009102AD" w:rsidP="009102AD"/>
    <w:p w14:paraId="495A4860" w14:textId="77777777" w:rsidR="00E817DB" w:rsidRDefault="00E817DB" w:rsidP="009102AD">
      <w:pPr>
        <w:rPr>
          <w:lang w:eastAsia="ru-RU"/>
        </w:rPr>
      </w:pPr>
      <w:r>
        <w:rPr>
          <w:lang w:eastAsia="ru-RU"/>
        </w:rPr>
        <w:t>5.</w:t>
      </w:r>
      <w:r w:rsidR="009102AD">
        <w:rPr>
          <w:lang w:eastAsia="ru-RU"/>
        </w:rPr>
        <w:t xml:space="preserve"> </w:t>
      </w:r>
      <w:r>
        <w:rPr>
          <w:i/>
          <w:iCs/>
        </w:rPr>
        <w:t>Выберите один правильный ответ</w:t>
      </w:r>
      <w:r>
        <w:rPr>
          <w:lang w:eastAsia="ru-RU"/>
        </w:rPr>
        <w:t xml:space="preserve"> </w:t>
      </w:r>
    </w:p>
    <w:p w14:paraId="4394F445" w14:textId="750E86E7" w:rsidR="009102AD" w:rsidRDefault="009102AD" w:rsidP="009102AD">
      <w:pPr>
        <w:rPr>
          <w:noProof/>
          <w:lang w:eastAsia="ru-RU"/>
        </w:rPr>
      </w:pPr>
      <w:r>
        <w:rPr>
          <w:lang w:eastAsia="ru-RU"/>
        </w:rPr>
        <w:t>Какой график соответствует данным из таблицы:</w:t>
      </w:r>
      <w:r w:rsidRPr="00C4016C">
        <w:rPr>
          <w:noProof/>
          <w:lang w:eastAsia="ru-RU"/>
        </w:rPr>
        <w:t xml:space="preserve"> </w:t>
      </w:r>
    </w:p>
    <w:p w14:paraId="77EA98EA" w14:textId="77777777" w:rsidR="009102AD" w:rsidRDefault="009102AD" w:rsidP="009102AD">
      <w:pPr>
        <w:shd w:val="clear" w:color="auto" w:fill="FFFFFF"/>
        <w:tabs>
          <w:tab w:val="left" w:pos="7371"/>
        </w:tabs>
        <w:rPr>
          <w:rFonts w:eastAsia="Times New Roman" w:cs="Times New Roman"/>
          <w:noProof/>
          <w:color w:val="000000"/>
          <w:sz w:val="24"/>
          <w:szCs w:val="24"/>
          <w:lang w:eastAsia="ru-RU"/>
        </w:rPr>
      </w:pPr>
    </w:p>
    <w:p w14:paraId="7DF94E27" w14:textId="77777777" w:rsidR="009102AD" w:rsidRDefault="009102AD" w:rsidP="009102AD">
      <w:pPr>
        <w:shd w:val="clear" w:color="auto" w:fill="FFFFFF"/>
        <w:tabs>
          <w:tab w:val="left" w:pos="7371"/>
        </w:tabs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F6604">
        <w:rPr>
          <w:rFonts w:eastAsia="Times New Roman" w:cs="Times New Roman"/>
          <w:b/>
          <w:i/>
          <w:noProof/>
          <w:color w:val="000000"/>
          <w:sz w:val="20"/>
          <w:szCs w:val="20"/>
          <w:lang w:eastAsia="ru-RU"/>
        </w:rPr>
        <w:t>таблица с данными</w:t>
      </w:r>
    </w:p>
    <w:p w14:paraId="603825D4" w14:textId="77777777" w:rsidR="009102AD" w:rsidRDefault="009102AD" w:rsidP="009102AD">
      <w:pPr>
        <w:shd w:val="clear" w:color="auto" w:fill="FFFFFF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52B20BB" wp14:editId="4293973A">
            <wp:extent cx="1175385" cy="1364615"/>
            <wp:effectExtent l="19050" t="0" r="5715" b="0"/>
            <wp:docPr id="10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4949" r="88967" b="52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136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101300" w14:textId="77777777" w:rsidR="009102AD" w:rsidRDefault="009102AD" w:rsidP="009102AD">
      <w:pPr>
        <w:shd w:val="clear" w:color="auto" w:fill="FFFFFF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</w:p>
    <w:tbl>
      <w:tblPr>
        <w:tblW w:w="6771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9"/>
        <w:gridCol w:w="3606"/>
      </w:tblGrid>
      <w:tr w:rsidR="009102AD" w:rsidRPr="00B95BCF" w14:paraId="3BE6CB65" w14:textId="77777777" w:rsidTr="00CD4FDD">
        <w:tc>
          <w:tcPr>
            <w:tcW w:w="336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B5D0CD" w14:textId="77777777" w:rsidR="009102AD" w:rsidRPr="002B5B3F" w:rsidRDefault="009102AD" w:rsidP="00CD4FDD">
            <w:pPr>
              <w:spacing w:line="0" w:lineRule="atLeast"/>
              <w:rPr>
                <w:rFonts w:eastAsia="Times New Roman" w:cs="Times New Roman"/>
                <w:color w:val="FF0000"/>
                <w:sz w:val="24"/>
                <w:szCs w:val="24"/>
                <w:lang w:eastAsia="ru-RU"/>
              </w:rPr>
            </w:pPr>
            <w:r w:rsidRPr="00C4016C">
              <w:rPr>
                <w:rFonts w:eastAsia="Times New Roman" w:cs="Times New Roman"/>
                <w:sz w:val="24"/>
                <w:szCs w:val="24"/>
                <w:lang w:eastAsia="ru-RU"/>
              </w:rPr>
              <w:t>А)</w:t>
            </w:r>
            <w:r w:rsidRPr="002B5B3F">
              <w:rPr>
                <w:rFonts w:eastAsia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 w:rsidRPr="00C4016C">
              <w:rPr>
                <w:rFonts w:eastAsia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331D5820" wp14:editId="07CA851E">
                  <wp:extent cx="2135875" cy="1303362"/>
                  <wp:effectExtent l="19050" t="0" r="0" b="0"/>
                  <wp:docPr id="9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22527" t="30675" r="41537" b="302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5875" cy="1303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180E3B" w14:textId="77777777" w:rsidR="009102AD" w:rsidRPr="0088508C" w:rsidRDefault="009102AD" w:rsidP="00CD4FDD">
            <w:pPr>
              <w:spacing w:line="0" w:lineRule="atLeas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8508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Б) </w:t>
            </w:r>
            <w:r>
              <w:rPr>
                <w:rFonts w:eastAsia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F6179EE" wp14:editId="598F9BD7">
                  <wp:extent cx="2124075" cy="1308518"/>
                  <wp:effectExtent l="19050" t="0" r="9525" b="0"/>
                  <wp:docPr id="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2506" t="30961" r="41641" b="298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3085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02AD" w:rsidRPr="002B5B3F" w14:paraId="09750B20" w14:textId="77777777" w:rsidTr="00CD4FDD">
        <w:tc>
          <w:tcPr>
            <w:tcW w:w="336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15B2FE" w14:textId="77777777" w:rsidR="009102AD" w:rsidRPr="00B95BCF" w:rsidRDefault="009102AD" w:rsidP="00CD4FDD">
            <w:pPr>
              <w:spacing w:line="0" w:lineRule="atLeas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8508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В)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eastAsia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55A7506" wp14:editId="2A4852EE">
                  <wp:extent cx="2130473" cy="1290829"/>
                  <wp:effectExtent l="19050" t="0" r="3127" b="0"/>
                  <wp:docPr id="7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2419" t="30879" r="41708" b="304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473" cy="12908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8070D1" w14:textId="77777777" w:rsidR="009102AD" w:rsidRPr="002B5B3F" w:rsidRDefault="009102AD" w:rsidP="00CD4FDD">
            <w:pPr>
              <w:spacing w:line="0" w:lineRule="atLeas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Г</w:t>
            </w:r>
            <w:r w:rsidRPr="00C4016C">
              <w:rPr>
                <w:rFonts w:eastAsia="Times New Roman" w:cs="Times New Roman"/>
                <w:sz w:val="24"/>
                <w:szCs w:val="24"/>
                <w:lang w:eastAsia="ru-RU"/>
              </w:rPr>
              <w:t>)</w:t>
            </w:r>
            <w:r>
              <w:rPr>
                <w:rFonts w:eastAsia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3A22FBB" wp14:editId="700DE668">
                  <wp:extent cx="2123649" cy="1284084"/>
                  <wp:effectExtent l="19050" t="0" r="0" b="0"/>
                  <wp:docPr id="8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2533" t="31084" r="41708" b="304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649" cy="1284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386E37" w14:textId="77777777" w:rsidR="009102AD" w:rsidRDefault="009102AD" w:rsidP="009102AD">
      <w:r w:rsidRPr="00E817DB">
        <w:t>Правильный ответ:</w:t>
      </w:r>
      <w:r>
        <w:t xml:space="preserve"> Г</w:t>
      </w:r>
    </w:p>
    <w:p w14:paraId="11E9188A" w14:textId="56785308" w:rsidR="009102AD" w:rsidRDefault="009102AD" w:rsidP="009102AD">
      <w:r>
        <w:t>Компетенции (индикаторы):</w:t>
      </w:r>
      <w:r w:rsidR="005C2319" w:rsidRPr="005C2319">
        <w:t xml:space="preserve"> ОПК-5 (ОПК-5.1), ОПК-6 (ОПК-6.1)</w:t>
      </w:r>
    </w:p>
    <w:p w14:paraId="365F1078" w14:textId="77777777" w:rsidR="009102AD" w:rsidRDefault="009102AD" w:rsidP="009102AD"/>
    <w:p w14:paraId="5FA6CF32" w14:textId="77777777" w:rsidR="008E1FB4" w:rsidRDefault="00E817DB" w:rsidP="009102AD">
      <w:pPr>
        <w:rPr>
          <w:i/>
          <w:iCs/>
        </w:rPr>
      </w:pPr>
      <w:r>
        <w:t>6</w:t>
      </w:r>
      <w:r w:rsidR="009102AD">
        <w:t>.</w:t>
      </w:r>
      <w:r w:rsidR="008E1FB4">
        <w:t xml:space="preserve"> </w:t>
      </w:r>
      <w:r w:rsidR="008E1FB4">
        <w:rPr>
          <w:i/>
          <w:iCs/>
        </w:rPr>
        <w:t>Выберите один правильный ответ</w:t>
      </w:r>
    </w:p>
    <w:p w14:paraId="7807971E" w14:textId="1D6799B1" w:rsidR="009102AD" w:rsidRDefault="009102AD" w:rsidP="009102AD">
      <w:r w:rsidRPr="0026552F">
        <w:t>Какую формулу надо ввести в ячейку В7, для расчета расходов? Необходимо учесть, что цены на продукты могут меняться.</w:t>
      </w:r>
    </w:p>
    <w:p w14:paraId="563D5DB2" w14:textId="77777777" w:rsidR="009102AD" w:rsidRDefault="009102AD" w:rsidP="009102AD">
      <w:pPr>
        <w:jc w:val="center"/>
      </w:pPr>
      <w:r>
        <w:rPr>
          <w:noProof/>
          <w:lang w:eastAsia="ru-RU"/>
        </w:rPr>
        <w:drawing>
          <wp:inline distT="0" distB="0" distL="0" distR="0" wp14:anchorId="604D1CF0" wp14:editId="095C1874">
            <wp:extent cx="1729607" cy="1173708"/>
            <wp:effectExtent l="0" t="0" r="4445" b="762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49" r="81273" b="52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607" cy="1173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4062FD" w14:textId="3530BF3A" w:rsidR="009102AD" w:rsidRPr="001A3677" w:rsidRDefault="009102AD" w:rsidP="009102AD">
      <w:pPr>
        <w:rPr>
          <w:i/>
          <w:iCs/>
        </w:rPr>
      </w:pPr>
    </w:p>
    <w:p w14:paraId="402237E9" w14:textId="77777777" w:rsidR="009102AD" w:rsidRDefault="009102AD" w:rsidP="009102AD">
      <w:r>
        <w:t>А) =B2+В3+В4+В5+В6+В7</w:t>
      </w:r>
    </w:p>
    <w:p w14:paraId="7BC7C1BA" w14:textId="77777777" w:rsidR="009102AD" w:rsidRDefault="009102AD" w:rsidP="009102AD">
      <w:r>
        <w:t>Б) =</w:t>
      </w:r>
      <w:proofErr w:type="gramStart"/>
      <w:r>
        <w:t>СУММ(</w:t>
      </w:r>
      <w:proofErr w:type="gramEnd"/>
      <w:r>
        <w:t>А2:B6)</w:t>
      </w:r>
    </w:p>
    <w:p w14:paraId="396005D7" w14:textId="77777777" w:rsidR="009102AD" w:rsidRDefault="009102AD" w:rsidP="009102AD">
      <w:r>
        <w:t>В) =52+32+150,8+30+27</w:t>
      </w:r>
    </w:p>
    <w:p w14:paraId="33CCD9F4" w14:textId="77777777" w:rsidR="009102AD" w:rsidRDefault="009102AD" w:rsidP="009102AD">
      <w:r>
        <w:t>Г) =</w:t>
      </w:r>
      <w:proofErr w:type="gramStart"/>
      <w:r>
        <w:t>СУММ(</w:t>
      </w:r>
      <w:proofErr w:type="gramEnd"/>
      <w:r>
        <w:t>B2:B6)</w:t>
      </w:r>
    </w:p>
    <w:p w14:paraId="54D23F1B" w14:textId="77777777" w:rsidR="009102AD" w:rsidRDefault="009102AD" w:rsidP="009102AD">
      <w:r w:rsidRPr="008E1FB4">
        <w:t>Правильный ответ:</w:t>
      </w:r>
      <w:r>
        <w:t xml:space="preserve"> Г</w:t>
      </w:r>
    </w:p>
    <w:p w14:paraId="20CBC401" w14:textId="60D22EE6" w:rsidR="009102AD" w:rsidRDefault="009102AD" w:rsidP="009102AD">
      <w:r>
        <w:lastRenderedPageBreak/>
        <w:t>Компетенции (индикаторы):</w:t>
      </w:r>
      <w:r w:rsidR="005C2319" w:rsidRPr="005C2319">
        <w:t xml:space="preserve"> ОПК-5 (ОПК-5.1), ОПК-6 (ОПК-6.1)</w:t>
      </w:r>
    </w:p>
    <w:p w14:paraId="442B21FF" w14:textId="77777777" w:rsidR="009102AD" w:rsidRDefault="009102AD" w:rsidP="009102AD"/>
    <w:p w14:paraId="4390AE0B" w14:textId="77777777" w:rsidR="008E4A45" w:rsidRDefault="008E4A45" w:rsidP="009102AD">
      <w:pPr>
        <w:rPr>
          <w:i/>
          <w:iCs/>
        </w:rPr>
      </w:pPr>
      <w:r>
        <w:t>7</w:t>
      </w:r>
      <w:r w:rsidR="009102AD">
        <w:t>.</w:t>
      </w:r>
      <w:r>
        <w:t xml:space="preserve"> </w:t>
      </w:r>
      <w:r>
        <w:rPr>
          <w:i/>
          <w:iCs/>
        </w:rPr>
        <w:t>Выберите один правильный ответ</w:t>
      </w:r>
    </w:p>
    <w:p w14:paraId="45C3FFFD" w14:textId="2071B40A" w:rsidR="009102AD" w:rsidRDefault="009102AD" w:rsidP="009102AD">
      <w:r w:rsidRPr="001A3677">
        <w:t>Строки электронной таблицы:</w:t>
      </w:r>
      <w:r>
        <w:t xml:space="preserve"> </w:t>
      </w:r>
    </w:p>
    <w:p w14:paraId="0B406A46" w14:textId="77777777" w:rsidR="009102AD" w:rsidRDefault="009102AD" w:rsidP="009102AD">
      <w:r>
        <w:t>А) именуются пользователем произвольным образом</w:t>
      </w:r>
    </w:p>
    <w:p w14:paraId="4139BF58" w14:textId="77777777" w:rsidR="009102AD" w:rsidRDefault="009102AD" w:rsidP="009102AD">
      <w:r>
        <w:t>Б) нумеруются</w:t>
      </w:r>
    </w:p>
    <w:p w14:paraId="5F6E6A7C" w14:textId="77777777" w:rsidR="009102AD" w:rsidRDefault="009102AD" w:rsidP="009102AD">
      <w:r>
        <w:t xml:space="preserve">В) обозначаются буквами русского алфавита </w:t>
      </w:r>
      <w:proofErr w:type="gramStart"/>
      <w:r>
        <w:t>А...</w:t>
      </w:r>
      <w:proofErr w:type="gramEnd"/>
      <w:r>
        <w:t>Я</w:t>
      </w:r>
    </w:p>
    <w:p w14:paraId="29F7F6E2" w14:textId="77777777" w:rsidR="009102AD" w:rsidRDefault="009102AD" w:rsidP="009102AD">
      <w:r>
        <w:t>Г) обозначаются буквами латинского алфавита</w:t>
      </w:r>
    </w:p>
    <w:p w14:paraId="13285842" w14:textId="77777777" w:rsidR="009102AD" w:rsidRDefault="009102AD" w:rsidP="009102AD">
      <w:r w:rsidRPr="008E4A45">
        <w:t>Правильный ответ:</w:t>
      </w:r>
      <w:r w:rsidRPr="00001153">
        <w:t xml:space="preserve"> </w:t>
      </w:r>
      <w:r>
        <w:t>Б</w:t>
      </w:r>
    </w:p>
    <w:p w14:paraId="0DCE9A8C" w14:textId="4CC7150F" w:rsidR="009102AD" w:rsidRDefault="009102AD" w:rsidP="009102AD">
      <w:r>
        <w:t>Компетенции (индикаторы):</w:t>
      </w:r>
      <w:r w:rsidR="005C2319" w:rsidRPr="005C2319">
        <w:t xml:space="preserve"> ОПК-5 (ОПК-5.1), ОПК-6 (ОПК-6.1)</w:t>
      </w:r>
    </w:p>
    <w:p w14:paraId="4A0B93AC" w14:textId="77777777" w:rsidR="009102AD" w:rsidRDefault="009102AD" w:rsidP="009102AD"/>
    <w:p w14:paraId="7E49FD64" w14:textId="77777777" w:rsidR="008E4A45" w:rsidRDefault="008E4A45" w:rsidP="009102AD">
      <w:pPr>
        <w:rPr>
          <w:i/>
          <w:iCs/>
        </w:rPr>
      </w:pPr>
      <w:r>
        <w:t xml:space="preserve">8. </w:t>
      </w:r>
      <w:r>
        <w:rPr>
          <w:i/>
          <w:iCs/>
        </w:rPr>
        <w:t>Выберите один правильный ответ</w:t>
      </w:r>
    </w:p>
    <w:p w14:paraId="392D0AC5" w14:textId="778AD844" w:rsidR="009102AD" w:rsidRPr="005C6C41" w:rsidRDefault="009102AD" w:rsidP="009102AD">
      <w:pPr>
        <w:rPr>
          <w:noProof/>
          <w:lang w:eastAsia="ru-RU"/>
        </w:rPr>
      </w:pPr>
      <w:r w:rsidRPr="005C6C41">
        <w:rPr>
          <w:lang w:eastAsia="ru-RU"/>
        </w:rPr>
        <w:t>Какой график соответствует данным из таблицы:</w:t>
      </w:r>
      <w:r w:rsidRPr="005C6C41">
        <w:rPr>
          <w:noProof/>
          <w:lang w:eastAsia="ru-RU"/>
        </w:rPr>
        <w:t xml:space="preserve"> </w:t>
      </w:r>
    </w:p>
    <w:p w14:paraId="26E6A18D" w14:textId="77777777" w:rsidR="009102AD" w:rsidRDefault="009102AD" w:rsidP="009102AD">
      <w:pPr>
        <w:jc w:val="center"/>
        <w:rPr>
          <w:lang w:eastAsia="ru-RU"/>
        </w:rPr>
      </w:pPr>
      <w:r w:rsidRPr="002F6604">
        <w:rPr>
          <w:b/>
          <w:i/>
          <w:noProof/>
          <w:sz w:val="20"/>
          <w:szCs w:val="20"/>
          <w:lang w:eastAsia="ru-RU"/>
        </w:rPr>
        <w:t>таблица с данными</w:t>
      </w:r>
    </w:p>
    <w:p w14:paraId="78D0616E" w14:textId="77777777" w:rsidR="009102AD" w:rsidRDefault="009102AD" w:rsidP="009102AD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2D22D7E2" wp14:editId="2CC0C65B">
            <wp:extent cx="1325255" cy="1365433"/>
            <wp:effectExtent l="19050" t="0" r="8245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8390" r="88606" b="60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255" cy="1365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36B68A" w14:textId="77777777" w:rsidR="009102AD" w:rsidRDefault="009102AD" w:rsidP="009102AD">
      <w:pPr>
        <w:rPr>
          <w:lang w:eastAsia="ru-RU"/>
        </w:rPr>
      </w:pPr>
    </w:p>
    <w:tbl>
      <w:tblPr>
        <w:tblW w:w="6771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69"/>
        <w:gridCol w:w="3402"/>
      </w:tblGrid>
      <w:tr w:rsidR="009102AD" w:rsidRPr="00B95BCF" w14:paraId="5B199231" w14:textId="77777777" w:rsidTr="00CD4FDD">
        <w:tc>
          <w:tcPr>
            <w:tcW w:w="336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05B674" w14:textId="77777777" w:rsidR="009102AD" w:rsidRPr="002B5B3F" w:rsidRDefault="009102AD" w:rsidP="00CD4FDD">
            <w:pPr>
              <w:rPr>
                <w:color w:val="FF0000"/>
                <w:lang w:eastAsia="ru-RU"/>
              </w:rPr>
            </w:pPr>
            <w:r w:rsidRPr="00C4016C">
              <w:rPr>
                <w:lang w:eastAsia="ru-RU"/>
              </w:rPr>
              <w:t>А)</w:t>
            </w:r>
            <w:r w:rsidRPr="002B5B3F">
              <w:rPr>
                <w:color w:val="FF0000"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7A864EF2" wp14:editId="0D8F9B78">
                  <wp:extent cx="1959876" cy="1169857"/>
                  <wp:effectExtent l="19050" t="0" r="2274" b="0"/>
                  <wp:docPr id="14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6061" t="41837" r="34142" b="265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394" cy="1171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3576C0" w14:textId="77777777" w:rsidR="009102AD" w:rsidRPr="0088508C" w:rsidRDefault="009102AD" w:rsidP="00CD4FDD">
            <w:pPr>
              <w:rPr>
                <w:lang w:eastAsia="ru-RU"/>
              </w:rPr>
            </w:pPr>
            <w:r w:rsidRPr="0088508C">
              <w:rPr>
                <w:lang w:eastAsia="ru-RU"/>
              </w:rPr>
              <w:t xml:space="preserve">Б) </w:t>
            </w:r>
            <w:r>
              <w:rPr>
                <w:noProof/>
                <w:lang w:eastAsia="ru-RU"/>
              </w:rPr>
              <w:drawing>
                <wp:inline distT="0" distB="0" distL="0" distR="0" wp14:anchorId="594C0051" wp14:editId="53B50655">
                  <wp:extent cx="1957971" cy="1164235"/>
                  <wp:effectExtent l="19050" t="0" r="4179" b="0"/>
                  <wp:docPr id="15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36061" t="41633" r="34027" b="267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472" cy="11663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02AD" w:rsidRPr="002B5B3F" w14:paraId="2A39CF50" w14:textId="77777777" w:rsidTr="00CD4FDD">
        <w:tc>
          <w:tcPr>
            <w:tcW w:w="336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0A57F6" w14:textId="77777777" w:rsidR="009102AD" w:rsidRPr="00AC7AF7" w:rsidRDefault="009102AD" w:rsidP="00CD4FDD">
            <w:pPr>
              <w:rPr>
                <w:color w:val="000000" w:themeColor="text1"/>
                <w:lang w:eastAsia="ru-RU"/>
              </w:rPr>
            </w:pPr>
            <w:r w:rsidRPr="00AC7AF7">
              <w:rPr>
                <w:color w:val="000000" w:themeColor="text1"/>
                <w:lang w:eastAsia="ru-RU"/>
              </w:rPr>
              <w:t xml:space="preserve">В) </w:t>
            </w:r>
            <w:r w:rsidRPr="00AC7AF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62C0BBBA" wp14:editId="16EEA80A">
                  <wp:extent cx="1905284" cy="1117066"/>
                  <wp:effectExtent l="19050" t="0" r="0" b="0"/>
                  <wp:docPr id="1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6315" t="42041" r="34682" b="27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9351" cy="1119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DD635D" w14:textId="77777777" w:rsidR="009102AD" w:rsidRPr="00727EDD" w:rsidRDefault="009102AD" w:rsidP="00CD4FDD">
            <w:pPr>
              <w:rPr>
                <w:lang w:eastAsia="ru-RU"/>
              </w:rPr>
            </w:pPr>
            <w:r w:rsidRPr="00727EDD">
              <w:rPr>
                <w:lang w:eastAsia="ru-RU"/>
              </w:rPr>
              <w:t xml:space="preserve">Г) </w:t>
            </w:r>
            <w:r w:rsidRPr="00727EDD">
              <w:rPr>
                <w:noProof/>
                <w:lang w:eastAsia="ru-RU"/>
              </w:rPr>
              <w:drawing>
                <wp:inline distT="0" distB="0" distL="0" distR="0" wp14:anchorId="5CB13676" wp14:editId="15833ADD">
                  <wp:extent cx="1905284" cy="1150513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36430" t="42041" r="34423" b="267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7370" cy="1151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D2F274" w14:textId="77777777" w:rsidR="009102AD" w:rsidRDefault="009102AD" w:rsidP="009102AD">
      <w:r w:rsidRPr="008E4A45">
        <w:t>Правильный ответ:</w:t>
      </w:r>
      <w:r w:rsidRPr="00001153">
        <w:t xml:space="preserve"> </w:t>
      </w:r>
      <w:r>
        <w:t>В</w:t>
      </w:r>
    </w:p>
    <w:p w14:paraId="65ABFD11" w14:textId="62A82291" w:rsidR="009102AD" w:rsidRDefault="009102AD" w:rsidP="009102AD">
      <w:r>
        <w:t>Компетенции (индикаторы):</w:t>
      </w:r>
      <w:r w:rsidR="005C2319" w:rsidRPr="005C2319">
        <w:t xml:space="preserve"> ОПК-5 (ОПК-5.1), ОПК-6 (ОПК-6.1)</w:t>
      </w:r>
    </w:p>
    <w:p w14:paraId="12186678" w14:textId="77777777" w:rsidR="009102AD" w:rsidRDefault="009102AD" w:rsidP="009102AD"/>
    <w:p w14:paraId="534C76EF" w14:textId="77777777" w:rsidR="005000E2" w:rsidRDefault="005000E2" w:rsidP="009102AD">
      <w:pPr>
        <w:rPr>
          <w:i/>
          <w:iCs/>
        </w:rPr>
      </w:pPr>
      <w:r>
        <w:t xml:space="preserve">9. </w:t>
      </w:r>
      <w:r>
        <w:rPr>
          <w:i/>
          <w:iCs/>
        </w:rPr>
        <w:t>Выберите один правильный ответ</w:t>
      </w:r>
    </w:p>
    <w:p w14:paraId="4D1FD5A5" w14:textId="1C670EB4" w:rsidR="009102AD" w:rsidRDefault="009102AD" w:rsidP="009102AD">
      <w:r>
        <w:t>В какой формуле допущена ошибка:</w:t>
      </w:r>
    </w:p>
    <w:p w14:paraId="0B1EBF76" w14:textId="77777777" w:rsidR="009102AD" w:rsidRPr="00794658" w:rsidRDefault="009102AD" w:rsidP="009102AD">
      <w:pPr>
        <w:rPr>
          <w:lang w:val="en-US"/>
        </w:rPr>
      </w:pPr>
      <w:r>
        <w:t>А</w:t>
      </w:r>
      <w:r w:rsidRPr="00794658">
        <w:rPr>
          <w:lang w:val="en-US"/>
        </w:rPr>
        <w:t xml:space="preserve">) =F2+D2/A2+AA2 </w:t>
      </w:r>
    </w:p>
    <w:p w14:paraId="35A3D96D" w14:textId="77777777" w:rsidR="009102AD" w:rsidRPr="00794658" w:rsidRDefault="009102AD" w:rsidP="009102AD">
      <w:pPr>
        <w:rPr>
          <w:lang w:val="en-US"/>
        </w:rPr>
      </w:pPr>
      <w:r>
        <w:t>Б</w:t>
      </w:r>
      <w:r w:rsidRPr="00794658">
        <w:rPr>
          <w:lang w:val="en-US"/>
        </w:rPr>
        <w:t>) =(C1*C10)/5+F2</w:t>
      </w:r>
    </w:p>
    <w:p w14:paraId="69D8EFFB" w14:textId="77777777" w:rsidR="009102AD" w:rsidRDefault="009102AD" w:rsidP="009102AD">
      <w:r>
        <w:t>В) =A2^3*СУММ(А1-А3)</w:t>
      </w:r>
    </w:p>
    <w:p w14:paraId="427B51AA" w14:textId="77777777" w:rsidR="009102AD" w:rsidRDefault="009102AD" w:rsidP="009102AD">
      <w:r>
        <w:t>Г) =</w:t>
      </w:r>
      <w:proofErr w:type="spellStart"/>
      <w:r>
        <w:t>cos</w:t>
      </w:r>
      <w:proofErr w:type="spellEnd"/>
      <w:r>
        <w:t>(А2)/</w:t>
      </w:r>
      <w:proofErr w:type="spellStart"/>
      <w:r>
        <w:t>sin</w:t>
      </w:r>
      <w:proofErr w:type="spellEnd"/>
      <w:r>
        <w:t>(А</w:t>
      </w:r>
      <w:proofErr w:type="gramStart"/>
      <w:r>
        <w:t>1)*</w:t>
      </w:r>
      <w:proofErr w:type="gramEnd"/>
      <w:r>
        <w:t>5</w:t>
      </w:r>
    </w:p>
    <w:p w14:paraId="0FF8CCAA" w14:textId="77777777" w:rsidR="009102AD" w:rsidRDefault="009102AD" w:rsidP="009102AD">
      <w:r w:rsidRPr="005000E2">
        <w:t>Правильный ответ:</w:t>
      </w:r>
      <w:r w:rsidRPr="00001153">
        <w:t xml:space="preserve"> </w:t>
      </w:r>
      <w:r>
        <w:t>В</w:t>
      </w:r>
    </w:p>
    <w:p w14:paraId="56D04A6E" w14:textId="0E8553C8" w:rsidR="009102AD" w:rsidRDefault="009102AD" w:rsidP="009102AD">
      <w:r>
        <w:lastRenderedPageBreak/>
        <w:t>Компетенции (индикаторы):</w:t>
      </w:r>
      <w:r w:rsidR="005C2319" w:rsidRPr="005C2319">
        <w:t xml:space="preserve"> ОПК-5 (ОПК-5.1), ОПК-6 (ОПК-6.1)</w:t>
      </w:r>
    </w:p>
    <w:p w14:paraId="0FC45267" w14:textId="77777777" w:rsidR="009102AD" w:rsidRDefault="009102AD" w:rsidP="009102AD"/>
    <w:p w14:paraId="5BC8DABD" w14:textId="77777777" w:rsidR="005000E2" w:rsidRDefault="005000E2" w:rsidP="009102AD">
      <w:pPr>
        <w:rPr>
          <w:i/>
          <w:iCs/>
        </w:rPr>
      </w:pPr>
      <w:r>
        <w:t>10</w:t>
      </w:r>
      <w:r w:rsidR="009102AD">
        <w:t>.</w:t>
      </w:r>
      <w:r>
        <w:t xml:space="preserve"> </w:t>
      </w:r>
      <w:r>
        <w:rPr>
          <w:i/>
          <w:iCs/>
        </w:rPr>
        <w:t>Выберите один правильный ответ</w:t>
      </w:r>
    </w:p>
    <w:p w14:paraId="7999F73B" w14:textId="437C6B63" w:rsidR="009102AD" w:rsidRDefault="009102AD" w:rsidP="009102AD">
      <w:pPr>
        <w:rPr>
          <w:rStyle w:val="c4"/>
          <w:rFonts w:eastAsiaTheme="majorEastAsia"/>
        </w:rPr>
      </w:pPr>
      <w:r>
        <w:rPr>
          <w:rStyle w:val="c4"/>
        </w:rPr>
        <w:t xml:space="preserve">Какую формулу надо ввести в выделенную ячейку, для расчета количество проданного товара за три дня? </w:t>
      </w:r>
    </w:p>
    <w:p w14:paraId="3B24000E" w14:textId="77777777" w:rsidR="009102AD" w:rsidRPr="00E274A3" w:rsidRDefault="009102AD" w:rsidP="009102AD">
      <w:pPr>
        <w:pStyle w:val="c2"/>
        <w:shd w:val="clear" w:color="auto" w:fill="FFFFFF"/>
        <w:spacing w:before="0" w:beforeAutospacing="0" w:after="0" w:afterAutospacing="0"/>
        <w:jc w:val="center"/>
        <w:rPr>
          <w:rStyle w:val="c4"/>
          <w:rFonts w:eastAsiaTheme="majorEastAsia"/>
        </w:rPr>
      </w:pPr>
      <w:r>
        <w:rPr>
          <w:noProof/>
        </w:rPr>
        <w:drawing>
          <wp:inline distT="0" distB="0" distL="0" distR="0" wp14:anchorId="6675FCA3" wp14:editId="5769D693">
            <wp:extent cx="2495787" cy="1344304"/>
            <wp:effectExtent l="0" t="0" r="0" b="8255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" t="21463" r="74269" b="57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787" cy="1344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22F193" w14:textId="77777777" w:rsidR="009102AD" w:rsidRPr="005A1934" w:rsidRDefault="009102AD" w:rsidP="009102AD">
      <w:pPr>
        <w:pStyle w:val="c2"/>
        <w:shd w:val="clear" w:color="auto" w:fill="FFFFFF"/>
        <w:spacing w:before="0" w:beforeAutospacing="0" w:after="0" w:afterAutospacing="0"/>
        <w:rPr>
          <w:rStyle w:val="c4"/>
          <w:rFonts w:eastAsiaTheme="majorEastAsia"/>
        </w:rPr>
      </w:pPr>
      <w:r w:rsidRPr="005A1934">
        <w:rPr>
          <w:rStyle w:val="c4"/>
          <w:rFonts w:eastAsiaTheme="majorEastAsia"/>
        </w:rPr>
        <w:t xml:space="preserve">А) </w:t>
      </w:r>
      <w:r>
        <w:rPr>
          <w:rStyle w:val="c4"/>
          <w:rFonts w:eastAsiaTheme="majorEastAsia"/>
        </w:rPr>
        <w:t>= В3+</w:t>
      </w:r>
      <w:r>
        <w:rPr>
          <w:rStyle w:val="c4"/>
          <w:rFonts w:eastAsiaTheme="majorEastAsia"/>
          <w:lang w:val="en-US"/>
        </w:rPr>
        <w:t>D</w:t>
      </w:r>
      <w:r>
        <w:rPr>
          <w:rStyle w:val="c4"/>
          <w:rFonts w:eastAsiaTheme="majorEastAsia"/>
        </w:rPr>
        <w:t>7</w:t>
      </w:r>
    </w:p>
    <w:p w14:paraId="2A9A8219" w14:textId="77777777" w:rsidR="009102AD" w:rsidRPr="00A232E8" w:rsidRDefault="009102AD" w:rsidP="009102AD">
      <w:pPr>
        <w:pStyle w:val="c2"/>
        <w:shd w:val="clear" w:color="auto" w:fill="FFFFFF"/>
        <w:spacing w:before="0" w:beforeAutospacing="0" w:after="0" w:afterAutospacing="0"/>
        <w:rPr>
          <w:rStyle w:val="c4"/>
          <w:rFonts w:eastAsiaTheme="majorEastAsia"/>
        </w:rPr>
      </w:pPr>
      <w:r w:rsidRPr="005A1934">
        <w:rPr>
          <w:rStyle w:val="c4"/>
          <w:rFonts w:eastAsiaTheme="majorEastAsia"/>
        </w:rPr>
        <w:t>Б</w:t>
      </w:r>
      <w:r w:rsidRPr="00A232E8">
        <w:rPr>
          <w:rStyle w:val="c4"/>
          <w:rFonts w:eastAsiaTheme="majorEastAsia"/>
        </w:rPr>
        <w:t xml:space="preserve">) = </w:t>
      </w:r>
      <w:r>
        <w:rPr>
          <w:rStyle w:val="c4"/>
          <w:rFonts w:eastAsiaTheme="majorEastAsia"/>
          <w:lang w:val="en-US"/>
        </w:rPr>
        <w:t>B</w:t>
      </w:r>
      <w:r w:rsidRPr="00A232E8">
        <w:rPr>
          <w:rStyle w:val="c4"/>
          <w:rFonts w:eastAsiaTheme="majorEastAsia"/>
        </w:rPr>
        <w:t>3+</w:t>
      </w:r>
      <w:r>
        <w:rPr>
          <w:rStyle w:val="c4"/>
          <w:rFonts w:eastAsiaTheme="majorEastAsia"/>
          <w:lang w:val="en-US"/>
        </w:rPr>
        <w:t>B</w:t>
      </w:r>
      <w:r w:rsidRPr="00A232E8">
        <w:rPr>
          <w:rStyle w:val="c4"/>
          <w:rFonts w:eastAsiaTheme="majorEastAsia"/>
        </w:rPr>
        <w:t>4+</w:t>
      </w:r>
      <w:r>
        <w:rPr>
          <w:rStyle w:val="c4"/>
          <w:rFonts w:eastAsiaTheme="majorEastAsia"/>
          <w:lang w:val="en-US"/>
        </w:rPr>
        <w:t>B</w:t>
      </w:r>
      <w:r w:rsidRPr="00A232E8">
        <w:rPr>
          <w:rStyle w:val="c4"/>
          <w:rFonts w:eastAsiaTheme="majorEastAsia"/>
        </w:rPr>
        <w:t>5+</w:t>
      </w:r>
      <w:r>
        <w:rPr>
          <w:rStyle w:val="c4"/>
          <w:rFonts w:eastAsiaTheme="majorEastAsia"/>
          <w:lang w:val="en-US"/>
        </w:rPr>
        <w:t>B</w:t>
      </w:r>
      <w:r w:rsidRPr="00A232E8">
        <w:rPr>
          <w:rStyle w:val="c4"/>
          <w:rFonts w:eastAsiaTheme="majorEastAsia"/>
        </w:rPr>
        <w:t>6+</w:t>
      </w:r>
      <w:r>
        <w:rPr>
          <w:rStyle w:val="c4"/>
          <w:rFonts w:eastAsiaTheme="majorEastAsia"/>
          <w:lang w:val="en-US"/>
        </w:rPr>
        <w:t>B</w:t>
      </w:r>
      <w:r w:rsidRPr="00A232E8">
        <w:rPr>
          <w:rStyle w:val="c4"/>
          <w:rFonts w:eastAsiaTheme="majorEastAsia"/>
        </w:rPr>
        <w:t xml:space="preserve">7+ </w:t>
      </w:r>
      <w:r>
        <w:rPr>
          <w:rStyle w:val="c4"/>
          <w:rFonts w:eastAsiaTheme="majorEastAsia"/>
          <w:lang w:val="en-US"/>
        </w:rPr>
        <w:t>D</w:t>
      </w:r>
      <w:r w:rsidRPr="00A232E8">
        <w:rPr>
          <w:rStyle w:val="c4"/>
          <w:rFonts w:eastAsiaTheme="majorEastAsia"/>
        </w:rPr>
        <w:t>3+</w:t>
      </w:r>
      <w:r>
        <w:rPr>
          <w:rStyle w:val="c4"/>
          <w:rFonts w:eastAsiaTheme="majorEastAsia"/>
          <w:lang w:val="en-US"/>
        </w:rPr>
        <w:t>D</w:t>
      </w:r>
      <w:r w:rsidRPr="00A232E8">
        <w:rPr>
          <w:rStyle w:val="c4"/>
          <w:rFonts w:eastAsiaTheme="majorEastAsia"/>
        </w:rPr>
        <w:t>4+</w:t>
      </w:r>
      <w:r>
        <w:rPr>
          <w:rStyle w:val="c4"/>
          <w:rFonts w:eastAsiaTheme="majorEastAsia"/>
          <w:lang w:val="en-US"/>
        </w:rPr>
        <w:t>D</w:t>
      </w:r>
      <w:r w:rsidRPr="00A232E8">
        <w:rPr>
          <w:rStyle w:val="c4"/>
          <w:rFonts w:eastAsiaTheme="majorEastAsia"/>
        </w:rPr>
        <w:t>5+</w:t>
      </w:r>
      <w:r>
        <w:rPr>
          <w:rStyle w:val="c4"/>
          <w:rFonts w:eastAsiaTheme="majorEastAsia"/>
          <w:lang w:val="en-US"/>
        </w:rPr>
        <w:t>D</w:t>
      </w:r>
      <w:r w:rsidRPr="00A232E8">
        <w:rPr>
          <w:rStyle w:val="c4"/>
          <w:rFonts w:eastAsiaTheme="majorEastAsia"/>
        </w:rPr>
        <w:t>6+</w:t>
      </w:r>
      <w:r>
        <w:rPr>
          <w:rStyle w:val="c4"/>
          <w:rFonts w:eastAsiaTheme="majorEastAsia"/>
          <w:lang w:val="en-US"/>
        </w:rPr>
        <w:t>D</w:t>
      </w:r>
      <w:r w:rsidRPr="00A232E8">
        <w:rPr>
          <w:rStyle w:val="c4"/>
          <w:rFonts w:eastAsiaTheme="majorEastAsia"/>
        </w:rPr>
        <w:t>7</w:t>
      </w:r>
    </w:p>
    <w:p w14:paraId="047DCFEE" w14:textId="77777777" w:rsidR="009102AD" w:rsidRPr="00A232E8" w:rsidRDefault="009102AD" w:rsidP="009102AD">
      <w:pPr>
        <w:pStyle w:val="c2"/>
        <w:shd w:val="clear" w:color="auto" w:fill="FFFFFF"/>
        <w:spacing w:before="0" w:beforeAutospacing="0" w:after="0" w:afterAutospacing="0"/>
        <w:rPr>
          <w:rStyle w:val="c4"/>
          <w:rFonts w:eastAsiaTheme="majorEastAsia"/>
          <w:color w:val="000000" w:themeColor="text1"/>
        </w:rPr>
      </w:pPr>
      <w:r w:rsidRPr="00A232E8">
        <w:rPr>
          <w:rStyle w:val="c4"/>
          <w:rFonts w:eastAsiaTheme="majorEastAsia"/>
          <w:color w:val="000000" w:themeColor="text1"/>
        </w:rPr>
        <w:t>В) =</w:t>
      </w:r>
      <w:proofErr w:type="gramStart"/>
      <w:r w:rsidRPr="00A232E8">
        <w:rPr>
          <w:rStyle w:val="c4"/>
          <w:rFonts w:eastAsiaTheme="majorEastAsia"/>
          <w:color w:val="000000" w:themeColor="text1"/>
        </w:rPr>
        <w:t>СУММ(</w:t>
      </w:r>
      <w:proofErr w:type="gramEnd"/>
      <w:r w:rsidRPr="00A232E8">
        <w:rPr>
          <w:rStyle w:val="c4"/>
          <w:rFonts w:eastAsiaTheme="majorEastAsia"/>
          <w:color w:val="000000" w:themeColor="text1"/>
        </w:rPr>
        <w:t>B3:D7)</w:t>
      </w:r>
    </w:p>
    <w:p w14:paraId="699E7E94" w14:textId="77777777" w:rsidR="009102AD" w:rsidRPr="006856EB" w:rsidRDefault="009102AD" w:rsidP="009102AD">
      <w:pPr>
        <w:pStyle w:val="c2"/>
        <w:shd w:val="clear" w:color="auto" w:fill="FFFFFF"/>
        <w:spacing w:before="0" w:beforeAutospacing="0" w:after="0" w:afterAutospacing="0"/>
        <w:rPr>
          <w:rStyle w:val="c4"/>
          <w:rFonts w:eastAsiaTheme="majorEastAsia"/>
        </w:rPr>
      </w:pPr>
      <w:r w:rsidRPr="006856EB">
        <w:rPr>
          <w:rStyle w:val="c4"/>
          <w:rFonts w:eastAsiaTheme="majorEastAsia"/>
        </w:rPr>
        <w:t>Г) =</w:t>
      </w:r>
      <w:proofErr w:type="gramStart"/>
      <w:r w:rsidRPr="006856EB">
        <w:rPr>
          <w:rStyle w:val="c4"/>
          <w:rFonts w:eastAsiaTheme="majorEastAsia"/>
        </w:rPr>
        <w:t>СУММ(</w:t>
      </w:r>
      <w:proofErr w:type="gramEnd"/>
      <w:r w:rsidRPr="006856EB">
        <w:rPr>
          <w:rStyle w:val="c4"/>
          <w:rFonts w:eastAsiaTheme="majorEastAsia"/>
        </w:rPr>
        <w:t>B</w:t>
      </w:r>
      <w:r w:rsidRPr="00A232E8">
        <w:rPr>
          <w:rStyle w:val="c4"/>
          <w:rFonts w:eastAsiaTheme="majorEastAsia"/>
        </w:rPr>
        <w:t>3</w:t>
      </w:r>
      <w:r w:rsidRPr="006856EB">
        <w:rPr>
          <w:rStyle w:val="c4"/>
          <w:rFonts w:eastAsiaTheme="majorEastAsia"/>
        </w:rPr>
        <w:t>:B</w:t>
      </w:r>
      <w:r w:rsidRPr="00A232E8">
        <w:rPr>
          <w:rStyle w:val="c4"/>
          <w:rFonts w:eastAsiaTheme="majorEastAsia"/>
        </w:rPr>
        <w:t>7</w:t>
      </w:r>
      <w:r w:rsidRPr="006856EB">
        <w:rPr>
          <w:rStyle w:val="c4"/>
          <w:rFonts w:eastAsiaTheme="majorEastAsia"/>
        </w:rPr>
        <w:t>)</w:t>
      </w:r>
    </w:p>
    <w:p w14:paraId="006AD88C" w14:textId="77777777" w:rsidR="009102AD" w:rsidRDefault="009102AD" w:rsidP="009102AD">
      <w:r w:rsidRPr="005000E2">
        <w:t>Правильный ответ:</w:t>
      </w:r>
      <w:r w:rsidRPr="00001153">
        <w:t xml:space="preserve"> </w:t>
      </w:r>
      <w:r>
        <w:t>В</w:t>
      </w:r>
    </w:p>
    <w:p w14:paraId="1E02321A" w14:textId="5F2F2B8D" w:rsidR="009102AD" w:rsidRDefault="009102AD" w:rsidP="009102AD">
      <w:r>
        <w:t>Компетенции (индикаторы):</w:t>
      </w:r>
      <w:r w:rsidR="005C2319" w:rsidRPr="005C2319">
        <w:t xml:space="preserve"> ОПК-5 (ОПК-5.1), ОПК-6 (ОПК-6.1)</w:t>
      </w:r>
    </w:p>
    <w:p w14:paraId="7641D638" w14:textId="77777777" w:rsidR="009102AD" w:rsidRPr="009102AD" w:rsidRDefault="009102AD" w:rsidP="009102AD"/>
    <w:p w14:paraId="453E25A6" w14:textId="77777777" w:rsidR="003407C2" w:rsidRDefault="003407C2" w:rsidP="00B12814">
      <w:pPr>
        <w:rPr>
          <w:i/>
          <w:iCs/>
        </w:rPr>
      </w:pPr>
      <w:r>
        <w:t>1</w:t>
      </w:r>
      <w:r w:rsidR="00FF2B8B">
        <w:t>1</w:t>
      </w:r>
      <w:r w:rsidR="001A4B7D">
        <w:t>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7EB5ABAF" w14:textId="7C3733E8" w:rsidR="00FF2B8B" w:rsidRDefault="00FF2B8B" w:rsidP="00B12814">
      <w:r>
        <w:t>Какие из следующих инструментов являются примерами современных информационных технологий?</w:t>
      </w:r>
    </w:p>
    <w:p w14:paraId="3EDB66C5" w14:textId="7FCEA21C" w:rsidR="00FF2B8B" w:rsidRDefault="00BB0824" w:rsidP="00FF2B8B">
      <w:r>
        <w:t>А)</w:t>
      </w:r>
      <w:r w:rsidR="00FF2B8B">
        <w:t xml:space="preserve"> Электронные таблицы.</w:t>
      </w:r>
    </w:p>
    <w:p w14:paraId="02026CCF" w14:textId="40B4E69C" w:rsidR="00FF2B8B" w:rsidRDefault="00BB0824" w:rsidP="00FF2B8B">
      <w:r>
        <w:t>Б)</w:t>
      </w:r>
      <w:r w:rsidR="00FF2B8B">
        <w:t xml:space="preserve"> Бумажные журналы учета.</w:t>
      </w:r>
    </w:p>
    <w:p w14:paraId="3215017D" w14:textId="4A77A0E5" w:rsidR="00FF2B8B" w:rsidRDefault="00BB0824" w:rsidP="00FF2B8B">
      <w:r>
        <w:t>В)</w:t>
      </w:r>
      <w:r w:rsidR="00FF2B8B">
        <w:t xml:space="preserve"> Факсовая машина.</w:t>
      </w:r>
    </w:p>
    <w:p w14:paraId="6AE6EC68" w14:textId="260F3307" w:rsidR="00FF2B8B" w:rsidRDefault="00BB0824" w:rsidP="00FF2B8B">
      <w:r>
        <w:t>Г)</w:t>
      </w:r>
      <w:r w:rsidR="00FF2B8B">
        <w:t xml:space="preserve"> Программное обеспечение для управления проектами.</w:t>
      </w:r>
    </w:p>
    <w:p w14:paraId="2DC03607" w14:textId="22810CB6" w:rsidR="00FF2B8B" w:rsidRDefault="00FF2B8B" w:rsidP="00FF2B8B">
      <w:r w:rsidRPr="003407C2">
        <w:t>Правильный ответ:</w:t>
      </w:r>
      <w:r>
        <w:t xml:space="preserve"> </w:t>
      </w:r>
      <w:r w:rsidR="00BB0824">
        <w:t>А, Г</w:t>
      </w:r>
      <w:r>
        <w:t>.</w:t>
      </w:r>
    </w:p>
    <w:p w14:paraId="41E56357" w14:textId="2340AF29" w:rsidR="00FF2B8B" w:rsidRDefault="001A4B7D" w:rsidP="00FF2B8B">
      <w:r>
        <w:t>Компетенции (индикаторы)</w:t>
      </w:r>
      <w:r w:rsidR="00B12814">
        <w:t>:</w:t>
      </w:r>
      <w:r w:rsidR="005C2319" w:rsidRPr="005C2319">
        <w:t xml:space="preserve"> ОПК-5 (ОПК-5.1), ОПК-6 (ОПК-6.1)</w:t>
      </w:r>
    </w:p>
    <w:p w14:paraId="305A2876" w14:textId="77777777" w:rsidR="00B12814" w:rsidRDefault="00B12814" w:rsidP="00FF2B8B"/>
    <w:p w14:paraId="71C3FF21" w14:textId="3A60AE93" w:rsidR="0014042E" w:rsidRDefault="007A19E9" w:rsidP="00FF2B8B">
      <w:r>
        <w:t>1</w:t>
      </w:r>
      <w:r w:rsidR="00FF2B8B">
        <w:t>2</w:t>
      </w:r>
      <w:r w:rsidR="00FB667B">
        <w:t>.</w:t>
      </w:r>
      <w:r w:rsidR="00FF2B8B">
        <w:t xml:space="preserve"> </w:t>
      </w:r>
      <w:r w:rsidR="0014042E" w:rsidRPr="00344436">
        <w:rPr>
          <w:i/>
          <w:iCs/>
        </w:rPr>
        <w:t>Выберите все правильные ответы</w:t>
      </w:r>
      <w:r w:rsidR="0014042E">
        <w:t xml:space="preserve"> </w:t>
      </w:r>
    </w:p>
    <w:p w14:paraId="1820CE4F" w14:textId="0D7F9000" w:rsidR="00FF2B8B" w:rsidRDefault="00FF2B8B" w:rsidP="00FF2B8B">
      <w:r>
        <w:t>Какие из следующих критериев являются важными при выборе программного обеспечения для решения профессиональных задач?</w:t>
      </w:r>
    </w:p>
    <w:p w14:paraId="4725CEFA" w14:textId="3DE0BF70" w:rsidR="00FF2B8B" w:rsidRDefault="00BB0824" w:rsidP="00FF2B8B">
      <w:r>
        <w:t xml:space="preserve">А) </w:t>
      </w:r>
      <w:r w:rsidR="00FF2B8B">
        <w:t>Цена лицензии.</w:t>
      </w:r>
    </w:p>
    <w:p w14:paraId="10823A25" w14:textId="5B284338" w:rsidR="00FF2B8B" w:rsidRDefault="00BB0824" w:rsidP="00FF2B8B">
      <w:r>
        <w:t>Б)</w:t>
      </w:r>
      <w:r w:rsidR="00FF2B8B">
        <w:t xml:space="preserve"> Количество поддерживаемых языков интерфейса.</w:t>
      </w:r>
    </w:p>
    <w:p w14:paraId="6EFD5170" w14:textId="62E1F46F" w:rsidR="00FF2B8B" w:rsidRDefault="00BB0824" w:rsidP="00FF2B8B">
      <w:r>
        <w:t>В)</w:t>
      </w:r>
      <w:r w:rsidR="00FF2B8B">
        <w:t xml:space="preserve"> Скорость работы программы.</w:t>
      </w:r>
    </w:p>
    <w:p w14:paraId="072A3824" w14:textId="57336C1E" w:rsidR="00FF2B8B" w:rsidRDefault="00BB0824" w:rsidP="00FF2B8B">
      <w:r>
        <w:t xml:space="preserve">Г) </w:t>
      </w:r>
      <w:r w:rsidR="00FF2B8B">
        <w:t>Наличие технической поддержки.</w:t>
      </w:r>
    </w:p>
    <w:p w14:paraId="79B879B1" w14:textId="05C466C9" w:rsidR="00FF2B8B" w:rsidRDefault="00BB0824" w:rsidP="00FF2B8B">
      <w:r>
        <w:t>Д)</w:t>
      </w:r>
      <w:r w:rsidR="00FF2B8B">
        <w:t xml:space="preserve"> Совместимость с другими программами.</w:t>
      </w:r>
    </w:p>
    <w:p w14:paraId="603E3906" w14:textId="73A74D77" w:rsidR="00FF2B8B" w:rsidRDefault="00FF2B8B" w:rsidP="00FF2B8B">
      <w:r w:rsidRPr="0014042E">
        <w:t>Правильный ответ:</w:t>
      </w:r>
      <w:r>
        <w:t xml:space="preserve"> </w:t>
      </w:r>
      <w:r w:rsidR="00BB0824">
        <w:t>А, Г, Д</w:t>
      </w:r>
      <w:r>
        <w:t>.</w:t>
      </w:r>
    </w:p>
    <w:p w14:paraId="641FFE81" w14:textId="4CB3CE0A" w:rsidR="00FB667B" w:rsidRDefault="00FB667B" w:rsidP="00FF2B8B">
      <w:r>
        <w:t>Компетенции (индикаторы):</w:t>
      </w:r>
      <w:r w:rsidR="005C2319" w:rsidRPr="005C2319">
        <w:t xml:space="preserve"> ОПК-5 (ОПК-5.1), ОПК-6 (ОПК-6.1)</w:t>
      </w:r>
    </w:p>
    <w:p w14:paraId="4E1E971C" w14:textId="77777777" w:rsidR="00FF2B8B" w:rsidRDefault="00FF2B8B" w:rsidP="00FF2B8B"/>
    <w:p w14:paraId="7A263B63" w14:textId="2A161D2A" w:rsidR="0014042E" w:rsidRDefault="007A19E9" w:rsidP="00FF2B8B">
      <w:r>
        <w:t>1</w:t>
      </w:r>
      <w:r w:rsidR="00FF2B8B">
        <w:t>3</w:t>
      </w:r>
      <w:r w:rsidR="00717C0E">
        <w:t>.</w:t>
      </w:r>
      <w:r w:rsidR="00FF2B8B">
        <w:t xml:space="preserve"> </w:t>
      </w:r>
      <w:r w:rsidR="0014042E" w:rsidRPr="00344436">
        <w:rPr>
          <w:i/>
          <w:iCs/>
        </w:rPr>
        <w:t>Выберите все правильные ответы</w:t>
      </w:r>
      <w:r w:rsidR="0014042E">
        <w:t xml:space="preserve"> </w:t>
      </w:r>
    </w:p>
    <w:p w14:paraId="0697F7A6" w14:textId="68D623BF" w:rsidR="00FF2B8B" w:rsidRDefault="00FF2B8B" w:rsidP="00FF2B8B">
      <w:r>
        <w:t>Какие из следующих навыков необходимы для эффективного использования программного обеспечения в профессиональной деятельности?</w:t>
      </w:r>
    </w:p>
    <w:p w14:paraId="0B45A3AD" w14:textId="4A353756" w:rsidR="00FF2B8B" w:rsidRDefault="00BB0824" w:rsidP="00FF2B8B">
      <w:r>
        <w:t xml:space="preserve">А) </w:t>
      </w:r>
      <w:r w:rsidR="00FF2B8B">
        <w:t>Навыки работы с клавиатурой.</w:t>
      </w:r>
    </w:p>
    <w:p w14:paraId="09A4E111" w14:textId="5A879E8F" w:rsidR="00FF2B8B" w:rsidRDefault="00BB0824" w:rsidP="00FF2B8B">
      <w:r>
        <w:t xml:space="preserve">Б) </w:t>
      </w:r>
      <w:r w:rsidR="00FF2B8B">
        <w:t>Знание основ программирования.</w:t>
      </w:r>
    </w:p>
    <w:p w14:paraId="155B0C04" w14:textId="271B4416" w:rsidR="00FF2B8B" w:rsidRDefault="00BB0824" w:rsidP="00FF2B8B">
      <w:r>
        <w:t xml:space="preserve">В) </w:t>
      </w:r>
      <w:r w:rsidR="00FF2B8B">
        <w:t>Способность анализировать и систематизировать информацию.</w:t>
      </w:r>
    </w:p>
    <w:p w14:paraId="60E8A9D4" w14:textId="6410F57C" w:rsidR="00FF2B8B" w:rsidRDefault="00BB0824" w:rsidP="00FF2B8B">
      <w:r>
        <w:lastRenderedPageBreak/>
        <w:t xml:space="preserve">Г) </w:t>
      </w:r>
      <w:r w:rsidR="00FF2B8B">
        <w:t>Умение работать в команде.</w:t>
      </w:r>
    </w:p>
    <w:p w14:paraId="58C80294" w14:textId="038C0D35" w:rsidR="00FF2B8B" w:rsidRDefault="00BB0824" w:rsidP="00FF2B8B">
      <w:r>
        <w:t xml:space="preserve">Д) </w:t>
      </w:r>
      <w:r w:rsidR="00FF2B8B">
        <w:t>Владение иностранными языками.</w:t>
      </w:r>
    </w:p>
    <w:p w14:paraId="0A703AAF" w14:textId="62592E92" w:rsidR="00FF2B8B" w:rsidRDefault="00FF2B8B" w:rsidP="00FF2B8B">
      <w:r w:rsidRPr="0014042E">
        <w:t>Правильный ответ:</w:t>
      </w:r>
      <w:r>
        <w:t xml:space="preserve"> </w:t>
      </w:r>
      <w:r w:rsidR="00BB0824">
        <w:t>В, Г</w:t>
      </w:r>
      <w:r>
        <w:t>.</w:t>
      </w:r>
    </w:p>
    <w:p w14:paraId="5CBDED83" w14:textId="536B1076" w:rsidR="00E900F2" w:rsidRDefault="00E900F2" w:rsidP="00FF2B8B">
      <w:r>
        <w:t>Компетенции (индикаторы):</w:t>
      </w:r>
      <w:r w:rsidR="005C2319" w:rsidRPr="005C2319">
        <w:t xml:space="preserve"> ОПК-5 (ОПК-5.1), ОПК-6 (ОПК-6.1)</w:t>
      </w:r>
    </w:p>
    <w:p w14:paraId="0E88136F" w14:textId="77777777" w:rsidR="00FF2B8B" w:rsidRDefault="00FF2B8B" w:rsidP="00FF2B8B"/>
    <w:p w14:paraId="6E93A729" w14:textId="77777777" w:rsidR="007A19E9" w:rsidRDefault="007A19E9" w:rsidP="00FF2B8B">
      <w:pPr>
        <w:rPr>
          <w:i/>
          <w:iCs/>
        </w:rPr>
      </w:pPr>
      <w:r>
        <w:t>1</w:t>
      </w:r>
      <w:r w:rsidR="00FF2B8B">
        <w:t>4</w:t>
      </w:r>
      <w:r w:rsidR="00B65DE8">
        <w:t>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155E4439" w14:textId="3180B93F" w:rsidR="00FF2B8B" w:rsidRDefault="00FF2B8B" w:rsidP="00FF2B8B">
      <w:r>
        <w:t>Какие из следующих преимуществ может предоставить использование информационных технологий в профессиональной деятельности?</w:t>
      </w:r>
    </w:p>
    <w:p w14:paraId="5FFE97AD" w14:textId="02C7525C" w:rsidR="00FF2B8B" w:rsidRDefault="00BB0824" w:rsidP="00FF2B8B">
      <w:r>
        <w:t>А)</w:t>
      </w:r>
      <w:r w:rsidR="00FF2B8B">
        <w:t xml:space="preserve"> Повышение скорости выполнения задач.</w:t>
      </w:r>
    </w:p>
    <w:p w14:paraId="450DB697" w14:textId="63A4D53B" w:rsidR="00FF2B8B" w:rsidRDefault="00BB0824" w:rsidP="00FF2B8B">
      <w:r>
        <w:t>Б)</w:t>
      </w:r>
      <w:r w:rsidR="00FF2B8B">
        <w:t xml:space="preserve"> Уменьшение количества ошибок.</w:t>
      </w:r>
    </w:p>
    <w:p w14:paraId="3A22AA87" w14:textId="05D9175A" w:rsidR="00FF2B8B" w:rsidRDefault="00BB0824" w:rsidP="00FF2B8B">
      <w:r>
        <w:t>В)</w:t>
      </w:r>
      <w:r w:rsidR="00FF2B8B">
        <w:t xml:space="preserve"> Увеличение гибкости и адаптивности процессов.</w:t>
      </w:r>
    </w:p>
    <w:p w14:paraId="5EF4D78E" w14:textId="5CDD0BE3" w:rsidR="00FF2B8B" w:rsidRDefault="00BB0824" w:rsidP="00FF2B8B">
      <w:r>
        <w:t>Г)</w:t>
      </w:r>
      <w:r w:rsidR="00FF2B8B">
        <w:t xml:space="preserve"> Возможность масштабирования решений.</w:t>
      </w:r>
    </w:p>
    <w:p w14:paraId="71FE4C9B" w14:textId="43A25E43" w:rsidR="00FF2B8B" w:rsidRDefault="00BB0824" w:rsidP="00FF2B8B">
      <w:r>
        <w:t>Д)</w:t>
      </w:r>
      <w:r w:rsidR="00FF2B8B">
        <w:t xml:space="preserve"> Более точное планирование и прогнозирование.</w:t>
      </w:r>
    </w:p>
    <w:p w14:paraId="4ACACFFD" w14:textId="7315E447" w:rsidR="00FF2B8B" w:rsidRDefault="00FF2B8B" w:rsidP="00FF2B8B">
      <w:r w:rsidRPr="007A19E9">
        <w:t xml:space="preserve">Правильный ответ: </w:t>
      </w:r>
      <w:r w:rsidR="00BB0824">
        <w:t>А, Б, В</w:t>
      </w:r>
      <w:r>
        <w:t>.</w:t>
      </w:r>
    </w:p>
    <w:p w14:paraId="6199FD44" w14:textId="47946C50" w:rsidR="00FF2B8B" w:rsidRDefault="00E900F2" w:rsidP="00FF2B8B">
      <w:r>
        <w:t>Компетенции (индикаторы):</w:t>
      </w:r>
      <w:r w:rsidR="005C2319" w:rsidRPr="005C2319">
        <w:t xml:space="preserve"> ОПК-5 (ОПК-5.1), ОПК-6 (ОПК-6.1)</w:t>
      </w:r>
    </w:p>
    <w:p w14:paraId="617935B9" w14:textId="77777777" w:rsidR="00E900F2" w:rsidRDefault="00E900F2" w:rsidP="00FF2B8B"/>
    <w:p w14:paraId="4015C5A5" w14:textId="77777777" w:rsidR="007A19E9" w:rsidRDefault="007A19E9" w:rsidP="00FF2B8B">
      <w:r>
        <w:t>1</w:t>
      </w:r>
      <w:r w:rsidR="00FF2B8B">
        <w:t>5</w:t>
      </w:r>
      <w:r w:rsidR="00B65DE8">
        <w:t>.</w:t>
      </w:r>
      <w:r w:rsidR="00FF2B8B">
        <w:t xml:space="preserve"> </w:t>
      </w:r>
      <w:r w:rsidRPr="00344436">
        <w:rPr>
          <w:i/>
          <w:iCs/>
        </w:rPr>
        <w:t>Выберите все правильные ответы</w:t>
      </w:r>
      <w:r>
        <w:t xml:space="preserve"> </w:t>
      </w:r>
    </w:p>
    <w:p w14:paraId="6B960A2B" w14:textId="4F6DBDC3" w:rsidR="00FF2B8B" w:rsidRDefault="00FF2B8B" w:rsidP="00FF2B8B">
      <w:r>
        <w:t>Какие из следующих функций выполняет программное обеспечение для решения профессиональных задач?</w:t>
      </w:r>
    </w:p>
    <w:p w14:paraId="39F732A0" w14:textId="15C18BEC" w:rsidR="00FF2B8B" w:rsidRDefault="00BB0824" w:rsidP="00FF2B8B">
      <w:r>
        <w:t>А)</w:t>
      </w:r>
      <w:r w:rsidR="00FF2B8B">
        <w:t xml:space="preserve"> Хранение и управление данными.</w:t>
      </w:r>
    </w:p>
    <w:p w14:paraId="5B5E017C" w14:textId="4D248817" w:rsidR="00FF2B8B" w:rsidRDefault="00BB0824" w:rsidP="00FF2B8B">
      <w:r>
        <w:t>Б)</w:t>
      </w:r>
      <w:r w:rsidR="00FF2B8B">
        <w:t xml:space="preserve"> Обработка и анализ информации.</w:t>
      </w:r>
    </w:p>
    <w:p w14:paraId="406BD853" w14:textId="5BA6E79F" w:rsidR="00FF2B8B" w:rsidRDefault="00BB0824" w:rsidP="00FF2B8B">
      <w:r>
        <w:t>В)</w:t>
      </w:r>
      <w:r w:rsidR="00FF2B8B">
        <w:t xml:space="preserve"> Генерация отчетов и визуализация данных.</w:t>
      </w:r>
    </w:p>
    <w:p w14:paraId="0456BFAC" w14:textId="732AE18D" w:rsidR="00FF2B8B" w:rsidRDefault="00BB0824" w:rsidP="00FF2B8B">
      <w:r>
        <w:t>Г)</w:t>
      </w:r>
      <w:r w:rsidR="00FF2B8B">
        <w:t xml:space="preserve"> Автоматизация рутинных операций.</w:t>
      </w:r>
    </w:p>
    <w:p w14:paraId="0F03E2F5" w14:textId="795682C1" w:rsidR="00FF2B8B" w:rsidRDefault="00BB0824" w:rsidP="00FF2B8B">
      <w:r>
        <w:t>Д)</w:t>
      </w:r>
      <w:r w:rsidR="00FF2B8B">
        <w:t xml:space="preserve"> Обеспечение безопасности данных.</w:t>
      </w:r>
    </w:p>
    <w:p w14:paraId="1989BF47" w14:textId="53B1DE34" w:rsidR="00FF2B8B" w:rsidRDefault="00FF2B8B" w:rsidP="00FF2B8B">
      <w:r w:rsidRPr="00210A6E">
        <w:t>Правильный ответ:</w:t>
      </w:r>
      <w:r>
        <w:t xml:space="preserve"> </w:t>
      </w:r>
      <w:r w:rsidR="00BB0824">
        <w:t>А, Б, В</w:t>
      </w:r>
      <w:r>
        <w:t>.</w:t>
      </w:r>
    </w:p>
    <w:p w14:paraId="547BCCA0" w14:textId="380E5FFC" w:rsidR="00FF2B8B" w:rsidRDefault="00E900F2" w:rsidP="00FF2B8B">
      <w:r>
        <w:t>Компетенции (индикаторы):</w:t>
      </w:r>
      <w:r w:rsidR="005C2319" w:rsidRPr="005C2319">
        <w:t xml:space="preserve"> ОПК-5 (ОПК-5.1), ОПК-6 (ОПК-6.1)</w:t>
      </w:r>
    </w:p>
    <w:p w14:paraId="7ED5FE54" w14:textId="77777777" w:rsidR="00E900F2" w:rsidRDefault="00E900F2" w:rsidP="00FF2B8B"/>
    <w:p w14:paraId="7D3A3B4A" w14:textId="77777777" w:rsidR="00C33D24" w:rsidRDefault="00C33D24" w:rsidP="00FF2B8B">
      <w:r>
        <w:t>1</w:t>
      </w:r>
      <w:r w:rsidR="00FF2B8B">
        <w:t>6</w:t>
      </w:r>
      <w:r w:rsidR="00D47E43">
        <w:t>.</w:t>
      </w:r>
      <w:r w:rsidR="00FF2B8B">
        <w:t xml:space="preserve"> </w:t>
      </w:r>
      <w:r w:rsidRPr="00344436">
        <w:rPr>
          <w:i/>
          <w:iCs/>
        </w:rPr>
        <w:t>Выберите все правильные ответы</w:t>
      </w:r>
      <w:r>
        <w:t xml:space="preserve"> </w:t>
      </w:r>
    </w:p>
    <w:p w14:paraId="2C65FB0E" w14:textId="08DC0F0E" w:rsidR="00FF2B8B" w:rsidRDefault="00FF2B8B" w:rsidP="00FF2B8B">
      <w:r>
        <w:t>Какие из следующих инструментов могут быть использованы для автоматизации рутинных операций в профессиональной деятельности?</w:t>
      </w:r>
    </w:p>
    <w:p w14:paraId="1C574170" w14:textId="58A99153" w:rsidR="00FF2B8B" w:rsidRDefault="00AD2C2E" w:rsidP="00FF2B8B">
      <w:r>
        <w:t xml:space="preserve">А) </w:t>
      </w:r>
      <w:r w:rsidR="00FF2B8B">
        <w:t>Специальное программное обеспечение.</w:t>
      </w:r>
    </w:p>
    <w:p w14:paraId="5A761AF6" w14:textId="34CF0D40" w:rsidR="00FF2B8B" w:rsidRDefault="00AD2C2E" w:rsidP="00FF2B8B">
      <w:r>
        <w:t xml:space="preserve">Б) </w:t>
      </w:r>
      <w:r w:rsidR="00FF2B8B">
        <w:t>Ручка и бумага.</w:t>
      </w:r>
    </w:p>
    <w:p w14:paraId="7FF52ED2" w14:textId="4C7B0DC9" w:rsidR="00FF2B8B" w:rsidRDefault="00AD2C2E" w:rsidP="00FF2B8B">
      <w:r>
        <w:t xml:space="preserve">В) </w:t>
      </w:r>
      <w:r w:rsidR="00FF2B8B">
        <w:t>Электронные таблицы.</w:t>
      </w:r>
    </w:p>
    <w:p w14:paraId="7C123E39" w14:textId="754E39E1" w:rsidR="00FF2B8B" w:rsidRDefault="00AD2C2E" w:rsidP="00FF2B8B">
      <w:r>
        <w:t xml:space="preserve">Г) </w:t>
      </w:r>
      <w:r w:rsidR="00FF2B8B">
        <w:t>Скриптовые языки программирования.</w:t>
      </w:r>
    </w:p>
    <w:p w14:paraId="62EA0E5C" w14:textId="4CA221FC" w:rsidR="00FF2B8B" w:rsidRDefault="00AD2C2E" w:rsidP="00FF2B8B">
      <w:r>
        <w:t xml:space="preserve">Д) </w:t>
      </w:r>
      <w:r w:rsidR="00FF2B8B">
        <w:t>Механические устройства.</w:t>
      </w:r>
    </w:p>
    <w:p w14:paraId="5397A867" w14:textId="7EF69CCB" w:rsidR="00FF2B8B" w:rsidRDefault="00FF2B8B" w:rsidP="00FF2B8B">
      <w:r w:rsidRPr="00C33D24">
        <w:t>Правильный ответ:</w:t>
      </w:r>
      <w:r>
        <w:t xml:space="preserve"> </w:t>
      </w:r>
      <w:r w:rsidR="00AD2C2E">
        <w:t>А, В, Г</w:t>
      </w:r>
      <w:r>
        <w:t>.</w:t>
      </w:r>
    </w:p>
    <w:p w14:paraId="6431B227" w14:textId="250B160B" w:rsidR="00E900F2" w:rsidRDefault="00062841" w:rsidP="00FF2B8B">
      <w:r>
        <w:t>Компетенции (индикаторы):</w:t>
      </w:r>
      <w:r w:rsidR="005C2319" w:rsidRPr="005C2319">
        <w:t xml:space="preserve"> ОПК-5 (ОПК-5.1), ОПК-6 (ОПК-6.1)</w:t>
      </w:r>
    </w:p>
    <w:p w14:paraId="7C245B25" w14:textId="77777777" w:rsidR="00FF2B8B" w:rsidRDefault="00FF2B8B" w:rsidP="00FF2B8B"/>
    <w:p w14:paraId="0B20ADFC" w14:textId="77777777" w:rsidR="00607209" w:rsidRDefault="00607209" w:rsidP="00FF2B8B">
      <w:pPr>
        <w:rPr>
          <w:i/>
          <w:iCs/>
        </w:rPr>
      </w:pPr>
      <w:r>
        <w:t>1</w:t>
      </w:r>
      <w:r w:rsidR="00FF2B8B">
        <w:t>7</w:t>
      </w:r>
      <w:r w:rsidR="00D47E43">
        <w:t>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19C99194" w14:textId="7FBF6500" w:rsidR="00FF2B8B" w:rsidRDefault="00FF2B8B" w:rsidP="00FF2B8B">
      <w:r>
        <w:t>Какие из следующих критериев являются важными при оценке стоимости владения программным обеспечением?</w:t>
      </w:r>
    </w:p>
    <w:p w14:paraId="57681411" w14:textId="10D68BD5" w:rsidR="00FF2B8B" w:rsidRDefault="00AD2C2E" w:rsidP="00FF2B8B">
      <w:r>
        <w:t xml:space="preserve">А) </w:t>
      </w:r>
      <w:r w:rsidR="00FF2B8B">
        <w:t>Первоначальная стоимость лицензии.</w:t>
      </w:r>
    </w:p>
    <w:p w14:paraId="4ED6C729" w14:textId="6C87451D" w:rsidR="00FF2B8B" w:rsidRDefault="00AD2C2E" w:rsidP="00FF2B8B">
      <w:r>
        <w:t xml:space="preserve">Б) </w:t>
      </w:r>
      <w:r w:rsidR="00FF2B8B">
        <w:t>Стоимость обновления и поддержки.</w:t>
      </w:r>
    </w:p>
    <w:p w14:paraId="20A35AD2" w14:textId="13222408" w:rsidR="00FF2B8B" w:rsidRDefault="00AD2C2E" w:rsidP="00FF2B8B">
      <w:r>
        <w:t xml:space="preserve">В) </w:t>
      </w:r>
      <w:r w:rsidR="00FF2B8B">
        <w:t>Стоимость обучения сотрудников.</w:t>
      </w:r>
    </w:p>
    <w:p w14:paraId="35DFE57C" w14:textId="1909CC9C" w:rsidR="00FF2B8B" w:rsidRDefault="00AD2C2E" w:rsidP="00FF2B8B">
      <w:r>
        <w:t xml:space="preserve">Г) </w:t>
      </w:r>
      <w:r w:rsidR="00FF2B8B">
        <w:t>Стоимость интеграции с другими системами.</w:t>
      </w:r>
    </w:p>
    <w:p w14:paraId="69738C8D" w14:textId="69B25C24" w:rsidR="00FF2B8B" w:rsidRDefault="00AD2C2E" w:rsidP="00FF2B8B">
      <w:r>
        <w:lastRenderedPageBreak/>
        <w:t xml:space="preserve">Д) </w:t>
      </w:r>
      <w:r w:rsidR="00FF2B8B">
        <w:t>Стоимость технического обслуживания.</w:t>
      </w:r>
    </w:p>
    <w:p w14:paraId="150DF551" w14:textId="760BDEC1" w:rsidR="00FF2B8B" w:rsidRDefault="00FF2B8B" w:rsidP="00FF2B8B">
      <w:r w:rsidRPr="00607209">
        <w:t>Правильный ответ:</w:t>
      </w:r>
      <w:r>
        <w:t xml:space="preserve"> </w:t>
      </w:r>
      <w:r w:rsidR="00AD2C2E">
        <w:t>Б, В, Д.</w:t>
      </w:r>
    </w:p>
    <w:p w14:paraId="5388DEB8" w14:textId="23DF0BE5" w:rsidR="00FF2B8B" w:rsidRDefault="00062841" w:rsidP="00FF2B8B">
      <w:r>
        <w:t>Компетенции (индикаторы):</w:t>
      </w:r>
      <w:r w:rsidR="005C2319" w:rsidRPr="005C2319">
        <w:t xml:space="preserve"> ОПК-5 (ОПК-5.1), ОПК-6 (ОПК-6.1)</w:t>
      </w:r>
    </w:p>
    <w:p w14:paraId="0155BA4D" w14:textId="77777777" w:rsidR="00062841" w:rsidRDefault="00062841" w:rsidP="00FF2B8B"/>
    <w:p w14:paraId="3C4D1590" w14:textId="77777777" w:rsidR="003E67A4" w:rsidRDefault="003E67A4" w:rsidP="00FF2B8B">
      <w:pPr>
        <w:rPr>
          <w:i/>
          <w:iCs/>
        </w:rPr>
      </w:pPr>
      <w:r>
        <w:t>1</w:t>
      </w:r>
      <w:r w:rsidR="00FF2B8B">
        <w:t>8</w:t>
      </w:r>
      <w:r w:rsidR="00D47E43">
        <w:t>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44D51ED2" w14:textId="74410436" w:rsidR="00FF2B8B" w:rsidRDefault="00FF2B8B" w:rsidP="00FF2B8B">
      <w:r>
        <w:t>Какие из следующих навыков помогут эффективно использовать программное обеспечение в профессиональной деятельности?</w:t>
      </w:r>
    </w:p>
    <w:p w14:paraId="557711DE" w14:textId="4556CD66" w:rsidR="00FF2B8B" w:rsidRDefault="00AD2C2E" w:rsidP="00FF2B8B">
      <w:r>
        <w:t>А)</w:t>
      </w:r>
      <w:r w:rsidR="00FF2B8B">
        <w:t xml:space="preserve"> Навыки работы с клавиатурой.</w:t>
      </w:r>
    </w:p>
    <w:p w14:paraId="53F54258" w14:textId="1ADF52C5" w:rsidR="00FF2B8B" w:rsidRDefault="00AD2C2E" w:rsidP="00FF2B8B">
      <w:r>
        <w:t>Б)</w:t>
      </w:r>
      <w:r w:rsidR="00FF2B8B">
        <w:t xml:space="preserve"> Знание основ программирования.</w:t>
      </w:r>
    </w:p>
    <w:p w14:paraId="02FF1BDD" w14:textId="68FDFDA7" w:rsidR="00FF2B8B" w:rsidRDefault="00AD2C2E" w:rsidP="00FF2B8B">
      <w:r>
        <w:t>В)</w:t>
      </w:r>
      <w:r w:rsidR="00FF2B8B">
        <w:t xml:space="preserve"> Способность анализировать и систематизировать информацию.</w:t>
      </w:r>
    </w:p>
    <w:p w14:paraId="0FDCA45C" w14:textId="4EEC9FAA" w:rsidR="00FF2B8B" w:rsidRDefault="00AD2C2E" w:rsidP="00FF2B8B">
      <w:r>
        <w:t>Г)</w:t>
      </w:r>
      <w:r w:rsidR="00FF2B8B">
        <w:t xml:space="preserve"> Умение работать в команде.</w:t>
      </w:r>
    </w:p>
    <w:p w14:paraId="1E9A244F" w14:textId="71A7C799" w:rsidR="00FF2B8B" w:rsidRDefault="00AD2C2E" w:rsidP="00FF2B8B">
      <w:r>
        <w:t>Д)</w:t>
      </w:r>
      <w:r w:rsidR="00FF2B8B">
        <w:t xml:space="preserve"> Владение иностранными языками.</w:t>
      </w:r>
    </w:p>
    <w:p w14:paraId="498F3970" w14:textId="5DA52471" w:rsidR="00FF2B8B" w:rsidRDefault="00FF2B8B" w:rsidP="00FF2B8B">
      <w:r w:rsidRPr="00321C2D">
        <w:t>Правильный ответ:</w:t>
      </w:r>
      <w:r>
        <w:t xml:space="preserve"> </w:t>
      </w:r>
      <w:r w:rsidR="00AD2C2E">
        <w:t>В, Г</w:t>
      </w:r>
      <w:r>
        <w:t>.</w:t>
      </w:r>
    </w:p>
    <w:p w14:paraId="169B610C" w14:textId="4B946913" w:rsidR="00FF2B8B" w:rsidRPr="00062841" w:rsidRDefault="00062841" w:rsidP="00FF2B8B">
      <w:pPr>
        <w:rPr>
          <w:b/>
          <w:bCs/>
        </w:rPr>
      </w:pPr>
      <w:r>
        <w:t>Компетенции (индикаторы):</w:t>
      </w:r>
      <w:r w:rsidR="005C2319" w:rsidRPr="005C2319">
        <w:t xml:space="preserve"> ОПК-5 (ОПК-5.1), ОПК-6 (ОПК-6.1)</w:t>
      </w:r>
    </w:p>
    <w:p w14:paraId="25EC3F5C" w14:textId="77777777" w:rsidR="00062841" w:rsidRDefault="00062841" w:rsidP="00FF2B8B"/>
    <w:p w14:paraId="69CF76CD" w14:textId="3B9D0796" w:rsidR="00321C2D" w:rsidRDefault="00321C2D" w:rsidP="00FF2B8B">
      <w:r>
        <w:t>1</w:t>
      </w:r>
      <w:r w:rsidR="00FF2B8B">
        <w:t>9</w:t>
      </w:r>
      <w:r w:rsidR="00D47E43">
        <w:t>.</w:t>
      </w:r>
      <w:r w:rsidR="00FF2B8B"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61E6B74A" w14:textId="2725A248" w:rsidR="00FF2B8B" w:rsidRDefault="00FF2B8B" w:rsidP="00FF2B8B">
      <w:r>
        <w:t>Какие из следующих преимуществ может предоставить использование информационных технологий в профессиональной деятельности?</w:t>
      </w:r>
    </w:p>
    <w:p w14:paraId="3B88ECDA" w14:textId="2FD6BE07" w:rsidR="00FF2B8B" w:rsidRDefault="00AD2C2E" w:rsidP="00FF2B8B">
      <w:r>
        <w:t>А)</w:t>
      </w:r>
      <w:r w:rsidR="00FF2B8B">
        <w:t xml:space="preserve"> Повышение скорости выполнения задач.</w:t>
      </w:r>
    </w:p>
    <w:p w14:paraId="0EF331FA" w14:textId="57140C7A" w:rsidR="00FF2B8B" w:rsidRDefault="00AD2C2E" w:rsidP="00FF2B8B">
      <w:r>
        <w:t>Б)</w:t>
      </w:r>
      <w:r w:rsidR="00FF2B8B">
        <w:t xml:space="preserve"> Уменьшение количества ошибок.</w:t>
      </w:r>
    </w:p>
    <w:p w14:paraId="22D101F0" w14:textId="352A0F81" w:rsidR="00FF2B8B" w:rsidRDefault="00AD2C2E" w:rsidP="00FF2B8B">
      <w:r>
        <w:t>В)</w:t>
      </w:r>
      <w:r w:rsidR="00FF2B8B">
        <w:t xml:space="preserve"> Увеличение гибкости и адаптивности процессов.</w:t>
      </w:r>
    </w:p>
    <w:p w14:paraId="47441DEB" w14:textId="39915EE2" w:rsidR="00FF2B8B" w:rsidRDefault="00AD2C2E" w:rsidP="00FF2B8B">
      <w:r>
        <w:t>Г)</w:t>
      </w:r>
      <w:r w:rsidR="00FF2B8B">
        <w:t xml:space="preserve"> Возможность масштабирования решений.</w:t>
      </w:r>
    </w:p>
    <w:p w14:paraId="1B3C9006" w14:textId="0E304284" w:rsidR="00FF2B8B" w:rsidRDefault="00AD2C2E" w:rsidP="00FF2B8B">
      <w:r>
        <w:t>Д)</w:t>
      </w:r>
      <w:r w:rsidR="00FF2B8B">
        <w:t xml:space="preserve"> Более точное планирование и прогнозирование.</w:t>
      </w:r>
    </w:p>
    <w:p w14:paraId="7D253E24" w14:textId="4B736701" w:rsidR="00FF2B8B" w:rsidRDefault="00FF2B8B" w:rsidP="00FF2B8B">
      <w:r w:rsidRPr="00321C2D">
        <w:t>Правильный ответ:</w:t>
      </w:r>
      <w:r>
        <w:t xml:space="preserve"> </w:t>
      </w:r>
      <w:r w:rsidR="00AD2C2E">
        <w:t>А, Б, В</w:t>
      </w:r>
      <w:r>
        <w:t>.</w:t>
      </w:r>
    </w:p>
    <w:p w14:paraId="18CDD328" w14:textId="164CEF9B" w:rsidR="00FF2B8B" w:rsidRDefault="00994051" w:rsidP="00FF2B8B">
      <w:r>
        <w:t>Компетенции (индикаторы):</w:t>
      </w:r>
      <w:r w:rsidR="005C2319" w:rsidRPr="005C2319">
        <w:t xml:space="preserve"> ОПК-5 (ОПК-5.1), ОПК-6 (ОПК-6.1)</w:t>
      </w:r>
    </w:p>
    <w:p w14:paraId="5EF24558" w14:textId="77777777" w:rsidR="00994051" w:rsidRDefault="00994051" w:rsidP="00FF2B8B"/>
    <w:p w14:paraId="349AACE5" w14:textId="744269E8" w:rsidR="00051F85" w:rsidRDefault="00051F85" w:rsidP="00FF2B8B">
      <w:r>
        <w:t>2</w:t>
      </w:r>
      <w:r w:rsidR="00FF2B8B">
        <w:t>0</w:t>
      </w:r>
      <w:r w:rsidR="00D47E43">
        <w:t>.</w:t>
      </w:r>
      <w:r w:rsidR="00FF2B8B"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2B2A648C" w14:textId="6361A8EE" w:rsidR="00FF2B8B" w:rsidRDefault="00FF2B8B" w:rsidP="00FF2B8B">
      <w:r>
        <w:t>Какие из следующих функций выполняет программное обеспечение для решения профессиональных задач?</w:t>
      </w:r>
    </w:p>
    <w:p w14:paraId="3418C7DE" w14:textId="241924D5" w:rsidR="00FF2B8B" w:rsidRDefault="000A712A" w:rsidP="00FF2B8B">
      <w:r>
        <w:t>А)</w:t>
      </w:r>
      <w:r w:rsidR="00FF2B8B">
        <w:t xml:space="preserve"> Хранение и управление данными.</w:t>
      </w:r>
    </w:p>
    <w:p w14:paraId="35B85628" w14:textId="6061481D" w:rsidR="00FF2B8B" w:rsidRDefault="000A712A" w:rsidP="00FF2B8B">
      <w:r>
        <w:t>Б)</w:t>
      </w:r>
      <w:r w:rsidR="00FF2B8B">
        <w:t xml:space="preserve"> Обработка и анализ информации.</w:t>
      </w:r>
    </w:p>
    <w:p w14:paraId="7BCE1372" w14:textId="353B9BF1" w:rsidR="00FF2B8B" w:rsidRDefault="000A712A" w:rsidP="00FF2B8B">
      <w:r>
        <w:t>В)</w:t>
      </w:r>
      <w:r w:rsidR="00FF2B8B">
        <w:t xml:space="preserve"> Генерация отчетов и визуализация данных.</w:t>
      </w:r>
    </w:p>
    <w:p w14:paraId="2BCCF13B" w14:textId="33D3B01A" w:rsidR="00FF2B8B" w:rsidRDefault="000A712A" w:rsidP="00FF2B8B">
      <w:r>
        <w:t>Г)</w:t>
      </w:r>
      <w:r w:rsidR="00FF2B8B">
        <w:t xml:space="preserve"> Автоматизация рутинных операций.</w:t>
      </w:r>
    </w:p>
    <w:p w14:paraId="704F1ECD" w14:textId="37478E35" w:rsidR="00FF2B8B" w:rsidRDefault="000A712A" w:rsidP="00FF2B8B">
      <w:r>
        <w:t>Д)</w:t>
      </w:r>
      <w:r w:rsidR="00FF2B8B">
        <w:t xml:space="preserve"> Обеспечение безопасности данных.</w:t>
      </w:r>
    </w:p>
    <w:p w14:paraId="6DBA65E7" w14:textId="35D89AFA" w:rsidR="00FF2B8B" w:rsidRDefault="00FF2B8B" w:rsidP="00FF2B8B">
      <w:r w:rsidRPr="00757482">
        <w:t>Правильный ответ:</w:t>
      </w:r>
      <w:r>
        <w:t xml:space="preserve"> </w:t>
      </w:r>
      <w:r w:rsidR="000A712A">
        <w:t>А, Б, В</w:t>
      </w:r>
      <w:r>
        <w:t>.</w:t>
      </w:r>
    </w:p>
    <w:p w14:paraId="22E44D8D" w14:textId="7A6447EC" w:rsidR="00FF2B8B" w:rsidRDefault="00994051" w:rsidP="00FF2B8B">
      <w:r>
        <w:t>Компетенции (индикаторы):</w:t>
      </w:r>
      <w:r w:rsidR="005C2319" w:rsidRPr="005C2319">
        <w:t xml:space="preserve"> ОПК-5 (ОПК-5.1), ОПК-6 (ОПК-6.1)</w:t>
      </w:r>
    </w:p>
    <w:p w14:paraId="39CC1312" w14:textId="77777777" w:rsidR="00994051" w:rsidRDefault="00994051" w:rsidP="00FF2B8B"/>
    <w:p w14:paraId="662EE04F" w14:textId="77777777" w:rsidR="001B791F" w:rsidRDefault="00757482" w:rsidP="00FF2B8B">
      <w:pPr>
        <w:rPr>
          <w:i/>
          <w:iCs/>
        </w:rPr>
      </w:pPr>
      <w:r>
        <w:t>2</w:t>
      </w:r>
      <w:r w:rsidR="00FF2B8B">
        <w:t>1</w:t>
      </w:r>
      <w:r w:rsidR="004044E6">
        <w:t>.</w:t>
      </w:r>
      <w:r w:rsidR="001B791F">
        <w:t xml:space="preserve"> </w:t>
      </w:r>
      <w:r w:rsidR="001B791F" w:rsidRPr="00344436">
        <w:rPr>
          <w:i/>
          <w:iCs/>
        </w:rPr>
        <w:t>Выберите все правильные ответы</w:t>
      </w:r>
    </w:p>
    <w:p w14:paraId="2B7FCCCD" w14:textId="2F601389" w:rsidR="00FF2B8B" w:rsidRDefault="00FF2B8B" w:rsidP="00FF2B8B">
      <w:r>
        <w:t>Какие из следующих критериев являются важными при выборе программного обеспечения для решения профессиональных задач?</w:t>
      </w:r>
    </w:p>
    <w:p w14:paraId="4F5555AA" w14:textId="0932F48A" w:rsidR="00FF2B8B" w:rsidRDefault="000A712A" w:rsidP="00FF2B8B">
      <w:r>
        <w:t xml:space="preserve">А) </w:t>
      </w:r>
      <w:r w:rsidR="00FF2B8B">
        <w:t>Цена лицензии.</w:t>
      </w:r>
    </w:p>
    <w:p w14:paraId="17C42A69" w14:textId="4CC78F3E" w:rsidR="00FF2B8B" w:rsidRDefault="000A712A" w:rsidP="00FF2B8B">
      <w:r>
        <w:t xml:space="preserve">Б) </w:t>
      </w:r>
      <w:r w:rsidR="00FF2B8B">
        <w:t>Количество поддерживаемых языков интерфейса.</w:t>
      </w:r>
    </w:p>
    <w:p w14:paraId="5B9BB4D7" w14:textId="09027C00" w:rsidR="00FF2B8B" w:rsidRDefault="000A712A" w:rsidP="00FF2B8B">
      <w:r>
        <w:t xml:space="preserve">В) </w:t>
      </w:r>
      <w:r w:rsidR="00FF2B8B">
        <w:t>Скорость работы программы.</w:t>
      </w:r>
    </w:p>
    <w:p w14:paraId="7F758CDE" w14:textId="3CE4A778" w:rsidR="00FF2B8B" w:rsidRDefault="000A712A" w:rsidP="00FF2B8B">
      <w:r>
        <w:t xml:space="preserve">Г) </w:t>
      </w:r>
      <w:r w:rsidR="00FF2B8B">
        <w:t>Наличие технической поддержки.</w:t>
      </w:r>
    </w:p>
    <w:p w14:paraId="5BAA2F03" w14:textId="3EF7E88F" w:rsidR="00FF2B8B" w:rsidRDefault="000A712A" w:rsidP="00FF2B8B">
      <w:r>
        <w:t xml:space="preserve">Д) </w:t>
      </w:r>
      <w:r w:rsidR="00FF2B8B">
        <w:t>Совместимость с другими программами.</w:t>
      </w:r>
    </w:p>
    <w:p w14:paraId="174B7760" w14:textId="1C7AA588" w:rsidR="00FF2B8B" w:rsidRDefault="00FF2B8B" w:rsidP="00FF2B8B">
      <w:r w:rsidRPr="001B791F">
        <w:lastRenderedPageBreak/>
        <w:t>Правильный ответ:</w:t>
      </w:r>
      <w:r>
        <w:t xml:space="preserve"> </w:t>
      </w:r>
      <w:r w:rsidR="000A712A">
        <w:t>А, Г, Д</w:t>
      </w:r>
      <w:r>
        <w:t>.</w:t>
      </w:r>
    </w:p>
    <w:p w14:paraId="452F662E" w14:textId="675EA3F7" w:rsidR="00FF2B8B" w:rsidRDefault="00072BCC" w:rsidP="00FF2B8B">
      <w:r>
        <w:t>Компетенции (индикаторы):</w:t>
      </w:r>
      <w:r w:rsidR="005C2319" w:rsidRPr="005C2319">
        <w:t xml:space="preserve"> ОПК-5 (ОПК-5.1), ОПК-6 (ОПК-6.1)</w:t>
      </w:r>
    </w:p>
    <w:p w14:paraId="6ADE79A2" w14:textId="77777777" w:rsidR="00072BCC" w:rsidRDefault="00072BCC" w:rsidP="00FF2B8B"/>
    <w:p w14:paraId="63CE06C3" w14:textId="77777777" w:rsidR="00DA221B" w:rsidRDefault="00DA221B" w:rsidP="00FF2B8B">
      <w:pPr>
        <w:rPr>
          <w:i/>
          <w:iCs/>
        </w:rPr>
      </w:pPr>
      <w:r>
        <w:t>2</w:t>
      </w:r>
      <w:r w:rsidR="00FF2B8B">
        <w:t>2</w:t>
      </w:r>
      <w:r w:rsidR="004044E6">
        <w:t>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466FD76A" w14:textId="71E6531C" w:rsidR="00FF2B8B" w:rsidRDefault="00FF2B8B" w:rsidP="00FF2B8B">
      <w:r>
        <w:t>Какие из следующих критериев являются важными при оценке стоимости владения программным обеспечением?</w:t>
      </w:r>
    </w:p>
    <w:p w14:paraId="209ACFC2" w14:textId="6397D1A4" w:rsidR="00FF2B8B" w:rsidRDefault="000A712A" w:rsidP="00FF2B8B">
      <w:r>
        <w:t xml:space="preserve">А) </w:t>
      </w:r>
      <w:r w:rsidR="00FF2B8B">
        <w:t>Первоначальная стоимость лицензии.</w:t>
      </w:r>
    </w:p>
    <w:p w14:paraId="6E210551" w14:textId="3ECD90BD" w:rsidR="00FF2B8B" w:rsidRDefault="000A712A" w:rsidP="00FF2B8B">
      <w:r>
        <w:t xml:space="preserve">Б) </w:t>
      </w:r>
      <w:r w:rsidR="00FF2B8B">
        <w:t>Стоимость обновления и поддержки.</w:t>
      </w:r>
    </w:p>
    <w:p w14:paraId="03D5DBFB" w14:textId="17B4F34A" w:rsidR="00FF2B8B" w:rsidRDefault="000A712A" w:rsidP="00FF2B8B">
      <w:r>
        <w:t xml:space="preserve">В) </w:t>
      </w:r>
      <w:r w:rsidR="00FF2B8B">
        <w:t>Стоимость обучения сотрудников.</w:t>
      </w:r>
    </w:p>
    <w:p w14:paraId="3E64E0DC" w14:textId="7B9F4ED1" w:rsidR="00FF2B8B" w:rsidRDefault="000A712A" w:rsidP="00FF2B8B">
      <w:r>
        <w:t xml:space="preserve">Г) </w:t>
      </w:r>
      <w:r w:rsidR="00FF2B8B">
        <w:t>Стоимость интеграции с другими системами.</w:t>
      </w:r>
    </w:p>
    <w:p w14:paraId="3F1325FF" w14:textId="6A8F27ED" w:rsidR="00FF2B8B" w:rsidRDefault="000A712A" w:rsidP="00FF2B8B">
      <w:r>
        <w:t xml:space="preserve">Д) </w:t>
      </w:r>
      <w:r w:rsidR="00FF2B8B">
        <w:t>Стоимость технического обслуживания.</w:t>
      </w:r>
    </w:p>
    <w:p w14:paraId="55F1A525" w14:textId="202269EF" w:rsidR="00FF2B8B" w:rsidRDefault="00FF2B8B" w:rsidP="00FF2B8B">
      <w:r w:rsidRPr="00A31D8D">
        <w:t xml:space="preserve">Правильный ответ: </w:t>
      </w:r>
      <w:r w:rsidR="000A712A">
        <w:t>Б, В, Д</w:t>
      </w:r>
      <w:r>
        <w:t>.</w:t>
      </w:r>
    </w:p>
    <w:p w14:paraId="32595C93" w14:textId="565531B5" w:rsidR="00FF2B8B" w:rsidRDefault="00091570" w:rsidP="00FF2B8B">
      <w:r>
        <w:t>Компетенции (индикаторы):</w:t>
      </w:r>
      <w:r w:rsidR="005C2319" w:rsidRPr="005C2319">
        <w:t xml:space="preserve"> ОПК-5 (ОПК-5.1), ОПК-6 (ОПК-6.1)</w:t>
      </w:r>
    </w:p>
    <w:p w14:paraId="5EC16ECE" w14:textId="77777777" w:rsidR="00091570" w:rsidRDefault="00091570" w:rsidP="00FF2B8B"/>
    <w:p w14:paraId="1707DC99" w14:textId="77777777" w:rsidR="00A31D8D" w:rsidRDefault="00A31D8D" w:rsidP="00FF2B8B">
      <w:pPr>
        <w:rPr>
          <w:i/>
          <w:iCs/>
        </w:rPr>
      </w:pPr>
      <w:r>
        <w:t>2</w:t>
      </w:r>
      <w:r w:rsidR="00FF2B8B">
        <w:t>3</w:t>
      </w:r>
      <w:r w:rsidR="006B778B">
        <w:t>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29414EF7" w14:textId="23A68A36" w:rsidR="00FF2B8B" w:rsidRDefault="00FF2B8B" w:rsidP="00FF2B8B">
      <w:r>
        <w:t>Какие из следующих навыков необходимы для эффективного использования программного обеспечения в профессиональной деятельности?</w:t>
      </w:r>
    </w:p>
    <w:p w14:paraId="06C1627B" w14:textId="2C9CB552" w:rsidR="00FF2B8B" w:rsidRDefault="000A712A" w:rsidP="00FF2B8B">
      <w:r>
        <w:t xml:space="preserve">А) </w:t>
      </w:r>
      <w:r w:rsidR="00FF2B8B">
        <w:t>Навыки работы с клавиатурой.</w:t>
      </w:r>
    </w:p>
    <w:p w14:paraId="43EBA9CD" w14:textId="7226A607" w:rsidR="00FF2B8B" w:rsidRDefault="000A712A" w:rsidP="00FF2B8B">
      <w:r>
        <w:t>Б)</w:t>
      </w:r>
      <w:r w:rsidR="00FF2B8B">
        <w:t xml:space="preserve"> Знание основ программирования.</w:t>
      </w:r>
    </w:p>
    <w:p w14:paraId="42DE0240" w14:textId="0742CB1A" w:rsidR="00FF2B8B" w:rsidRDefault="000A712A" w:rsidP="00FF2B8B">
      <w:r>
        <w:t>В)</w:t>
      </w:r>
      <w:r w:rsidR="00FF2B8B">
        <w:t xml:space="preserve"> Способность анализировать и систематизировать информацию.</w:t>
      </w:r>
    </w:p>
    <w:p w14:paraId="5A0936DA" w14:textId="5E8AF0BE" w:rsidR="00FF2B8B" w:rsidRDefault="000A712A" w:rsidP="00FF2B8B">
      <w:r>
        <w:t xml:space="preserve">Г) </w:t>
      </w:r>
      <w:r w:rsidR="00FF2B8B">
        <w:t>Умение работать в команде.</w:t>
      </w:r>
    </w:p>
    <w:p w14:paraId="2E8A2EB9" w14:textId="7B15F945" w:rsidR="00FF2B8B" w:rsidRDefault="000A712A" w:rsidP="00FF2B8B">
      <w:r>
        <w:t>Д)</w:t>
      </w:r>
      <w:r w:rsidR="00FF2B8B">
        <w:t xml:space="preserve"> Владение иностранными языками.</w:t>
      </w:r>
    </w:p>
    <w:p w14:paraId="5FC73AE2" w14:textId="0E51DC3A" w:rsidR="00FF2B8B" w:rsidRDefault="00FF2B8B" w:rsidP="00FF2B8B">
      <w:r w:rsidRPr="00450B33">
        <w:t>Правильный ответ:</w:t>
      </w:r>
      <w:r>
        <w:t xml:space="preserve"> </w:t>
      </w:r>
      <w:r w:rsidR="000A712A">
        <w:t>В, Г</w:t>
      </w:r>
      <w:r>
        <w:t>.</w:t>
      </w:r>
    </w:p>
    <w:p w14:paraId="792AD268" w14:textId="3D2D4C3B" w:rsidR="00FF2B8B" w:rsidRDefault="00091570" w:rsidP="00FF2B8B">
      <w:r>
        <w:t>Компетенции (индикаторы):</w:t>
      </w:r>
      <w:r w:rsidR="005C2319" w:rsidRPr="005C2319">
        <w:t xml:space="preserve"> ОПК-5 (ОПК-5.1), ОПК-6 (ОПК-6.1)</w:t>
      </w:r>
    </w:p>
    <w:p w14:paraId="111690F5" w14:textId="77777777" w:rsidR="00091570" w:rsidRDefault="00091570" w:rsidP="00FF2B8B"/>
    <w:p w14:paraId="3C6CF5E6" w14:textId="77777777" w:rsidR="00450B33" w:rsidRDefault="00450B33" w:rsidP="00FF2B8B">
      <w:pPr>
        <w:rPr>
          <w:i/>
          <w:iCs/>
        </w:rPr>
      </w:pPr>
      <w:r>
        <w:t>2</w:t>
      </w:r>
      <w:r w:rsidR="00FF2B8B">
        <w:t>4</w:t>
      </w:r>
      <w:r w:rsidR="0001717B">
        <w:t>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7AD6C59B" w14:textId="3B224355" w:rsidR="00FF2B8B" w:rsidRDefault="00FF2B8B" w:rsidP="00FF2B8B">
      <w:r>
        <w:t>Какие из следующих преимуществ может предоставить применение информационных технологий в решении профессиональных задач?</w:t>
      </w:r>
    </w:p>
    <w:p w14:paraId="6D6B7DE8" w14:textId="7153F250" w:rsidR="00FF2B8B" w:rsidRDefault="000A712A" w:rsidP="00FF2B8B">
      <w:r>
        <w:t xml:space="preserve">А) </w:t>
      </w:r>
      <w:r w:rsidR="00FF2B8B">
        <w:t>Повышение скорости выполнения задач.</w:t>
      </w:r>
    </w:p>
    <w:p w14:paraId="4FCA27A3" w14:textId="2871CE4D" w:rsidR="00FF2B8B" w:rsidRDefault="000A712A" w:rsidP="00FF2B8B">
      <w:r>
        <w:t>Б)</w:t>
      </w:r>
      <w:r w:rsidR="00FF2B8B">
        <w:t xml:space="preserve"> Уменьшение количества ошибок.</w:t>
      </w:r>
    </w:p>
    <w:p w14:paraId="195F89E2" w14:textId="0708B652" w:rsidR="00FF2B8B" w:rsidRDefault="000A712A" w:rsidP="00FF2B8B">
      <w:r>
        <w:t>В)</w:t>
      </w:r>
      <w:r w:rsidR="00FF2B8B">
        <w:t xml:space="preserve"> Увеличение гибкости и адаптивности процессов.</w:t>
      </w:r>
    </w:p>
    <w:p w14:paraId="01396BA3" w14:textId="66B17417" w:rsidR="00FF2B8B" w:rsidRDefault="000A712A" w:rsidP="00FF2B8B">
      <w:r>
        <w:t xml:space="preserve">Г) </w:t>
      </w:r>
      <w:r w:rsidR="00FF2B8B">
        <w:t>Возможность масштабирования решений.</w:t>
      </w:r>
    </w:p>
    <w:p w14:paraId="12E2F91A" w14:textId="0CAA2F8B" w:rsidR="00FF2B8B" w:rsidRDefault="000A712A" w:rsidP="00FF2B8B">
      <w:r>
        <w:t>Д)</w:t>
      </w:r>
      <w:r w:rsidR="00FF2B8B">
        <w:t xml:space="preserve"> Более точное планирование и прогнозирование.</w:t>
      </w:r>
    </w:p>
    <w:p w14:paraId="12AFA0F9" w14:textId="1A56F621" w:rsidR="00FF2B8B" w:rsidRDefault="00FF2B8B" w:rsidP="00FF2B8B">
      <w:r w:rsidRPr="00450B33">
        <w:t>Правильный ответ:</w:t>
      </w:r>
      <w:r>
        <w:t xml:space="preserve"> </w:t>
      </w:r>
      <w:r w:rsidR="000A712A">
        <w:t>А, Б, В</w:t>
      </w:r>
      <w:r>
        <w:t>.</w:t>
      </w:r>
    </w:p>
    <w:p w14:paraId="76BF2C5C" w14:textId="30045AF3" w:rsidR="00FF2B8B" w:rsidRDefault="00D76DD6" w:rsidP="00FF2B8B">
      <w:r>
        <w:t>Компетенции (индикаторы):</w:t>
      </w:r>
      <w:r w:rsidR="005C2319" w:rsidRPr="005C2319">
        <w:t xml:space="preserve"> ОПК-5 (ОПК-5.1), ОПК-6 (ОПК-6.1)</w:t>
      </w:r>
    </w:p>
    <w:p w14:paraId="6F69BE4D" w14:textId="77777777" w:rsidR="00D76DD6" w:rsidRDefault="00D76DD6" w:rsidP="00FF2B8B"/>
    <w:p w14:paraId="776CAED6" w14:textId="1F7C361D" w:rsidR="00D47743" w:rsidRDefault="00D47743" w:rsidP="00FF2B8B">
      <w:r>
        <w:t>2</w:t>
      </w:r>
      <w:r w:rsidR="00FF2B8B">
        <w:t>5</w:t>
      </w:r>
      <w:r w:rsidR="0001717B">
        <w:t>.</w:t>
      </w:r>
      <w:r w:rsidR="00FF2B8B"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1F15BAF3" w14:textId="7C4B7FA4" w:rsidR="00FF2B8B" w:rsidRDefault="00FF2B8B" w:rsidP="00FF2B8B">
      <w:r>
        <w:t>Какие из следующих функций выполняет программное обеспечение для решения профессиональных задач?</w:t>
      </w:r>
    </w:p>
    <w:p w14:paraId="664E11AA" w14:textId="7B52393E" w:rsidR="00FF2B8B" w:rsidRDefault="000A712A" w:rsidP="00FF2B8B">
      <w:r>
        <w:t>А)</w:t>
      </w:r>
      <w:r w:rsidR="00FF2B8B">
        <w:t xml:space="preserve"> Хранение и управление данными.</w:t>
      </w:r>
    </w:p>
    <w:p w14:paraId="5C089C8B" w14:textId="50938C4C" w:rsidR="00FF2B8B" w:rsidRDefault="000A712A" w:rsidP="00FF2B8B">
      <w:r>
        <w:t>Б)</w:t>
      </w:r>
      <w:r w:rsidR="00FF2B8B">
        <w:t xml:space="preserve"> Обработка и анализ информации.</w:t>
      </w:r>
    </w:p>
    <w:p w14:paraId="516A7A7B" w14:textId="351D60B2" w:rsidR="00FF2B8B" w:rsidRDefault="000A712A" w:rsidP="00FF2B8B">
      <w:r>
        <w:t>В)</w:t>
      </w:r>
      <w:r w:rsidR="00FF2B8B">
        <w:t xml:space="preserve"> Генерация отчетов и визуализация данных.</w:t>
      </w:r>
    </w:p>
    <w:p w14:paraId="7CE98F6E" w14:textId="5A0857C4" w:rsidR="00FF2B8B" w:rsidRDefault="000A712A" w:rsidP="00FF2B8B">
      <w:r>
        <w:t>Г)</w:t>
      </w:r>
      <w:r w:rsidR="00FF2B8B">
        <w:t xml:space="preserve"> Автоматизация рутинных операций.</w:t>
      </w:r>
    </w:p>
    <w:p w14:paraId="27306B7E" w14:textId="03822F0E" w:rsidR="00FF2B8B" w:rsidRDefault="000A712A" w:rsidP="00FF2B8B">
      <w:r>
        <w:t>Д)</w:t>
      </w:r>
      <w:r w:rsidR="00FF2B8B">
        <w:t xml:space="preserve"> Обеспечение безопасности данных.</w:t>
      </w:r>
    </w:p>
    <w:p w14:paraId="61E59EAB" w14:textId="104A0DC6" w:rsidR="00053130" w:rsidRDefault="00FF2B8B" w:rsidP="00FF2B8B">
      <w:r w:rsidRPr="00B644C2">
        <w:t>Правильный ответ:</w:t>
      </w:r>
      <w:r>
        <w:t xml:space="preserve"> </w:t>
      </w:r>
      <w:r w:rsidR="000A712A">
        <w:t>А, Б, В</w:t>
      </w:r>
      <w:r>
        <w:t>.</w:t>
      </w:r>
    </w:p>
    <w:p w14:paraId="738D5BEE" w14:textId="27F85CB7" w:rsidR="00D76DD6" w:rsidRDefault="00D76DD6" w:rsidP="00FF2B8B">
      <w:r>
        <w:lastRenderedPageBreak/>
        <w:t>Компетенции (индикаторы):</w:t>
      </w:r>
      <w:r w:rsidR="005C2319" w:rsidRPr="005C2319">
        <w:t xml:space="preserve"> ОПК-5 (ОПК-5.1), ОПК-6 (ОПК-6.1)</w:t>
      </w:r>
    </w:p>
    <w:p w14:paraId="201FE760" w14:textId="77777777" w:rsidR="003D24F9" w:rsidRDefault="003D24F9" w:rsidP="00FF2B8B"/>
    <w:p w14:paraId="720F0B70" w14:textId="77777777" w:rsidR="00F32914" w:rsidRDefault="00F32914" w:rsidP="003D24F9">
      <w:pPr>
        <w:rPr>
          <w:i/>
          <w:iCs/>
        </w:rPr>
      </w:pPr>
      <w:r>
        <w:t>2</w:t>
      </w:r>
      <w:r w:rsidR="00B21E14">
        <w:t>6.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34CA36A9" w14:textId="4636C27F" w:rsidR="003D24F9" w:rsidRDefault="003D24F9" w:rsidP="003D24F9">
      <w:r>
        <w:t>Какие шаги необходимо предпринять для выбора подходящего программного обеспечения для решения конкретной профессиональной задачи?</w:t>
      </w:r>
    </w:p>
    <w:p w14:paraId="1BE67FD7" w14:textId="607DE71C" w:rsidR="009B16B8" w:rsidRDefault="009B16B8" w:rsidP="009B16B8">
      <w:r>
        <w:t>А) Определить требования к программному обеспечению.</w:t>
      </w:r>
    </w:p>
    <w:p w14:paraId="74C32E0C" w14:textId="0C9C0404" w:rsidR="009B16B8" w:rsidRDefault="009B16B8" w:rsidP="009B16B8">
      <w:r>
        <w:t>Б) Исследовать рынок программного обеспечения.</w:t>
      </w:r>
    </w:p>
    <w:p w14:paraId="7ECA857B" w14:textId="7BD12455" w:rsidR="009B16B8" w:rsidRDefault="009B16B8" w:rsidP="009B16B8">
      <w:r>
        <w:t>В) Сравнить несколько продуктов.</w:t>
      </w:r>
    </w:p>
    <w:p w14:paraId="3A6FBB17" w14:textId="418895A2" w:rsidR="009B16B8" w:rsidRDefault="009B16B8" w:rsidP="009B16B8">
      <w:r>
        <w:t>Г) Прочитать отзывы пользователей.</w:t>
      </w:r>
    </w:p>
    <w:p w14:paraId="1AB0FA1F" w14:textId="6F31DA04" w:rsidR="003D24F9" w:rsidRDefault="009B16B8" w:rsidP="009B16B8">
      <w:r>
        <w:t>Д) Спланировать процесс внедрения.</w:t>
      </w:r>
    </w:p>
    <w:p w14:paraId="127825A5" w14:textId="6685AC1C" w:rsidR="003D24F9" w:rsidRDefault="003D24F9" w:rsidP="003D24F9">
      <w:r w:rsidRPr="00F32914">
        <w:t>Правильный ответ:</w:t>
      </w:r>
      <w:r>
        <w:t xml:space="preserve"> </w:t>
      </w:r>
      <w:r w:rsidR="00B22CF6">
        <w:t>А, Б, В.</w:t>
      </w:r>
    </w:p>
    <w:p w14:paraId="2648EF21" w14:textId="043AA1BA" w:rsidR="003D24F9" w:rsidRDefault="00D510AE" w:rsidP="003D24F9">
      <w:r>
        <w:t>Компетенции (индикаторы):</w:t>
      </w:r>
      <w:r w:rsidR="005C2319" w:rsidRPr="005C2319">
        <w:t xml:space="preserve"> ОПК-5 (ОПК-5.1), ОПК-6 (ОПК-6.1)</w:t>
      </w:r>
    </w:p>
    <w:p w14:paraId="0258BD5A" w14:textId="77777777" w:rsidR="00D510AE" w:rsidRDefault="00D510AE" w:rsidP="003D24F9"/>
    <w:p w14:paraId="269A8D20" w14:textId="77777777" w:rsidR="00F32914" w:rsidRDefault="00F32914" w:rsidP="003D24F9">
      <w:pPr>
        <w:rPr>
          <w:i/>
          <w:iCs/>
        </w:rPr>
      </w:pPr>
      <w:r>
        <w:t>2</w:t>
      </w:r>
      <w:r w:rsidR="00B21E14">
        <w:t>7.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570A83B4" w14:textId="1224CAD6" w:rsidR="003D24F9" w:rsidRDefault="003D24F9" w:rsidP="003D24F9">
      <w:r>
        <w:t>Какие факторы следует учитывать при выборе программного обеспечения для решения профессиональных задач?</w:t>
      </w:r>
    </w:p>
    <w:p w14:paraId="044A8C58" w14:textId="51712A12" w:rsidR="003D24F9" w:rsidRDefault="00951A11" w:rsidP="003D24F9">
      <w:r>
        <w:t>А)</w:t>
      </w:r>
      <w:r w:rsidR="003D24F9">
        <w:t xml:space="preserve"> Цена лицензии.</w:t>
      </w:r>
    </w:p>
    <w:p w14:paraId="3AF6BA33" w14:textId="153F5010" w:rsidR="003D24F9" w:rsidRDefault="00951A11" w:rsidP="003D24F9">
      <w:r>
        <w:t>Б)</w:t>
      </w:r>
      <w:r w:rsidR="003D24F9">
        <w:t xml:space="preserve"> Функциональность и соответствие задачам.</w:t>
      </w:r>
    </w:p>
    <w:p w14:paraId="26521324" w14:textId="4E1A9EFF" w:rsidR="003D24F9" w:rsidRDefault="00951A11" w:rsidP="003D24F9">
      <w:r>
        <w:t>В)</w:t>
      </w:r>
      <w:r w:rsidR="003D24F9">
        <w:t xml:space="preserve"> Простота использования.</w:t>
      </w:r>
    </w:p>
    <w:p w14:paraId="35B51309" w14:textId="6E69A30A" w:rsidR="003D24F9" w:rsidRDefault="00951A11" w:rsidP="003D24F9">
      <w:r>
        <w:t>Г)</w:t>
      </w:r>
      <w:r w:rsidR="003D24F9">
        <w:t xml:space="preserve"> Надежность и поддержка разработчика.</w:t>
      </w:r>
    </w:p>
    <w:p w14:paraId="7EA81AA1" w14:textId="5F319CE8" w:rsidR="003D24F9" w:rsidRDefault="00951A11" w:rsidP="003D24F9">
      <w:r>
        <w:t>Д)</w:t>
      </w:r>
      <w:r w:rsidR="003D24F9">
        <w:t xml:space="preserve"> Совместимость с другими системами.</w:t>
      </w:r>
    </w:p>
    <w:p w14:paraId="6DE89E2A" w14:textId="26CFD054" w:rsidR="003D24F9" w:rsidRDefault="003D24F9" w:rsidP="003D24F9">
      <w:r w:rsidRPr="00F32914">
        <w:t>Правильный ответ</w:t>
      </w:r>
      <w:r w:rsidR="00951A11" w:rsidRPr="00F32914">
        <w:t xml:space="preserve">: </w:t>
      </w:r>
      <w:r w:rsidR="00951A11">
        <w:t>Б, В, Г, Д</w:t>
      </w:r>
      <w:r>
        <w:t>.</w:t>
      </w:r>
    </w:p>
    <w:p w14:paraId="1008AF71" w14:textId="38058AEB" w:rsidR="003D24F9" w:rsidRDefault="002E18B2" w:rsidP="003D24F9">
      <w:r>
        <w:t>Компетенции (индикаторы):</w:t>
      </w:r>
      <w:r w:rsidR="005C2319" w:rsidRPr="005C2319">
        <w:t xml:space="preserve"> ОПК-5 (ОПК-5.1), ОПК-6 (ОПК-6.1)</w:t>
      </w:r>
    </w:p>
    <w:p w14:paraId="345FA53A" w14:textId="77777777" w:rsidR="002E18B2" w:rsidRDefault="002E18B2" w:rsidP="003D24F9"/>
    <w:p w14:paraId="018F039E" w14:textId="77777777" w:rsidR="00AE31C3" w:rsidRDefault="00AE31C3" w:rsidP="003D24F9">
      <w:pPr>
        <w:rPr>
          <w:i/>
          <w:iCs/>
        </w:rPr>
      </w:pPr>
      <w:r>
        <w:t>2</w:t>
      </w:r>
      <w:r w:rsidR="00B21E14">
        <w:t>8.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383F3108" w14:textId="668A825D" w:rsidR="003D24F9" w:rsidRDefault="003D24F9" w:rsidP="003D24F9">
      <w:r>
        <w:t>Как определить, соответствует ли конкретное программное обеспечение требованиям вашей профессиональной задачи?</w:t>
      </w:r>
    </w:p>
    <w:p w14:paraId="7D9CF324" w14:textId="4BA4C36B" w:rsidR="003D24F9" w:rsidRDefault="00951A11" w:rsidP="003D24F9">
      <w:r>
        <w:t xml:space="preserve">А) </w:t>
      </w:r>
      <w:r w:rsidR="003D24F9">
        <w:t>Прочитать отзывы и рекомендации.</w:t>
      </w:r>
    </w:p>
    <w:p w14:paraId="0928B8A6" w14:textId="42303C2E" w:rsidR="003D24F9" w:rsidRDefault="00951A11" w:rsidP="003D24F9">
      <w:r>
        <w:t xml:space="preserve">Б) </w:t>
      </w:r>
      <w:r w:rsidR="003D24F9">
        <w:t>Изучить технические характеристики и функционал.</w:t>
      </w:r>
    </w:p>
    <w:p w14:paraId="7A40627C" w14:textId="365CC407" w:rsidR="003D24F9" w:rsidRDefault="00951A11" w:rsidP="003D24F9">
      <w:r>
        <w:t xml:space="preserve">В) </w:t>
      </w:r>
      <w:r w:rsidR="003D24F9">
        <w:t>Провести тестирование продукта.</w:t>
      </w:r>
    </w:p>
    <w:p w14:paraId="130F395E" w14:textId="644970A1" w:rsidR="003D24F9" w:rsidRDefault="00951A11" w:rsidP="003D24F9">
      <w:r>
        <w:t xml:space="preserve">Г) </w:t>
      </w:r>
      <w:r w:rsidR="003D24F9">
        <w:t>Получить консультацию у специалистов.</w:t>
      </w:r>
    </w:p>
    <w:p w14:paraId="2A8A7D1B" w14:textId="7C22317C" w:rsidR="003D24F9" w:rsidRDefault="003D24F9" w:rsidP="003D24F9">
      <w:r w:rsidRPr="00AE31C3">
        <w:t>Правильный ответ:</w:t>
      </w:r>
      <w:r>
        <w:t xml:space="preserve"> </w:t>
      </w:r>
      <w:r w:rsidR="00951A11">
        <w:t>Б, В, Г.</w:t>
      </w:r>
    </w:p>
    <w:p w14:paraId="1DEE4702" w14:textId="6EAA5882" w:rsidR="003D24F9" w:rsidRDefault="002E18B2" w:rsidP="003D24F9">
      <w:r>
        <w:t>Компетенции (индикаторы):</w:t>
      </w:r>
      <w:r w:rsidR="005C2319" w:rsidRPr="005C2319">
        <w:t xml:space="preserve"> ОПК-5 (ОПК-5.1), ОПК-6 (ОПК-6.1)</w:t>
      </w:r>
    </w:p>
    <w:p w14:paraId="7721CF97" w14:textId="77777777" w:rsidR="002E18B2" w:rsidRDefault="002E18B2" w:rsidP="003D24F9"/>
    <w:p w14:paraId="08F7DCF3" w14:textId="77777777" w:rsidR="005329C8" w:rsidRDefault="003D0581" w:rsidP="003D24F9">
      <w:pPr>
        <w:rPr>
          <w:i/>
          <w:iCs/>
        </w:rPr>
      </w:pPr>
      <w:r>
        <w:t>2</w:t>
      </w:r>
      <w:r w:rsidR="00B21E14">
        <w:t>9.</w:t>
      </w:r>
      <w:r w:rsidR="005329C8">
        <w:t xml:space="preserve"> </w:t>
      </w:r>
      <w:r w:rsidR="005329C8" w:rsidRPr="00344436">
        <w:rPr>
          <w:i/>
          <w:iCs/>
        </w:rPr>
        <w:t>Выберите все правильные ответы</w:t>
      </w:r>
    </w:p>
    <w:p w14:paraId="5926D52B" w14:textId="27E40735" w:rsidR="003D24F9" w:rsidRDefault="003D24F9" w:rsidP="003D24F9">
      <w:r>
        <w:t xml:space="preserve">Какие действия следует предпринять, если ни одно из доступных программных </w:t>
      </w:r>
      <w:r w:rsidR="00267B60">
        <w:t>средств</w:t>
      </w:r>
      <w:r>
        <w:t xml:space="preserve"> полностью не соответствует вашим требованиям?</w:t>
      </w:r>
    </w:p>
    <w:p w14:paraId="05317E96" w14:textId="66AAE5EA" w:rsidR="003D24F9" w:rsidRDefault="00951A11" w:rsidP="003D24F9">
      <w:r>
        <w:t>А)</w:t>
      </w:r>
      <w:r w:rsidR="003D24F9">
        <w:t xml:space="preserve"> Рассмотреть возможность модификации существующего ПО.</w:t>
      </w:r>
    </w:p>
    <w:p w14:paraId="56D2043A" w14:textId="3B8FF9FF" w:rsidR="003D24F9" w:rsidRDefault="00951A11" w:rsidP="003D24F9">
      <w:r>
        <w:t>Б)</w:t>
      </w:r>
      <w:r w:rsidR="003D24F9">
        <w:t xml:space="preserve"> Разработать собственное решение.</w:t>
      </w:r>
    </w:p>
    <w:p w14:paraId="51F906B3" w14:textId="63A130E2" w:rsidR="003D24F9" w:rsidRDefault="00951A11" w:rsidP="003D24F9">
      <w:r>
        <w:t>В)</w:t>
      </w:r>
      <w:r w:rsidR="003D24F9">
        <w:t xml:space="preserve"> Комбинировать несколько программных продуктов.</w:t>
      </w:r>
    </w:p>
    <w:p w14:paraId="5982F4DE" w14:textId="76FB5B92" w:rsidR="003D24F9" w:rsidRDefault="00951A11" w:rsidP="003D24F9">
      <w:r>
        <w:t>Г)</w:t>
      </w:r>
      <w:r w:rsidR="003D24F9">
        <w:t xml:space="preserve"> Отложить принятие решения до появления более подходящего ПО.</w:t>
      </w:r>
    </w:p>
    <w:p w14:paraId="543BD33D" w14:textId="03FC8B84" w:rsidR="003D24F9" w:rsidRDefault="003D24F9" w:rsidP="003D24F9">
      <w:r w:rsidRPr="00AB2572">
        <w:t>Правильный ответ:</w:t>
      </w:r>
      <w:r>
        <w:t xml:space="preserve"> </w:t>
      </w:r>
      <w:r w:rsidR="00951A11">
        <w:t>А, Б, В</w:t>
      </w:r>
      <w:r>
        <w:t>.</w:t>
      </w:r>
    </w:p>
    <w:p w14:paraId="1623A84D" w14:textId="5F5714D9" w:rsidR="003D24F9" w:rsidRDefault="002E18B2" w:rsidP="003D24F9">
      <w:r>
        <w:t>Компетенции (индикаторы):</w:t>
      </w:r>
      <w:r w:rsidR="005C2319" w:rsidRPr="005C2319">
        <w:t xml:space="preserve"> ОПК-5 (ОПК-5.1), ОПК-6 (ОПК-6.1)</w:t>
      </w:r>
    </w:p>
    <w:p w14:paraId="5F00435B" w14:textId="77777777" w:rsidR="002E18B2" w:rsidRDefault="002E18B2" w:rsidP="003D24F9"/>
    <w:p w14:paraId="17862A8C" w14:textId="77777777" w:rsidR="00AB2572" w:rsidRDefault="00AB2572" w:rsidP="003D24F9">
      <w:pPr>
        <w:rPr>
          <w:i/>
          <w:iCs/>
        </w:rPr>
      </w:pPr>
      <w:r>
        <w:lastRenderedPageBreak/>
        <w:t>3</w:t>
      </w:r>
      <w:r w:rsidR="00B21E14">
        <w:t>0.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70FC3CFB" w14:textId="111AFCDA" w:rsidR="003D24F9" w:rsidRDefault="003D24F9" w:rsidP="003D24F9">
      <w:r>
        <w:t>Как оценить надежность и качество поддержки программного обеспечения перед его приобретением?</w:t>
      </w:r>
    </w:p>
    <w:p w14:paraId="4E78E7CE" w14:textId="0E863DF9" w:rsidR="003D24F9" w:rsidRDefault="00903690" w:rsidP="003D24F9">
      <w:r>
        <w:t>А)</w:t>
      </w:r>
      <w:r w:rsidR="003D24F9">
        <w:t xml:space="preserve"> Изучить репутацию производителя и отзывы пользователей.</w:t>
      </w:r>
    </w:p>
    <w:p w14:paraId="0F619FC8" w14:textId="70DD403B" w:rsidR="003D24F9" w:rsidRDefault="00903690" w:rsidP="003D24F9">
      <w:r>
        <w:t>Б)</w:t>
      </w:r>
      <w:r w:rsidR="003D24F9">
        <w:t xml:space="preserve"> Узнать о наличии и условиях гарантии.</w:t>
      </w:r>
    </w:p>
    <w:p w14:paraId="2F3B7C3F" w14:textId="651B23CA" w:rsidR="003D24F9" w:rsidRDefault="00903690" w:rsidP="003D24F9">
      <w:r>
        <w:t>В)</w:t>
      </w:r>
      <w:r w:rsidR="003D24F9">
        <w:t xml:space="preserve"> Оценить наличие и доступность обучающих материалов.</w:t>
      </w:r>
    </w:p>
    <w:p w14:paraId="181A4665" w14:textId="6A6D8422" w:rsidR="003D24F9" w:rsidRDefault="00903690" w:rsidP="003D24F9">
      <w:r>
        <w:t>Г)</w:t>
      </w:r>
      <w:r w:rsidR="003D24F9">
        <w:t xml:space="preserve"> Связаться с поддержкой и задать интересующие вопросы.</w:t>
      </w:r>
    </w:p>
    <w:p w14:paraId="2359CAC0" w14:textId="03E6D598" w:rsidR="003D24F9" w:rsidRDefault="003D24F9" w:rsidP="003D24F9">
      <w:r w:rsidRPr="00AB2572">
        <w:t>Правильный ответ:</w:t>
      </w:r>
      <w:r>
        <w:t xml:space="preserve"> </w:t>
      </w:r>
      <w:r w:rsidR="00903690">
        <w:t>А, Г</w:t>
      </w:r>
      <w:r>
        <w:t>.</w:t>
      </w:r>
    </w:p>
    <w:p w14:paraId="46C3F108" w14:textId="6F634109" w:rsidR="003D24F9" w:rsidRDefault="00473CC6" w:rsidP="003D24F9">
      <w:r>
        <w:t>Компетенции (индикаторы):</w:t>
      </w:r>
      <w:r w:rsidR="005C2319" w:rsidRPr="005C2319">
        <w:t xml:space="preserve"> ОПК-5 (ОПК-5.1), ОПК-6 (ОПК-6.1)</w:t>
      </w:r>
    </w:p>
    <w:p w14:paraId="1B4E8AD3" w14:textId="77777777" w:rsidR="00473CC6" w:rsidRDefault="00473CC6" w:rsidP="003D24F9"/>
    <w:p w14:paraId="0E4C12EC" w14:textId="77777777" w:rsidR="00346847" w:rsidRDefault="00AB2572" w:rsidP="003D24F9">
      <w:pPr>
        <w:rPr>
          <w:i/>
          <w:iCs/>
        </w:rPr>
      </w:pPr>
      <w:r>
        <w:t>3</w:t>
      </w:r>
      <w:r w:rsidR="006F0352">
        <w:t>1.</w:t>
      </w:r>
      <w:r w:rsidR="00346847">
        <w:t xml:space="preserve"> </w:t>
      </w:r>
      <w:r w:rsidR="00346847" w:rsidRPr="00344436">
        <w:rPr>
          <w:i/>
          <w:iCs/>
        </w:rPr>
        <w:t>Выберите все правильные ответы</w:t>
      </w:r>
    </w:p>
    <w:p w14:paraId="66028C1B" w14:textId="177E8E8D" w:rsidR="003D24F9" w:rsidRDefault="003D24F9" w:rsidP="003D24F9">
      <w:r>
        <w:t>Как учесть совместимость программного обеспечения с другими системами при его выборе?</w:t>
      </w:r>
    </w:p>
    <w:p w14:paraId="20E07694" w14:textId="77777777" w:rsidR="00877ADC" w:rsidRDefault="00877ADC" w:rsidP="00877ADC">
      <w:r>
        <w:t>А) Проверить системные требования.</w:t>
      </w:r>
    </w:p>
    <w:p w14:paraId="5E31D173" w14:textId="77777777" w:rsidR="00877ADC" w:rsidRDefault="00877ADC" w:rsidP="00877ADC">
      <w:r>
        <w:t>Б) Изучить документацию и спецификации.</w:t>
      </w:r>
    </w:p>
    <w:p w14:paraId="383CFFC5" w14:textId="77777777" w:rsidR="00877ADC" w:rsidRDefault="00877ADC" w:rsidP="00877ADC">
      <w:r>
        <w:t>В) Протестировать совместимость в тестовой среде.</w:t>
      </w:r>
    </w:p>
    <w:p w14:paraId="172CFDFD" w14:textId="77777777" w:rsidR="00877ADC" w:rsidRDefault="00877ADC" w:rsidP="00877ADC">
      <w:r>
        <w:t>Г) Узнать о поддержке различных платформ и операционных систем.</w:t>
      </w:r>
    </w:p>
    <w:p w14:paraId="1EF3CB12" w14:textId="5F72AECD" w:rsidR="003D24F9" w:rsidRDefault="00877ADC" w:rsidP="00877ADC">
      <w:r>
        <w:t>Д) Устранить все возможные конфликты вручную.</w:t>
      </w:r>
    </w:p>
    <w:p w14:paraId="09C23E58" w14:textId="7E68331D" w:rsidR="003D24F9" w:rsidRDefault="003D24F9" w:rsidP="003D24F9">
      <w:r w:rsidRPr="00346847">
        <w:t>Правильный ответ:</w:t>
      </w:r>
      <w:r>
        <w:t xml:space="preserve"> </w:t>
      </w:r>
      <w:r w:rsidR="00CE5E2A" w:rsidRPr="00CE5E2A">
        <w:t>А, Б, В</w:t>
      </w:r>
      <w:r>
        <w:t>.</w:t>
      </w:r>
    </w:p>
    <w:p w14:paraId="7BDE7069" w14:textId="0538BBEB" w:rsidR="003D24F9" w:rsidRDefault="00473CC6" w:rsidP="003D24F9">
      <w:r>
        <w:t>Компетенции (индикаторы):</w:t>
      </w:r>
      <w:r w:rsidR="005C2319" w:rsidRPr="005C2319">
        <w:t xml:space="preserve"> ОПК-5 (ОПК-5.1), ОПК-6 (ОПК-6.1)</w:t>
      </w:r>
    </w:p>
    <w:p w14:paraId="4C09433E" w14:textId="77777777" w:rsidR="00473CC6" w:rsidRDefault="00473CC6" w:rsidP="003D24F9"/>
    <w:p w14:paraId="1DC447D1" w14:textId="77777777" w:rsidR="00346847" w:rsidRDefault="00346847" w:rsidP="003D24F9">
      <w:pPr>
        <w:rPr>
          <w:i/>
          <w:iCs/>
        </w:rPr>
      </w:pPr>
      <w:r>
        <w:t xml:space="preserve">32. </w:t>
      </w:r>
      <w:r w:rsidRPr="00344436">
        <w:rPr>
          <w:i/>
          <w:iCs/>
        </w:rPr>
        <w:t>Выберите все правильные ответы</w:t>
      </w:r>
    </w:p>
    <w:p w14:paraId="1F8B6010" w14:textId="0E03D580" w:rsidR="003D24F9" w:rsidRDefault="003D24F9" w:rsidP="003D24F9">
      <w:r>
        <w:t>Как оценить удобство использования программного обеспечения перед его приобретением?</w:t>
      </w:r>
    </w:p>
    <w:p w14:paraId="2B49E9FA" w14:textId="6810A572" w:rsidR="003D24F9" w:rsidRDefault="00CE5E2A" w:rsidP="003D24F9">
      <w:r>
        <w:t>А)</w:t>
      </w:r>
      <w:r w:rsidR="003D24F9">
        <w:t xml:space="preserve"> Изучить интерфейс и навигацию.</w:t>
      </w:r>
    </w:p>
    <w:p w14:paraId="4DA1EA1F" w14:textId="02B733BE" w:rsidR="003D24F9" w:rsidRDefault="00CE5E2A" w:rsidP="003D24F9">
      <w:r>
        <w:t>Б</w:t>
      </w:r>
      <w:r w:rsidR="003D24F9">
        <w:t>) Просмотреть обучающие материалы и руководства.</w:t>
      </w:r>
    </w:p>
    <w:p w14:paraId="579F79FB" w14:textId="05B92011" w:rsidR="003D24F9" w:rsidRDefault="00CE5E2A" w:rsidP="003D24F9">
      <w:r>
        <w:t>В)</w:t>
      </w:r>
      <w:r w:rsidR="003D24F9">
        <w:t xml:space="preserve"> Воспользоваться бесплатными пробными версиями.</w:t>
      </w:r>
    </w:p>
    <w:p w14:paraId="1C178068" w14:textId="3C2C708D" w:rsidR="003D24F9" w:rsidRDefault="00CE5E2A" w:rsidP="003D24F9">
      <w:r>
        <w:t>Г)</w:t>
      </w:r>
      <w:r w:rsidR="003D24F9">
        <w:t xml:space="preserve"> Почитать отзывы пользователей.</w:t>
      </w:r>
    </w:p>
    <w:p w14:paraId="10434DD9" w14:textId="1CF8B09C" w:rsidR="003D24F9" w:rsidRDefault="003D24F9" w:rsidP="003D24F9">
      <w:r w:rsidRPr="00346847">
        <w:t xml:space="preserve">Правильный ответ: </w:t>
      </w:r>
      <w:r w:rsidR="00CE5E2A">
        <w:t>В, Г</w:t>
      </w:r>
      <w:r>
        <w:t>.</w:t>
      </w:r>
    </w:p>
    <w:p w14:paraId="010E3EE0" w14:textId="2E6E7FCD" w:rsidR="003D24F9" w:rsidRDefault="00D11873" w:rsidP="003D24F9">
      <w:r>
        <w:t>Компетенции (индикаторы):</w:t>
      </w:r>
      <w:r w:rsidR="005C2319" w:rsidRPr="005C2319">
        <w:t xml:space="preserve"> ОПК-5 (ОПК-5.1), ОПК-6 (ОПК-6.1)</w:t>
      </w:r>
    </w:p>
    <w:p w14:paraId="5860F276" w14:textId="77777777" w:rsidR="00D11873" w:rsidRDefault="00D11873" w:rsidP="003D24F9"/>
    <w:p w14:paraId="6740B6C0" w14:textId="77777777" w:rsidR="00346847" w:rsidRDefault="00346847" w:rsidP="003D24F9">
      <w:pPr>
        <w:rPr>
          <w:i/>
          <w:iCs/>
        </w:rPr>
      </w:pPr>
      <w:r>
        <w:t>3</w:t>
      </w:r>
      <w:r w:rsidR="006F0352">
        <w:t>3.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7746364E" w14:textId="38AFC156" w:rsidR="003D24F9" w:rsidRDefault="003D24F9" w:rsidP="003D24F9">
      <w:r>
        <w:t>Как убедиться, что выбранное программное обеспечение будет поддерживать будущие версии операционной системы и оборудования?</w:t>
      </w:r>
    </w:p>
    <w:p w14:paraId="2B91F927" w14:textId="7F4BC9F3" w:rsidR="003D24F9" w:rsidRDefault="00CE5E2A" w:rsidP="003D24F9">
      <w:r>
        <w:t>А)</w:t>
      </w:r>
      <w:r w:rsidR="003D24F9">
        <w:t xml:space="preserve"> Узнать о политике поддержки и обновления продукта.</w:t>
      </w:r>
    </w:p>
    <w:p w14:paraId="1A101195" w14:textId="2FB747CB" w:rsidR="003D24F9" w:rsidRDefault="00CE5E2A" w:rsidP="003D24F9">
      <w:r>
        <w:t>Б)</w:t>
      </w:r>
      <w:r w:rsidR="003D24F9">
        <w:t xml:space="preserve"> Проверить совместимость с последними версиями ОС и оборудования.</w:t>
      </w:r>
    </w:p>
    <w:p w14:paraId="757F2E62" w14:textId="228E1D25" w:rsidR="003D24F9" w:rsidRDefault="00CE5E2A" w:rsidP="003D24F9">
      <w:r>
        <w:t>В)</w:t>
      </w:r>
      <w:r w:rsidR="003D24F9">
        <w:t xml:space="preserve"> Изучить отзывы и опыт других пользователей.</w:t>
      </w:r>
    </w:p>
    <w:p w14:paraId="190908A7" w14:textId="0532D2BC" w:rsidR="003D24F9" w:rsidRDefault="003D24F9" w:rsidP="003D24F9">
      <w:r w:rsidRPr="00346847">
        <w:t>Правильный ответ:</w:t>
      </w:r>
      <w:r>
        <w:t xml:space="preserve"> </w:t>
      </w:r>
      <w:r w:rsidR="00CE5E2A">
        <w:t>A, Б</w:t>
      </w:r>
      <w:r>
        <w:t>.</w:t>
      </w:r>
    </w:p>
    <w:p w14:paraId="445CF5F7" w14:textId="3FB6089C" w:rsidR="00531269" w:rsidRDefault="00BF5BCC" w:rsidP="003D24F9">
      <w:r>
        <w:t>Компетенции (индикаторы):</w:t>
      </w:r>
      <w:r w:rsidR="005C2319" w:rsidRPr="005C2319">
        <w:t xml:space="preserve"> ОПК-5 (ОПК-5.1), ОПК-6 (ОПК-6.1)</w:t>
      </w:r>
    </w:p>
    <w:p w14:paraId="35D02D02" w14:textId="77777777" w:rsidR="00BF5BCC" w:rsidRDefault="00BF5BCC" w:rsidP="003D24F9"/>
    <w:p w14:paraId="1CBE166D" w14:textId="745F1231" w:rsidR="002153D1" w:rsidRDefault="009D5642" w:rsidP="00531269">
      <w:pPr>
        <w:rPr>
          <w:i/>
          <w:iCs/>
        </w:rPr>
      </w:pPr>
      <w:r>
        <w:t>3</w:t>
      </w:r>
      <w:r w:rsidR="00EB7E20">
        <w:t>4.</w:t>
      </w:r>
      <w:r w:rsidR="002153D1">
        <w:t xml:space="preserve"> </w:t>
      </w:r>
      <w:r w:rsidR="002153D1" w:rsidRPr="00EB7E20">
        <w:rPr>
          <w:i/>
          <w:iCs/>
        </w:rPr>
        <w:t xml:space="preserve">Выберите </w:t>
      </w:r>
      <w:r w:rsidR="002153D1">
        <w:rPr>
          <w:i/>
          <w:iCs/>
        </w:rPr>
        <w:t xml:space="preserve">один </w:t>
      </w:r>
      <w:r w:rsidR="002153D1" w:rsidRPr="00EB7E20">
        <w:rPr>
          <w:i/>
          <w:iCs/>
        </w:rPr>
        <w:t>правильный ответ</w:t>
      </w:r>
      <w:r w:rsidR="002153D1">
        <w:rPr>
          <w:i/>
          <w:iCs/>
        </w:rPr>
        <w:t>.</w:t>
      </w:r>
    </w:p>
    <w:p w14:paraId="603462F4" w14:textId="436F1516" w:rsidR="00531269" w:rsidRDefault="00531269" w:rsidP="00531269">
      <w:r>
        <w:t>Что такое SWOT-анализ?</w:t>
      </w:r>
    </w:p>
    <w:p w14:paraId="7FEC63EE" w14:textId="50849452" w:rsidR="00531269" w:rsidRDefault="00CE5E2A" w:rsidP="00531269">
      <w:r>
        <w:t>А</w:t>
      </w:r>
      <w:r w:rsidR="00531269">
        <w:t>) Анализ стоимости владения системой.</w:t>
      </w:r>
    </w:p>
    <w:p w14:paraId="2AC29EAB" w14:textId="3222D0B1" w:rsidR="00531269" w:rsidRDefault="00CE5E2A" w:rsidP="00531269">
      <w:r>
        <w:t>Б</w:t>
      </w:r>
      <w:r w:rsidR="00531269">
        <w:t>) Анализ сильных и слабых сторон, возможностей и угроз.</w:t>
      </w:r>
    </w:p>
    <w:p w14:paraId="074DCDAE" w14:textId="0CF93B21" w:rsidR="00531269" w:rsidRDefault="00CE5E2A" w:rsidP="00531269">
      <w:r>
        <w:lastRenderedPageBreak/>
        <w:t>В</w:t>
      </w:r>
      <w:r w:rsidR="00531269">
        <w:t>) Анализ возврата инвестиций.</w:t>
      </w:r>
    </w:p>
    <w:p w14:paraId="5BBF15B3" w14:textId="471E0A0E" w:rsidR="00531269" w:rsidRDefault="00531269" w:rsidP="00531269">
      <w:r w:rsidRPr="009D5642">
        <w:t>Правильный ответ:</w:t>
      </w:r>
      <w:r>
        <w:t xml:space="preserve"> </w:t>
      </w:r>
      <w:r w:rsidR="00CE5E2A">
        <w:t>Б</w:t>
      </w:r>
      <w:r>
        <w:t>.</w:t>
      </w:r>
    </w:p>
    <w:p w14:paraId="2476DA80" w14:textId="7DFB6272" w:rsidR="00531269" w:rsidRDefault="0049625F" w:rsidP="00531269">
      <w:r>
        <w:t>Компетенции (индикаторы):</w:t>
      </w:r>
      <w:r w:rsidR="005C2319" w:rsidRPr="005C2319">
        <w:t xml:space="preserve"> ОПК-5 (ОПК-5.1), ОПК-6 (ОПК-6.1)</w:t>
      </w:r>
    </w:p>
    <w:p w14:paraId="7EA92E92" w14:textId="77777777" w:rsidR="00531269" w:rsidRDefault="00531269" w:rsidP="00531269"/>
    <w:p w14:paraId="5A1BEDFC" w14:textId="77777777" w:rsidR="003178B4" w:rsidRDefault="009D5642" w:rsidP="00531269">
      <w:pPr>
        <w:rPr>
          <w:i/>
          <w:iCs/>
        </w:rPr>
      </w:pPr>
      <w:r>
        <w:t>3</w:t>
      </w:r>
      <w:r w:rsidR="00C81A91">
        <w:t>5.</w:t>
      </w:r>
      <w:r>
        <w:t xml:space="preserve"> </w:t>
      </w:r>
      <w:r w:rsidRPr="00EB7E20">
        <w:rPr>
          <w:i/>
          <w:iCs/>
        </w:rPr>
        <w:t xml:space="preserve">Выберите </w:t>
      </w:r>
      <w:r w:rsidR="003178B4">
        <w:rPr>
          <w:i/>
          <w:iCs/>
        </w:rPr>
        <w:t xml:space="preserve">один </w:t>
      </w:r>
      <w:r w:rsidRPr="00EB7E20">
        <w:rPr>
          <w:i/>
          <w:iCs/>
        </w:rPr>
        <w:t>правильный ответ.</w:t>
      </w:r>
    </w:p>
    <w:p w14:paraId="517FA56C" w14:textId="7C85CE96" w:rsidR="00531269" w:rsidRDefault="00531269" w:rsidP="00531269">
      <w:r>
        <w:t>Какие данные требуют специальных методов обработки?</w:t>
      </w:r>
    </w:p>
    <w:p w14:paraId="41962370" w14:textId="1FCD2D6E" w:rsidR="00531269" w:rsidRDefault="00CE5E2A" w:rsidP="00531269">
      <w:r>
        <w:t>А</w:t>
      </w:r>
      <w:r w:rsidR="00531269">
        <w:t>) Структурированные данные.</w:t>
      </w:r>
    </w:p>
    <w:p w14:paraId="37DA69DD" w14:textId="50D4AD68" w:rsidR="00531269" w:rsidRDefault="00CE5E2A" w:rsidP="00531269">
      <w:r>
        <w:t>Б</w:t>
      </w:r>
      <w:r w:rsidR="00531269">
        <w:t xml:space="preserve">) </w:t>
      </w:r>
      <w:proofErr w:type="spellStart"/>
      <w:r w:rsidR="00531269">
        <w:t>Полуструктурированные</w:t>
      </w:r>
      <w:proofErr w:type="spellEnd"/>
      <w:r w:rsidR="00531269">
        <w:t xml:space="preserve"> данные.</w:t>
      </w:r>
    </w:p>
    <w:p w14:paraId="511C0585" w14:textId="3E0626A3" w:rsidR="00531269" w:rsidRDefault="00CE5E2A" w:rsidP="00531269">
      <w:r>
        <w:t>В</w:t>
      </w:r>
      <w:r w:rsidR="00531269">
        <w:t>) Неструктурированные данные.</w:t>
      </w:r>
    </w:p>
    <w:p w14:paraId="70A3BF70" w14:textId="7FE55C22" w:rsidR="00531269" w:rsidRDefault="00531269" w:rsidP="00531269">
      <w:r w:rsidRPr="003178B4">
        <w:t>Правильный ответ:</w:t>
      </w:r>
      <w:r>
        <w:t xml:space="preserve"> </w:t>
      </w:r>
      <w:r w:rsidR="00CE5E2A">
        <w:t>В.</w:t>
      </w:r>
    </w:p>
    <w:p w14:paraId="3416F4AA" w14:textId="4C8F773F" w:rsidR="00531269" w:rsidRDefault="00BA6FE5" w:rsidP="00531269">
      <w:r>
        <w:t>Компетенции (индикаторы):</w:t>
      </w:r>
      <w:r w:rsidR="005C2319" w:rsidRPr="005C2319">
        <w:t xml:space="preserve"> ОПК-5 (ОПК-5.1), ОПК-6 (ОПК-6.1)</w:t>
      </w:r>
    </w:p>
    <w:p w14:paraId="6FB4F7F8" w14:textId="77777777" w:rsidR="00531269" w:rsidRDefault="00531269" w:rsidP="00531269"/>
    <w:p w14:paraId="5B9338CB" w14:textId="6D04DE6F" w:rsidR="007E5D8D" w:rsidRDefault="003178B4" w:rsidP="00531269">
      <w:pPr>
        <w:rPr>
          <w:i/>
          <w:iCs/>
        </w:rPr>
      </w:pPr>
      <w:r>
        <w:t>3</w:t>
      </w:r>
      <w:r w:rsidR="00955A7A">
        <w:t>6.</w:t>
      </w:r>
      <w:r w:rsidR="007E5D8D">
        <w:t xml:space="preserve"> </w:t>
      </w:r>
      <w:r w:rsidR="007E5D8D" w:rsidRPr="00EB7E20">
        <w:rPr>
          <w:i/>
          <w:iCs/>
        </w:rPr>
        <w:t xml:space="preserve">Выберите </w:t>
      </w:r>
      <w:r w:rsidR="007E5D8D">
        <w:rPr>
          <w:i/>
          <w:iCs/>
        </w:rPr>
        <w:t xml:space="preserve">все </w:t>
      </w:r>
      <w:r w:rsidR="007E5D8D" w:rsidRPr="00EB7E20">
        <w:rPr>
          <w:i/>
          <w:iCs/>
        </w:rPr>
        <w:t>правильны</w:t>
      </w:r>
      <w:r w:rsidR="007E5D8D">
        <w:rPr>
          <w:i/>
          <w:iCs/>
        </w:rPr>
        <w:t>е</w:t>
      </w:r>
      <w:r w:rsidR="007E5D8D" w:rsidRPr="00EB7E20">
        <w:rPr>
          <w:i/>
          <w:iCs/>
        </w:rPr>
        <w:t xml:space="preserve"> ответ</w:t>
      </w:r>
      <w:r w:rsidR="007E5D8D">
        <w:rPr>
          <w:i/>
          <w:iCs/>
        </w:rPr>
        <w:t>ы</w:t>
      </w:r>
    </w:p>
    <w:p w14:paraId="053DFA89" w14:textId="39F6B44A" w:rsidR="00531269" w:rsidRDefault="00531269" w:rsidP="00531269">
      <w:r>
        <w:t>Как можно предотвратить утечку данных?</w:t>
      </w:r>
    </w:p>
    <w:p w14:paraId="3E032862" w14:textId="262FE1D8" w:rsidR="00531269" w:rsidRDefault="002C4960" w:rsidP="00531269">
      <w:r>
        <w:t>А</w:t>
      </w:r>
      <w:r w:rsidR="00531269">
        <w:t>) Использовать антивирусное ПО.</w:t>
      </w:r>
    </w:p>
    <w:p w14:paraId="1A311E55" w14:textId="648AA95F" w:rsidR="00531269" w:rsidRDefault="002C4960" w:rsidP="00531269">
      <w:r>
        <w:t>Б</w:t>
      </w:r>
      <w:r w:rsidR="00531269">
        <w:t>) Шифровать данные.</w:t>
      </w:r>
    </w:p>
    <w:p w14:paraId="6965577A" w14:textId="5FC7BE24" w:rsidR="00531269" w:rsidRDefault="002C4960" w:rsidP="00531269">
      <w:r>
        <w:t>В</w:t>
      </w:r>
      <w:r w:rsidR="00531269">
        <w:t>) Использовать сложные пароли.</w:t>
      </w:r>
    </w:p>
    <w:p w14:paraId="122BBDB0" w14:textId="0D659EAA" w:rsidR="00531269" w:rsidRDefault="00531269" w:rsidP="00531269">
      <w:r w:rsidRPr="007E5D8D">
        <w:t>Правильный ответ:</w:t>
      </w:r>
      <w:r>
        <w:t xml:space="preserve"> </w:t>
      </w:r>
      <w:r w:rsidR="002C4960">
        <w:t>Б, В.</w:t>
      </w:r>
    </w:p>
    <w:p w14:paraId="561B0A86" w14:textId="63D0D9A1" w:rsidR="00531269" w:rsidRDefault="00214BA2" w:rsidP="00531269">
      <w:r>
        <w:t>Компетенции (индикаторы):</w:t>
      </w:r>
      <w:r w:rsidR="005C2319" w:rsidRPr="005C2319">
        <w:t xml:space="preserve"> ОПК-5 (ОПК-5.1), ОПК-6 (ОПК-6.1)</w:t>
      </w:r>
    </w:p>
    <w:p w14:paraId="666FA6D8" w14:textId="77777777" w:rsidR="00531269" w:rsidRDefault="00531269" w:rsidP="00531269"/>
    <w:p w14:paraId="4104E3EE" w14:textId="04FD94B4" w:rsidR="00DD7EED" w:rsidRDefault="00DD7EED" w:rsidP="000E6562">
      <w:pPr>
        <w:pStyle w:val="3"/>
        <w:jc w:val="left"/>
      </w:pPr>
      <w:r w:rsidRPr="00DD7EED">
        <w:t>Задания закрытого типа на установление соответствия</w:t>
      </w:r>
    </w:p>
    <w:p w14:paraId="45CCF2F1" w14:textId="3DA6F9D0" w:rsidR="00952600" w:rsidRPr="00F83A17" w:rsidRDefault="008F5FDA" w:rsidP="00952600">
      <w:pPr>
        <w:rPr>
          <w:i/>
          <w:iCs/>
        </w:rPr>
      </w:pPr>
      <w:r>
        <w:t xml:space="preserve">1. </w:t>
      </w:r>
      <w:r w:rsidR="00952600" w:rsidRPr="00E859B7">
        <w:rPr>
          <w:i/>
          <w:iCs/>
        </w:rPr>
        <w:t>Установите соответствие между командами и их назначением в текстовом редакторе Microsoft Word</w:t>
      </w:r>
      <w:r w:rsidR="00F83A17">
        <w:rPr>
          <w:i/>
          <w:iCs/>
        </w:rPr>
        <w:t xml:space="preserve">. </w:t>
      </w:r>
      <w:r w:rsidR="00F83A17" w:rsidRPr="00F83A17">
        <w:rPr>
          <w:i/>
          <w:iCs/>
        </w:rPr>
        <w:t>Каждому элементу левого столбца соответствует только один элемент правого столбца</w:t>
      </w:r>
      <w:r w:rsidR="00952600" w:rsidRPr="00F83A17">
        <w:rPr>
          <w:i/>
          <w:iCs/>
        </w:rPr>
        <w:t>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DD66B5" w14:paraId="21CF76D3" w14:textId="77777777" w:rsidTr="00DD66B5">
        <w:tc>
          <w:tcPr>
            <w:tcW w:w="4672" w:type="dxa"/>
          </w:tcPr>
          <w:p w14:paraId="4F1D172E" w14:textId="17440029" w:rsidR="00DD66B5" w:rsidRDefault="00DD66B5" w:rsidP="00BC44A8">
            <w:pPr>
              <w:ind w:firstLine="0"/>
              <w:jc w:val="center"/>
            </w:pPr>
            <w:r>
              <w:t>Команды:</w:t>
            </w:r>
          </w:p>
        </w:tc>
        <w:tc>
          <w:tcPr>
            <w:tcW w:w="4673" w:type="dxa"/>
          </w:tcPr>
          <w:p w14:paraId="2A0F2371" w14:textId="2154CFD6" w:rsidR="00DD66B5" w:rsidRDefault="00DD66B5" w:rsidP="00BC44A8">
            <w:pPr>
              <w:ind w:firstLine="0"/>
              <w:jc w:val="center"/>
            </w:pPr>
            <w:r>
              <w:t>Назначение команд:</w:t>
            </w:r>
          </w:p>
        </w:tc>
      </w:tr>
      <w:tr w:rsidR="00BC44A8" w14:paraId="441C68F0" w14:textId="77777777" w:rsidTr="00DD66B5">
        <w:tc>
          <w:tcPr>
            <w:tcW w:w="4672" w:type="dxa"/>
          </w:tcPr>
          <w:p w14:paraId="405980ED" w14:textId="26C6D60D" w:rsidR="00BC44A8" w:rsidRDefault="00BC44A8" w:rsidP="00BC44A8">
            <w:pPr>
              <w:ind w:firstLine="0"/>
            </w:pPr>
            <w:r>
              <w:t>1) Сохранить документ.</w:t>
            </w:r>
          </w:p>
        </w:tc>
        <w:tc>
          <w:tcPr>
            <w:tcW w:w="4673" w:type="dxa"/>
          </w:tcPr>
          <w:p w14:paraId="44B3E31B" w14:textId="1ED5FECD" w:rsidR="00BC44A8" w:rsidRDefault="00BC44A8" w:rsidP="00BC44A8">
            <w:pPr>
              <w:ind w:firstLine="0"/>
            </w:pPr>
            <w:r>
              <w:t>А) Команда сохранения документа.</w:t>
            </w:r>
          </w:p>
        </w:tc>
      </w:tr>
      <w:tr w:rsidR="00BC44A8" w14:paraId="3FFE7F57" w14:textId="77777777" w:rsidTr="00DD66B5">
        <w:tc>
          <w:tcPr>
            <w:tcW w:w="4672" w:type="dxa"/>
          </w:tcPr>
          <w:p w14:paraId="14D21C19" w14:textId="6527CE48" w:rsidR="00BC44A8" w:rsidRDefault="00BC44A8" w:rsidP="00BC44A8">
            <w:pPr>
              <w:ind w:firstLine="0"/>
            </w:pPr>
            <w:r>
              <w:t>2) Отменить последнее действие.</w:t>
            </w:r>
          </w:p>
        </w:tc>
        <w:tc>
          <w:tcPr>
            <w:tcW w:w="4673" w:type="dxa"/>
          </w:tcPr>
          <w:p w14:paraId="5B8CB4BC" w14:textId="5D83C01D" w:rsidR="00BC44A8" w:rsidRDefault="00BC44A8" w:rsidP="00BC44A8">
            <w:pPr>
              <w:ind w:firstLine="0"/>
            </w:pPr>
            <w:r>
              <w:t>Б) Команда отмены последнего действия.</w:t>
            </w:r>
          </w:p>
        </w:tc>
      </w:tr>
      <w:tr w:rsidR="00BC44A8" w14:paraId="01ABE1EF" w14:textId="77777777" w:rsidTr="00DD66B5">
        <w:tc>
          <w:tcPr>
            <w:tcW w:w="4672" w:type="dxa"/>
          </w:tcPr>
          <w:p w14:paraId="1D464FAB" w14:textId="56887F10" w:rsidR="00BC44A8" w:rsidRDefault="00BC44A8" w:rsidP="00BC44A8">
            <w:pPr>
              <w:ind w:firstLine="0"/>
            </w:pPr>
            <w:r>
              <w:t>3) Вставить изображение.</w:t>
            </w:r>
          </w:p>
        </w:tc>
        <w:tc>
          <w:tcPr>
            <w:tcW w:w="4673" w:type="dxa"/>
          </w:tcPr>
          <w:p w14:paraId="2D6B1FB3" w14:textId="37F210D2" w:rsidR="00BC44A8" w:rsidRDefault="00BC44A8" w:rsidP="00BC44A8">
            <w:pPr>
              <w:ind w:firstLine="0"/>
            </w:pPr>
            <w:r>
              <w:t>В) Команда вставки изображения.</w:t>
            </w:r>
          </w:p>
        </w:tc>
      </w:tr>
      <w:tr w:rsidR="00BC44A8" w14:paraId="38B86D5D" w14:textId="77777777" w:rsidTr="00DD66B5">
        <w:tc>
          <w:tcPr>
            <w:tcW w:w="4672" w:type="dxa"/>
          </w:tcPr>
          <w:p w14:paraId="68762C39" w14:textId="3E305380" w:rsidR="00BC44A8" w:rsidRDefault="00BC44A8" w:rsidP="00BC44A8">
            <w:pPr>
              <w:ind w:firstLine="0"/>
            </w:pPr>
            <w:r>
              <w:t>4) Найти и заменить текст.</w:t>
            </w:r>
          </w:p>
        </w:tc>
        <w:tc>
          <w:tcPr>
            <w:tcW w:w="4673" w:type="dxa"/>
          </w:tcPr>
          <w:p w14:paraId="188B729B" w14:textId="424E3916" w:rsidR="00BC44A8" w:rsidRDefault="00BC44A8" w:rsidP="00BC44A8">
            <w:pPr>
              <w:ind w:firstLine="0"/>
            </w:pPr>
            <w:r>
              <w:t>Г) Команда поиска и замены текста.</w:t>
            </w:r>
          </w:p>
        </w:tc>
      </w:tr>
      <w:tr w:rsidR="00BC44A8" w14:paraId="67261B37" w14:textId="77777777" w:rsidTr="00DD66B5">
        <w:tc>
          <w:tcPr>
            <w:tcW w:w="4672" w:type="dxa"/>
          </w:tcPr>
          <w:p w14:paraId="72E134EB" w14:textId="3AA8A764" w:rsidR="00BC44A8" w:rsidRDefault="00BC44A8" w:rsidP="00BC44A8">
            <w:pPr>
              <w:ind w:firstLine="0"/>
            </w:pPr>
            <w:r>
              <w:t>5) Проверка орфографии.</w:t>
            </w:r>
          </w:p>
        </w:tc>
        <w:tc>
          <w:tcPr>
            <w:tcW w:w="4673" w:type="dxa"/>
          </w:tcPr>
          <w:p w14:paraId="44B82311" w14:textId="21E955FB" w:rsidR="00BC44A8" w:rsidRDefault="00BC44A8" w:rsidP="00BC44A8">
            <w:pPr>
              <w:ind w:firstLine="0"/>
            </w:pPr>
            <w:r>
              <w:t>Д) Команда проверки орфографии и грамматики.</w:t>
            </w:r>
          </w:p>
        </w:tc>
      </w:tr>
    </w:tbl>
    <w:p w14:paraId="719020CC" w14:textId="349F08F0" w:rsidR="00952600" w:rsidRDefault="00F139E9" w:rsidP="00952600">
      <w:r w:rsidRPr="00E16901">
        <w:t>Правильный ответ:</w:t>
      </w:r>
      <w:r w:rsidR="00B641FF" w:rsidRPr="00E16901">
        <w:t xml:space="preserve"> </w:t>
      </w:r>
      <w:r w:rsidR="00E16901" w:rsidRPr="00E16901">
        <w:t>1</w:t>
      </w:r>
      <w:r w:rsidR="000E6562">
        <w:t>-</w:t>
      </w:r>
      <w:r w:rsidR="00E16901">
        <w:t>А, 2</w:t>
      </w:r>
      <w:r w:rsidR="000E6562">
        <w:t>-</w:t>
      </w:r>
      <w:r w:rsidR="00E16901">
        <w:t xml:space="preserve">Б, </w:t>
      </w:r>
      <w:r w:rsidR="00C86FCF">
        <w:t>3</w:t>
      </w:r>
      <w:r w:rsidR="000E6562">
        <w:t>--</w:t>
      </w:r>
      <w:r w:rsidR="00C86FCF">
        <w:t>В,</w:t>
      </w:r>
      <w:r w:rsidR="00952600">
        <w:t xml:space="preserve"> </w:t>
      </w:r>
      <w:r w:rsidR="00C86FCF">
        <w:t>4</w:t>
      </w:r>
      <w:r w:rsidR="000E6562">
        <w:t>-</w:t>
      </w:r>
      <w:r w:rsidR="00C86FCF">
        <w:t>Г, 5-Д</w:t>
      </w:r>
      <w:r w:rsidR="00952600">
        <w:t>.</w:t>
      </w:r>
    </w:p>
    <w:p w14:paraId="5F3A68A9" w14:textId="40576CA7" w:rsidR="00952600" w:rsidRDefault="00F139E9" w:rsidP="00952600">
      <w:r>
        <w:t>Компетенции (индикаторы):</w:t>
      </w:r>
      <w:r w:rsidR="005C2319" w:rsidRPr="005C2319">
        <w:t xml:space="preserve"> ОПК-5 (ОПК-5.1), ОПК-6 (ОПК-6.1)</w:t>
      </w:r>
    </w:p>
    <w:p w14:paraId="5ECDF203" w14:textId="77777777" w:rsidR="00952600" w:rsidRDefault="00952600" w:rsidP="00952600"/>
    <w:p w14:paraId="71879BAF" w14:textId="4C20FDBB" w:rsidR="00952600" w:rsidRDefault="00952600" w:rsidP="00952600">
      <w:r>
        <w:t>2</w:t>
      </w:r>
      <w:r w:rsidR="00100482">
        <w:t xml:space="preserve">. </w:t>
      </w:r>
      <w:r w:rsidRPr="005B0A51">
        <w:rPr>
          <w:i/>
          <w:iCs/>
        </w:rPr>
        <w:t>Установите соответствие между функциями в табличном процессоре Microsoft Excel и их использованием</w:t>
      </w:r>
      <w:r w:rsidR="005B0A51">
        <w:rPr>
          <w:i/>
          <w:iCs/>
        </w:rPr>
        <w:t xml:space="preserve">. </w:t>
      </w:r>
      <w:r w:rsidR="005B0A51" w:rsidRPr="00F83A17">
        <w:rPr>
          <w:i/>
          <w:iCs/>
        </w:rPr>
        <w:t>Каждому элементу левого столбца соответствует только один элемент правого столбца: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100482" w14:paraId="4B76045B" w14:textId="77777777" w:rsidTr="00100482">
        <w:tc>
          <w:tcPr>
            <w:tcW w:w="4672" w:type="dxa"/>
          </w:tcPr>
          <w:p w14:paraId="2CBC05BF" w14:textId="5B637435" w:rsidR="00100482" w:rsidRDefault="00100482" w:rsidP="001447F5">
            <w:pPr>
              <w:ind w:firstLine="0"/>
              <w:jc w:val="center"/>
            </w:pPr>
            <w:r>
              <w:t>Функции:</w:t>
            </w:r>
          </w:p>
        </w:tc>
        <w:tc>
          <w:tcPr>
            <w:tcW w:w="4673" w:type="dxa"/>
          </w:tcPr>
          <w:p w14:paraId="722BB58F" w14:textId="56C67D21" w:rsidR="00100482" w:rsidRDefault="00100482" w:rsidP="001447F5">
            <w:pPr>
              <w:ind w:firstLine="0"/>
              <w:jc w:val="center"/>
            </w:pPr>
            <w:r>
              <w:t>Использование функций:</w:t>
            </w:r>
          </w:p>
          <w:p w14:paraId="44354A73" w14:textId="75A9D689" w:rsidR="00100482" w:rsidRDefault="00100482" w:rsidP="00D41DE8">
            <w:pPr>
              <w:ind w:firstLine="0"/>
            </w:pPr>
          </w:p>
        </w:tc>
      </w:tr>
      <w:tr w:rsidR="001447F5" w14:paraId="5B1B8DA5" w14:textId="77777777" w:rsidTr="00100482">
        <w:tc>
          <w:tcPr>
            <w:tcW w:w="4672" w:type="dxa"/>
          </w:tcPr>
          <w:p w14:paraId="0F7E7A58" w14:textId="62FEE533" w:rsidR="001447F5" w:rsidRDefault="001447F5" w:rsidP="001447F5">
            <w:pPr>
              <w:ind w:firstLine="0"/>
            </w:pPr>
            <w:r>
              <w:t>1) СУММ</w:t>
            </w:r>
          </w:p>
        </w:tc>
        <w:tc>
          <w:tcPr>
            <w:tcW w:w="4673" w:type="dxa"/>
          </w:tcPr>
          <w:p w14:paraId="0228323A" w14:textId="2F7EAA49" w:rsidR="001447F5" w:rsidRDefault="001447F5" w:rsidP="001447F5">
            <w:pPr>
              <w:ind w:firstLine="0"/>
            </w:pPr>
            <w:r>
              <w:t>А) Для суммирования чисел.</w:t>
            </w:r>
          </w:p>
        </w:tc>
      </w:tr>
      <w:tr w:rsidR="001447F5" w14:paraId="716EC7FC" w14:textId="77777777" w:rsidTr="00100482">
        <w:tc>
          <w:tcPr>
            <w:tcW w:w="4672" w:type="dxa"/>
          </w:tcPr>
          <w:p w14:paraId="0E571A34" w14:textId="414179A9" w:rsidR="001447F5" w:rsidRDefault="001447F5" w:rsidP="001447F5">
            <w:pPr>
              <w:ind w:firstLine="0"/>
            </w:pPr>
            <w:r>
              <w:t>2) СРЗНАЧ</w:t>
            </w:r>
          </w:p>
        </w:tc>
        <w:tc>
          <w:tcPr>
            <w:tcW w:w="4673" w:type="dxa"/>
          </w:tcPr>
          <w:p w14:paraId="3E94E700" w14:textId="7406844D" w:rsidR="001447F5" w:rsidRDefault="001447F5" w:rsidP="001447F5">
            <w:pPr>
              <w:ind w:firstLine="0"/>
            </w:pPr>
            <w:r>
              <w:t>Б) Для подсчёта количества ячеек, соответствующих условию.</w:t>
            </w:r>
          </w:p>
        </w:tc>
      </w:tr>
      <w:tr w:rsidR="001447F5" w14:paraId="7B5F0E31" w14:textId="77777777" w:rsidTr="00100482">
        <w:tc>
          <w:tcPr>
            <w:tcW w:w="4672" w:type="dxa"/>
          </w:tcPr>
          <w:p w14:paraId="72D93450" w14:textId="43205D26" w:rsidR="001447F5" w:rsidRDefault="001447F5" w:rsidP="001447F5">
            <w:pPr>
              <w:ind w:firstLine="0"/>
            </w:pPr>
            <w:r>
              <w:lastRenderedPageBreak/>
              <w:t>3) МАКС</w:t>
            </w:r>
          </w:p>
        </w:tc>
        <w:tc>
          <w:tcPr>
            <w:tcW w:w="4673" w:type="dxa"/>
          </w:tcPr>
          <w:p w14:paraId="11B8D8BA" w14:textId="0033D609" w:rsidR="001447F5" w:rsidRDefault="001447F5" w:rsidP="001447F5">
            <w:pPr>
              <w:ind w:firstLine="0"/>
            </w:pPr>
            <w:r>
              <w:t>В) Для расчёта среднего значения.</w:t>
            </w:r>
          </w:p>
        </w:tc>
      </w:tr>
      <w:tr w:rsidR="001447F5" w14:paraId="4F6AB8ED" w14:textId="77777777" w:rsidTr="00100482">
        <w:tc>
          <w:tcPr>
            <w:tcW w:w="4672" w:type="dxa"/>
          </w:tcPr>
          <w:p w14:paraId="3512FB5A" w14:textId="3CBCF879" w:rsidR="001447F5" w:rsidRDefault="001447F5" w:rsidP="001447F5">
            <w:pPr>
              <w:ind w:firstLine="0"/>
            </w:pPr>
            <w:r>
              <w:t>4) МИН</w:t>
            </w:r>
          </w:p>
        </w:tc>
        <w:tc>
          <w:tcPr>
            <w:tcW w:w="4673" w:type="dxa"/>
          </w:tcPr>
          <w:p w14:paraId="34417D25" w14:textId="43DAEEA2" w:rsidR="001447F5" w:rsidRDefault="001447F5" w:rsidP="001447F5">
            <w:pPr>
              <w:ind w:firstLine="0"/>
            </w:pPr>
            <w:r>
              <w:t>Г) Для нахождения максимального значения.</w:t>
            </w:r>
          </w:p>
        </w:tc>
      </w:tr>
      <w:tr w:rsidR="001447F5" w14:paraId="07ACA3E5" w14:textId="77777777" w:rsidTr="00100482">
        <w:tc>
          <w:tcPr>
            <w:tcW w:w="4672" w:type="dxa"/>
          </w:tcPr>
          <w:p w14:paraId="30B45433" w14:textId="47714338" w:rsidR="001447F5" w:rsidRDefault="001447F5" w:rsidP="001447F5">
            <w:pPr>
              <w:ind w:firstLine="0"/>
            </w:pPr>
            <w:r>
              <w:t>5) СЧЁТЕСЛИ</w:t>
            </w:r>
          </w:p>
        </w:tc>
        <w:tc>
          <w:tcPr>
            <w:tcW w:w="4673" w:type="dxa"/>
          </w:tcPr>
          <w:p w14:paraId="110F012C" w14:textId="0F982FA6" w:rsidR="001447F5" w:rsidRDefault="001447F5" w:rsidP="001447F5">
            <w:pPr>
              <w:ind w:firstLine="0"/>
            </w:pPr>
            <w:r>
              <w:t>Д) Для нахождения минимального значения.</w:t>
            </w:r>
          </w:p>
        </w:tc>
      </w:tr>
    </w:tbl>
    <w:p w14:paraId="76EA2616" w14:textId="51A3F0E3" w:rsidR="00952600" w:rsidRDefault="0018248F" w:rsidP="00952600">
      <w:r w:rsidRPr="00552608">
        <w:t>Правильный ответ</w:t>
      </w:r>
      <w:r w:rsidR="00952600" w:rsidRPr="00552608">
        <w:t>:</w:t>
      </w:r>
      <w:r w:rsidR="00552608">
        <w:rPr>
          <w:b/>
          <w:bCs/>
        </w:rPr>
        <w:t xml:space="preserve"> </w:t>
      </w:r>
      <w:r w:rsidR="00E61271">
        <w:t>1</w:t>
      </w:r>
      <w:r w:rsidR="00952600">
        <w:t xml:space="preserve"> - </w:t>
      </w:r>
      <w:r w:rsidR="00E61271">
        <w:t>А</w:t>
      </w:r>
      <w:r w:rsidR="00952600">
        <w:t xml:space="preserve">, </w:t>
      </w:r>
      <w:r w:rsidR="00E61271">
        <w:t>2</w:t>
      </w:r>
      <w:r w:rsidR="00952600">
        <w:t xml:space="preserve"> - </w:t>
      </w:r>
      <w:r w:rsidR="00E61271">
        <w:t>В</w:t>
      </w:r>
      <w:r w:rsidR="00952600">
        <w:t xml:space="preserve">, </w:t>
      </w:r>
      <w:r w:rsidR="00375D75">
        <w:t>3</w:t>
      </w:r>
      <w:r w:rsidR="00952600">
        <w:t xml:space="preserve"> - </w:t>
      </w:r>
      <w:r w:rsidR="00375D75">
        <w:t>Г</w:t>
      </w:r>
      <w:r w:rsidR="00952600">
        <w:t xml:space="preserve">, </w:t>
      </w:r>
      <w:r w:rsidR="006B3F53">
        <w:t>4</w:t>
      </w:r>
      <w:r w:rsidR="00952600">
        <w:t xml:space="preserve"> - </w:t>
      </w:r>
      <w:r w:rsidR="00021A5A">
        <w:t>Д</w:t>
      </w:r>
      <w:r w:rsidR="00952600">
        <w:t xml:space="preserve">, </w:t>
      </w:r>
      <w:r w:rsidR="00796AF6">
        <w:t>5</w:t>
      </w:r>
      <w:r w:rsidR="00952600">
        <w:t xml:space="preserve"> - </w:t>
      </w:r>
      <w:r w:rsidR="00796AF6">
        <w:t>Б</w:t>
      </w:r>
      <w:r w:rsidR="00952600">
        <w:t>.</w:t>
      </w:r>
    </w:p>
    <w:p w14:paraId="6E7BE0F2" w14:textId="4A0347D2" w:rsidR="00952600" w:rsidRDefault="0018248F" w:rsidP="00952600">
      <w:r>
        <w:t>К</w:t>
      </w:r>
      <w:r w:rsidR="00952600">
        <w:t>омпетенции</w:t>
      </w:r>
      <w:r>
        <w:t xml:space="preserve"> (индикаторы)</w:t>
      </w:r>
      <w:r w:rsidR="00952600">
        <w:t>:</w:t>
      </w:r>
      <w:r w:rsidR="005C2319" w:rsidRPr="005C2319">
        <w:t xml:space="preserve"> ОПК-5 (ОПК-5.1), ОПК-6 (ОПК-6.1)</w:t>
      </w:r>
    </w:p>
    <w:p w14:paraId="2171A23F" w14:textId="77777777" w:rsidR="00952600" w:rsidRDefault="00952600" w:rsidP="00952600"/>
    <w:p w14:paraId="41BFF6E7" w14:textId="0DE6F1FE" w:rsidR="00952600" w:rsidRDefault="00952600" w:rsidP="00952600">
      <w:r>
        <w:t>3</w:t>
      </w:r>
      <w:r w:rsidR="00077C4F">
        <w:t xml:space="preserve">. </w:t>
      </w:r>
      <w:r w:rsidRPr="005214E3">
        <w:rPr>
          <w:i/>
          <w:iCs/>
        </w:rPr>
        <w:t>Установите соответствие между видами диаграмм и их предназначением</w:t>
      </w:r>
      <w:r w:rsidR="005214E3">
        <w:rPr>
          <w:i/>
          <w:iCs/>
        </w:rPr>
        <w:t xml:space="preserve">. </w:t>
      </w:r>
      <w:r w:rsidR="005214E3" w:rsidRPr="00F83A17">
        <w:rPr>
          <w:i/>
          <w:iCs/>
        </w:rPr>
        <w:t>Каждому элементу левого столбца соответствует только один элемент правого столбца: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DD3191" w14:paraId="30A9D0BB" w14:textId="77777777" w:rsidTr="00B641FF">
        <w:tc>
          <w:tcPr>
            <w:tcW w:w="4672" w:type="dxa"/>
          </w:tcPr>
          <w:p w14:paraId="1CFD0CD7" w14:textId="3B7B807E" w:rsidR="00DD3191" w:rsidRDefault="00DD3191" w:rsidP="009E3587">
            <w:pPr>
              <w:ind w:firstLine="0"/>
              <w:jc w:val="center"/>
            </w:pPr>
            <w:r>
              <w:t>Виды диаграмм:</w:t>
            </w:r>
          </w:p>
        </w:tc>
        <w:tc>
          <w:tcPr>
            <w:tcW w:w="4673" w:type="dxa"/>
          </w:tcPr>
          <w:p w14:paraId="32E25A2A" w14:textId="1B45D61B" w:rsidR="00DD3191" w:rsidRDefault="00DD3191" w:rsidP="009E3587">
            <w:pPr>
              <w:ind w:firstLine="0"/>
              <w:jc w:val="center"/>
            </w:pPr>
            <w:r>
              <w:t>Предназначение диаграмм:</w:t>
            </w:r>
          </w:p>
        </w:tc>
      </w:tr>
      <w:tr w:rsidR="009E3587" w14:paraId="25C46F9D" w14:textId="77777777" w:rsidTr="00B641FF">
        <w:tc>
          <w:tcPr>
            <w:tcW w:w="4672" w:type="dxa"/>
          </w:tcPr>
          <w:p w14:paraId="5E702C70" w14:textId="6D9B1A17" w:rsidR="009E3587" w:rsidRDefault="009E3587" w:rsidP="009E3587">
            <w:pPr>
              <w:ind w:firstLine="0"/>
            </w:pPr>
            <w:r>
              <w:t>1) Столбчатая диаграмма.</w:t>
            </w:r>
          </w:p>
        </w:tc>
        <w:tc>
          <w:tcPr>
            <w:tcW w:w="4673" w:type="dxa"/>
          </w:tcPr>
          <w:p w14:paraId="1065A054" w14:textId="6A630235" w:rsidR="009E3587" w:rsidRDefault="009E3587" w:rsidP="009E3587">
            <w:pPr>
              <w:ind w:firstLine="0"/>
            </w:pPr>
            <w:r>
              <w:t>А) Для демонстрации изменения данных во времени.</w:t>
            </w:r>
          </w:p>
        </w:tc>
      </w:tr>
      <w:tr w:rsidR="009E3587" w14:paraId="50A23723" w14:textId="77777777" w:rsidTr="00B641FF">
        <w:tc>
          <w:tcPr>
            <w:tcW w:w="4672" w:type="dxa"/>
          </w:tcPr>
          <w:p w14:paraId="41873CC5" w14:textId="615BA147" w:rsidR="009E3587" w:rsidRDefault="009E3587" w:rsidP="009E3587">
            <w:pPr>
              <w:ind w:firstLine="0"/>
            </w:pPr>
            <w:r>
              <w:t>2) Круговая диаграмма.</w:t>
            </w:r>
          </w:p>
        </w:tc>
        <w:tc>
          <w:tcPr>
            <w:tcW w:w="4673" w:type="dxa"/>
          </w:tcPr>
          <w:p w14:paraId="7C3321BD" w14:textId="2E2ADFA9" w:rsidR="009E3587" w:rsidRDefault="009E3587" w:rsidP="009E3587">
            <w:pPr>
              <w:ind w:firstLine="0"/>
            </w:pPr>
            <w:r>
              <w:t>Б) Для отображения взаимосвязей между данными.</w:t>
            </w:r>
          </w:p>
        </w:tc>
      </w:tr>
      <w:tr w:rsidR="009E3587" w14:paraId="4E4AC8D8" w14:textId="77777777" w:rsidTr="00B641FF">
        <w:tc>
          <w:tcPr>
            <w:tcW w:w="4672" w:type="dxa"/>
          </w:tcPr>
          <w:p w14:paraId="14CB79E6" w14:textId="3738A176" w:rsidR="009E3587" w:rsidRDefault="009E3587" w:rsidP="009E3587">
            <w:pPr>
              <w:ind w:firstLine="0"/>
            </w:pPr>
            <w:r>
              <w:t>3) График функции.</w:t>
            </w:r>
          </w:p>
        </w:tc>
        <w:tc>
          <w:tcPr>
            <w:tcW w:w="4673" w:type="dxa"/>
          </w:tcPr>
          <w:p w14:paraId="5D101D8E" w14:textId="72C2FDB6" w:rsidR="009E3587" w:rsidRDefault="009E3587" w:rsidP="009E3587">
            <w:pPr>
              <w:ind w:firstLine="0"/>
            </w:pPr>
            <w:r>
              <w:t>В) Для отображения распределения данных по категориям.</w:t>
            </w:r>
          </w:p>
        </w:tc>
      </w:tr>
      <w:tr w:rsidR="009E3587" w14:paraId="02E7E3EF" w14:textId="77777777" w:rsidTr="00B641FF">
        <w:tc>
          <w:tcPr>
            <w:tcW w:w="4672" w:type="dxa"/>
          </w:tcPr>
          <w:p w14:paraId="01A5EA0E" w14:textId="606D3B00" w:rsidR="009E3587" w:rsidRDefault="009E3587" w:rsidP="009E3587">
            <w:pPr>
              <w:ind w:firstLine="0"/>
            </w:pPr>
            <w:r>
              <w:t>4) Точечная диаграмма.</w:t>
            </w:r>
          </w:p>
        </w:tc>
        <w:tc>
          <w:tcPr>
            <w:tcW w:w="4673" w:type="dxa"/>
          </w:tcPr>
          <w:p w14:paraId="5510DC7F" w14:textId="307362B3" w:rsidR="009E3587" w:rsidRDefault="009E3587" w:rsidP="009E3587">
            <w:pPr>
              <w:ind w:firstLine="0"/>
            </w:pPr>
            <w:r>
              <w:t>Г) Для показа доли каждого элемента в общей сумме.</w:t>
            </w:r>
          </w:p>
        </w:tc>
      </w:tr>
    </w:tbl>
    <w:p w14:paraId="2127292B" w14:textId="6DCC2970" w:rsidR="00952600" w:rsidRDefault="00DD3191" w:rsidP="00952600">
      <w:r w:rsidRPr="00D41DE8">
        <w:t>Правильный ответ:</w:t>
      </w:r>
      <w:r w:rsidR="00B641FF">
        <w:rPr>
          <w:b/>
          <w:bCs/>
        </w:rPr>
        <w:t xml:space="preserve"> </w:t>
      </w:r>
      <w:r w:rsidR="00706E7F" w:rsidRPr="00706E7F">
        <w:t>1</w:t>
      </w:r>
      <w:r w:rsidR="00952600">
        <w:t xml:space="preserve"> - </w:t>
      </w:r>
      <w:r w:rsidR="00706E7F">
        <w:t>В</w:t>
      </w:r>
      <w:r w:rsidR="00952600">
        <w:t xml:space="preserve">, </w:t>
      </w:r>
      <w:r w:rsidR="00706E7F">
        <w:t>2</w:t>
      </w:r>
      <w:r w:rsidR="00952600">
        <w:t xml:space="preserve"> - </w:t>
      </w:r>
      <w:r w:rsidR="00706E7F">
        <w:t>Г</w:t>
      </w:r>
      <w:r w:rsidR="00952600">
        <w:t xml:space="preserve">, </w:t>
      </w:r>
      <w:r w:rsidR="00706E7F">
        <w:t>3</w:t>
      </w:r>
      <w:r w:rsidR="00952600">
        <w:t xml:space="preserve"> - </w:t>
      </w:r>
      <w:r w:rsidR="00706E7F">
        <w:t>А</w:t>
      </w:r>
      <w:r w:rsidR="00952600">
        <w:t xml:space="preserve">, </w:t>
      </w:r>
      <w:r w:rsidR="00706E7F">
        <w:t>4</w:t>
      </w:r>
      <w:r w:rsidR="00952600">
        <w:t xml:space="preserve"> - </w:t>
      </w:r>
      <w:r w:rsidR="00706E7F">
        <w:t>Б</w:t>
      </w:r>
      <w:r w:rsidR="00952600">
        <w:t>.</w:t>
      </w:r>
    </w:p>
    <w:p w14:paraId="51562971" w14:textId="346BB0B4" w:rsidR="00952600" w:rsidRDefault="00D85F45" w:rsidP="00952600">
      <w:r>
        <w:t>Компетенции (индикаторы):</w:t>
      </w:r>
      <w:r w:rsidR="005C2319" w:rsidRPr="005C2319">
        <w:t xml:space="preserve"> ОПК-5 (ОПК-5.1), ОПК-6 (ОПК-6.1)</w:t>
      </w:r>
    </w:p>
    <w:p w14:paraId="7180B7C7" w14:textId="77777777" w:rsidR="00952600" w:rsidRDefault="00952600" w:rsidP="00952600"/>
    <w:p w14:paraId="01A9029C" w14:textId="1D5868E6" w:rsidR="00952600" w:rsidRDefault="00952600" w:rsidP="00952600">
      <w:r>
        <w:t>4</w:t>
      </w:r>
      <w:r w:rsidR="002E284B">
        <w:t xml:space="preserve">. </w:t>
      </w:r>
      <w:r w:rsidRPr="0041730B">
        <w:rPr>
          <w:i/>
          <w:iCs/>
        </w:rPr>
        <w:t>Установите соответствие между этапами создания табличного документа и их содержанием</w:t>
      </w:r>
      <w:r w:rsidR="0041730B">
        <w:rPr>
          <w:i/>
          <w:iCs/>
        </w:rPr>
        <w:t xml:space="preserve">. </w:t>
      </w:r>
      <w:r w:rsidR="0041730B" w:rsidRPr="00F83A17">
        <w:rPr>
          <w:i/>
          <w:iCs/>
        </w:rPr>
        <w:t>Каждому элементу левого столбца соответствует только один элемент правого столбца</w:t>
      </w:r>
      <w:r w:rsidR="0041730B">
        <w:rPr>
          <w:i/>
          <w:iCs/>
        </w:rPr>
        <w:t>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7A7549" w14:paraId="40EFB72B" w14:textId="77777777" w:rsidTr="00B641FF">
        <w:tc>
          <w:tcPr>
            <w:tcW w:w="4672" w:type="dxa"/>
          </w:tcPr>
          <w:p w14:paraId="5DDD1DA3" w14:textId="1AB9363B" w:rsidR="007A7549" w:rsidRDefault="007A7549" w:rsidP="00777487">
            <w:pPr>
              <w:ind w:firstLine="0"/>
              <w:jc w:val="center"/>
            </w:pPr>
            <w:r>
              <w:t>Этапы:</w:t>
            </w:r>
          </w:p>
          <w:p w14:paraId="6C471EC8" w14:textId="0D96F024" w:rsidR="007A7549" w:rsidRDefault="007A7549" w:rsidP="00777487">
            <w:pPr>
              <w:ind w:firstLine="0"/>
            </w:pPr>
          </w:p>
        </w:tc>
        <w:tc>
          <w:tcPr>
            <w:tcW w:w="4673" w:type="dxa"/>
          </w:tcPr>
          <w:p w14:paraId="7F74DA82" w14:textId="35F67F2B" w:rsidR="007A7549" w:rsidRDefault="007A7549" w:rsidP="00777487">
            <w:pPr>
              <w:ind w:firstLine="0"/>
              <w:jc w:val="center"/>
            </w:pPr>
            <w:r>
              <w:t>Содержание этапов:</w:t>
            </w:r>
          </w:p>
        </w:tc>
      </w:tr>
      <w:tr w:rsidR="00777487" w14:paraId="1A27DAD2" w14:textId="77777777" w:rsidTr="00B641FF">
        <w:tc>
          <w:tcPr>
            <w:tcW w:w="4672" w:type="dxa"/>
          </w:tcPr>
          <w:p w14:paraId="24DD8BE1" w14:textId="747E6CB1" w:rsidR="00777487" w:rsidRDefault="00777487" w:rsidP="00777487">
            <w:pPr>
              <w:ind w:firstLine="0"/>
            </w:pPr>
            <w:r>
              <w:t>1) Создание рабочей книги.</w:t>
            </w:r>
          </w:p>
        </w:tc>
        <w:tc>
          <w:tcPr>
            <w:tcW w:w="4673" w:type="dxa"/>
          </w:tcPr>
          <w:p w14:paraId="624C09FB" w14:textId="1E215B9E" w:rsidR="00777487" w:rsidRDefault="00777487" w:rsidP="00777487">
            <w:pPr>
              <w:ind w:firstLine="0"/>
            </w:pPr>
            <w:r>
              <w:t>А) Ввод данных в ячейки таблицы.</w:t>
            </w:r>
          </w:p>
        </w:tc>
      </w:tr>
      <w:tr w:rsidR="00777487" w14:paraId="507AD941" w14:textId="77777777" w:rsidTr="00B641FF">
        <w:tc>
          <w:tcPr>
            <w:tcW w:w="4672" w:type="dxa"/>
          </w:tcPr>
          <w:p w14:paraId="704F5B0D" w14:textId="16215B11" w:rsidR="00777487" w:rsidRDefault="00777487" w:rsidP="00777487">
            <w:pPr>
              <w:ind w:firstLine="0"/>
            </w:pPr>
            <w:r>
              <w:t>2) Ввод данных в рабочую книгу.</w:t>
            </w:r>
          </w:p>
        </w:tc>
        <w:tc>
          <w:tcPr>
            <w:tcW w:w="4673" w:type="dxa"/>
          </w:tcPr>
          <w:p w14:paraId="2F64FE41" w14:textId="3322FBC9" w:rsidR="00777487" w:rsidRDefault="00777487" w:rsidP="00777487">
            <w:pPr>
              <w:ind w:firstLine="0"/>
            </w:pPr>
            <w:r>
              <w:t>Б) Создание нового документа в табличном процессоре.</w:t>
            </w:r>
          </w:p>
        </w:tc>
      </w:tr>
      <w:tr w:rsidR="00777487" w14:paraId="3C3586A3" w14:textId="77777777" w:rsidTr="00B641FF">
        <w:tc>
          <w:tcPr>
            <w:tcW w:w="4672" w:type="dxa"/>
          </w:tcPr>
          <w:p w14:paraId="2380A383" w14:textId="62ED0208" w:rsidR="00777487" w:rsidRDefault="00777487" w:rsidP="00777487">
            <w:pPr>
              <w:ind w:firstLine="0"/>
            </w:pPr>
            <w:r>
              <w:t>3) Работа с формулами.</w:t>
            </w:r>
          </w:p>
        </w:tc>
        <w:tc>
          <w:tcPr>
            <w:tcW w:w="4673" w:type="dxa"/>
          </w:tcPr>
          <w:p w14:paraId="190DA9BD" w14:textId="3E08915E" w:rsidR="00777487" w:rsidRDefault="00777487" w:rsidP="00777487">
            <w:pPr>
              <w:ind w:firstLine="0"/>
            </w:pPr>
            <w:r>
              <w:t>В) Использование формул для вычислений.</w:t>
            </w:r>
          </w:p>
        </w:tc>
      </w:tr>
      <w:tr w:rsidR="00777487" w14:paraId="54E1C338" w14:textId="77777777" w:rsidTr="00B641FF">
        <w:tc>
          <w:tcPr>
            <w:tcW w:w="4672" w:type="dxa"/>
          </w:tcPr>
          <w:p w14:paraId="6B2BA5B2" w14:textId="728740C2" w:rsidR="00777487" w:rsidRDefault="00777487" w:rsidP="00777487">
            <w:pPr>
              <w:ind w:firstLine="0"/>
            </w:pPr>
            <w:r>
              <w:t>4) Форматирование данных.</w:t>
            </w:r>
          </w:p>
        </w:tc>
        <w:tc>
          <w:tcPr>
            <w:tcW w:w="4673" w:type="dxa"/>
          </w:tcPr>
          <w:p w14:paraId="04809BB3" w14:textId="6391C331" w:rsidR="00777487" w:rsidRDefault="00777487" w:rsidP="00777487">
            <w:pPr>
              <w:ind w:firstLine="0"/>
            </w:pPr>
            <w:r>
              <w:t>Г) Применение стилей и оформлений к данным.</w:t>
            </w:r>
          </w:p>
        </w:tc>
      </w:tr>
    </w:tbl>
    <w:p w14:paraId="2565BB64" w14:textId="5D68FAF7" w:rsidR="00952600" w:rsidRDefault="00EB2880" w:rsidP="00952600">
      <w:r w:rsidRPr="0041730B">
        <w:t>Правильный ответ:</w:t>
      </w:r>
      <w:r w:rsidR="00B641FF" w:rsidRPr="006B3680">
        <w:t xml:space="preserve"> </w:t>
      </w:r>
      <w:r w:rsidR="006B3680">
        <w:t>1</w:t>
      </w:r>
      <w:r w:rsidR="00952600">
        <w:t xml:space="preserve"> - </w:t>
      </w:r>
      <w:r w:rsidR="006B3680">
        <w:t>Б</w:t>
      </w:r>
      <w:r w:rsidR="00952600">
        <w:t xml:space="preserve">, </w:t>
      </w:r>
      <w:r w:rsidR="006B3680">
        <w:t>2</w:t>
      </w:r>
      <w:r w:rsidR="00952600">
        <w:t xml:space="preserve"> - </w:t>
      </w:r>
      <w:r w:rsidR="006B3680">
        <w:t>А</w:t>
      </w:r>
      <w:r w:rsidR="00952600">
        <w:t xml:space="preserve">, </w:t>
      </w:r>
      <w:r w:rsidR="006B3680">
        <w:t>3</w:t>
      </w:r>
      <w:r w:rsidR="00952600">
        <w:t xml:space="preserve"> - </w:t>
      </w:r>
      <w:r w:rsidR="006B3680">
        <w:t>В</w:t>
      </w:r>
      <w:r w:rsidR="00952600">
        <w:t xml:space="preserve">, </w:t>
      </w:r>
      <w:r w:rsidR="006B3680">
        <w:t>4</w:t>
      </w:r>
      <w:r w:rsidR="00952600">
        <w:t xml:space="preserve"> - </w:t>
      </w:r>
      <w:r w:rsidR="006B3680">
        <w:t>Г</w:t>
      </w:r>
      <w:r w:rsidR="00952600">
        <w:t>.</w:t>
      </w:r>
    </w:p>
    <w:p w14:paraId="0D653389" w14:textId="65BC524A" w:rsidR="00952600" w:rsidRDefault="0080564B" w:rsidP="00952600">
      <w:r>
        <w:t>Компетенции (индикаторы):</w:t>
      </w:r>
      <w:r w:rsidR="005C2319" w:rsidRPr="005C2319">
        <w:t xml:space="preserve"> ОПК-5 (ОПК-5.1), ОПК-6 (ОПК-6.1)</w:t>
      </w:r>
    </w:p>
    <w:p w14:paraId="7E76D619" w14:textId="77777777" w:rsidR="00952600" w:rsidRDefault="00952600" w:rsidP="00952600"/>
    <w:p w14:paraId="53584B0E" w14:textId="1BA7CE8D" w:rsidR="00952600" w:rsidRDefault="00ED752A" w:rsidP="00952600">
      <w:r>
        <w:t>5</w:t>
      </w:r>
      <w:r w:rsidR="00B641FF">
        <w:t xml:space="preserve">. </w:t>
      </w:r>
      <w:r w:rsidR="00952600" w:rsidRPr="004E1EA5">
        <w:rPr>
          <w:i/>
          <w:iCs/>
        </w:rPr>
        <w:t>Установите соответствие между элементами интерфейса текстового редактора Microsoft Word и их назначением</w:t>
      </w:r>
      <w:r w:rsidR="00600B39">
        <w:rPr>
          <w:i/>
          <w:iCs/>
        </w:rPr>
        <w:t xml:space="preserve">. </w:t>
      </w:r>
      <w:r w:rsidR="00600B39" w:rsidRPr="00F83A17">
        <w:rPr>
          <w:i/>
          <w:iCs/>
        </w:rPr>
        <w:t>Каждому элементу левого столбца соответствует только один элемент правого столбца</w:t>
      </w:r>
      <w:r w:rsidR="00600B39">
        <w:rPr>
          <w:i/>
          <w:iCs/>
        </w:rPr>
        <w:t>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B641FF" w14:paraId="1F56E346" w14:textId="77777777" w:rsidTr="00B641FF">
        <w:tc>
          <w:tcPr>
            <w:tcW w:w="4672" w:type="dxa"/>
          </w:tcPr>
          <w:p w14:paraId="25E488D8" w14:textId="45980768" w:rsidR="00B641FF" w:rsidRDefault="00B641FF" w:rsidP="00060DCA">
            <w:pPr>
              <w:ind w:firstLine="0"/>
              <w:jc w:val="center"/>
            </w:pPr>
            <w:r>
              <w:t>Элементы:</w:t>
            </w:r>
          </w:p>
        </w:tc>
        <w:tc>
          <w:tcPr>
            <w:tcW w:w="4673" w:type="dxa"/>
          </w:tcPr>
          <w:p w14:paraId="4B6290B9" w14:textId="44D2480F" w:rsidR="00B641FF" w:rsidRDefault="00B641FF" w:rsidP="00060DCA">
            <w:pPr>
              <w:ind w:firstLine="0"/>
              <w:jc w:val="center"/>
            </w:pPr>
            <w:r>
              <w:t>Назначение элементов:</w:t>
            </w:r>
          </w:p>
        </w:tc>
      </w:tr>
      <w:tr w:rsidR="00060DCA" w14:paraId="16E94763" w14:textId="77777777" w:rsidTr="00B641FF">
        <w:tc>
          <w:tcPr>
            <w:tcW w:w="4672" w:type="dxa"/>
          </w:tcPr>
          <w:p w14:paraId="746FAC02" w14:textId="6F63F5CA" w:rsidR="00060DCA" w:rsidRDefault="00060DCA" w:rsidP="00060DCA">
            <w:pPr>
              <w:ind w:firstLine="0"/>
            </w:pPr>
            <w:r>
              <w:t>1) Меню Файл.</w:t>
            </w:r>
          </w:p>
        </w:tc>
        <w:tc>
          <w:tcPr>
            <w:tcW w:w="4673" w:type="dxa"/>
          </w:tcPr>
          <w:p w14:paraId="7B26B48C" w14:textId="2AEC3D33" w:rsidR="00060DCA" w:rsidRDefault="00060DCA" w:rsidP="00060DCA">
            <w:pPr>
              <w:ind w:firstLine="0"/>
            </w:pPr>
            <w:r>
              <w:t>А) Область для ввода и редактирования текста.</w:t>
            </w:r>
          </w:p>
        </w:tc>
      </w:tr>
      <w:tr w:rsidR="00060DCA" w14:paraId="4A7EF7C0" w14:textId="77777777" w:rsidTr="00B641FF">
        <w:tc>
          <w:tcPr>
            <w:tcW w:w="4672" w:type="dxa"/>
          </w:tcPr>
          <w:p w14:paraId="114400BB" w14:textId="35EFE3C9" w:rsidR="00060DCA" w:rsidRDefault="00060DCA" w:rsidP="00060DCA">
            <w:pPr>
              <w:ind w:firstLine="0"/>
            </w:pPr>
            <w:r>
              <w:lastRenderedPageBreak/>
              <w:t>2) Панель инструментов.</w:t>
            </w:r>
          </w:p>
        </w:tc>
        <w:tc>
          <w:tcPr>
            <w:tcW w:w="4673" w:type="dxa"/>
          </w:tcPr>
          <w:p w14:paraId="78DCD25B" w14:textId="4152F899" w:rsidR="00060DCA" w:rsidRDefault="00060DCA" w:rsidP="00060DCA">
            <w:pPr>
              <w:ind w:firstLine="0"/>
            </w:pPr>
            <w:r>
              <w:t>Б) Меню для выполнения операций с документом.</w:t>
            </w:r>
          </w:p>
        </w:tc>
      </w:tr>
      <w:tr w:rsidR="00060DCA" w14:paraId="70323E4D" w14:textId="77777777" w:rsidTr="00B641FF">
        <w:tc>
          <w:tcPr>
            <w:tcW w:w="4672" w:type="dxa"/>
          </w:tcPr>
          <w:p w14:paraId="623F7C2F" w14:textId="0B368288" w:rsidR="00060DCA" w:rsidRDefault="00060DCA" w:rsidP="00060DCA">
            <w:pPr>
              <w:ind w:firstLine="0"/>
            </w:pPr>
            <w:r>
              <w:t>3) Рабочее поле.</w:t>
            </w:r>
          </w:p>
        </w:tc>
        <w:tc>
          <w:tcPr>
            <w:tcW w:w="4673" w:type="dxa"/>
          </w:tcPr>
          <w:p w14:paraId="388C0F43" w14:textId="343E163D" w:rsidR="00060DCA" w:rsidRDefault="00060DCA" w:rsidP="00060DCA">
            <w:pPr>
              <w:ind w:firstLine="0"/>
            </w:pPr>
            <w:r>
              <w:t>В) Панель с кнопками для быстрого доступа к часто используемым командам.</w:t>
            </w:r>
          </w:p>
        </w:tc>
      </w:tr>
    </w:tbl>
    <w:p w14:paraId="6141769C" w14:textId="45A6A020" w:rsidR="00952600" w:rsidRDefault="00B641FF" w:rsidP="00952600">
      <w:r w:rsidRPr="004B553B">
        <w:t>Правильный ответ:</w:t>
      </w:r>
      <w:r w:rsidRPr="002135CA">
        <w:t xml:space="preserve"> </w:t>
      </w:r>
      <w:r w:rsidR="002135CA" w:rsidRPr="002135CA">
        <w:t>1</w:t>
      </w:r>
      <w:r w:rsidR="00952600" w:rsidRPr="00ED752A">
        <w:t xml:space="preserve"> </w:t>
      </w:r>
      <w:r w:rsidR="00952600">
        <w:t xml:space="preserve">- </w:t>
      </w:r>
      <w:r w:rsidR="002135CA">
        <w:t>Б</w:t>
      </w:r>
      <w:r w:rsidR="00952600">
        <w:t xml:space="preserve">, </w:t>
      </w:r>
      <w:r w:rsidR="002135CA">
        <w:t>2</w:t>
      </w:r>
      <w:r w:rsidR="00952600">
        <w:t xml:space="preserve"> - </w:t>
      </w:r>
      <w:r w:rsidR="002135CA">
        <w:t>В</w:t>
      </w:r>
      <w:r w:rsidR="00952600">
        <w:t xml:space="preserve">, </w:t>
      </w:r>
      <w:r w:rsidR="002135CA">
        <w:t>3</w:t>
      </w:r>
      <w:r w:rsidR="00952600">
        <w:t xml:space="preserve"> - </w:t>
      </w:r>
      <w:r w:rsidR="002135CA">
        <w:t>А</w:t>
      </w:r>
      <w:r w:rsidR="00952600">
        <w:t>.</w:t>
      </w:r>
    </w:p>
    <w:p w14:paraId="1271CAE0" w14:textId="312C524E" w:rsidR="00952600" w:rsidRDefault="00ED752A" w:rsidP="00952600">
      <w:r>
        <w:t>Компетенции (индикаторы):</w:t>
      </w:r>
      <w:r w:rsidR="005C2319" w:rsidRPr="005C2319">
        <w:t xml:space="preserve"> ОПК-5 (ОПК-5.1), ОПК-6 (ОПК-6.1)</w:t>
      </w:r>
    </w:p>
    <w:p w14:paraId="3280C067" w14:textId="77777777" w:rsidR="00952600" w:rsidRDefault="00952600" w:rsidP="00952600"/>
    <w:p w14:paraId="47C03DF4" w14:textId="6FF15C28" w:rsidR="00952600" w:rsidRDefault="00ED752A" w:rsidP="00952600">
      <w:r>
        <w:t xml:space="preserve">6. </w:t>
      </w:r>
      <w:r w:rsidR="00952600" w:rsidRPr="005F56F8">
        <w:rPr>
          <w:i/>
          <w:iCs/>
        </w:rPr>
        <w:t>Установите соответствие между функциями и их аргументами в табличном процессоре Microsoft Excel</w:t>
      </w:r>
      <w:r w:rsidR="005F56F8">
        <w:rPr>
          <w:i/>
          <w:iCs/>
        </w:rPr>
        <w:t xml:space="preserve">. </w:t>
      </w:r>
      <w:r w:rsidR="005F56F8" w:rsidRPr="00F83A17">
        <w:rPr>
          <w:i/>
          <w:iCs/>
        </w:rPr>
        <w:t>Каждому элементу левого столбца соответствует только один элемент правого столбца</w:t>
      </w:r>
      <w:r w:rsidR="005F56F8">
        <w:rPr>
          <w:i/>
          <w:iCs/>
        </w:rPr>
        <w:t>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ED752A" w14:paraId="4ECFE049" w14:textId="77777777" w:rsidTr="0070735D">
        <w:tc>
          <w:tcPr>
            <w:tcW w:w="4672" w:type="dxa"/>
          </w:tcPr>
          <w:p w14:paraId="164AD2E1" w14:textId="56251E6C" w:rsidR="00ED752A" w:rsidRDefault="00ED752A" w:rsidP="00643934">
            <w:pPr>
              <w:ind w:firstLine="0"/>
              <w:jc w:val="center"/>
            </w:pPr>
            <w:r>
              <w:t>Функции:</w:t>
            </w:r>
          </w:p>
        </w:tc>
        <w:tc>
          <w:tcPr>
            <w:tcW w:w="4673" w:type="dxa"/>
          </w:tcPr>
          <w:p w14:paraId="4F88D13D" w14:textId="3C3D0E73" w:rsidR="00ED752A" w:rsidRDefault="00ED752A" w:rsidP="00643934">
            <w:pPr>
              <w:ind w:firstLine="0"/>
              <w:jc w:val="center"/>
            </w:pPr>
            <w:r>
              <w:t>Аргументы функций:</w:t>
            </w:r>
          </w:p>
        </w:tc>
      </w:tr>
      <w:tr w:rsidR="00643934" w14:paraId="5DE62AAD" w14:textId="77777777" w:rsidTr="0070735D">
        <w:tc>
          <w:tcPr>
            <w:tcW w:w="4672" w:type="dxa"/>
          </w:tcPr>
          <w:p w14:paraId="110F3CA2" w14:textId="179D57AB" w:rsidR="00643934" w:rsidRDefault="00643934" w:rsidP="00643934">
            <w:pPr>
              <w:ind w:firstLine="0"/>
            </w:pPr>
            <w:r>
              <w:t>1) СРЗНАЧ.</w:t>
            </w:r>
          </w:p>
        </w:tc>
        <w:tc>
          <w:tcPr>
            <w:tcW w:w="4673" w:type="dxa"/>
          </w:tcPr>
          <w:p w14:paraId="1095CD00" w14:textId="0EA5704D" w:rsidR="00643934" w:rsidRDefault="00643934" w:rsidP="00643934">
            <w:pPr>
              <w:ind w:firstLine="0"/>
            </w:pPr>
            <w:r>
              <w:t>А) Диапазон ячеек для расчёта среднего значения.</w:t>
            </w:r>
          </w:p>
        </w:tc>
      </w:tr>
      <w:tr w:rsidR="00643934" w14:paraId="3F727432" w14:textId="77777777" w:rsidTr="0070735D">
        <w:tc>
          <w:tcPr>
            <w:tcW w:w="4672" w:type="dxa"/>
          </w:tcPr>
          <w:p w14:paraId="0FD1E51F" w14:textId="66B31C75" w:rsidR="00643934" w:rsidRDefault="00643934" w:rsidP="00643934">
            <w:pPr>
              <w:ind w:firstLine="0"/>
            </w:pPr>
            <w:r>
              <w:t>2) МАКС.</w:t>
            </w:r>
          </w:p>
        </w:tc>
        <w:tc>
          <w:tcPr>
            <w:tcW w:w="4673" w:type="dxa"/>
          </w:tcPr>
          <w:p w14:paraId="024F8373" w14:textId="65765F93" w:rsidR="00643934" w:rsidRDefault="00643934" w:rsidP="00643934">
            <w:pPr>
              <w:ind w:firstLine="0"/>
            </w:pPr>
            <w:r>
              <w:t>Б) Диапазон ячеек для нахождения минимального значения.</w:t>
            </w:r>
          </w:p>
        </w:tc>
      </w:tr>
      <w:tr w:rsidR="00643934" w14:paraId="42672CFA" w14:textId="77777777" w:rsidTr="0070735D">
        <w:tc>
          <w:tcPr>
            <w:tcW w:w="4672" w:type="dxa"/>
          </w:tcPr>
          <w:p w14:paraId="287A9A4D" w14:textId="6C06CC1E" w:rsidR="00643934" w:rsidRDefault="00643934" w:rsidP="00643934">
            <w:pPr>
              <w:ind w:firstLine="0"/>
            </w:pPr>
            <w:r>
              <w:t>3) МИН.</w:t>
            </w:r>
          </w:p>
        </w:tc>
        <w:tc>
          <w:tcPr>
            <w:tcW w:w="4673" w:type="dxa"/>
          </w:tcPr>
          <w:p w14:paraId="027E4D46" w14:textId="7D2436EE" w:rsidR="00643934" w:rsidRDefault="00643934" w:rsidP="00643934">
            <w:pPr>
              <w:ind w:firstLine="0"/>
            </w:pPr>
            <w:r>
              <w:t>В) Диапазон ячеек для нахождения максимального значения.</w:t>
            </w:r>
          </w:p>
        </w:tc>
      </w:tr>
    </w:tbl>
    <w:p w14:paraId="6989997C" w14:textId="45460DC2" w:rsidR="00952600" w:rsidRDefault="00ED752A" w:rsidP="00952600">
      <w:r w:rsidRPr="005F56F8">
        <w:t xml:space="preserve">Правильный ответ: </w:t>
      </w:r>
      <w:r w:rsidR="005F56F8" w:rsidRPr="005F56F8">
        <w:t>1</w:t>
      </w:r>
      <w:r w:rsidR="00952600">
        <w:t xml:space="preserve"> - </w:t>
      </w:r>
      <w:r w:rsidR="005F56F8">
        <w:t>А</w:t>
      </w:r>
      <w:r w:rsidR="00952600">
        <w:t xml:space="preserve">, </w:t>
      </w:r>
      <w:r w:rsidR="005F56F8">
        <w:t>2</w:t>
      </w:r>
      <w:r w:rsidR="00952600">
        <w:t xml:space="preserve"> - </w:t>
      </w:r>
      <w:r w:rsidR="005F56F8">
        <w:t>В</w:t>
      </w:r>
      <w:r w:rsidR="00952600">
        <w:t xml:space="preserve">, </w:t>
      </w:r>
      <w:r w:rsidR="005F56F8">
        <w:t>3</w:t>
      </w:r>
      <w:r w:rsidR="00952600">
        <w:t xml:space="preserve"> - </w:t>
      </w:r>
      <w:r w:rsidR="005F56F8">
        <w:t>Б</w:t>
      </w:r>
      <w:r w:rsidR="00952600">
        <w:t>.</w:t>
      </w:r>
    </w:p>
    <w:p w14:paraId="3DF6BE94" w14:textId="79715E3B" w:rsidR="00952600" w:rsidRDefault="00351EAD" w:rsidP="00952600">
      <w:r>
        <w:t>Компетенции (индикаторы):</w:t>
      </w:r>
      <w:r w:rsidR="005C2319" w:rsidRPr="005C2319">
        <w:t xml:space="preserve"> ОПК-5 (ОПК-5.1), ОПК-6 (ОПК-6.1)</w:t>
      </w:r>
    </w:p>
    <w:p w14:paraId="3DFA19BE" w14:textId="77777777" w:rsidR="00952600" w:rsidRDefault="00952600" w:rsidP="00952600"/>
    <w:p w14:paraId="0EB83B0F" w14:textId="6F69D76C" w:rsidR="00952600" w:rsidRDefault="00D1632D" w:rsidP="00952600">
      <w:r>
        <w:t xml:space="preserve">7. </w:t>
      </w:r>
      <w:r w:rsidR="00952600" w:rsidRPr="005F56F8">
        <w:rPr>
          <w:i/>
          <w:iCs/>
        </w:rPr>
        <w:t>Установите соответствие между задачами и способами их решения в табличном процессоре Microsoft Excel</w:t>
      </w:r>
      <w:r w:rsidR="005F56F8">
        <w:rPr>
          <w:i/>
          <w:iCs/>
        </w:rPr>
        <w:t xml:space="preserve">. </w:t>
      </w:r>
      <w:r w:rsidR="005F56F8" w:rsidRPr="00F83A17">
        <w:rPr>
          <w:i/>
          <w:iCs/>
        </w:rPr>
        <w:t>Каждому элементу левого столбца соответствует только один элемент правого столбца</w:t>
      </w:r>
      <w:r w:rsidR="005F56F8">
        <w:rPr>
          <w:i/>
          <w:iCs/>
        </w:rPr>
        <w:t>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D1632D" w14:paraId="675199B2" w14:textId="77777777" w:rsidTr="00D85C66">
        <w:tc>
          <w:tcPr>
            <w:tcW w:w="4672" w:type="dxa"/>
          </w:tcPr>
          <w:p w14:paraId="1FC280BB" w14:textId="77777777" w:rsidR="00D1632D" w:rsidRDefault="00D1632D" w:rsidP="00A95D5A">
            <w:pPr>
              <w:ind w:firstLine="0"/>
              <w:jc w:val="center"/>
            </w:pPr>
            <w:r>
              <w:t>Задачи:</w:t>
            </w:r>
          </w:p>
          <w:p w14:paraId="0DA33E5D" w14:textId="12E86CC4" w:rsidR="00D1632D" w:rsidRDefault="00A95D5A" w:rsidP="0052367D">
            <w:pPr>
              <w:ind w:firstLine="0"/>
            </w:pPr>
            <w:r>
              <w:t>1</w:t>
            </w:r>
            <w:r w:rsidR="00D1632D">
              <w:t>) Расчёт бюджета.</w:t>
            </w:r>
          </w:p>
        </w:tc>
        <w:tc>
          <w:tcPr>
            <w:tcW w:w="4673" w:type="dxa"/>
          </w:tcPr>
          <w:p w14:paraId="55EDB4FF" w14:textId="77777777" w:rsidR="00D1632D" w:rsidRDefault="00D1632D" w:rsidP="00A95D5A">
            <w:pPr>
              <w:ind w:firstLine="0"/>
              <w:jc w:val="center"/>
            </w:pPr>
            <w:r>
              <w:t>Способы решения задач:</w:t>
            </w:r>
          </w:p>
          <w:p w14:paraId="4A9C400A" w14:textId="65776AEE" w:rsidR="00D1632D" w:rsidRDefault="00A95D5A" w:rsidP="0052367D">
            <w:pPr>
              <w:ind w:firstLine="0"/>
            </w:pPr>
            <w:r>
              <w:t>А)</w:t>
            </w:r>
            <w:r w:rsidR="00D85C66">
              <w:t xml:space="preserve"> </w:t>
            </w:r>
            <w:r w:rsidR="003E6A08">
              <w:t>Планирование задач и отслеживание прогресса с помощью календарного плана</w:t>
            </w:r>
          </w:p>
        </w:tc>
      </w:tr>
      <w:tr w:rsidR="0052367D" w14:paraId="65191F25" w14:textId="77777777" w:rsidTr="00D85C66">
        <w:tc>
          <w:tcPr>
            <w:tcW w:w="4672" w:type="dxa"/>
          </w:tcPr>
          <w:p w14:paraId="52F9B021" w14:textId="5A362C9E" w:rsidR="0052367D" w:rsidRDefault="0052367D" w:rsidP="0052367D">
            <w:pPr>
              <w:ind w:firstLine="0"/>
            </w:pPr>
            <w:r>
              <w:t>2) Обработка опросных данных.</w:t>
            </w:r>
          </w:p>
        </w:tc>
        <w:tc>
          <w:tcPr>
            <w:tcW w:w="4673" w:type="dxa"/>
          </w:tcPr>
          <w:p w14:paraId="4FE6D228" w14:textId="1631E3F6" w:rsidR="0052367D" w:rsidRDefault="0052367D" w:rsidP="0052367D">
            <w:pPr>
              <w:ind w:firstLine="0"/>
            </w:pPr>
            <w:r>
              <w:t>Б) Обработка анкетных данных с помощью фильтров и сортировки.</w:t>
            </w:r>
          </w:p>
        </w:tc>
      </w:tr>
      <w:tr w:rsidR="0052367D" w14:paraId="3D434DFA" w14:textId="77777777" w:rsidTr="00D85C66">
        <w:tc>
          <w:tcPr>
            <w:tcW w:w="4672" w:type="dxa"/>
          </w:tcPr>
          <w:p w14:paraId="2D00A6BD" w14:textId="32654AD6" w:rsidR="0052367D" w:rsidRDefault="0052367D" w:rsidP="0052367D">
            <w:pPr>
              <w:ind w:firstLine="0"/>
            </w:pPr>
            <w:r>
              <w:t>3) Планирование проектов.</w:t>
            </w:r>
          </w:p>
        </w:tc>
        <w:tc>
          <w:tcPr>
            <w:tcW w:w="4673" w:type="dxa"/>
          </w:tcPr>
          <w:p w14:paraId="0D096A65" w14:textId="7B0C1D00" w:rsidR="0052367D" w:rsidRDefault="0052367D" w:rsidP="00EB7600">
            <w:pPr>
              <w:ind w:firstLine="0"/>
            </w:pPr>
            <w:r>
              <w:t>В) Использование таблиц для учёта доходов и расходов.</w:t>
            </w:r>
          </w:p>
        </w:tc>
      </w:tr>
    </w:tbl>
    <w:p w14:paraId="15F45DED" w14:textId="31264758" w:rsidR="00952600" w:rsidRDefault="00D85C66" w:rsidP="00952600">
      <w:r w:rsidRPr="00A95D5A">
        <w:t>Правильный ответ</w:t>
      </w:r>
      <w:r w:rsidR="00952600" w:rsidRPr="00A95D5A">
        <w:t>:</w:t>
      </w:r>
      <w:r>
        <w:t xml:space="preserve"> </w:t>
      </w:r>
      <w:r w:rsidR="00A95D5A">
        <w:t>1</w:t>
      </w:r>
      <w:r w:rsidR="00952600">
        <w:t xml:space="preserve"> - </w:t>
      </w:r>
      <w:r w:rsidR="00A95D5A">
        <w:t>В</w:t>
      </w:r>
      <w:r w:rsidR="00952600">
        <w:t xml:space="preserve">, </w:t>
      </w:r>
      <w:r w:rsidR="00A95D5A">
        <w:t>2</w:t>
      </w:r>
      <w:r w:rsidR="00952600">
        <w:t xml:space="preserve"> - </w:t>
      </w:r>
      <w:r w:rsidR="00A95D5A">
        <w:t>Б</w:t>
      </w:r>
      <w:r w:rsidR="00952600">
        <w:t xml:space="preserve">, </w:t>
      </w:r>
      <w:r w:rsidR="00A95D5A">
        <w:t>3</w:t>
      </w:r>
      <w:r w:rsidR="00952600">
        <w:t xml:space="preserve"> - </w:t>
      </w:r>
      <w:r w:rsidR="00A95D5A">
        <w:t>А</w:t>
      </w:r>
      <w:r w:rsidR="00952600">
        <w:t>.</w:t>
      </w:r>
    </w:p>
    <w:p w14:paraId="2E8FFF78" w14:textId="52E69C4C" w:rsidR="00952600" w:rsidRDefault="00D56CB8" w:rsidP="00952600">
      <w:r>
        <w:t>Компетенции (индикаторы):</w:t>
      </w:r>
      <w:r w:rsidR="005C2319" w:rsidRPr="005C2319">
        <w:t xml:space="preserve"> ОПК-5 (ОПК-5.1), ОПК-6 (ОПК-6.1)</w:t>
      </w:r>
    </w:p>
    <w:p w14:paraId="73A90B2F" w14:textId="77777777" w:rsidR="00000EA6" w:rsidRDefault="00000EA6" w:rsidP="00053130"/>
    <w:p w14:paraId="00770E0D" w14:textId="1DFCEA3E" w:rsidR="001E440C" w:rsidRDefault="00D56CB8" w:rsidP="001E440C">
      <w:r>
        <w:t xml:space="preserve">8. </w:t>
      </w:r>
      <w:r w:rsidR="001E440C" w:rsidRPr="007951F5">
        <w:rPr>
          <w:i/>
          <w:iCs/>
        </w:rPr>
        <w:t>Установите соответствие между принципами работы современных информационных технологий и их примерами</w:t>
      </w:r>
      <w:r w:rsidR="007951F5">
        <w:rPr>
          <w:i/>
          <w:iCs/>
        </w:rPr>
        <w:t xml:space="preserve">. </w:t>
      </w:r>
      <w:r w:rsidR="007951F5" w:rsidRPr="00F83A17">
        <w:rPr>
          <w:i/>
          <w:iCs/>
        </w:rPr>
        <w:t>Каждому элементу левого столбца соответствует только один элемент правого столбца</w:t>
      </w:r>
      <w:r w:rsidR="007951F5">
        <w:rPr>
          <w:i/>
          <w:iCs/>
        </w:rPr>
        <w:t>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E6776A" w14:paraId="01776478" w14:textId="77777777" w:rsidTr="00E6776A">
        <w:tc>
          <w:tcPr>
            <w:tcW w:w="4672" w:type="dxa"/>
          </w:tcPr>
          <w:p w14:paraId="4F78C84E" w14:textId="77777777" w:rsidR="00E6776A" w:rsidRDefault="00E6776A" w:rsidP="007951F5">
            <w:pPr>
              <w:ind w:firstLine="0"/>
            </w:pPr>
            <w:r>
              <w:t>Принципы работы:</w:t>
            </w:r>
          </w:p>
          <w:p w14:paraId="7B9A4C2C" w14:textId="2D0A84B5" w:rsidR="00E6776A" w:rsidRDefault="003A4580" w:rsidP="007951F5">
            <w:pPr>
              <w:ind w:firstLine="0"/>
            </w:pPr>
            <w:r>
              <w:t>1</w:t>
            </w:r>
            <w:r w:rsidR="00E6776A">
              <w:t>) Параллельная обработка данных.</w:t>
            </w:r>
          </w:p>
        </w:tc>
        <w:tc>
          <w:tcPr>
            <w:tcW w:w="4673" w:type="dxa"/>
          </w:tcPr>
          <w:p w14:paraId="7A0318E4" w14:textId="78F4D8DC" w:rsidR="00E6776A" w:rsidRDefault="00E6776A" w:rsidP="007951F5">
            <w:pPr>
              <w:ind w:firstLine="0"/>
            </w:pPr>
            <w:r>
              <w:t>Примеры:</w:t>
            </w:r>
          </w:p>
          <w:p w14:paraId="6969232D" w14:textId="5E220204" w:rsidR="00E6776A" w:rsidRDefault="003A4580" w:rsidP="007951F5">
            <w:pPr>
              <w:ind w:firstLine="0"/>
            </w:pPr>
            <w:r>
              <w:t>А)</w:t>
            </w:r>
            <w:r w:rsidR="00E6776A">
              <w:t xml:space="preserve"> Обработка большого объема данных несколькими процессорами одновременно.</w:t>
            </w:r>
          </w:p>
        </w:tc>
      </w:tr>
      <w:tr w:rsidR="007951F5" w14:paraId="0DC9FD17" w14:textId="77777777" w:rsidTr="00E6776A">
        <w:tc>
          <w:tcPr>
            <w:tcW w:w="4672" w:type="dxa"/>
          </w:tcPr>
          <w:p w14:paraId="128B4005" w14:textId="0791E98D" w:rsidR="007951F5" w:rsidRDefault="003A4580" w:rsidP="007951F5">
            <w:pPr>
              <w:ind w:firstLine="0"/>
            </w:pPr>
            <w:r>
              <w:t>2</w:t>
            </w:r>
            <w:r w:rsidR="007951F5">
              <w:t>) Распределенная архитектура.</w:t>
            </w:r>
          </w:p>
        </w:tc>
        <w:tc>
          <w:tcPr>
            <w:tcW w:w="4673" w:type="dxa"/>
          </w:tcPr>
          <w:p w14:paraId="0323C1AF" w14:textId="70430787" w:rsidR="007951F5" w:rsidRDefault="003A4580" w:rsidP="007951F5">
            <w:pPr>
              <w:ind w:firstLine="0"/>
            </w:pPr>
            <w:r>
              <w:t>Б)</w:t>
            </w:r>
            <w:r w:rsidR="007951F5">
              <w:t xml:space="preserve"> Разделение приложения на клиентскую и серверную части.</w:t>
            </w:r>
          </w:p>
        </w:tc>
      </w:tr>
      <w:tr w:rsidR="007951F5" w14:paraId="2A07C67A" w14:textId="77777777" w:rsidTr="00E6776A">
        <w:tc>
          <w:tcPr>
            <w:tcW w:w="4672" w:type="dxa"/>
          </w:tcPr>
          <w:p w14:paraId="2090DB13" w14:textId="03B978E1" w:rsidR="007951F5" w:rsidRDefault="003A4580" w:rsidP="007951F5">
            <w:pPr>
              <w:ind w:firstLine="0"/>
            </w:pPr>
            <w:r>
              <w:lastRenderedPageBreak/>
              <w:t>3</w:t>
            </w:r>
            <w:r w:rsidR="007951F5">
              <w:t>) Клиент-серверная модель.</w:t>
            </w:r>
          </w:p>
        </w:tc>
        <w:tc>
          <w:tcPr>
            <w:tcW w:w="4673" w:type="dxa"/>
          </w:tcPr>
          <w:p w14:paraId="70312FE8" w14:textId="3CCAA6AC" w:rsidR="007951F5" w:rsidRDefault="003A4580" w:rsidP="007951F5">
            <w:pPr>
              <w:ind w:firstLine="0"/>
            </w:pPr>
            <w:r>
              <w:t>В)</w:t>
            </w:r>
            <w:r w:rsidR="007951F5">
              <w:t xml:space="preserve"> Использование интернета для хранения и обработки данных.</w:t>
            </w:r>
          </w:p>
        </w:tc>
      </w:tr>
      <w:tr w:rsidR="007951F5" w14:paraId="48782F0A" w14:textId="77777777" w:rsidTr="00E6776A">
        <w:tc>
          <w:tcPr>
            <w:tcW w:w="4672" w:type="dxa"/>
          </w:tcPr>
          <w:p w14:paraId="473632FE" w14:textId="7D5EFB1E" w:rsidR="007951F5" w:rsidRDefault="003A4580" w:rsidP="007951F5">
            <w:pPr>
              <w:ind w:firstLine="0"/>
            </w:pPr>
            <w:r>
              <w:t>4</w:t>
            </w:r>
            <w:r w:rsidR="007951F5">
              <w:t>) Облачные вычисления.</w:t>
            </w:r>
          </w:p>
        </w:tc>
        <w:tc>
          <w:tcPr>
            <w:tcW w:w="4673" w:type="dxa"/>
          </w:tcPr>
          <w:p w14:paraId="054F262D" w14:textId="6799C028" w:rsidR="007951F5" w:rsidRDefault="003A4580" w:rsidP="007951F5">
            <w:pPr>
              <w:ind w:firstLine="0"/>
            </w:pPr>
            <w:r>
              <w:t>Г)</w:t>
            </w:r>
            <w:r w:rsidR="007951F5">
              <w:t xml:space="preserve"> Распределение задач между различными узлами сети.</w:t>
            </w:r>
          </w:p>
        </w:tc>
      </w:tr>
    </w:tbl>
    <w:p w14:paraId="5469C6EA" w14:textId="6966EFCD" w:rsidR="001E440C" w:rsidRDefault="00E6776A" w:rsidP="001E440C">
      <w:r w:rsidRPr="000825A9">
        <w:t>Правильный ответ</w:t>
      </w:r>
      <w:r w:rsidR="001E440C" w:rsidRPr="000825A9">
        <w:t>:</w:t>
      </w:r>
      <w:r>
        <w:t xml:space="preserve"> </w:t>
      </w:r>
      <w:r w:rsidR="003A4580">
        <w:t>1</w:t>
      </w:r>
      <w:r w:rsidR="001E440C">
        <w:t xml:space="preserve"> - </w:t>
      </w:r>
      <w:r w:rsidR="003A4580">
        <w:t>А</w:t>
      </w:r>
      <w:r w:rsidR="001E440C">
        <w:t xml:space="preserve">, </w:t>
      </w:r>
      <w:r w:rsidR="003A4580">
        <w:t>2</w:t>
      </w:r>
      <w:r w:rsidR="001E440C">
        <w:t xml:space="preserve"> - </w:t>
      </w:r>
      <w:r w:rsidR="003A4580">
        <w:t>Г</w:t>
      </w:r>
      <w:r w:rsidR="001E440C">
        <w:t xml:space="preserve">, </w:t>
      </w:r>
      <w:r w:rsidR="003A4580">
        <w:t>3</w:t>
      </w:r>
      <w:r w:rsidR="001E440C">
        <w:t xml:space="preserve"> - </w:t>
      </w:r>
      <w:r w:rsidR="003A4580">
        <w:t>Б</w:t>
      </w:r>
      <w:r w:rsidR="001E440C">
        <w:t xml:space="preserve">, </w:t>
      </w:r>
      <w:r w:rsidR="003A4580">
        <w:t>4</w:t>
      </w:r>
      <w:r w:rsidR="001E440C">
        <w:t xml:space="preserve"> - </w:t>
      </w:r>
      <w:r w:rsidR="003A4580">
        <w:t>Г</w:t>
      </w:r>
      <w:r w:rsidR="001E440C">
        <w:t>.</w:t>
      </w:r>
    </w:p>
    <w:p w14:paraId="3368CD87" w14:textId="7C1E3EE4" w:rsidR="001E440C" w:rsidRDefault="006500DA" w:rsidP="001E440C">
      <w:r>
        <w:t>Компетенции (индикаторы):</w:t>
      </w:r>
      <w:r w:rsidR="005C2319" w:rsidRPr="005C2319">
        <w:t xml:space="preserve"> ОПК-5 (ОПК-5.1), ОПК-6 (ОПК-6.1)</w:t>
      </w:r>
    </w:p>
    <w:p w14:paraId="56A17E72" w14:textId="77777777" w:rsidR="001E440C" w:rsidRDefault="001E440C" w:rsidP="001E440C"/>
    <w:p w14:paraId="0C760A4A" w14:textId="43474009" w:rsidR="001E440C" w:rsidRDefault="001C2479" w:rsidP="001E440C">
      <w:r>
        <w:t xml:space="preserve">9. </w:t>
      </w:r>
      <w:r w:rsidR="001E440C" w:rsidRPr="000825A9">
        <w:rPr>
          <w:i/>
          <w:iCs/>
        </w:rPr>
        <w:t xml:space="preserve">Установите соответствие между </w:t>
      </w:r>
      <w:r w:rsidR="00AC60E8" w:rsidRPr="000825A9">
        <w:rPr>
          <w:i/>
          <w:iCs/>
        </w:rPr>
        <w:t>наименованиями</w:t>
      </w:r>
      <w:r w:rsidR="001E440C" w:rsidRPr="000825A9">
        <w:rPr>
          <w:i/>
          <w:iCs/>
        </w:rPr>
        <w:t xml:space="preserve"> информационных технологий и их описанием</w:t>
      </w:r>
      <w:r w:rsidR="00CE3B8F">
        <w:rPr>
          <w:i/>
          <w:iCs/>
        </w:rPr>
        <w:t xml:space="preserve">. </w:t>
      </w:r>
      <w:r w:rsidR="00CE3B8F" w:rsidRPr="00F83A17">
        <w:rPr>
          <w:i/>
          <w:iCs/>
        </w:rPr>
        <w:t>Каждому элементу левого столбца соответствует только один элемент правого столбца</w:t>
      </w:r>
      <w:r w:rsidR="00CE3B8F">
        <w:rPr>
          <w:i/>
          <w:iCs/>
        </w:rPr>
        <w:t>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AC60E8" w14:paraId="32D859F5" w14:textId="77777777" w:rsidTr="006303D1">
        <w:tc>
          <w:tcPr>
            <w:tcW w:w="4672" w:type="dxa"/>
          </w:tcPr>
          <w:p w14:paraId="3B9A6F63" w14:textId="71F2AD7E" w:rsidR="00AC60E8" w:rsidRDefault="00AC60E8" w:rsidP="006303D1">
            <w:pPr>
              <w:ind w:firstLine="0"/>
              <w:jc w:val="center"/>
            </w:pPr>
            <w:r>
              <w:t>Методы выбора:</w:t>
            </w:r>
          </w:p>
        </w:tc>
        <w:tc>
          <w:tcPr>
            <w:tcW w:w="4673" w:type="dxa"/>
          </w:tcPr>
          <w:p w14:paraId="2EB00C65" w14:textId="6612FB9D" w:rsidR="00AC60E8" w:rsidRDefault="00AC60E8" w:rsidP="006303D1">
            <w:pPr>
              <w:ind w:firstLine="0"/>
              <w:jc w:val="center"/>
            </w:pPr>
            <w:r>
              <w:t>Описание методов:</w:t>
            </w:r>
          </w:p>
        </w:tc>
      </w:tr>
      <w:tr w:rsidR="006303D1" w14:paraId="037A73E0" w14:textId="77777777" w:rsidTr="006303D1">
        <w:tc>
          <w:tcPr>
            <w:tcW w:w="4672" w:type="dxa"/>
          </w:tcPr>
          <w:p w14:paraId="4E7B15DF" w14:textId="5D221F56" w:rsidR="006303D1" w:rsidRDefault="00197F46" w:rsidP="006303D1">
            <w:pPr>
              <w:ind w:firstLine="0"/>
            </w:pPr>
            <w:r>
              <w:t>1</w:t>
            </w:r>
            <w:r w:rsidR="006303D1">
              <w:t>) SWOT-анализ.</w:t>
            </w:r>
          </w:p>
        </w:tc>
        <w:tc>
          <w:tcPr>
            <w:tcW w:w="4673" w:type="dxa"/>
          </w:tcPr>
          <w:p w14:paraId="6302F4E9" w14:textId="6E8FEC1C" w:rsidR="006303D1" w:rsidRDefault="00197F46" w:rsidP="006303D1">
            <w:pPr>
              <w:ind w:firstLine="0"/>
            </w:pPr>
            <w:r>
              <w:t>А)</w:t>
            </w:r>
            <w:r w:rsidR="006303D1">
              <w:t xml:space="preserve"> Анализ стоимости владения системой.</w:t>
            </w:r>
          </w:p>
        </w:tc>
      </w:tr>
      <w:tr w:rsidR="006303D1" w14:paraId="776979A7" w14:textId="77777777" w:rsidTr="006303D1">
        <w:tc>
          <w:tcPr>
            <w:tcW w:w="4672" w:type="dxa"/>
          </w:tcPr>
          <w:p w14:paraId="6CB5C4D7" w14:textId="01190794" w:rsidR="006303D1" w:rsidRDefault="00197F46" w:rsidP="006303D1">
            <w:pPr>
              <w:ind w:firstLine="0"/>
            </w:pPr>
            <w:r>
              <w:t>2</w:t>
            </w:r>
            <w:r w:rsidR="006303D1">
              <w:t>) TCO-анализ.</w:t>
            </w:r>
          </w:p>
        </w:tc>
        <w:tc>
          <w:tcPr>
            <w:tcW w:w="4673" w:type="dxa"/>
          </w:tcPr>
          <w:p w14:paraId="144D6006" w14:textId="1F174C40" w:rsidR="006303D1" w:rsidRDefault="00197F46" w:rsidP="006303D1">
            <w:pPr>
              <w:ind w:firstLine="0"/>
            </w:pPr>
            <w:r>
              <w:t>Б)</w:t>
            </w:r>
            <w:r w:rsidR="006303D1">
              <w:t xml:space="preserve"> Анализ возврата инвестиций.</w:t>
            </w:r>
          </w:p>
        </w:tc>
      </w:tr>
      <w:tr w:rsidR="006303D1" w14:paraId="3E21ACF2" w14:textId="77777777" w:rsidTr="006303D1">
        <w:tc>
          <w:tcPr>
            <w:tcW w:w="4672" w:type="dxa"/>
          </w:tcPr>
          <w:p w14:paraId="37C59BA0" w14:textId="38446A5E" w:rsidR="006303D1" w:rsidRDefault="00197F46" w:rsidP="006303D1">
            <w:pPr>
              <w:ind w:firstLine="0"/>
            </w:pPr>
            <w:r>
              <w:t>3</w:t>
            </w:r>
            <w:r w:rsidR="006303D1">
              <w:t>) ROI-анализ.</w:t>
            </w:r>
          </w:p>
        </w:tc>
        <w:tc>
          <w:tcPr>
            <w:tcW w:w="4673" w:type="dxa"/>
          </w:tcPr>
          <w:p w14:paraId="32F00CA4" w14:textId="1236D8A6" w:rsidR="006303D1" w:rsidRDefault="00197F46" w:rsidP="006303D1">
            <w:pPr>
              <w:ind w:firstLine="0"/>
            </w:pPr>
            <w:r>
              <w:t>В)</w:t>
            </w:r>
            <w:r w:rsidR="006303D1">
              <w:t xml:space="preserve"> Анализ сильных и слабых сторон, возможностей и угроз.</w:t>
            </w:r>
          </w:p>
        </w:tc>
      </w:tr>
    </w:tbl>
    <w:p w14:paraId="1878050F" w14:textId="47C68D6D" w:rsidR="001E440C" w:rsidRDefault="00AC60E8" w:rsidP="001E440C">
      <w:r w:rsidRPr="006303D1">
        <w:t>Правильный ответ</w:t>
      </w:r>
      <w:r w:rsidR="001E440C" w:rsidRPr="006303D1">
        <w:t>:</w:t>
      </w:r>
      <w:r>
        <w:t xml:space="preserve"> </w:t>
      </w:r>
      <w:r w:rsidR="00197F46">
        <w:t>1</w:t>
      </w:r>
      <w:r w:rsidR="001E440C">
        <w:t xml:space="preserve"> - </w:t>
      </w:r>
      <w:r w:rsidR="00197F46">
        <w:t>В</w:t>
      </w:r>
      <w:r w:rsidR="001E440C">
        <w:t xml:space="preserve">, </w:t>
      </w:r>
      <w:r w:rsidR="00197F46">
        <w:t>2</w:t>
      </w:r>
      <w:r w:rsidR="001E440C">
        <w:t xml:space="preserve"> - </w:t>
      </w:r>
      <w:r w:rsidR="00197F46">
        <w:t>А</w:t>
      </w:r>
      <w:r w:rsidR="001E440C">
        <w:t xml:space="preserve">, </w:t>
      </w:r>
      <w:r w:rsidR="00197F46">
        <w:t>3</w:t>
      </w:r>
      <w:r w:rsidR="001E440C">
        <w:t xml:space="preserve"> - </w:t>
      </w:r>
      <w:r w:rsidR="00197F46">
        <w:t>Б</w:t>
      </w:r>
      <w:r w:rsidR="001E440C">
        <w:t>.</w:t>
      </w:r>
    </w:p>
    <w:p w14:paraId="379C088F" w14:textId="5FD9D186" w:rsidR="001E440C" w:rsidRDefault="00AC60E8" w:rsidP="001E440C">
      <w:r>
        <w:t>Компетенции (индикаторы):</w:t>
      </w:r>
      <w:r w:rsidR="005C2319" w:rsidRPr="005C2319">
        <w:t xml:space="preserve"> ОПК-5 (ОПК-5.1), ОПК-6 (ОПК-6.1)</w:t>
      </w:r>
    </w:p>
    <w:p w14:paraId="78012C57" w14:textId="77777777" w:rsidR="001E440C" w:rsidRDefault="001E440C" w:rsidP="001E440C"/>
    <w:p w14:paraId="381A2D81" w14:textId="07843EBE" w:rsidR="001E440C" w:rsidRPr="00DD6AF4" w:rsidRDefault="005D283B" w:rsidP="001E440C">
      <w:pPr>
        <w:rPr>
          <w:i/>
          <w:iCs/>
        </w:rPr>
      </w:pPr>
      <w:r w:rsidRPr="00DD6AF4">
        <w:rPr>
          <w:i/>
          <w:iCs/>
        </w:rPr>
        <w:t xml:space="preserve">10. </w:t>
      </w:r>
      <w:r w:rsidR="001E440C" w:rsidRPr="00DD6AF4">
        <w:rPr>
          <w:i/>
          <w:iCs/>
        </w:rPr>
        <w:t>Установите соответствие между задачами профессиональной деятельности и методами их решения с помощью информационных технологий</w:t>
      </w:r>
      <w:r w:rsidR="00DD6AF4">
        <w:rPr>
          <w:i/>
          <w:iCs/>
        </w:rPr>
        <w:t xml:space="preserve">. </w:t>
      </w:r>
      <w:r w:rsidR="00DD6AF4" w:rsidRPr="00F83A17">
        <w:rPr>
          <w:i/>
          <w:iCs/>
        </w:rPr>
        <w:t>Каждому элементу левого столбца соответствует только один элемент правого столбца</w:t>
      </w:r>
      <w:r w:rsidR="00DD6AF4">
        <w:rPr>
          <w:i/>
          <w:iCs/>
        </w:rPr>
        <w:t>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5D283B" w14:paraId="6A1EF03F" w14:textId="77777777" w:rsidTr="005D283B">
        <w:tc>
          <w:tcPr>
            <w:tcW w:w="4672" w:type="dxa"/>
          </w:tcPr>
          <w:p w14:paraId="2BDABB76" w14:textId="44C0F767" w:rsidR="005D283B" w:rsidRDefault="005D283B" w:rsidP="00090070">
            <w:pPr>
              <w:ind w:firstLine="0"/>
              <w:jc w:val="center"/>
            </w:pPr>
            <w:r>
              <w:t>Задачи:</w:t>
            </w:r>
          </w:p>
        </w:tc>
        <w:tc>
          <w:tcPr>
            <w:tcW w:w="4673" w:type="dxa"/>
          </w:tcPr>
          <w:p w14:paraId="015662F5" w14:textId="0A3FEA32" w:rsidR="005D283B" w:rsidRDefault="005D283B" w:rsidP="00090070">
            <w:pPr>
              <w:ind w:firstLine="0"/>
              <w:jc w:val="center"/>
            </w:pPr>
            <w:r>
              <w:t>Методы решения:</w:t>
            </w:r>
          </w:p>
        </w:tc>
      </w:tr>
      <w:tr w:rsidR="00DD6AF4" w14:paraId="3DAC2067" w14:textId="77777777" w:rsidTr="005D283B">
        <w:tc>
          <w:tcPr>
            <w:tcW w:w="4672" w:type="dxa"/>
          </w:tcPr>
          <w:p w14:paraId="2CEFE907" w14:textId="1383DC13" w:rsidR="00DD6AF4" w:rsidRDefault="00090070" w:rsidP="00090070">
            <w:pPr>
              <w:ind w:firstLine="0"/>
            </w:pPr>
            <w:r>
              <w:t>1</w:t>
            </w:r>
            <w:r w:rsidR="0015479B">
              <w:t>) Анализ данных.</w:t>
            </w:r>
          </w:p>
        </w:tc>
        <w:tc>
          <w:tcPr>
            <w:tcW w:w="4673" w:type="dxa"/>
          </w:tcPr>
          <w:p w14:paraId="0ACB8B50" w14:textId="6F262F64" w:rsidR="00DD6AF4" w:rsidRDefault="00090070" w:rsidP="00090070">
            <w:pPr>
              <w:ind w:firstLine="0"/>
            </w:pPr>
            <w:r>
              <w:t>А)</w:t>
            </w:r>
            <w:r w:rsidR="0015479B">
              <w:t xml:space="preserve"> Применение корпоративных порталов и мессенджеров</w:t>
            </w:r>
          </w:p>
        </w:tc>
      </w:tr>
      <w:tr w:rsidR="00DD6AF4" w14:paraId="21C884AA" w14:textId="77777777" w:rsidTr="005D283B">
        <w:tc>
          <w:tcPr>
            <w:tcW w:w="4672" w:type="dxa"/>
          </w:tcPr>
          <w:p w14:paraId="1C34B057" w14:textId="449E90BB" w:rsidR="00DD6AF4" w:rsidRDefault="00090070" w:rsidP="00090070">
            <w:pPr>
              <w:ind w:firstLine="0"/>
            </w:pPr>
            <w:r>
              <w:t>2</w:t>
            </w:r>
            <w:r w:rsidR="00DD6AF4">
              <w:t>) Управление проектами.</w:t>
            </w:r>
          </w:p>
        </w:tc>
        <w:tc>
          <w:tcPr>
            <w:tcW w:w="4673" w:type="dxa"/>
          </w:tcPr>
          <w:p w14:paraId="2C5DB3D4" w14:textId="21399367" w:rsidR="00DD6AF4" w:rsidRDefault="00090070" w:rsidP="00090070">
            <w:pPr>
              <w:ind w:firstLine="0"/>
            </w:pPr>
            <w:r>
              <w:t>Б)</w:t>
            </w:r>
            <w:r w:rsidR="00DD6AF4">
              <w:t xml:space="preserve"> Внедрение ERP-систем.</w:t>
            </w:r>
          </w:p>
        </w:tc>
      </w:tr>
      <w:tr w:rsidR="00DD6AF4" w14:paraId="0ACE8D34" w14:textId="77777777" w:rsidTr="005D283B">
        <w:tc>
          <w:tcPr>
            <w:tcW w:w="4672" w:type="dxa"/>
          </w:tcPr>
          <w:p w14:paraId="031DC70E" w14:textId="122328E2" w:rsidR="00DD6AF4" w:rsidRDefault="00090070" w:rsidP="00090070">
            <w:pPr>
              <w:ind w:firstLine="0"/>
            </w:pPr>
            <w:r>
              <w:t>3</w:t>
            </w:r>
            <w:r w:rsidR="00DD6AF4">
              <w:t>) Коммуникация внутри компании.</w:t>
            </w:r>
          </w:p>
        </w:tc>
        <w:tc>
          <w:tcPr>
            <w:tcW w:w="4673" w:type="dxa"/>
          </w:tcPr>
          <w:p w14:paraId="286A2307" w14:textId="667C845F" w:rsidR="00DD6AF4" w:rsidRDefault="00090070" w:rsidP="00090070">
            <w:pPr>
              <w:ind w:firstLine="0"/>
            </w:pPr>
            <w:r>
              <w:t>В)</w:t>
            </w:r>
            <w:r w:rsidR="00DD6AF4">
              <w:t xml:space="preserve"> Использование баз данных и аналитических инструментов.</w:t>
            </w:r>
          </w:p>
        </w:tc>
      </w:tr>
    </w:tbl>
    <w:p w14:paraId="1ED41414" w14:textId="04935F0D" w:rsidR="001E440C" w:rsidRDefault="005D283B" w:rsidP="001E440C">
      <w:r w:rsidRPr="00090070">
        <w:t>Правильный ответ</w:t>
      </w:r>
      <w:r w:rsidR="001E440C" w:rsidRPr="00090070">
        <w:t>:</w:t>
      </w:r>
      <w:r>
        <w:t xml:space="preserve"> </w:t>
      </w:r>
      <w:r w:rsidR="00090070">
        <w:t>А</w:t>
      </w:r>
      <w:r w:rsidR="001E440C">
        <w:t xml:space="preserve"> - 1, </w:t>
      </w:r>
      <w:r w:rsidR="00090070">
        <w:t>Б</w:t>
      </w:r>
      <w:r w:rsidR="001E440C">
        <w:t xml:space="preserve"> - 2, </w:t>
      </w:r>
      <w:r w:rsidR="00090070">
        <w:t>В</w:t>
      </w:r>
      <w:r w:rsidR="001E440C">
        <w:t xml:space="preserve"> - 3.</w:t>
      </w:r>
    </w:p>
    <w:p w14:paraId="40AB1ADA" w14:textId="772324B5" w:rsidR="001E440C" w:rsidRDefault="00EF4FD8" w:rsidP="001E440C">
      <w:r>
        <w:t>Компетенции (индикаторы):</w:t>
      </w:r>
      <w:r w:rsidR="005C2319" w:rsidRPr="005C2319">
        <w:t xml:space="preserve"> ОПК-5 (ОПК-5.1), ОПК-6 (ОПК-6.1)</w:t>
      </w:r>
    </w:p>
    <w:p w14:paraId="5CE921D2" w14:textId="77777777" w:rsidR="00EF4FD8" w:rsidRDefault="00EF4FD8" w:rsidP="001E440C"/>
    <w:p w14:paraId="39BF72E0" w14:textId="5FA1D6AA" w:rsidR="001E440C" w:rsidRDefault="00EF4FD8" w:rsidP="001E440C">
      <w:r>
        <w:t xml:space="preserve">11. </w:t>
      </w:r>
      <w:r w:rsidR="001E440C" w:rsidRPr="009A2B5B">
        <w:rPr>
          <w:i/>
          <w:iCs/>
        </w:rPr>
        <w:t>Установите соответствие между видами информационных систем и их назначением</w:t>
      </w:r>
      <w:r w:rsidR="009A2B5B">
        <w:rPr>
          <w:i/>
          <w:iCs/>
        </w:rPr>
        <w:t xml:space="preserve">. </w:t>
      </w:r>
      <w:r w:rsidR="009A2B5B" w:rsidRPr="00F83A17">
        <w:rPr>
          <w:i/>
          <w:iCs/>
        </w:rPr>
        <w:t>Каждому элементу левого столбца соответствует только один элемент правого столбца</w:t>
      </w:r>
      <w:r w:rsidR="009A2B5B">
        <w:rPr>
          <w:i/>
          <w:iCs/>
        </w:rPr>
        <w:t>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1B308C" w14:paraId="0B1314C0" w14:textId="77777777" w:rsidTr="0010449A">
        <w:tc>
          <w:tcPr>
            <w:tcW w:w="4672" w:type="dxa"/>
          </w:tcPr>
          <w:p w14:paraId="7D58AEC7" w14:textId="2D09704F" w:rsidR="001B308C" w:rsidRDefault="001B308C" w:rsidP="008A21AA">
            <w:pPr>
              <w:ind w:firstLine="0"/>
              <w:jc w:val="center"/>
            </w:pPr>
            <w:r>
              <w:t>Виды информационных систем:</w:t>
            </w:r>
          </w:p>
        </w:tc>
        <w:tc>
          <w:tcPr>
            <w:tcW w:w="4673" w:type="dxa"/>
          </w:tcPr>
          <w:p w14:paraId="4E361010" w14:textId="0EF67DE5" w:rsidR="001B308C" w:rsidRDefault="001B308C" w:rsidP="008A21AA">
            <w:pPr>
              <w:ind w:firstLine="0"/>
              <w:jc w:val="center"/>
            </w:pPr>
            <w:r>
              <w:t>Назначение:</w:t>
            </w:r>
          </w:p>
        </w:tc>
      </w:tr>
      <w:tr w:rsidR="008A21AA" w14:paraId="185E98DC" w14:textId="77777777" w:rsidTr="0010449A">
        <w:tc>
          <w:tcPr>
            <w:tcW w:w="4672" w:type="dxa"/>
          </w:tcPr>
          <w:p w14:paraId="4AAB8286" w14:textId="417FDB7B" w:rsidR="008A21AA" w:rsidRDefault="008A21AA" w:rsidP="008A21AA">
            <w:pPr>
              <w:ind w:firstLine="0"/>
            </w:pPr>
            <w:r>
              <w:t>1) CRM-система.</w:t>
            </w:r>
          </w:p>
        </w:tc>
        <w:tc>
          <w:tcPr>
            <w:tcW w:w="4673" w:type="dxa"/>
          </w:tcPr>
          <w:p w14:paraId="30BB3149" w14:textId="4F8CB959" w:rsidR="008A21AA" w:rsidRDefault="008A21AA" w:rsidP="008A21AA">
            <w:pPr>
              <w:ind w:firstLine="0"/>
            </w:pPr>
            <w:r>
              <w:t>А) Управление цепочками поставок.</w:t>
            </w:r>
          </w:p>
        </w:tc>
      </w:tr>
      <w:tr w:rsidR="008A21AA" w14:paraId="4AC2C679" w14:textId="77777777" w:rsidTr="0010449A">
        <w:tc>
          <w:tcPr>
            <w:tcW w:w="4672" w:type="dxa"/>
          </w:tcPr>
          <w:p w14:paraId="09105475" w14:textId="666ECBCE" w:rsidR="008A21AA" w:rsidRDefault="008A21AA" w:rsidP="008A21AA">
            <w:pPr>
              <w:ind w:firstLine="0"/>
            </w:pPr>
            <w:r>
              <w:t>2) SCM-система.</w:t>
            </w:r>
          </w:p>
        </w:tc>
        <w:tc>
          <w:tcPr>
            <w:tcW w:w="4673" w:type="dxa"/>
          </w:tcPr>
          <w:p w14:paraId="5284C693" w14:textId="471C2BCF" w:rsidR="008A21AA" w:rsidRDefault="008A21AA" w:rsidP="008A21AA">
            <w:pPr>
              <w:ind w:firstLine="0"/>
            </w:pPr>
            <w:r>
              <w:t>Б) Управление взаимоотношениями с клиентами.</w:t>
            </w:r>
          </w:p>
        </w:tc>
      </w:tr>
      <w:tr w:rsidR="008A21AA" w14:paraId="274EC55A" w14:textId="77777777" w:rsidTr="0010449A">
        <w:tc>
          <w:tcPr>
            <w:tcW w:w="4672" w:type="dxa"/>
          </w:tcPr>
          <w:p w14:paraId="341D1017" w14:textId="116B7989" w:rsidR="008A21AA" w:rsidRDefault="008A21AA" w:rsidP="008A21AA">
            <w:pPr>
              <w:ind w:firstLine="0"/>
            </w:pPr>
            <w:r>
              <w:t>3) HR-система.</w:t>
            </w:r>
          </w:p>
        </w:tc>
        <w:tc>
          <w:tcPr>
            <w:tcW w:w="4673" w:type="dxa"/>
          </w:tcPr>
          <w:p w14:paraId="59FF0424" w14:textId="4A6FC970" w:rsidR="008A21AA" w:rsidRDefault="008A21AA" w:rsidP="008A21AA">
            <w:pPr>
              <w:ind w:firstLine="0"/>
            </w:pPr>
            <w:r>
              <w:t>В) Управление человеческими ресурсами.</w:t>
            </w:r>
          </w:p>
        </w:tc>
      </w:tr>
    </w:tbl>
    <w:p w14:paraId="1E51984E" w14:textId="47BF08FB" w:rsidR="001E440C" w:rsidRDefault="001B308C" w:rsidP="001E440C">
      <w:r w:rsidRPr="009A2B5B">
        <w:t>Правильный ответ</w:t>
      </w:r>
      <w:r w:rsidR="001E440C" w:rsidRPr="009A2B5B">
        <w:t>:</w:t>
      </w:r>
      <w:r>
        <w:t xml:space="preserve"> </w:t>
      </w:r>
      <w:r w:rsidR="009A2B5B">
        <w:t>1</w:t>
      </w:r>
      <w:r w:rsidR="001E440C">
        <w:t xml:space="preserve"> - </w:t>
      </w:r>
      <w:r w:rsidR="009A2B5B">
        <w:t>Б</w:t>
      </w:r>
      <w:r w:rsidR="001E440C">
        <w:t xml:space="preserve">, </w:t>
      </w:r>
      <w:r w:rsidR="009A2B5B">
        <w:t>2</w:t>
      </w:r>
      <w:r w:rsidR="001E440C">
        <w:t xml:space="preserve"> - </w:t>
      </w:r>
      <w:r w:rsidR="009A2B5B">
        <w:t>А</w:t>
      </w:r>
      <w:r w:rsidR="001E440C">
        <w:t xml:space="preserve">, </w:t>
      </w:r>
      <w:r w:rsidR="009A2B5B">
        <w:t>3</w:t>
      </w:r>
      <w:r w:rsidR="001E440C">
        <w:t xml:space="preserve"> - </w:t>
      </w:r>
      <w:r w:rsidR="009A2B5B">
        <w:t>В</w:t>
      </w:r>
      <w:r w:rsidR="001E440C">
        <w:t>.</w:t>
      </w:r>
    </w:p>
    <w:p w14:paraId="07F64A3A" w14:textId="155FF0DD" w:rsidR="001E440C" w:rsidRDefault="00405823" w:rsidP="001E440C">
      <w:r>
        <w:t>Компетенции (индикаторы):</w:t>
      </w:r>
      <w:r w:rsidR="005C2319" w:rsidRPr="005C2319">
        <w:t xml:space="preserve"> ОПК-5 (ОПК-5.1), ОПК-6 (ОПК-6.1)</w:t>
      </w:r>
    </w:p>
    <w:p w14:paraId="0E8A3C6F" w14:textId="77777777" w:rsidR="001E440C" w:rsidRDefault="001E440C" w:rsidP="001E440C"/>
    <w:p w14:paraId="0DCD758F" w14:textId="287E81AB" w:rsidR="001E440C" w:rsidRDefault="00405823" w:rsidP="001E440C">
      <w:r>
        <w:lastRenderedPageBreak/>
        <w:t xml:space="preserve">11. </w:t>
      </w:r>
      <w:r w:rsidR="001E440C" w:rsidRPr="009A2B5B">
        <w:rPr>
          <w:i/>
          <w:iCs/>
        </w:rPr>
        <w:t>Установите соответствие между уровнями интеграции информационных систем и их характеристиками</w:t>
      </w:r>
      <w:r w:rsidR="009A2B5B">
        <w:rPr>
          <w:i/>
          <w:iCs/>
        </w:rPr>
        <w:t xml:space="preserve">. </w:t>
      </w:r>
      <w:r w:rsidR="009A2B5B" w:rsidRPr="00F83A17">
        <w:rPr>
          <w:i/>
          <w:iCs/>
        </w:rPr>
        <w:t>Каждому элементу левого столбца соответствует только один элемент правого столбца</w:t>
      </w:r>
      <w:r w:rsidR="009A2B5B">
        <w:rPr>
          <w:i/>
          <w:iCs/>
        </w:rPr>
        <w:t>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10449A" w14:paraId="60E859A6" w14:textId="77777777" w:rsidTr="000828E1">
        <w:tc>
          <w:tcPr>
            <w:tcW w:w="4672" w:type="dxa"/>
          </w:tcPr>
          <w:p w14:paraId="1776329F" w14:textId="6AEA0B55" w:rsidR="0010449A" w:rsidRDefault="0010449A" w:rsidP="00D03422">
            <w:pPr>
              <w:ind w:firstLine="0"/>
              <w:jc w:val="center"/>
            </w:pPr>
            <w:r>
              <w:t>Уровни интеграции:</w:t>
            </w:r>
          </w:p>
        </w:tc>
        <w:tc>
          <w:tcPr>
            <w:tcW w:w="4673" w:type="dxa"/>
          </w:tcPr>
          <w:p w14:paraId="2C80B68F" w14:textId="1C6B5CA6" w:rsidR="0010449A" w:rsidRDefault="0010449A" w:rsidP="00D03422">
            <w:pPr>
              <w:ind w:firstLine="0"/>
              <w:jc w:val="center"/>
            </w:pPr>
            <w:r>
              <w:t>Характеристики:</w:t>
            </w:r>
          </w:p>
        </w:tc>
      </w:tr>
      <w:tr w:rsidR="00D03422" w14:paraId="0E50AE4A" w14:textId="77777777" w:rsidTr="000828E1">
        <w:tc>
          <w:tcPr>
            <w:tcW w:w="4672" w:type="dxa"/>
          </w:tcPr>
          <w:p w14:paraId="21139A54" w14:textId="2E1237CA" w:rsidR="00D03422" w:rsidRDefault="00D03422" w:rsidP="00D03422">
            <w:pPr>
              <w:ind w:firstLine="0"/>
            </w:pPr>
            <w:r>
              <w:t>1) Единая база данных.</w:t>
            </w:r>
          </w:p>
        </w:tc>
        <w:tc>
          <w:tcPr>
            <w:tcW w:w="4673" w:type="dxa"/>
          </w:tcPr>
          <w:p w14:paraId="08145013" w14:textId="79A8C74B" w:rsidR="00D03422" w:rsidRDefault="00D03422" w:rsidP="00D03422">
            <w:pPr>
              <w:ind w:firstLine="0"/>
            </w:pPr>
            <w:r>
              <w:t>А) Совместное использование данных разными системами.</w:t>
            </w:r>
          </w:p>
        </w:tc>
      </w:tr>
      <w:tr w:rsidR="00D03422" w14:paraId="533A6D72" w14:textId="77777777" w:rsidTr="000828E1">
        <w:tc>
          <w:tcPr>
            <w:tcW w:w="4672" w:type="dxa"/>
          </w:tcPr>
          <w:p w14:paraId="1C1DF1F5" w14:textId="75CFB836" w:rsidR="00D03422" w:rsidRDefault="00D03422" w:rsidP="00D03422">
            <w:pPr>
              <w:ind w:firstLine="0"/>
            </w:pPr>
            <w:r>
              <w:t>2) Интеграция приложений.</w:t>
            </w:r>
          </w:p>
        </w:tc>
        <w:tc>
          <w:tcPr>
            <w:tcW w:w="4673" w:type="dxa"/>
          </w:tcPr>
          <w:p w14:paraId="43D81214" w14:textId="0AB81DF7" w:rsidR="00D03422" w:rsidRDefault="00D03422" w:rsidP="00D03422">
            <w:pPr>
              <w:ind w:firstLine="0"/>
            </w:pPr>
            <w:r>
              <w:t>Б) Полная синхронизация всех компонентов.</w:t>
            </w:r>
          </w:p>
        </w:tc>
      </w:tr>
      <w:tr w:rsidR="00D03422" w14:paraId="09AB9A18" w14:textId="77777777" w:rsidTr="000828E1">
        <w:tc>
          <w:tcPr>
            <w:tcW w:w="4672" w:type="dxa"/>
          </w:tcPr>
          <w:p w14:paraId="4E227F1C" w14:textId="5E815F13" w:rsidR="00D03422" w:rsidRDefault="00D03422" w:rsidP="00D03422">
            <w:pPr>
              <w:ind w:firstLine="0"/>
            </w:pPr>
            <w:r>
              <w:t>3) Интеграция на уровне данных.</w:t>
            </w:r>
          </w:p>
        </w:tc>
        <w:tc>
          <w:tcPr>
            <w:tcW w:w="4673" w:type="dxa"/>
          </w:tcPr>
          <w:p w14:paraId="1C732DAA" w14:textId="4BECB4EB" w:rsidR="00D03422" w:rsidRDefault="00D03422" w:rsidP="00D03422">
            <w:pPr>
              <w:ind w:firstLine="0"/>
            </w:pPr>
            <w:r>
              <w:t>В) Объединение отдельных модулей в единую систему.</w:t>
            </w:r>
          </w:p>
        </w:tc>
      </w:tr>
    </w:tbl>
    <w:p w14:paraId="7E0AFE22" w14:textId="520CA8B8" w:rsidR="001E440C" w:rsidRDefault="00B9798B" w:rsidP="001E440C">
      <w:r w:rsidRPr="008A21AA">
        <w:t>Правильный ответ:</w:t>
      </w:r>
      <w:r>
        <w:t xml:space="preserve"> </w:t>
      </w:r>
      <w:r w:rsidR="008A21AA">
        <w:t>1</w:t>
      </w:r>
      <w:r w:rsidR="001E440C">
        <w:t xml:space="preserve"> - </w:t>
      </w:r>
      <w:r w:rsidR="008A21AA">
        <w:t>Б</w:t>
      </w:r>
      <w:r w:rsidR="001E440C">
        <w:t xml:space="preserve">, </w:t>
      </w:r>
      <w:r w:rsidR="008A21AA">
        <w:t>2</w:t>
      </w:r>
      <w:r w:rsidR="001E440C">
        <w:t xml:space="preserve"> - </w:t>
      </w:r>
      <w:r w:rsidR="008A21AA">
        <w:t>В</w:t>
      </w:r>
      <w:r w:rsidR="001E440C">
        <w:t xml:space="preserve">, </w:t>
      </w:r>
      <w:r w:rsidR="008A21AA">
        <w:t>3</w:t>
      </w:r>
      <w:r w:rsidR="001E440C">
        <w:t xml:space="preserve"> - </w:t>
      </w:r>
      <w:r w:rsidR="008A21AA">
        <w:t>А</w:t>
      </w:r>
      <w:r w:rsidR="001E440C">
        <w:t>.</w:t>
      </w:r>
    </w:p>
    <w:p w14:paraId="345E4E01" w14:textId="4D73FB05" w:rsidR="001E440C" w:rsidRDefault="00B9798B" w:rsidP="001E440C">
      <w:r>
        <w:t>Компетенции (индикаторы):</w:t>
      </w:r>
      <w:r w:rsidR="005C2319" w:rsidRPr="005C2319">
        <w:t xml:space="preserve"> ОПК-5 (ОПК-5.1), ОПК-6 (ОПК-6.1)</w:t>
      </w:r>
    </w:p>
    <w:p w14:paraId="20E3468B" w14:textId="77777777" w:rsidR="001E440C" w:rsidRDefault="001E440C" w:rsidP="001E440C"/>
    <w:p w14:paraId="743C1B39" w14:textId="556EA67F" w:rsidR="001E440C" w:rsidRDefault="000828E1" w:rsidP="001E440C">
      <w:r>
        <w:t xml:space="preserve">12. </w:t>
      </w:r>
      <w:r w:rsidR="001E440C" w:rsidRPr="00141F72">
        <w:rPr>
          <w:i/>
          <w:iCs/>
        </w:rPr>
        <w:t>Установите соответствие между этапами разработки информационных систем и их содержанием</w:t>
      </w:r>
      <w:r w:rsidR="00141F72">
        <w:rPr>
          <w:i/>
          <w:iCs/>
        </w:rPr>
        <w:t xml:space="preserve">. </w:t>
      </w:r>
      <w:r w:rsidR="00141F72" w:rsidRPr="00F83A17">
        <w:rPr>
          <w:i/>
          <w:iCs/>
        </w:rPr>
        <w:t>Каждому элементу левого столбца соответствует только один элемент правого столбца</w:t>
      </w:r>
      <w:r w:rsidR="00141F72">
        <w:rPr>
          <w:i/>
          <w:iCs/>
        </w:rPr>
        <w:t>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0828E1" w14:paraId="492168DD" w14:textId="77777777" w:rsidTr="0032272A">
        <w:tc>
          <w:tcPr>
            <w:tcW w:w="4672" w:type="dxa"/>
          </w:tcPr>
          <w:p w14:paraId="3AA7A587" w14:textId="7C146203" w:rsidR="000828E1" w:rsidRDefault="000828E1" w:rsidP="00141F72">
            <w:pPr>
              <w:ind w:firstLine="0"/>
              <w:jc w:val="center"/>
            </w:pPr>
            <w:r>
              <w:t>Этапы разработки:</w:t>
            </w:r>
          </w:p>
        </w:tc>
        <w:tc>
          <w:tcPr>
            <w:tcW w:w="4673" w:type="dxa"/>
          </w:tcPr>
          <w:p w14:paraId="4C85EEA7" w14:textId="1B89E8CA" w:rsidR="000828E1" w:rsidRDefault="000828E1" w:rsidP="00141F72">
            <w:pPr>
              <w:ind w:firstLine="0"/>
              <w:jc w:val="center"/>
            </w:pPr>
            <w:r>
              <w:t>Содержание этапов:</w:t>
            </w:r>
          </w:p>
        </w:tc>
      </w:tr>
      <w:tr w:rsidR="00141F72" w14:paraId="0B52695D" w14:textId="77777777" w:rsidTr="0032272A">
        <w:tc>
          <w:tcPr>
            <w:tcW w:w="4672" w:type="dxa"/>
          </w:tcPr>
          <w:p w14:paraId="7E654DA5" w14:textId="08F041EF" w:rsidR="00141F72" w:rsidRDefault="00141F72" w:rsidP="00141F72">
            <w:pPr>
              <w:ind w:firstLine="0"/>
            </w:pPr>
            <w:r>
              <w:t>1) Анализ требований.</w:t>
            </w:r>
          </w:p>
        </w:tc>
        <w:tc>
          <w:tcPr>
            <w:tcW w:w="4673" w:type="dxa"/>
          </w:tcPr>
          <w:p w14:paraId="0F60B026" w14:textId="610125FB" w:rsidR="00141F72" w:rsidRDefault="00141F72" w:rsidP="00141F72">
            <w:pPr>
              <w:ind w:firstLine="0"/>
            </w:pPr>
            <w:r>
              <w:t>А) Создание архитектуры и дизайна системы.</w:t>
            </w:r>
          </w:p>
        </w:tc>
      </w:tr>
      <w:tr w:rsidR="00141F72" w14:paraId="477D1D6C" w14:textId="77777777" w:rsidTr="0032272A">
        <w:tc>
          <w:tcPr>
            <w:tcW w:w="4672" w:type="dxa"/>
          </w:tcPr>
          <w:p w14:paraId="7FA51C6B" w14:textId="041E3097" w:rsidR="00141F72" w:rsidRDefault="00141F72" w:rsidP="00141F72">
            <w:pPr>
              <w:ind w:firstLine="0"/>
            </w:pPr>
            <w:r>
              <w:t>2) Проектирование.</w:t>
            </w:r>
          </w:p>
        </w:tc>
        <w:tc>
          <w:tcPr>
            <w:tcW w:w="4673" w:type="dxa"/>
          </w:tcPr>
          <w:p w14:paraId="7C403D50" w14:textId="103EED33" w:rsidR="00141F72" w:rsidRDefault="00141F72" w:rsidP="00141F72">
            <w:pPr>
              <w:ind w:firstLine="0"/>
            </w:pPr>
            <w:r>
              <w:t>Б) Определение потребностей пользователей.</w:t>
            </w:r>
          </w:p>
        </w:tc>
      </w:tr>
      <w:tr w:rsidR="00141F72" w14:paraId="6208525D" w14:textId="77777777" w:rsidTr="0032272A">
        <w:tc>
          <w:tcPr>
            <w:tcW w:w="4672" w:type="dxa"/>
          </w:tcPr>
          <w:p w14:paraId="24A98CE5" w14:textId="153ABE44" w:rsidR="00141F72" w:rsidRDefault="00141F72" w:rsidP="00141F72">
            <w:pPr>
              <w:ind w:firstLine="0"/>
            </w:pPr>
            <w:r>
              <w:t>3) Реализация.</w:t>
            </w:r>
          </w:p>
        </w:tc>
        <w:tc>
          <w:tcPr>
            <w:tcW w:w="4673" w:type="dxa"/>
          </w:tcPr>
          <w:p w14:paraId="178EF2E1" w14:textId="68E2A295" w:rsidR="00141F72" w:rsidRDefault="00141F72" w:rsidP="00141F72">
            <w:pPr>
              <w:ind w:firstLine="0"/>
            </w:pPr>
            <w:r>
              <w:t>В) Проверка работоспособности и устранение ошибок.</w:t>
            </w:r>
          </w:p>
        </w:tc>
      </w:tr>
      <w:tr w:rsidR="00141F72" w14:paraId="4F21B85E" w14:textId="77777777" w:rsidTr="0032272A">
        <w:tc>
          <w:tcPr>
            <w:tcW w:w="4672" w:type="dxa"/>
          </w:tcPr>
          <w:p w14:paraId="15EAF60C" w14:textId="09A1ED08" w:rsidR="00141F72" w:rsidRDefault="00141F72" w:rsidP="00141F72">
            <w:pPr>
              <w:ind w:firstLine="0"/>
            </w:pPr>
            <w:r>
              <w:t>4) Тестирование</w:t>
            </w:r>
          </w:p>
        </w:tc>
        <w:tc>
          <w:tcPr>
            <w:tcW w:w="4673" w:type="dxa"/>
          </w:tcPr>
          <w:p w14:paraId="71EDE972" w14:textId="67F1188C" w:rsidR="00141F72" w:rsidRDefault="00141F72" w:rsidP="00141F72">
            <w:pPr>
              <w:ind w:firstLine="0"/>
            </w:pPr>
            <w:r>
              <w:t>Г) Программирование и внедрение</w:t>
            </w:r>
          </w:p>
        </w:tc>
      </w:tr>
    </w:tbl>
    <w:p w14:paraId="11B81A3B" w14:textId="6AFD0D33" w:rsidR="001E440C" w:rsidRDefault="00AD4FAB" w:rsidP="001E440C">
      <w:r w:rsidRPr="00141F72">
        <w:t>Правильный ответ:</w:t>
      </w:r>
      <w:r>
        <w:t xml:space="preserve"> </w:t>
      </w:r>
      <w:r w:rsidR="00C156C5">
        <w:t>1</w:t>
      </w:r>
      <w:r w:rsidR="001E440C">
        <w:t xml:space="preserve"> - </w:t>
      </w:r>
      <w:r w:rsidR="00C156C5">
        <w:t>Б</w:t>
      </w:r>
      <w:r w:rsidR="001E440C">
        <w:t xml:space="preserve">, </w:t>
      </w:r>
      <w:r w:rsidR="00C156C5">
        <w:t>2</w:t>
      </w:r>
      <w:r w:rsidR="001E440C">
        <w:t xml:space="preserve"> - </w:t>
      </w:r>
      <w:r w:rsidR="00C156C5">
        <w:t>А</w:t>
      </w:r>
      <w:r w:rsidR="001E440C">
        <w:t xml:space="preserve">, </w:t>
      </w:r>
      <w:r w:rsidR="00C156C5">
        <w:t>3</w:t>
      </w:r>
      <w:r w:rsidR="001E440C">
        <w:t xml:space="preserve"> - </w:t>
      </w:r>
      <w:r w:rsidR="00C156C5">
        <w:t>Г</w:t>
      </w:r>
      <w:r w:rsidR="001E440C">
        <w:t xml:space="preserve">, </w:t>
      </w:r>
      <w:r w:rsidR="00C156C5">
        <w:t>4</w:t>
      </w:r>
      <w:r w:rsidR="001E440C">
        <w:t xml:space="preserve"> - </w:t>
      </w:r>
      <w:r w:rsidR="00C156C5">
        <w:t>В</w:t>
      </w:r>
      <w:r w:rsidR="001E440C">
        <w:t>.</w:t>
      </w:r>
    </w:p>
    <w:p w14:paraId="3A71B42D" w14:textId="0DEF9C59" w:rsidR="00952600" w:rsidRDefault="0053251D" w:rsidP="001E440C">
      <w:r>
        <w:t>Компетенции (индикаторы):</w:t>
      </w:r>
      <w:r w:rsidR="005C2319" w:rsidRPr="005C2319">
        <w:t xml:space="preserve"> ОПК-5 (ОПК-5.1), ОПК-6 (ОПК-6.1)</w:t>
      </w:r>
    </w:p>
    <w:p w14:paraId="371EEF3A" w14:textId="0F3E6688" w:rsidR="00DD7EED" w:rsidRPr="00116148" w:rsidRDefault="00DD7EED" w:rsidP="000E6562">
      <w:pPr>
        <w:pStyle w:val="3"/>
        <w:jc w:val="left"/>
      </w:pPr>
      <w:r w:rsidRPr="00DD7EED">
        <w:t>Задания закрытого типа на установление правильной последовательности</w:t>
      </w:r>
    </w:p>
    <w:p w14:paraId="27F4F537" w14:textId="56AFF8F2" w:rsidR="00BD159C" w:rsidRDefault="00BD159C" w:rsidP="00193DBD">
      <w:r>
        <w:t xml:space="preserve">1. </w:t>
      </w:r>
      <w:r w:rsidR="00960EC0" w:rsidRPr="00960EC0">
        <w:rPr>
          <w:i/>
          <w:iCs/>
        </w:rPr>
        <w:t>Установите правильную последовательность</w:t>
      </w:r>
      <w:r w:rsidR="00960EC0">
        <w:t xml:space="preserve"> </w:t>
      </w:r>
      <w:r w:rsidR="00F50325" w:rsidRPr="00D25D10">
        <w:rPr>
          <w:i/>
          <w:iCs/>
        </w:rPr>
        <w:t>этап</w:t>
      </w:r>
      <w:r w:rsidR="00960EC0">
        <w:rPr>
          <w:i/>
          <w:iCs/>
        </w:rPr>
        <w:t>ов</w:t>
      </w:r>
      <w:r w:rsidR="00F50325" w:rsidRPr="00D25D10">
        <w:rPr>
          <w:i/>
          <w:iCs/>
        </w:rPr>
        <w:t xml:space="preserve"> создания сводной таблицы в правильной последовательности</w:t>
      </w:r>
      <w:r w:rsidR="00D25D10">
        <w:t xml:space="preserve">. </w:t>
      </w:r>
      <w:r w:rsidR="009B7C04" w:rsidRPr="009B7C04">
        <w:rPr>
          <w:i/>
          <w:iCs/>
        </w:rPr>
        <w:t>Запишите правильную последовательность букв слева направо:</w:t>
      </w:r>
    </w:p>
    <w:p w14:paraId="1E4985D8" w14:textId="3B946123" w:rsidR="00BD159C" w:rsidRDefault="00643E34" w:rsidP="00193DBD">
      <w:r>
        <w:t>А</w:t>
      </w:r>
      <w:r w:rsidR="00F50325" w:rsidRPr="00F50325">
        <w:t>) изменение структуры сводной таблицы;</w:t>
      </w:r>
    </w:p>
    <w:p w14:paraId="06685C52" w14:textId="513147F7" w:rsidR="00BD159C" w:rsidRDefault="00643E34" w:rsidP="00193DBD">
      <w:r>
        <w:t>Б</w:t>
      </w:r>
      <w:r w:rsidR="00F50325" w:rsidRPr="00F50325">
        <w:t>) создание сводной таблицы, разбитой на страницы;</w:t>
      </w:r>
    </w:p>
    <w:p w14:paraId="7A303D7B" w14:textId="7F51A1E0" w:rsidR="00BD159C" w:rsidRDefault="00643E34" w:rsidP="00193DBD">
      <w:r>
        <w:t>В</w:t>
      </w:r>
      <w:r w:rsidR="00F50325" w:rsidRPr="00F50325">
        <w:t>) построение сводной диаграммы;</w:t>
      </w:r>
    </w:p>
    <w:p w14:paraId="0205670A" w14:textId="409EBD75" w:rsidR="00BD159C" w:rsidRDefault="00643E34" w:rsidP="00193DBD">
      <w:r>
        <w:t>Г</w:t>
      </w:r>
      <w:r w:rsidR="00F50325" w:rsidRPr="00F50325">
        <w:t>) технология создания сводной таблицы.</w:t>
      </w:r>
    </w:p>
    <w:p w14:paraId="07047062" w14:textId="42AD167F" w:rsidR="00F50325" w:rsidRDefault="00F50325" w:rsidP="00193DBD">
      <w:r w:rsidRPr="009529B2">
        <w:t>Правильный ответ:</w:t>
      </w:r>
      <w:r w:rsidRPr="00F50325">
        <w:t xml:space="preserve"> </w:t>
      </w:r>
      <w:r w:rsidR="00643E34">
        <w:t>Г</w:t>
      </w:r>
      <w:r w:rsidRPr="00F50325">
        <w:t xml:space="preserve">, </w:t>
      </w:r>
      <w:r w:rsidR="00643E34">
        <w:t>В</w:t>
      </w:r>
      <w:r w:rsidRPr="00F50325">
        <w:t xml:space="preserve">, </w:t>
      </w:r>
      <w:r w:rsidR="00643E34">
        <w:t>Б</w:t>
      </w:r>
      <w:r w:rsidRPr="00F50325">
        <w:t xml:space="preserve">, </w:t>
      </w:r>
      <w:r w:rsidR="00643E34">
        <w:t>А</w:t>
      </w:r>
    </w:p>
    <w:p w14:paraId="2DE567A9" w14:textId="72CA3F0A" w:rsidR="00BD159C" w:rsidRDefault="00BD159C" w:rsidP="00193DBD">
      <w:r>
        <w:t>Компетенции (индикаторы):</w:t>
      </w:r>
      <w:r w:rsidR="005C2319" w:rsidRPr="005C2319">
        <w:t xml:space="preserve"> ОПК-5 (ОПК-5.1), ОПК-6 (ОПК-6.1)</w:t>
      </w:r>
    </w:p>
    <w:p w14:paraId="0F2E8E68" w14:textId="77777777" w:rsidR="00BD159C" w:rsidRDefault="00BD159C" w:rsidP="00193DBD"/>
    <w:p w14:paraId="1707DDB3" w14:textId="5F3A01DC" w:rsidR="00BD159C" w:rsidRDefault="00BD159C" w:rsidP="00193DBD">
      <w:r>
        <w:t xml:space="preserve">2. </w:t>
      </w:r>
      <w:r w:rsidR="00960EC0" w:rsidRPr="005F1586">
        <w:rPr>
          <w:i/>
          <w:iCs/>
        </w:rPr>
        <w:t xml:space="preserve">Установите </w:t>
      </w:r>
      <w:r w:rsidR="005F1586" w:rsidRPr="005F1586">
        <w:rPr>
          <w:i/>
          <w:iCs/>
        </w:rPr>
        <w:t xml:space="preserve">правильную последовательность </w:t>
      </w:r>
      <w:r w:rsidR="005631BB" w:rsidRPr="009529B2">
        <w:rPr>
          <w:i/>
          <w:iCs/>
        </w:rPr>
        <w:t>этап</w:t>
      </w:r>
      <w:r w:rsidR="005F1586">
        <w:rPr>
          <w:i/>
          <w:iCs/>
        </w:rPr>
        <w:t>ов</w:t>
      </w:r>
      <w:r w:rsidR="005631BB" w:rsidRPr="009529B2">
        <w:rPr>
          <w:i/>
          <w:iCs/>
        </w:rPr>
        <w:t xml:space="preserve"> создания документа в Microsoft Word</w:t>
      </w:r>
      <w:r w:rsidR="009529B2">
        <w:rPr>
          <w:i/>
          <w:iCs/>
        </w:rPr>
        <w:t xml:space="preserve">. </w:t>
      </w:r>
      <w:r w:rsidR="00F35E69" w:rsidRPr="009B7C04">
        <w:rPr>
          <w:i/>
          <w:iCs/>
        </w:rPr>
        <w:t>Запишите правильную последовательность букв слева направо:</w:t>
      </w:r>
    </w:p>
    <w:p w14:paraId="608D8575" w14:textId="29C988DE" w:rsidR="00FD40BC" w:rsidRDefault="00E12A1D" w:rsidP="00193DBD">
      <w:r w:rsidRPr="005631BB">
        <w:t>А</w:t>
      </w:r>
      <w:r w:rsidR="005631BB" w:rsidRPr="005631BB">
        <w:t>) редактирование и форматирование текста;</w:t>
      </w:r>
    </w:p>
    <w:p w14:paraId="70DE30C8" w14:textId="636B616B" w:rsidR="00FD40BC" w:rsidRDefault="00E12A1D" w:rsidP="00193DBD">
      <w:r w:rsidRPr="005631BB">
        <w:t>Б</w:t>
      </w:r>
      <w:r w:rsidR="005631BB" w:rsidRPr="005631BB">
        <w:t>) создание нового документа;</w:t>
      </w:r>
    </w:p>
    <w:p w14:paraId="4E340BD3" w14:textId="74912A1A" w:rsidR="00FD40BC" w:rsidRDefault="00E12A1D" w:rsidP="00193DBD">
      <w:r w:rsidRPr="005631BB">
        <w:lastRenderedPageBreak/>
        <w:t>В</w:t>
      </w:r>
      <w:r w:rsidR="005631BB" w:rsidRPr="005631BB">
        <w:t>) ввод текста;</w:t>
      </w:r>
    </w:p>
    <w:p w14:paraId="3C3D1A41" w14:textId="7B037475" w:rsidR="00FD40BC" w:rsidRDefault="00E12A1D" w:rsidP="00193DBD">
      <w:r w:rsidRPr="005631BB">
        <w:t>Г</w:t>
      </w:r>
      <w:r w:rsidR="005631BB" w:rsidRPr="005631BB">
        <w:t>) сохранение документа.</w:t>
      </w:r>
    </w:p>
    <w:p w14:paraId="658C3EA3" w14:textId="2CAC90FF" w:rsidR="005631BB" w:rsidRDefault="005631BB" w:rsidP="00193DBD">
      <w:r w:rsidRPr="00E12A1D">
        <w:t>Правильный ответ:</w:t>
      </w:r>
      <w:r w:rsidRPr="005631BB">
        <w:t xml:space="preserve"> </w:t>
      </w:r>
      <w:r w:rsidR="00E12A1D" w:rsidRPr="005631BB">
        <w:t>В, Б, А, Г</w:t>
      </w:r>
    </w:p>
    <w:p w14:paraId="795BF2D1" w14:textId="76E57945" w:rsidR="00FD40BC" w:rsidRDefault="00FD40BC" w:rsidP="00193DBD">
      <w:r>
        <w:t>Компетенции (индикаторы):</w:t>
      </w:r>
      <w:r w:rsidR="005C2319" w:rsidRPr="005C2319">
        <w:t xml:space="preserve"> ОПК-5 (ОПК-5.1), ОПК-6 (ОПК-6.1)</w:t>
      </w:r>
    </w:p>
    <w:p w14:paraId="5DCE445B" w14:textId="77777777" w:rsidR="00FD40BC" w:rsidRPr="005631BB" w:rsidRDefault="00FD40BC" w:rsidP="00193DBD"/>
    <w:p w14:paraId="3E271E39" w14:textId="2216C96C" w:rsidR="008724E6" w:rsidRDefault="008724E6" w:rsidP="00193DBD">
      <w:r>
        <w:t xml:space="preserve">3. </w:t>
      </w:r>
      <w:r w:rsidR="005F1586" w:rsidRPr="005F1586">
        <w:rPr>
          <w:i/>
          <w:iCs/>
        </w:rPr>
        <w:t>Установите правильную последовательность</w:t>
      </w:r>
      <w:r w:rsidR="005631BB" w:rsidRPr="00E12A1D">
        <w:rPr>
          <w:i/>
          <w:iCs/>
        </w:rPr>
        <w:t xml:space="preserve"> действи</w:t>
      </w:r>
      <w:r w:rsidR="005F1586">
        <w:rPr>
          <w:i/>
          <w:iCs/>
        </w:rPr>
        <w:t>й</w:t>
      </w:r>
      <w:r w:rsidR="005631BB" w:rsidRPr="00E12A1D">
        <w:rPr>
          <w:i/>
          <w:iCs/>
        </w:rPr>
        <w:t xml:space="preserve"> для создания таблицы в Microsoft Word</w:t>
      </w:r>
      <w:r w:rsidR="00E12A1D">
        <w:t xml:space="preserve">. </w:t>
      </w:r>
      <w:r w:rsidR="00E12A1D" w:rsidRPr="009B7C04">
        <w:rPr>
          <w:i/>
          <w:iCs/>
        </w:rPr>
        <w:t>Запишите правильную последовательность букв слева направо:</w:t>
      </w:r>
    </w:p>
    <w:p w14:paraId="46F09BEB" w14:textId="048066D9" w:rsidR="008724E6" w:rsidRDefault="00E12A1D" w:rsidP="00193DBD">
      <w:r>
        <w:t>А</w:t>
      </w:r>
      <w:r w:rsidR="005631BB" w:rsidRPr="005631BB">
        <w:t>) выбор размера таблицы;</w:t>
      </w:r>
    </w:p>
    <w:p w14:paraId="1F70274B" w14:textId="1C703358" w:rsidR="008724E6" w:rsidRDefault="00E12A1D" w:rsidP="00193DBD">
      <w:r>
        <w:t>Б</w:t>
      </w:r>
      <w:r w:rsidR="005631BB" w:rsidRPr="005631BB">
        <w:t>) открытие вкладки «Вставка»;</w:t>
      </w:r>
    </w:p>
    <w:p w14:paraId="55CBC32A" w14:textId="024125BA" w:rsidR="008724E6" w:rsidRDefault="00E12A1D" w:rsidP="00193DBD">
      <w:r>
        <w:t>В</w:t>
      </w:r>
      <w:r w:rsidR="005631BB" w:rsidRPr="005631BB">
        <w:t>) щелчок по кнопке «Таблица» на вкладке «Вставка»;</w:t>
      </w:r>
    </w:p>
    <w:p w14:paraId="76925DA0" w14:textId="78348519" w:rsidR="008724E6" w:rsidRDefault="00E12A1D" w:rsidP="00193DBD">
      <w:r>
        <w:t>Г</w:t>
      </w:r>
      <w:r w:rsidR="005631BB" w:rsidRPr="005631BB">
        <w:t>) ввод данных в таблицу.</w:t>
      </w:r>
    </w:p>
    <w:p w14:paraId="0908EC9D" w14:textId="4E117C68" w:rsidR="005631BB" w:rsidRDefault="005631BB" w:rsidP="00193DBD">
      <w:r w:rsidRPr="00E12A1D">
        <w:t>Правильный ответ:</w:t>
      </w:r>
      <w:r w:rsidRPr="005631BB">
        <w:t xml:space="preserve"> </w:t>
      </w:r>
      <w:r w:rsidR="00E12A1D" w:rsidRPr="005631BB">
        <w:t>Б, В, А, Г</w:t>
      </w:r>
    </w:p>
    <w:p w14:paraId="1CA8AD30" w14:textId="16CE4B82" w:rsidR="008724E6" w:rsidRDefault="008724E6" w:rsidP="00193DBD">
      <w:r>
        <w:t>Компетенции (индикаторы):</w:t>
      </w:r>
      <w:r w:rsidR="005C2319" w:rsidRPr="005C2319">
        <w:t xml:space="preserve"> ОПК-5 (ОПК-5.1), ОПК-6 (ОПК-6.1)</w:t>
      </w:r>
    </w:p>
    <w:p w14:paraId="7BFC6481" w14:textId="77777777" w:rsidR="008724E6" w:rsidRPr="008724E6" w:rsidRDefault="008724E6" w:rsidP="00193DBD"/>
    <w:p w14:paraId="17F9F1E2" w14:textId="49264C6C" w:rsidR="008724E6" w:rsidRDefault="008724E6" w:rsidP="00193DBD">
      <w:r>
        <w:t xml:space="preserve">4. </w:t>
      </w:r>
      <w:r w:rsidR="00F207FC" w:rsidRPr="00F207FC">
        <w:rPr>
          <w:i/>
          <w:iCs/>
        </w:rPr>
        <w:t xml:space="preserve">Установите правильную последовательность </w:t>
      </w:r>
      <w:r w:rsidR="005631BB" w:rsidRPr="00F207FC">
        <w:rPr>
          <w:i/>
          <w:iCs/>
        </w:rPr>
        <w:t>шаг</w:t>
      </w:r>
      <w:r w:rsidR="00F207FC" w:rsidRPr="00F207FC">
        <w:rPr>
          <w:i/>
          <w:iCs/>
        </w:rPr>
        <w:t>ов</w:t>
      </w:r>
      <w:r w:rsidR="005631BB" w:rsidRPr="00F207FC">
        <w:rPr>
          <w:i/>
          <w:iCs/>
        </w:rPr>
        <w:t xml:space="preserve"> для изменения размера таблицы в Microsoft Word</w:t>
      </w:r>
      <w:r w:rsidR="00F207FC">
        <w:t xml:space="preserve">. </w:t>
      </w:r>
      <w:r w:rsidR="00F207FC" w:rsidRPr="009B7C04">
        <w:rPr>
          <w:i/>
          <w:iCs/>
        </w:rPr>
        <w:t>Запишите правильную последовательность букв слева направо:</w:t>
      </w:r>
    </w:p>
    <w:p w14:paraId="73237E18" w14:textId="1F25349E" w:rsidR="008724E6" w:rsidRDefault="003A4671" w:rsidP="00193DBD">
      <w:r>
        <w:t>А</w:t>
      </w:r>
      <w:r w:rsidR="005631BB" w:rsidRPr="005631BB">
        <w:t>) перетаскивание границ ячеек;</w:t>
      </w:r>
    </w:p>
    <w:p w14:paraId="1FEEA213" w14:textId="15DA5011" w:rsidR="008724E6" w:rsidRDefault="003A4671" w:rsidP="00193DBD">
      <w:r>
        <w:t>Б</w:t>
      </w:r>
      <w:r w:rsidR="005631BB" w:rsidRPr="005631BB">
        <w:t>) выделение ячеек, размер которых нужно изменить;</w:t>
      </w:r>
    </w:p>
    <w:p w14:paraId="2117B12D" w14:textId="39967EED" w:rsidR="008724E6" w:rsidRDefault="003A4671" w:rsidP="00193DBD">
      <w:r>
        <w:t>В</w:t>
      </w:r>
      <w:r w:rsidR="005631BB" w:rsidRPr="005631BB">
        <w:t>) открытие вкладки «Макет»;</w:t>
      </w:r>
    </w:p>
    <w:p w14:paraId="694A6C21" w14:textId="7BE81511" w:rsidR="008724E6" w:rsidRDefault="003A4671" w:rsidP="00193DBD">
      <w:r>
        <w:t>Г</w:t>
      </w:r>
      <w:r w:rsidR="005631BB" w:rsidRPr="005631BB">
        <w:t>) нажатие кнопки «Размер таблицы» на вкладке «Макет».</w:t>
      </w:r>
    </w:p>
    <w:p w14:paraId="3669ED4C" w14:textId="07FE0E1D" w:rsidR="005631BB" w:rsidRDefault="005631BB" w:rsidP="00193DBD">
      <w:r w:rsidRPr="003A4671">
        <w:t>Правильный ответ:</w:t>
      </w:r>
      <w:r w:rsidRPr="005631BB">
        <w:t xml:space="preserve"> </w:t>
      </w:r>
      <w:r w:rsidR="003A4671" w:rsidRPr="005631BB">
        <w:t>Б, В, Г, А</w:t>
      </w:r>
    </w:p>
    <w:p w14:paraId="29F1E02E" w14:textId="062C2CDC" w:rsidR="008724E6" w:rsidRDefault="008724E6" w:rsidP="00193DBD">
      <w:r>
        <w:t>Компетенции (индикаторы):</w:t>
      </w:r>
      <w:r w:rsidR="005C2319" w:rsidRPr="005C2319">
        <w:t xml:space="preserve"> ОПК-5 (ОПК-5.1), ОПК-6 (ОПК-6.1)</w:t>
      </w:r>
    </w:p>
    <w:p w14:paraId="47CD4C38" w14:textId="77777777" w:rsidR="008724E6" w:rsidRPr="005631BB" w:rsidRDefault="008724E6" w:rsidP="00193DBD"/>
    <w:p w14:paraId="03FAB2FA" w14:textId="6BF342B5" w:rsidR="008724E6" w:rsidRDefault="008724E6" w:rsidP="00193DBD">
      <w:r>
        <w:t xml:space="preserve">5. </w:t>
      </w:r>
      <w:r w:rsidR="003A4671" w:rsidRPr="003A4671">
        <w:rPr>
          <w:i/>
          <w:iCs/>
        </w:rPr>
        <w:t xml:space="preserve">Установите правильную последовательность </w:t>
      </w:r>
      <w:r w:rsidR="005631BB" w:rsidRPr="003A4671">
        <w:rPr>
          <w:i/>
          <w:iCs/>
        </w:rPr>
        <w:t>операци</w:t>
      </w:r>
      <w:r w:rsidR="003A4671" w:rsidRPr="003A4671">
        <w:rPr>
          <w:i/>
          <w:iCs/>
        </w:rPr>
        <w:t>й</w:t>
      </w:r>
      <w:r w:rsidR="005631BB" w:rsidRPr="003A4671">
        <w:rPr>
          <w:i/>
          <w:iCs/>
        </w:rPr>
        <w:t xml:space="preserve"> для создания и форматирования списков в Microsoft Word</w:t>
      </w:r>
      <w:r w:rsidR="003A4671" w:rsidRPr="003A4671">
        <w:rPr>
          <w:i/>
          <w:iCs/>
        </w:rPr>
        <w:t>.</w:t>
      </w:r>
      <w:r w:rsidR="003A4671">
        <w:t xml:space="preserve"> </w:t>
      </w:r>
      <w:r w:rsidR="003A4671" w:rsidRPr="009B7C04">
        <w:rPr>
          <w:i/>
          <w:iCs/>
        </w:rPr>
        <w:t>Запишите правильную последовательность букв слева направо:</w:t>
      </w:r>
    </w:p>
    <w:p w14:paraId="5130A1D1" w14:textId="0587B8C9" w:rsidR="008724E6" w:rsidRDefault="003A4671" w:rsidP="00193DBD">
      <w:r>
        <w:t>А</w:t>
      </w:r>
      <w:r w:rsidR="005631BB" w:rsidRPr="005631BB">
        <w:t>) добавление пунктов в список;</w:t>
      </w:r>
    </w:p>
    <w:p w14:paraId="1D4B1FD5" w14:textId="283310F2" w:rsidR="008724E6" w:rsidRDefault="003A4671" w:rsidP="00193DBD">
      <w:r>
        <w:t>Б</w:t>
      </w:r>
      <w:r w:rsidR="005631BB" w:rsidRPr="005631BB">
        <w:t>) выбор типа списка;</w:t>
      </w:r>
    </w:p>
    <w:p w14:paraId="561E451A" w14:textId="713704CB" w:rsidR="008724E6" w:rsidRDefault="003A4671" w:rsidP="00193DBD">
      <w:r>
        <w:t>В</w:t>
      </w:r>
      <w:r w:rsidR="005631BB" w:rsidRPr="005631BB">
        <w:t>) выделение текста, который будет списком;</w:t>
      </w:r>
    </w:p>
    <w:p w14:paraId="70840B78" w14:textId="66EE8267" w:rsidR="008724E6" w:rsidRDefault="003A4671" w:rsidP="00193DBD">
      <w:r>
        <w:t>Г</w:t>
      </w:r>
      <w:r w:rsidR="005631BB" w:rsidRPr="005631BB">
        <w:t>) применение выбранного формата списка.</w:t>
      </w:r>
    </w:p>
    <w:p w14:paraId="65DADB75" w14:textId="1056BFC7" w:rsidR="005631BB" w:rsidRDefault="005631BB" w:rsidP="00193DBD">
      <w:r w:rsidRPr="003A4671">
        <w:t>Правильный ответ:</w:t>
      </w:r>
      <w:r w:rsidRPr="005631BB">
        <w:t xml:space="preserve"> </w:t>
      </w:r>
      <w:r w:rsidR="003A4671" w:rsidRPr="005631BB">
        <w:t>В, Б, А, Г</w:t>
      </w:r>
    </w:p>
    <w:p w14:paraId="3C940726" w14:textId="349C4326" w:rsidR="008724E6" w:rsidRDefault="008724E6" w:rsidP="00193DBD">
      <w:r>
        <w:t>Компетенции (индикаторы):</w:t>
      </w:r>
      <w:r w:rsidR="005C2319" w:rsidRPr="005C2319">
        <w:t xml:space="preserve"> ОПК-5 (ОПК-5.1), ОПК-6 (ОПК-6.1)</w:t>
      </w:r>
    </w:p>
    <w:p w14:paraId="38CC664D" w14:textId="77777777" w:rsidR="00000EA6" w:rsidRPr="00DD7EED" w:rsidRDefault="00000EA6" w:rsidP="00193DBD"/>
    <w:p w14:paraId="147D76D6" w14:textId="67F0182A" w:rsidR="00DD7EED" w:rsidRDefault="00DD7EED" w:rsidP="00000EA6">
      <w:pPr>
        <w:pStyle w:val="2"/>
      </w:pPr>
      <w:r w:rsidRPr="00DD7EED">
        <w:t>Задания открытого типа</w:t>
      </w:r>
    </w:p>
    <w:p w14:paraId="5FF72FDC" w14:textId="00DBFC45" w:rsidR="00DD7EED" w:rsidRDefault="00DD7EED" w:rsidP="000E6562">
      <w:pPr>
        <w:pStyle w:val="3"/>
        <w:jc w:val="left"/>
      </w:pPr>
      <w:r w:rsidRPr="00DD7EED">
        <w:t>Задания открытого типа на дополнение</w:t>
      </w:r>
    </w:p>
    <w:p w14:paraId="50479D6A" w14:textId="1AFC371D" w:rsidR="001F6825" w:rsidRPr="001F6825" w:rsidRDefault="00454A03" w:rsidP="00454A03">
      <w:pPr>
        <w:rPr>
          <w:i/>
          <w:iCs/>
        </w:rPr>
      </w:pPr>
      <w:r>
        <w:t>1.</w:t>
      </w:r>
      <w:r w:rsidRPr="001F6825">
        <w:rPr>
          <w:i/>
          <w:iCs/>
        </w:rPr>
        <w:t xml:space="preserve"> </w:t>
      </w:r>
      <w:r w:rsidR="001F6825" w:rsidRPr="001F6825">
        <w:rPr>
          <w:i/>
          <w:iCs/>
        </w:rPr>
        <w:t>Напишите пропущенное слово</w:t>
      </w:r>
      <w:r w:rsidR="001F6825">
        <w:rPr>
          <w:i/>
          <w:iCs/>
        </w:rPr>
        <w:t>.</w:t>
      </w:r>
    </w:p>
    <w:p w14:paraId="1CF7FDC8" w14:textId="0F0F128E" w:rsidR="00454A03" w:rsidRDefault="001849BD" w:rsidP="00454A03">
      <w:r>
        <w:t>Функция в Microsoft Excel, позволяющая выполнять логические сравнения и возвращать различные значения в зависимости от результата сравнения, называется функцией _______________.</w:t>
      </w:r>
    </w:p>
    <w:p w14:paraId="166F183B" w14:textId="354B1882" w:rsidR="001849BD" w:rsidRDefault="001849BD" w:rsidP="00454A03">
      <w:r w:rsidRPr="001F6825">
        <w:t>Правильный ответ:</w:t>
      </w:r>
      <w:r>
        <w:t xml:space="preserve"> ЕСЛИ.</w:t>
      </w:r>
    </w:p>
    <w:p w14:paraId="08A0009B" w14:textId="25308943" w:rsidR="00193DBD" w:rsidRDefault="00193DBD" w:rsidP="00193DBD">
      <w:r>
        <w:t>Компетенции (индикаторы):</w:t>
      </w:r>
      <w:r w:rsidR="005C2319" w:rsidRPr="005C2319">
        <w:t xml:space="preserve"> ОПК-5 (ОПК-5.1), ОПК-6 (ОПК-6.1)</w:t>
      </w:r>
    </w:p>
    <w:p w14:paraId="1B578BEF" w14:textId="77777777" w:rsidR="00193DBD" w:rsidRDefault="00193DBD" w:rsidP="00454A03"/>
    <w:p w14:paraId="63CB6274" w14:textId="0C8CF4DB" w:rsidR="001F6825" w:rsidRDefault="00193DBD" w:rsidP="00193DBD">
      <w:r>
        <w:t xml:space="preserve">2. </w:t>
      </w:r>
      <w:r w:rsidR="001F6825" w:rsidRPr="001F6825">
        <w:rPr>
          <w:i/>
          <w:iCs/>
        </w:rPr>
        <w:t>Напишите пропущенное слово</w:t>
      </w:r>
      <w:r w:rsidR="001F6825">
        <w:rPr>
          <w:i/>
          <w:iCs/>
        </w:rPr>
        <w:t>.</w:t>
      </w:r>
    </w:p>
    <w:p w14:paraId="2DD27252" w14:textId="23A09D9D" w:rsidR="00193DBD" w:rsidRDefault="001849BD" w:rsidP="00193DBD">
      <w:r>
        <w:t>Функция в Microsoft Excel, которая ищет значение в первом столбце указанного диапазона и возвращает соответствующее значение из соседнего столбца, называется функцией _______________.</w:t>
      </w:r>
    </w:p>
    <w:p w14:paraId="3F015531" w14:textId="18130C7A" w:rsidR="001849BD" w:rsidRDefault="001849BD" w:rsidP="00193DBD">
      <w:r w:rsidRPr="001F6825">
        <w:t>Правильный ответ:</w:t>
      </w:r>
      <w:r>
        <w:t xml:space="preserve"> ВПР.</w:t>
      </w:r>
    </w:p>
    <w:p w14:paraId="0C8B3A71" w14:textId="73F8C489" w:rsidR="00193DBD" w:rsidRDefault="00193DBD" w:rsidP="00A67152">
      <w:r>
        <w:t>Компетенции (индикаторы):</w:t>
      </w:r>
      <w:r w:rsidR="005C2319" w:rsidRPr="005C2319">
        <w:t xml:space="preserve"> ОПК-5 (ОПК-5.1), ОПК-6 (ОПК-6.1)</w:t>
      </w:r>
    </w:p>
    <w:p w14:paraId="155F8558" w14:textId="77777777" w:rsidR="00193DBD" w:rsidRDefault="00193DBD" w:rsidP="00193DBD"/>
    <w:p w14:paraId="0CCB950C" w14:textId="77777777" w:rsidR="001F6825" w:rsidRDefault="00193DBD" w:rsidP="00193DBD">
      <w:pPr>
        <w:rPr>
          <w:i/>
          <w:iCs/>
        </w:rPr>
      </w:pPr>
      <w:r>
        <w:t xml:space="preserve">3. </w:t>
      </w:r>
      <w:r w:rsidR="001F6825" w:rsidRPr="001F6825">
        <w:rPr>
          <w:i/>
          <w:iCs/>
        </w:rPr>
        <w:t>Напишите пропущенное слово</w:t>
      </w:r>
      <w:r w:rsidR="001F6825">
        <w:rPr>
          <w:i/>
          <w:iCs/>
        </w:rPr>
        <w:t>.</w:t>
      </w:r>
    </w:p>
    <w:p w14:paraId="1066092A" w14:textId="30FA48E7" w:rsidR="00193DBD" w:rsidRDefault="001849BD" w:rsidP="00193DBD">
      <w:r>
        <w:t>Функция в Microsoft Excel, которая суммирует значения в указанном диапазоне, удовлетворяющие определённому критерию, называется функцией _______________.</w:t>
      </w:r>
    </w:p>
    <w:p w14:paraId="312E16C3" w14:textId="1123404A" w:rsidR="001849BD" w:rsidRDefault="001849BD" w:rsidP="00193DBD">
      <w:r w:rsidRPr="001F6825">
        <w:t>Правильный ответ:</w:t>
      </w:r>
      <w:r>
        <w:t xml:space="preserve"> СУММЕСЛ</w:t>
      </w:r>
      <w:r w:rsidR="00C94C9B">
        <w:t>И</w:t>
      </w:r>
      <w:r>
        <w:t>.</w:t>
      </w:r>
    </w:p>
    <w:p w14:paraId="05524C28" w14:textId="091DFDE7" w:rsidR="00193DBD" w:rsidRDefault="00193DBD" w:rsidP="00193DBD">
      <w:r>
        <w:t>Компетенции (индикаторы):</w:t>
      </w:r>
      <w:r w:rsidR="005C2319" w:rsidRPr="005C2319">
        <w:t xml:space="preserve"> ОПК-5 (ОПК-5.1), ОПК-6 (ОПК-6.1)</w:t>
      </w:r>
    </w:p>
    <w:p w14:paraId="2DD5FCDC" w14:textId="77777777" w:rsidR="00193DBD" w:rsidRDefault="00193DBD" w:rsidP="00193DBD"/>
    <w:p w14:paraId="19100FD5" w14:textId="183C1D8C" w:rsidR="001F6825" w:rsidRDefault="00A67152" w:rsidP="00A67152">
      <w:r>
        <w:t xml:space="preserve">4. </w:t>
      </w:r>
      <w:r w:rsidR="001F6825" w:rsidRPr="001F6825">
        <w:rPr>
          <w:i/>
          <w:iCs/>
        </w:rPr>
        <w:t>Напишите пропущенное слово</w:t>
      </w:r>
      <w:r w:rsidR="001F6825">
        <w:rPr>
          <w:i/>
          <w:iCs/>
        </w:rPr>
        <w:t>.</w:t>
      </w:r>
    </w:p>
    <w:p w14:paraId="7A41CED3" w14:textId="792199A4" w:rsidR="00A67152" w:rsidRDefault="001849BD" w:rsidP="00A67152">
      <w:r>
        <w:t>Функция в Microsoft Excel, которая подсчитывает количество ячеек в указанном диапазоне, удовлетворяющих определённому критерию, называется функцией _______________.</w:t>
      </w:r>
    </w:p>
    <w:p w14:paraId="502C0823" w14:textId="27942AFC" w:rsidR="001849BD" w:rsidRDefault="001849BD" w:rsidP="00A67152">
      <w:r w:rsidRPr="001F6825">
        <w:t>Правильный ответ:</w:t>
      </w:r>
      <w:r>
        <w:t xml:space="preserve"> СЧЕТЕСЛИ.</w:t>
      </w:r>
    </w:p>
    <w:p w14:paraId="19B69398" w14:textId="287BA2C9" w:rsidR="00A67152" w:rsidRDefault="00A67152" w:rsidP="00A67152">
      <w:r>
        <w:t>Компетенции (индикаторы):</w:t>
      </w:r>
      <w:r w:rsidR="005C2319" w:rsidRPr="005C2319">
        <w:t xml:space="preserve"> ОПК-5 (ОПК-5.1), ОПК-6 (ОПК-6.1)</w:t>
      </w:r>
    </w:p>
    <w:p w14:paraId="5C8C9ED7" w14:textId="77777777" w:rsidR="00A67152" w:rsidRDefault="00A67152" w:rsidP="00A67152"/>
    <w:p w14:paraId="027AC7C5" w14:textId="48E5595A" w:rsidR="001F6825" w:rsidRPr="000B1052" w:rsidRDefault="00D56E2B" w:rsidP="00D56E2B">
      <w:r>
        <w:t xml:space="preserve">5. </w:t>
      </w:r>
      <w:r w:rsidR="000B1052" w:rsidRPr="001F6825">
        <w:rPr>
          <w:i/>
          <w:iCs/>
        </w:rPr>
        <w:t>Напишите пропущенное слово</w:t>
      </w:r>
      <w:r w:rsidR="000B1052">
        <w:rPr>
          <w:i/>
          <w:iCs/>
        </w:rPr>
        <w:t>.</w:t>
      </w:r>
    </w:p>
    <w:p w14:paraId="2B301ADA" w14:textId="55463C0E" w:rsidR="00D56E2B" w:rsidRDefault="001849BD" w:rsidP="00D56E2B">
      <w:r>
        <w:t>Инструмент в Microsoft Excel, который позволяет создавать сложные логические выражения для фильтрации и анализа данных, называется _______________ формулами.</w:t>
      </w:r>
    </w:p>
    <w:p w14:paraId="444103A0" w14:textId="6F82E978" w:rsidR="001849BD" w:rsidRDefault="001849BD" w:rsidP="00D56E2B">
      <w:r w:rsidRPr="000B1052">
        <w:t>Правильный ответ:</w:t>
      </w:r>
      <w:r>
        <w:t xml:space="preserve"> логическими.</w:t>
      </w:r>
    </w:p>
    <w:p w14:paraId="083441F3" w14:textId="59F40F1B" w:rsidR="00D56E2B" w:rsidRDefault="00D56E2B" w:rsidP="00D56E2B">
      <w:r>
        <w:t>Компетенции (индикаторы):</w:t>
      </w:r>
      <w:r w:rsidR="005C2319" w:rsidRPr="005C2319">
        <w:t xml:space="preserve"> ОПК-5 (ОПК-5.1), ОПК-6 (ОПК-6.1)</w:t>
      </w:r>
    </w:p>
    <w:p w14:paraId="18F849CF" w14:textId="77777777" w:rsidR="00D56E2B" w:rsidRDefault="00D56E2B" w:rsidP="00D56E2B"/>
    <w:p w14:paraId="5554F4E0" w14:textId="37432060" w:rsidR="000B1052" w:rsidRDefault="00D56E2B" w:rsidP="001454C2">
      <w:r>
        <w:t xml:space="preserve">6. </w:t>
      </w:r>
      <w:r w:rsidR="000B1052" w:rsidRPr="001F6825">
        <w:rPr>
          <w:i/>
          <w:iCs/>
        </w:rPr>
        <w:t>Напишите пропущенное слово</w:t>
      </w:r>
      <w:r w:rsidR="000B1052">
        <w:rPr>
          <w:i/>
          <w:iCs/>
        </w:rPr>
        <w:t>.</w:t>
      </w:r>
    </w:p>
    <w:p w14:paraId="608E4D2D" w14:textId="21A1C024" w:rsidR="001454C2" w:rsidRDefault="001454C2" w:rsidP="001454C2">
      <w:r>
        <w:t>Процесс обработки данных включает в себя сбор, обработку и __________ данных.</w:t>
      </w:r>
    </w:p>
    <w:p w14:paraId="2B52D03E" w14:textId="77777777" w:rsidR="001454C2" w:rsidRDefault="001454C2" w:rsidP="001454C2">
      <w:r w:rsidRPr="000B1052">
        <w:t>Правильный ответ:</w:t>
      </w:r>
      <w:r>
        <w:t xml:space="preserve"> хранение.</w:t>
      </w:r>
    </w:p>
    <w:p w14:paraId="0DE04157" w14:textId="2F55E662" w:rsidR="001454C2" w:rsidRDefault="008C7D4B" w:rsidP="001454C2">
      <w:r>
        <w:t>Компетенции(индикаторы)</w:t>
      </w:r>
      <w:r w:rsidR="001454C2">
        <w:t>:</w:t>
      </w:r>
      <w:r w:rsidR="005C2319" w:rsidRPr="005C2319">
        <w:t xml:space="preserve"> ОПК-5 (ОПК-5.1), ОПК-6 (ОПК-6.1)</w:t>
      </w:r>
    </w:p>
    <w:p w14:paraId="6F374F84" w14:textId="77777777" w:rsidR="001454C2" w:rsidRDefault="001454C2" w:rsidP="001454C2"/>
    <w:p w14:paraId="5FF83E1B" w14:textId="77777777" w:rsidR="000B1052" w:rsidRDefault="008C7D4B" w:rsidP="001454C2">
      <w:pPr>
        <w:rPr>
          <w:i/>
          <w:iCs/>
        </w:rPr>
      </w:pPr>
      <w:r>
        <w:t xml:space="preserve">7. </w:t>
      </w:r>
      <w:r w:rsidR="000B1052" w:rsidRPr="001F6825">
        <w:rPr>
          <w:i/>
          <w:iCs/>
        </w:rPr>
        <w:t>Напишите пропущенное слово</w:t>
      </w:r>
      <w:r w:rsidR="000B1052">
        <w:rPr>
          <w:i/>
          <w:iCs/>
        </w:rPr>
        <w:t>.</w:t>
      </w:r>
    </w:p>
    <w:p w14:paraId="67AE75DA" w14:textId="4DBCD305" w:rsidR="001454C2" w:rsidRDefault="001454C2" w:rsidP="001454C2">
      <w:r>
        <w:t>Единица измерения количества информации, равная 8 битам, называется __________.</w:t>
      </w:r>
    </w:p>
    <w:p w14:paraId="3E9317B4" w14:textId="77777777" w:rsidR="001454C2" w:rsidRDefault="001454C2" w:rsidP="001454C2">
      <w:r w:rsidRPr="000B1052">
        <w:t>Правильный ответ:</w:t>
      </w:r>
      <w:r>
        <w:t xml:space="preserve"> байт.</w:t>
      </w:r>
    </w:p>
    <w:p w14:paraId="4687E5E3" w14:textId="200F2091" w:rsidR="001454C2" w:rsidRDefault="008C7D4B" w:rsidP="001454C2">
      <w:r>
        <w:t>Компетенции(индикаторы):</w:t>
      </w:r>
      <w:r w:rsidR="005C2319" w:rsidRPr="005C2319">
        <w:t xml:space="preserve"> ОПК-5 (ОПК-5.1), ОПК-6 (ОПК-6.1)</w:t>
      </w:r>
    </w:p>
    <w:p w14:paraId="668B10E0" w14:textId="77777777" w:rsidR="001454C2" w:rsidRDefault="001454C2" w:rsidP="001454C2"/>
    <w:p w14:paraId="192C5BCE" w14:textId="55CABFF5" w:rsidR="00A70246" w:rsidRDefault="008E6755" w:rsidP="001454C2">
      <w:r>
        <w:t xml:space="preserve">8.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7E311EA8" w14:textId="5E205366" w:rsidR="001454C2" w:rsidRDefault="001454C2" w:rsidP="001454C2">
      <w:r>
        <w:t>Система, предназначенная для управления взаимодействием с клиентами, называется __________ системой.</w:t>
      </w:r>
    </w:p>
    <w:p w14:paraId="58F77D8B" w14:textId="77777777" w:rsidR="001454C2" w:rsidRDefault="001454C2" w:rsidP="001454C2">
      <w:r w:rsidRPr="00A70246">
        <w:t>Правильный ответ:</w:t>
      </w:r>
      <w:r>
        <w:t xml:space="preserve"> CRM.</w:t>
      </w:r>
    </w:p>
    <w:p w14:paraId="4EB50285" w14:textId="092B66BB" w:rsidR="001454C2" w:rsidRDefault="008E6755" w:rsidP="001454C2">
      <w:r>
        <w:lastRenderedPageBreak/>
        <w:t>Компетенции(индикаторы)</w:t>
      </w:r>
      <w:r w:rsidR="001454C2">
        <w:t>:</w:t>
      </w:r>
      <w:r w:rsidR="005C2319" w:rsidRPr="005C2319">
        <w:t xml:space="preserve"> ОПК-5 (ОПК-5.1), ОПК-6 (ОПК-6.1)</w:t>
      </w:r>
    </w:p>
    <w:p w14:paraId="535C8895" w14:textId="77777777" w:rsidR="008E6755" w:rsidRDefault="008E6755" w:rsidP="001454C2"/>
    <w:p w14:paraId="643471F7" w14:textId="4B050518" w:rsidR="00A70246" w:rsidRDefault="008E6755" w:rsidP="001454C2">
      <w:r>
        <w:t xml:space="preserve">9.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032A406E" w14:textId="5E32F6D7" w:rsidR="001454C2" w:rsidRDefault="001454C2" w:rsidP="001454C2">
      <w:r>
        <w:t>Метод, используемый для анализа сильных и слабых сторон, возможностей и угроз, называется __________ анализом.</w:t>
      </w:r>
    </w:p>
    <w:p w14:paraId="37C4A5DD" w14:textId="77777777" w:rsidR="001454C2" w:rsidRDefault="001454C2" w:rsidP="001454C2">
      <w:r w:rsidRPr="00A70246">
        <w:t>Правильный ответ:</w:t>
      </w:r>
      <w:r>
        <w:t xml:space="preserve"> SWOT.</w:t>
      </w:r>
    </w:p>
    <w:p w14:paraId="5C1930D5" w14:textId="4414F462" w:rsidR="001454C2" w:rsidRDefault="008E6755" w:rsidP="001454C2">
      <w:r>
        <w:t>Компетенции(индикаторы)</w:t>
      </w:r>
      <w:r w:rsidR="001454C2">
        <w:t>:</w:t>
      </w:r>
      <w:r w:rsidR="005C2319" w:rsidRPr="005C2319">
        <w:t xml:space="preserve"> ОПК-5 (ОПК-5.1), ОПК-6 (ОПК-6.1)</w:t>
      </w:r>
    </w:p>
    <w:p w14:paraId="4D733FC8" w14:textId="77777777" w:rsidR="001454C2" w:rsidRDefault="001454C2" w:rsidP="001454C2"/>
    <w:p w14:paraId="6264C83B" w14:textId="77777777" w:rsidR="00A70246" w:rsidRDefault="00F17957" w:rsidP="001454C2">
      <w:pPr>
        <w:rPr>
          <w:i/>
          <w:iCs/>
        </w:rPr>
      </w:pPr>
      <w:r>
        <w:t xml:space="preserve">10.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3D24006D" w14:textId="382AF0CD" w:rsidR="001454C2" w:rsidRDefault="001454C2" w:rsidP="001454C2">
      <w:r>
        <w:t>Документ, представляющий собой набор инструкций для выполнения определенной задачи компьютером, называется __________.</w:t>
      </w:r>
    </w:p>
    <w:p w14:paraId="5F62E872" w14:textId="77777777" w:rsidR="001454C2" w:rsidRDefault="001454C2" w:rsidP="001454C2">
      <w:r w:rsidRPr="00A70246">
        <w:t>Правильный ответ:</w:t>
      </w:r>
      <w:r>
        <w:t xml:space="preserve"> программой.</w:t>
      </w:r>
    </w:p>
    <w:p w14:paraId="67D6907E" w14:textId="03E3AC49" w:rsidR="001454C2" w:rsidRDefault="00F17957" w:rsidP="001454C2">
      <w:r>
        <w:t>Компетенции(индикаторы)</w:t>
      </w:r>
      <w:r w:rsidR="000861D6">
        <w:t>:</w:t>
      </w:r>
      <w:r w:rsidR="005C2319" w:rsidRPr="005C2319">
        <w:t xml:space="preserve"> ОПК-5 (ОПК-5.1), ОПК-6 (ОПК-6.1)</w:t>
      </w:r>
    </w:p>
    <w:p w14:paraId="2D72114F" w14:textId="77777777" w:rsidR="001454C2" w:rsidRDefault="001454C2" w:rsidP="001454C2"/>
    <w:p w14:paraId="6670472E" w14:textId="77777777" w:rsidR="00A70246" w:rsidRDefault="006441B2" w:rsidP="001454C2">
      <w:pPr>
        <w:rPr>
          <w:i/>
          <w:iCs/>
        </w:rPr>
      </w:pPr>
      <w:r>
        <w:t xml:space="preserve">11.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2EFD03D6" w14:textId="0BD0DB0D" w:rsidR="001454C2" w:rsidRDefault="001454C2" w:rsidP="001454C2">
      <w:r>
        <w:t>Процесс преобразования данных в информацию, пригодную для принятия управленческих решений, называется __________ данных.</w:t>
      </w:r>
    </w:p>
    <w:p w14:paraId="0EFBE4EC" w14:textId="77777777" w:rsidR="001454C2" w:rsidRDefault="001454C2" w:rsidP="001454C2">
      <w:r w:rsidRPr="00A70246">
        <w:t>Правильный ответ:</w:t>
      </w:r>
      <w:r>
        <w:t xml:space="preserve"> анализом.</w:t>
      </w:r>
    </w:p>
    <w:p w14:paraId="741FC650" w14:textId="4D3DA2A9" w:rsidR="001454C2" w:rsidRDefault="006441B2" w:rsidP="001454C2">
      <w:r>
        <w:t>Компетенции (индикаторы):</w:t>
      </w:r>
      <w:r w:rsidR="005C2319" w:rsidRPr="005C2319">
        <w:t xml:space="preserve"> ОПК-5 (ОПК-5.1), ОПК-6 (ОПК-6.1)</w:t>
      </w:r>
    </w:p>
    <w:p w14:paraId="0207EA85" w14:textId="77777777" w:rsidR="001454C2" w:rsidRDefault="001454C2" w:rsidP="001454C2"/>
    <w:p w14:paraId="54824E56" w14:textId="77777777" w:rsidR="00A70246" w:rsidRDefault="006441B2" w:rsidP="001454C2">
      <w:pPr>
        <w:rPr>
          <w:i/>
          <w:iCs/>
        </w:rPr>
      </w:pPr>
      <w:r>
        <w:t xml:space="preserve">12.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53BC363B" w14:textId="2D453EAD" w:rsidR="001454C2" w:rsidRDefault="001454C2" w:rsidP="001454C2">
      <w:r>
        <w:t>Совокупность программ, процедур и правил, а также документации, относящихся к функционированию системы обработки данных, называется __________.</w:t>
      </w:r>
    </w:p>
    <w:p w14:paraId="2769C003" w14:textId="77777777" w:rsidR="001454C2" w:rsidRDefault="001454C2" w:rsidP="001454C2">
      <w:r w:rsidRPr="00A70246">
        <w:t>Правильный ответ:</w:t>
      </w:r>
      <w:r>
        <w:t xml:space="preserve"> программным обеспечением.</w:t>
      </w:r>
    </w:p>
    <w:p w14:paraId="2C6E1FA3" w14:textId="72911A27" w:rsidR="001454C2" w:rsidRDefault="006E5E0E" w:rsidP="001454C2">
      <w:r>
        <w:t>Компетенции (индикаторы):</w:t>
      </w:r>
      <w:r w:rsidR="005C2319" w:rsidRPr="005C2319">
        <w:t xml:space="preserve"> ОПК-5 (ОПК-5.1), ОПК-6 (ОПК-6.1)</w:t>
      </w:r>
    </w:p>
    <w:p w14:paraId="17C06C16" w14:textId="77777777" w:rsidR="001454C2" w:rsidRDefault="001454C2" w:rsidP="001454C2"/>
    <w:p w14:paraId="06411F81" w14:textId="77777777" w:rsidR="00A70246" w:rsidRDefault="006E5E0E" w:rsidP="001454C2">
      <w:pPr>
        <w:rPr>
          <w:i/>
          <w:iCs/>
        </w:rPr>
      </w:pPr>
      <w:r>
        <w:t xml:space="preserve">13.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1A59D39A" w14:textId="041DCCA9" w:rsidR="001454C2" w:rsidRDefault="001454C2" w:rsidP="001454C2">
      <w:r>
        <w:t>Показатель, характеризующий эффективность использования ресурсов, называется __________.</w:t>
      </w:r>
    </w:p>
    <w:p w14:paraId="39802288" w14:textId="77777777" w:rsidR="001454C2" w:rsidRDefault="001454C2" w:rsidP="001454C2">
      <w:r w:rsidRPr="00A70246">
        <w:t>Правильный ответ:</w:t>
      </w:r>
      <w:r>
        <w:t xml:space="preserve"> производительностью.</w:t>
      </w:r>
    </w:p>
    <w:p w14:paraId="7EA5BCD4" w14:textId="293B98A6" w:rsidR="001454C2" w:rsidRDefault="006E5E0E" w:rsidP="001454C2">
      <w:r>
        <w:t>Компетенции (индикаторы):</w:t>
      </w:r>
      <w:r w:rsidR="005C2319" w:rsidRPr="005C2319">
        <w:t xml:space="preserve"> ОПК-5 (ОПК-5.1), ОПК-6 (ОПК-6.1)</w:t>
      </w:r>
    </w:p>
    <w:p w14:paraId="374A199C" w14:textId="77777777" w:rsidR="001454C2" w:rsidRDefault="001454C2" w:rsidP="001454C2"/>
    <w:p w14:paraId="15DD3ED1" w14:textId="77777777" w:rsidR="00A70246" w:rsidRDefault="006E5E0E" w:rsidP="001454C2">
      <w:pPr>
        <w:rPr>
          <w:i/>
          <w:iCs/>
        </w:rPr>
      </w:pPr>
      <w:r>
        <w:t xml:space="preserve">14.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1D4B9D78" w14:textId="79A3A426" w:rsidR="001454C2" w:rsidRDefault="001454C2" w:rsidP="001454C2">
      <w:r>
        <w:t>Компонент информационной системы, отвечающий за взаимодействие с пользователями, называется __________.</w:t>
      </w:r>
    </w:p>
    <w:p w14:paraId="7D646EF2" w14:textId="77777777" w:rsidR="001454C2" w:rsidRDefault="001454C2" w:rsidP="001454C2">
      <w:r w:rsidRPr="00A70246">
        <w:t>Правильный ответ:</w:t>
      </w:r>
      <w:r>
        <w:t xml:space="preserve"> интерфейсом.</w:t>
      </w:r>
    </w:p>
    <w:p w14:paraId="28F3F240" w14:textId="3231F6A1" w:rsidR="00000EA6" w:rsidRDefault="006E5E0E" w:rsidP="001454C2">
      <w:r>
        <w:t>Компетенции (индикаторы):</w:t>
      </w:r>
      <w:r w:rsidR="005C2319" w:rsidRPr="005C2319">
        <w:t xml:space="preserve"> ОПК-5 (ОПК-5.1), ОПК-6 (ОПК-6.1)</w:t>
      </w:r>
    </w:p>
    <w:p w14:paraId="14976EEB" w14:textId="77777777" w:rsidR="001A19F3" w:rsidRDefault="001A19F3" w:rsidP="001454C2"/>
    <w:p w14:paraId="0C7765E8" w14:textId="5B8D3C03" w:rsidR="00A70246" w:rsidRDefault="006E5E0E" w:rsidP="001A19F3">
      <w:r>
        <w:t xml:space="preserve">15.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1613E435" w14:textId="15E850FB" w:rsidR="001A19F3" w:rsidRDefault="001A19F3" w:rsidP="001A19F3">
      <w:r>
        <w:t>Метод, который позволяет определить оптимальное сочетание факторов для достижения максимальной прибыли или минимальных затрат, называется __________ методом.</w:t>
      </w:r>
    </w:p>
    <w:p w14:paraId="266D8784" w14:textId="77777777" w:rsidR="001A19F3" w:rsidRDefault="001A19F3" w:rsidP="001A19F3">
      <w:r w:rsidRPr="00A70246">
        <w:t>Правильный ответ:</w:t>
      </w:r>
      <w:r>
        <w:t xml:space="preserve"> оптимизационным.</w:t>
      </w:r>
    </w:p>
    <w:p w14:paraId="0DC9CE1D" w14:textId="305F55DC" w:rsidR="001A19F3" w:rsidRDefault="006E5E0E" w:rsidP="001A19F3">
      <w:r>
        <w:t>Компетенции (индикаторы):</w:t>
      </w:r>
      <w:r w:rsidR="005C2319" w:rsidRPr="005C2319">
        <w:t xml:space="preserve"> ОПК-5 (ОПК-5.1), ОПК-6 (ОПК-6.1)</w:t>
      </w:r>
    </w:p>
    <w:p w14:paraId="11F4E8C2" w14:textId="77777777" w:rsidR="001A19F3" w:rsidRDefault="001A19F3" w:rsidP="001A19F3"/>
    <w:p w14:paraId="67491B80" w14:textId="77777777" w:rsidR="00A70246" w:rsidRDefault="00ED5CE2" w:rsidP="001A19F3">
      <w:pPr>
        <w:rPr>
          <w:i/>
          <w:iCs/>
        </w:rPr>
      </w:pPr>
      <w:r>
        <w:t xml:space="preserve">16.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52A0FAF4" w14:textId="562F1518" w:rsidR="001A19F3" w:rsidRDefault="001A19F3" w:rsidP="001A19F3">
      <w:r>
        <w:t>Совокупность программных и аппаратных средств, обеспечивающих обработку данных, называется __________ технологией.</w:t>
      </w:r>
    </w:p>
    <w:p w14:paraId="1029D358" w14:textId="77777777" w:rsidR="001A19F3" w:rsidRDefault="001A19F3" w:rsidP="001A19F3">
      <w:r w:rsidRPr="00A70246">
        <w:t>Правильный ответ:</w:t>
      </w:r>
      <w:r>
        <w:t xml:space="preserve"> информационной.</w:t>
      </w:r>
    </w:p>
    <w:p w14:paraId="489E970E" w14:textId="1D5E0DEC" w:rsidR="001A19F3" w:rsidRDefault="00ED5CE2" w:rsidP="00ED5CE2">
      <w:r>
        <w:t>Компетенции (индикаторы):</w:t>
      </w:r>
      <w:r w:rsidR="005C2319" w:rsidRPr="005C2319">
        <w:t xml:space="preserve"> ОПК-5 (ОПК-5.1), ОПК-6 (ОПК-6.1)</w:t>
      </w:r>
    </w:p>
    <w:p w14:paraId="0715BE32" w14:textId="77777777" w:rsidR="001A19F3" w:rsidRDefault="001A19F3" w:rsidP="001A19F3"/>
    <w:p w14:paraId="22588AF7" w14:textId="77777777" w:rsidR="00A70246" w:rsidRDefault="00ED5CE2" w:rsidP="001A19F3">
      <w:pPr>
        <w:rPr>
          <w:i/>
          <w:iCs/>
        </w:rPr>
      </w:pPr>
      <w:r>
        <w:t xml:space="preserve">17.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4E0B57EB" w14:textId="6D7E538F" w:rsidR="001A19F3" w:rsidRDefault="001A19F3" w:rsidP="001A19F3">
      <w:r>
        <w:t>Процесс преобразования данных в информацию, пригодную для принятия управленческих решений, называется __________ данных.</w:t>
      </w:r>
    </w:p>
    <w:p w14:paraId="2B2B1CB3" w14:textId="77777777" w:rsidR="001A19F3" w:rsidRDefault="001A19F3" w:rsidP="001A19F3">
      <w:r w:rsidRPr="00A70246">
        <w:t>Правильный ответ:</w:t>
      </w:r>
      <w:r>
        <w:t xml:space="preserve"> анализом.</w:t>
      </w:r>
    </w:p>
    <w:p w14:paraId="756013F3" w14:textId="56529F6B" w:rsidR="001A19F3" w:rsidRDefault="001A19F3" w:rsidP="001A19F3">
      <w:r>
        <w:t>Шифр компетенции:</w:t>
      </w:r>
      <w:r w:rsidR="005C2319" w:rsidRPr="005C2319">
        <w:t xml:space="preserve"> ОПК-5 (ОПК-5.1), ОПК-6 (ОПК-6.1)</w:t>
      </w:r>
    </w:p>
    <w:p w14:paraId="01EA5B00" w14:textId="77777777" w:rsidR="001A19F3" w:rsidRDefault="001A19F3" w:rsidP="001A19F3"/>
    <w:p w14:paraId="2933123D" w14:textId="274F6BAE" w:rsidR="00A70246" w:rsidRDefault="00F17C9E" w:rsidP="001A19F3">
      <w:r>
        <w:t xml:space="preserve">18.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11B19010" w14:textId="39D7DC81" w:rsidR="001A19F3" w:rsidRDefault="001A19F3" w:rsidP="001A19F3">
      <w:r>
        <w:t>Метод, позволяющий выявить наиболее важные факторы, влияющие на результаты деятельности, называется __________ анализом.</w:t>
      </w:r>
    </w:p>
    <w:p w14:paraId="1C4B67CB" w14:textId="77777777" w:rsidR="001A19F3" w:rsidRDefault="001A19F3" w:rsidP="001A19F3">
      <w:r w:rsidRPr="00A70246">
        <w:t>Правильный ответ:</w:t>
      </w:r>
      <w:r>
        <w:t xml:space="preserve"> факторным.</w:t>
      </w:r>
    </w:p>
    <w:p w14:paraId="1F2A9541" w14:textId="557B03BA" w:rsidR="001A19F3" w:rsidRDefault="00F17C9E" w:rsidP="001A19F3">
      <w:r>
        <w:t>Компетенции (индикаторы):</w:t>
      </w:r>
    </w:p>
    <w:p w14:paraId="3FACB1DC" w14:textId="77777777" w:rsidR="001A19F3" w:rsidRDefault="001A19F3" w:rsidP="001A19F3"/>
    <w:p w14:paraId="764C76F4" w14:textId="77777777" w:rsidR="00A70246" w:rsidRDefault="00F17C9E" w:rsidP="001A19F3">
      <w:pPr>
        <w:rPr>
          <w:i/>
          <w:iCs/>
        </w:rPr>
      </w:pPr>
      <w:r>
        <w:t xml:space="preserve">19.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52F69D93" w14:textId="0EB5FA35" w:rsidR="001A19F3" w:rsidRDefault="001A19F3" w:rsidP="001A19F3">
      <w:r>
        <w:t>Процесс определения оптимального плана действий на основе имеющейся информации называется __________ управлением.</w:t>
      </w:r>
    </w:p>
    <w:p w14:paraId="1768E8A2" w14:textId="06B95DAE" w:rsidR="001A19F3" w:rsidRDefault="001A19F3" w:rsidP="001A19F3">
      <w:r w:rsidRPr="00A70246">
        <w:t>Правильный ответ:</w:t>
      </w:r>
      <w:r>
        <w:t xml:space="preserve"> оптимальным.</w:t>
      </w:r>
    </w:p>
    <w:p w14:paraId="2EB13E22" w14:textId="517A106B" w:rsidR="001A19F3" w:rsidRDefault="00F17C9E" w:rsidP="001A19F3">
      <w:r>
        <w:t>Компетенции (индикаторы):</w:t>
      </w:r>
      <w:r w:rsidR="005C2319" w:rsidRPr="005C2319">
        <w:t xml:space="preserve"> ОПК-5 (ОПК-5.1), ОПК-6 (ОПК-6.1)</w:t>
      </w:r>
    </w:p>
    <w:p w14:paraId="7A399300" w14:textId="77777777" w:rsidR="00F17C9E" w:rsidRDefault="00F17C9E" w:rsidP="001A19F3"/>
    <w:p w14:paraId="0C7675CF" w14:textId="77777777" w:rsidR="00A70246" w:rsidRDefault="00640EF7" w:rsidP="001A19F3">
      <w:pPr>
        <w:rPr>
          <w:i/>
          <w:iCs/>
        </w:rPr>
      </w:pPr>
      <w:r>
        <w:t xml:space="preserve">20.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2D3371AF" w14:textId="32DE1272" w:rsidR="001A19F3" w:rsidRDefault="001A19F3" w:rsidP="001A19F3">
      <w:r>
        <w:t>Автоматизированная информационная система, предназначенная для обработки больших объемов данных в реальном времени, называется __________ системой.</w:t>
      </w:r>
    </w:p>
    <w:p w14:paraId="0C1C723E" w14:textId="77777777" w:rsidR="001A19F3" w:rsidRDefault="001A19F3" w:rsidP="001A19F3">
      <w:r w:rsidRPr="00A70246">
        <w:t>Правильный ответ:</w:t>
      </w:r>
      <w:r>
        <w:t xml:space="preserve"> ERP.</w:t>
      </w:r>
    </w:p>
    <w:p w14:paraId="200B266A" w14:textId="03181B52" w:rsidR="001A19F3" w:rsidRPr="00DD7EED" w:rsidRDefault="00640EF7" w:rsidP="001A19F3">
      <w:r>
        <w:t>Компетенции (индикаторы):</w:t>
      </w:r>
      <w:r w:rsidR="005C2319" w:rsidRPr="005C2319">
        <w:t xml:space="preserve"> ОПК-5 (ОПК-5.1), ОПК-6 (ОПК-6.1)</w:t>
      </w:r>
    </w:p>
    <w:p w14:paraId="31A1473C" w14:textId="1269A3F5" w:rsidR="00DD7EED" w:rsidRDefault="00DD7EED" w:rsidP="000E6562">
      <w:pPr>
        <w:pStyle w:val="3"/>
        <w:jc w:val="left"/>
      </w:pPr>
      <w:r w:rsidRPr="00DD7EED">
        <w:t>Задания открытого типа с кратким свободным ответом</w:t>
      </w:r>
    </w:p>
    <w:p w14:paraId="50D16A76" w14:textId="2E587C2C" w:rsidR="00D41B52" w:rsidRDefault="00640EF7" w:rsidP="00D41B52">
      <w:r>
        <w:t xml:space="preserve">1. </w:t>
      </w:r>
      <w:r w:rsidR="008637CC" w:rsidRPr="008637CC">
        <w:rPr>
          <w:i/>
          <w:iCs/>
        </w:rPr>
        <w:t>Дайте ответ на вопрос:</w:t>
      </w:r>
      <w:r w:rsidR="008637CC">
        <w:t xml:space="preserve"> «</w:t>
      </w:r>
      <w:r w:rsidR="00D41B52">
        <w:t>Назовите одну из основных функций информационных систем в бизнесе</w:t>
      </w:r>
      <w:r w:rsidR="008637CC">
        <w:t>»</w:t>
      </w:r>
      <w:r w:rsidR="00D41B52">
        <w:t>.</w:t>
      </w:r>
    </w:p>
    <w:p w14:paraId="23629053" w14:textId="77777777" w:rsidR="00D41B52" w:rsidRDefault="00D41B52" w:rsidP="00D41B52">
      <w:r w:rsidRPr="008637CC">
        <w:t>Правильный ответ:</w:t>
      </w:r>
      <w:r>
        <w:t xml:space="preserve"> Управление данными.</w:t>
      </w:r>
    </w:p>
    <w:p w14:paraId="2D875E01" w14:textId="053ED11C" w:rsidR="00D41B52" w:rsidRDefault="00640EF7" w:rsidP="00D41B52">
      <w:r>
        <w:t>Компетенции (индикаторы):</w:t>
      </w:r>
      <w:r w:rsidR="005C2319" w:rsidRPr="005C2319">
        <w:t xml:space="preserve"> ОПК-5 (ОПК-5.1), ОПК-6 (ОПК-6.1)</w:t>
      </w:r>
    </w:p>
    <w:p w14:paraId="3D2E1053" w14:textId="77777777" w:rsidR="00D41B52" w:rsidRDefault="00D41B52" w:rsidP="00D41B52"/>
    <w:p w14:paraId="2DC027A1" w14:textId="65CA140B" w:rsidR="00D41B52" w:rsidRDefault="00640EF7" w:rsidP="00D41B52">
      <w:r>
        <w:t xml:space="preserve">2. </w:t>
      </w:r>
      <w:r w:rsidR="008637CC" w:rsidRPr="008637CC">
        <w:rPr>
          <w:i/>
          <w:iCs/>
        </w:rPr>
        <w:t>Дайте ответ на вопрос:</w:t>
      </w:r>
      <w:r w:rsidR="008637CC">
        <w:t xml:space="preserve"> «</w:t>
      </w:r>
      <w:r w:rsidR="00D41B52">
        <w:t>Дайте определение понятию "автоматизированная информационная система"</w:t>
      </w:r>
      <w:r w:rsidR="008637CC">
        <w:t>»</w:t>
      </w:r>
      <w:r w:rsidR="00D41B52">
        <w:t>.</w:t>
      </w:r>
    </w:p>
    <w:p w14:paraId="556AC367" w14:textId="06A3EDE8" w:rsidR="00D41B52" w:rsidRDefault="00D41B52" w:rsidP="00D41B52">
      <w:r w:rsidRPr="008637CC">
        <w:t>Правильный ответ:</w:t>
      </w:r>
      <w:r>
        <w:t xml:space="preserve"> Автоматизированная информационная система (АИС) </w:t>
      </w:r>
      <w:r w:rsidR="007475C8">
        <w:t>–</w:t>
      </w:r>
      <w:r>
        <w:t xml:space="preserve"> это совокупность программно-аппаратных средств, предназначенных для автоматизации процессов сбора, хранения, обработки и передачи данных.</w:t>
      </w:r>
    </w:p>
    <w:p w14:paraId="09B7D63A" w14:textId="50F95E6C" w:rsidR="00D41B52" w:rsidRDefault="00D36614" w:rsidP="00D41B52">
      <w:r>
        <w:t>Компетенции (индикаторы):</w:t>
      </w:r>
      <w:r w:rsidR="005C2319" w:rsidRPr="005C2319">
        <w:t xml:space="preserve"> ОПК-5 (ОПК-5.1), ОПК-6 (ОПК-6.1)</w:t>
      </w:r>
    </w:p>
    <w:p w14:paraId="563A0845" w14:textId="77777777" w:rsidR="00D36614" w:rsidRDefault="00D36614" w:rsidP="00D41B52"/>
    <w:p w14:paraId="5B230B23" w14:textId="58BDDF93" w:rsidR="00D41B52" w:rsidRDefault="00D36614" w:rsidP="00D41B52">
      <w:r>
        <w:t xml:space="preserve">3. </w:t>
      </w:r>
      <w:r w:rsidR="007475C8" w:rsidRPr="008637CC">
        <w:rPr>
          <w:i/>
          <w:iCs/>
        </w:rPr>
        <w:t>Дайте ответ на вопрос:</w:t>
      </w:r>
      <w:r w:rsidR="007475C8">
        <w:t xml:space="preserve"> «</w:t>
      </w:r>
      <w:r w:rsidR="00D41B52">
        <w:t>Какие виды данных могут обрабатываться информационными системами?</w:t>
      </w:r>
      <w:r w:rsidR="007475C8">
        <w:t>»</w:t>
      </w:r>
    </w:p>
    <w:p w14:paraId="43A80B98" w14:textId="77777777" w:rsidR="00D41B52" w:rsidRDefault="00D41B52" w:rsidP="00D41B52">
      <w:r w:rsidRPr="007475C8">
        <w:t>Правильный ответ:</w:t>
      </w:r>
      <w:r>
        <w:t xml:space="preserve"> Информационные системы могут обрабатывать различные виды данных, включая числовые, текстовые, мультимедийные и другие типы данных.</w:t>
      </w:r>
    </w:p>
    <w:p w14:paraId="23C29EF6" w14:textId="089DBE9C" w:rsidR="00D41B52" w:rsidRDefault="00D36614" w:rsidP="00D41B52">
      <w:r>
        <w:t>Компетенции (индикаторы):</w:t>
      </w:r>
      <w:r w:rsidR="005C2319" w:rsidRPr="005C2319">
        <w:t xml:space="preserve"> ОПК-5 (ОПК-5.1), ОПК-6 (ОПК-6.1)</w:t>
      </w:r>
    </w:p>
    <w:p w14:paraId="485D3EE0" w14:textId="77777777" w:rsidR="00D36614" w:rsidRDefault="00D36614" w:rsidP="00D41B52"/>
    <w:p w14:paraId="6F03FF89" w14:textId="3D8D02B3" w:rsidR="00D41B52" w:rsidRDefault="00D41B52" w:rsidP="00D41B52">
      <w:r>
        <w:t>4</w:t>
      </w:r>
      <w:r w:rsidR="00D36614">
        <w:t xml:space="preserve">. </w:t>
      </w:r>
      <w:r w:rsidR="007475C8" w:rsidRPr="008637CC">
        <w:rPr>
          <w:i/>
          <w:iCs/>
        </w:rPr>
        <w:t>Дайте ответ на вопрос:</w:t>
      </w:r>
      <w:r w:rsidR="007475C8">
        <w:t xml:space="preserve"> «</w:t>
      </w:r>
      <w:r>
        <w:t>Какие преимущества дает использование информационных технологий в бизнесе?</w:t>
      </w:r>
      <w:r w:rsidR="007475C8">
        <w:t>»</w:t>
      </w:r>
    </w:p>
    <w:p w14:paraId="4ABFD305" w14:textId="77777777" w:rsidR="00D41B52" w:rsidRDefault="00D41B52" w:rsidP="00D41B52">
      <w:r w:rsidRPr="007475C8">
        <w:t>Правильный ответ:</w:t>
      </w:r>
      <w:r>
        <w:t xml:space="preserve"> Использование информационных технологий в бизнесе позволяет повысить эффективность управления, ускорить процессы принятия решений, улучшить качество обслуживания клиентов и снизить затраты.</w:t>
      </w:r>
    </w:p>
    <w:p w14:paraId="30839AF4" w14:textId="43B69D03" w:rsidR="00D41B52" w:rsidRDefault="00D36614" w:rsidP="00D41B52">
      <w:r>
        <w:t>Компетенции (индикаторы):</w:t>
      </w:r>
      <w:r w:rsidR="005C2319" w:rsidRPr="005C2319">
        <w:t xml:space="preserve"> ОПК-5 (ОПК-5.1), ОПК-6 (ОПК-6.1)</w:t>
      </w:r>
    </w:p>
    <w:p w14:paraId="3712655A" w14:textId="77777777" w:rsidR="00D36614" w:rsidRDefault="00D36614" w:rsidP="00D41B52"/>
    <w:p w14:paraId="3504158E" w14:textId="4AAF71C5" w:rsidR="00D41B52" w:rsidRDefault="00D36614" w:rsidP="00D41B52">
      <w:r>
        <w:t xml:space="preserve">5. </w:t>
      </w:r>
      <w:r w:rsidR="007475C8" w:rsidRPr="008637CC">
        <w:rPr>
          <w:i/>
          <w:iCs/>
        </w:rPr>
        <w:t>Дайте ответ на вопрос:</w:t>
      </w:r>
      <w:r w:rsidR="007475C8">
        <w:t xml:space="preserve"> «</w:t>
      </w:r>
      <w:r w:rsidR="00D41B52">
        <w:t>Что такое CRM-система?</w:t>
      </w:r>
      <w:r w:rsidR="007475C8">
        <w:t>»</w:t>
      </w:r>
    </w:p>
    <w:p w14:paraId="567A9D21" w14:textId="481C66A6" w:rsidR="00D41B52" w:rsidRDefault="00D41B52" w:rsidP="00D41B52">
      <w:r w:rsidRPr="007475C8">
        <w:t>Правильный ответ:</w:t>
      </w:r>
      <w:r>
        <w:t xml:space="preserve"> CRM-система (</w:t>
      </w:r>
      <w:proofErr w:type="spellStart"/>
      <w:r>
        <w:t>Customer</w:t>
      </w:r>
      <w:proofErr w:type="spellEnd"/>
      <w:r>
        <w:t xml:space="preserve"> </w:t>
      </w:r>
      <w:proofErr w:type="spellStart"/>
      <w:r>
        <w:t>Relationship</w:t>
      </w:r>
      <w:proofErr w:type="spellEnd"/>
      <w:r>
        <w:t xml:space="preserve"> </w:t>
      </w:r>
      <w:proofErr w:type="spellStart"/>
      <w:r>
        <w:t>Management</w:t>
      </w:r>
      <w:proofErr w:type="spellEnd"/>
      <w:r>
        <w:t xml:space="preserve">) </w:t>
      </w:r>
      <w:r w:rsidR="007475C8">
        <w:t>–</w:t>
      </w:r>
      <w:r>
        <w:t xml:space="preserve"> это система управления взаимоотношениями с клиентами, предназначенная для автоматизации взаимодействия с клиентами и повышения уровня продаж.</w:t>
      </w:r>
    </w:p>
    <w:p w14:paraId="2723F5F6" w14:textId="5350FDF1" w:rsidR="00D41B52" w:rsidRDefault="00D36614" w:rsidP="00D41B52">
      <w:r>
        <w:t>Компетенции (индикаторы):</w:t>
      </w:r>
      <w:r w:rsidR="005C2319" w:rsidRPr="005C2319">
        <w:t xml:space="preserve"> ОПК-5 (ОПК-5.1), ОПК-6 (ОПК-6.1)</w:t>
      </w:r>
    </w:p>
    <w:p w14:paraId="299FA447" w14:textId="77777777" w:rsidR="00D41B52" w:rsidRDefault="00D41B52" w:rsidP="00D41B52"/>
    <w:p w14:paraId="529C4892" w14:textId="2D9AF3C8" w:rsidR="00D41B52" w:rsidRDefault="00D36614" w:rsidP="00D41B52">
      <w:r>
        <w:t xml:space="preserve">6. </w:t>
      </w:r>
      <w:r w:rsidR="007475C8" w:rsidRPr="008637CC">
        <w:rPr>
          <w:i/>
          <w:iCs/>
        </w:rPr>
        <w:t>Дайте ответ на вопрос:</w:t>
      </w:r>
      <w:r w:rsidR="007475C8">
        <w:t xml:space="preserve"> «</w:t>
      </w:r>
      <w:r w:rsidR="00D41B52">
        <w:t>Какие методы анализа данных вы знаете?</w:t>
      </w:r>
      <w:r w:rsidR="007475C8">
        <w:t>»</w:t>
      </w:r>
    </w:p>
    <w:p w14:paraId="14DA1CB0" w14:textId="77777777" w:rsidR="00D41B52" w:rsidRDefault="00D41B52" w:rsidP="00D41B52">
      <w:r w:rsidRPr="007475C8">
        <w:t>Правильный ответ:</w:t>
      </w:r>
      <w:r>
        <w:t xml:space="preserve"> Методы анализа данных включают статистический анализ, регрессионный анализ, кластерный анализ, факторный анализ и другие.</w:t>
      </w:r>
    </w:p>
    <w:p w14:paraId="115CBC8B" w14:textId="1D57273E" w:rsidR="00D41B52" w:rsidRDefault="00D36614" w:rsidP="00D41B52">
      <w:r>
        <w:t>Компетенции (индикаторы):</w:t>
      </w:r>
      <w:r w:rsidR="005C2319" w:rsidRPr="005C2319">
        <w:t xml:space="preserve"> ОПК-5 (ОПК-5.1), ОПК-6 (ОПК-6.1)</w:t>
      </w:r>
    </w:p>
    <w:p w14:paraId="2DB9CE94" w14:textId="77777777" w:rsidR="00D41B52" w:rsidRDefault="00D41B52" w:rsidP="00D41B52"/>
    <w:p w14:paraId="6E34083F" w14:textId="3778E9C1" w:rsidR="00D41B52" w:rsidRDefault="00D41B52" w:rsidP="00D41B52">
      <w:r>
        <w:t>7</w:t>
      </w:r>
      <w:r w:rsidR="00B01896">
        <w:t xml:space="preserve">. </w:t>
      </w:r>
      <w:r w:rsidR="007475C8" w:rsidRPr="008637CC">
        <w:rPr>
          <w:i/>
          <w:iCs/>
        </w:rPr>
        <w:t>Дайте ответ на вопрос:</w:t>
      </w:r>
      <w:r w:rsidR="007475C8">
        <w:t xml:space="preserve"> «</w:t>
      </w:r>
      <w:r>
        <w:t>Какие существуют способы защиты информации в информационных системах?</w:t>
      </w:r>
      <w:r w:rsidR="007475C8">
        <w:t>»</w:t>
      </w:r>
    </w:p>
    <w:p w14:paraId="2FB6F96B" w14:textId="77777777" w:rsidR="00D41B52" w:rsidRDefault="00D41B52" w:rsidP="00D41B52">
      <w:r w:rsidRPr="007475C8">
        <w:t xml:space="preserve">Правильный ответ: </w:t>
      </w:r>
      <w:r>
        <w:t>Способы защиты информации в информационных системах включают шифрование данных, использование паролей и цифровых сертификатов, резервное копирование данных, контроль доступа и антивирусную защиту.</w:t>
      </w:r>
    </w:p>
    <w:p w14:paraId="0DBA0072" w14:textId="22997448" w:rsidR="00D41B52" w:rsidRDefault="00B01896" w:rsidP="00D41B52">
      <w:r>
        <w:t>Компетенции (индикаторы):</w:t>
      </w:r>
      <w:r w:rsidR="005C2319" w:rsidRPr="005C2319">
        <w:t xml:space="preserve"> ОПК-5 (ОПК-5.1), ОПК-6 (ОПК-6.1)</w:t>
      </w:r>
    </w:p>
    <w:p w14:paraId="33AFC55F" w14:textId="77777777" w:rsidR="00D41B52" w:rsidRDefault="00D41B52" w:rsidP="00D41B52"/>
    <w:p w14:paraId="49582B07" w14:textId="2C95930E" w:rsidR="00D41B52" w:rsidRDefault="00D41B52" w:rsidP="00D41B52">
      <w:r>
        <w:t>8</w:t>
      </w:r>
      <w:r w:rsidR="00B01896">
        <w:t xml:space="preserve">. </w:t>
      </w:r>
      <w:r w:rsidR="007475C8" w:rsidRPr="008637CC">
        <w:rPr>
          <w:i/>
          <w:iCs/>
        </w:rPr>
        <w:t>Дайте ответ на вопрос:</w:t>
      </w:r>
      <w:r w:rsidR="007475C8">
        <w:t xml:space="preserve"> «</w:t>
      </w:r>
      <w:r>
        <w:t>Что такое программное обеспечение?</w:t>
      </w:r>
      <w:r w:rsidR="007475C8">
        <w:t>»</w:t>
      </w:r>
    </w:p>
    <w:p w14:paraId="43A9423D" w14:textId="43033076" w:rsidR="00D41B52" w:rsidRDefault="00D41B52" w:rsidP="00D41B52">
      <w:r w:rsidRPr="007475C8">
        <w:t>Правильный ответ:</w:t>
      </w:r>
      <w:r>
        <w:t xml:space="preserve"> Программное обеспечение </w:t>
      </w:r>
      <w:r w:rsidR="007475C8">
        <w:t>–</w:t>
      </w:r>
      <w:r>
        <w:t xml:space="preserve"> это совокупность программ и документации, необходимых для функционирования компьютерных систем и выполнения определенных задач.</w:t>
      </w:r>
    </w:p>
    <w:p w14:paraId="07743FA9" w14:textId="01D08A35" w:rsidR="00D41B52" w:rsidRDefault="00B01896" w:rsidP="00D41B52">
      <w:r>
        <w:t>Компетенции (индикаторы):</w:t>
      </w:r>
      <w:r w:rsidR="005C2319" w:rsidRPr="005C2319">
        <w:t xml:space="preserve"> ОПК-5 (ОПК-5.1), ОПК-6 (ОПК-6.1)</w:t>
      </w:r>
    </w:p>
    <w:p w14:paraId="11BAF377" w14:textId="77777777" w:rsidR="00D41B52" w:rsidRDefault="00D41B52" w:rsidP="00D41B52"/>
    <w:p w14:paraId="3BD5C1F8" w14:textId="0650029C" w:rsidR="00D41B52" w:rsidRDefault="00B01896" w:rsidP="00D41B52">
      <w:r>
        <w:t xml:space="preserve">9. </w:t>
      </w:r>
      <w:r w:rsidR="003E16BD" w:rsidRPr="008637CC">
        <w:rPr>
          <w:i/>
          <w:iCs/>
        </w:rPr>
        <w:t>Дайте ответ на вопрос:</w:t>
      </w:r>
      <w:r w:rsidR="003E16BD">
        <w:t xml:space="preserve"> «</w:t>
      </w:r>
      <w:r w:rsidR="00D41B52">
        <w:t>Какие виды программного обеспечения вы знаете?</w:t>
      </w:r>
      <w:r w:rsidR="003E16BD">
        <w:t>»</w:t>
      </w:r>
    </w:p>
    <w:p w14:paraId="31D1A5FD" w14:textId="77777777" w:rsidR="00D41B52" w:rsidRDefault="00D41B52" w:rsidP="00D41B52">
      <w:r w:rsidRPr="003E16BD">
        <w:lastRenderedPageBreak/>
        <w:t>Правильный ответ:</w:t>
      </w:r>
      <w:r>
        <w:t xml:space="preserve"> Виды программного обеспечения включают системное программное обеспечение (операционные системы, драйверы устройств), прикладное программное обеспечение (офисные приложения, графические редакторы) и специальное программное обеспечение (бухгалтерские программы, системы управления базами данных).</w:t>
      </w:r>
    </w:p>
    <w:p w14:paraId="045422CC" w14:textId="1E6D3A4A" w:rsidR="00D41B52" w:rsidRDefault="00B01896" w:rsidP="00D41B52">
      <w:r>
        <w:t>Компетенции (индикаторы):</w:t>
      </w:r>
      <w:r w:rsidR="005C2319" w:rsidRPr="005C2319">
        <w:t xml:space="preserve"> ОПК-5 (ОПК-5.1), ОПК-6 (ОПК-6.1)</w:t>
      </w:r>
    </w:p>
    <w:p w14:paraId="6DAAEF9B" w14:textId="77777777" w:rsidR="00B01896" w:rsidRDefault="00B01896" w:rsidP="00D41B52"/>
    <w:p w14:paraId="59FA2B6A" w14:textId="71E921A9" w:rsidR="00D41B52" w:rsidRDefault="00B01896" w:rsidP="00D41B52">
      <w:r>
        <w:t xml:space="preserve">10. </w:t>
      </w:r>
      <w:r w:rsidR="003E16BD" w:rsidRPr="008637CC">
        <w:rPr>
          <w:i/>
          <w:iCs/>
        </w:rPr>
        <w:t>Дайте ответ на вопрос:</w:t>
      </w:r>
      <w:r w:rsidR="003E16BD">
        <w:t xml:space="preserve"> «</w:t>
      </w:r>
      <w:r w:rsidR="00D41B52">
        <w:t>Что такое база данных?</w:t>
      </w:r>
      <w:r w:rsidR="003E16BD">
        <w:t>»</w:t>
      </w:r>
    </w:p>
    <w:p w14:paraId="2612E632" w14:textId="5A4831E3" w:rsidR="00D41B52" w:rsidRDefault="00D41B52" w:rsidP="00D41B52">
      <w:r w:rsidRPr="003E16BD">
        <w:t>Правильный ответ:</w:t>
      </w:r>
      <w:r>
        <w:t xml:space="preserve"> База данных </w:t>
      </w:r>
      <w:r w:rsidR="00CE3BF4">
        <w:t>–</w:t>
      </w:r>
      <w:r>
        <w:t xml:space="preserve"> это организованная совокупность данных, предназначенная для хранения, управления и обработки информации с использованием систем управления базами данных (СУБД).</w:t>
      </w:r>
    </w:p>
    <w:p w14:paraId="638846B2" w14:textId="4B5F82E2" w:rsidR="00D41B52" w:rsidRDefault="00B01896" w:rsidP="00D41B52">
      <w:r>
        <w:t>Компетенции (индикаторы):</w:t>
      </w:r>
      <w:r w:rsidR="005C2319" w:rsidRPr="005C2319">
        <w:t xml:space="preserve"> ОПК-5 (ОПК-5.1), ОПК-6 (ОПК-6.1)</w:t>
      </w:r>
    </w:p>
    <w:p w14:paraId="1336954D" w14:textId="77777777" w:rsidR="00000EA6" w:rsidRDefault="00000EA6" w:rsidP="00053130"/>
    <w:p w14:paraId="4A924DD2" w14:textId="6C1F4423" w:rsidR="00651CCD" w:rsidRDefault="00B01896" w:rsidP="00651CCD">
      <w:r>
        <w:t xml:space="preserve">11. </w:t>
      </w:r>
      <w:r w:rsidR="003E16BD" w:rsidRPr="008637CC">
        <w:rPr>
          <w:i/>
          <w:iCs/>
        </w:rPr>
        <w:t>Дайте ответ на вопрос:</w:t>
      </w:r>
      <w:r w:rsidR="003E16BD">
        <w:t xml:space="preserve"> «</w:t>
      </w:r>
      <w:r w:rsidR="00651CCD">
        <w:t>Каковы основные функции информационных систем в бизнесе?</w:t>
      </w:r>
      <w:r w:rsidR="003E16BD">
        <w:t>»</w:t>
      </w:r>
    </w:p>
    <w:p w14:paraId="11795DE1" w14:textId="77777777" w:rsidR="00651CCD" w:rsidRDefault="00651CCD" w:rsidP="00651CCD">
      <w:r w:rsidRPr="003E16BD">
        <w:t>Правильный ответ:</w:t>
      </w:r>
      <w:r>
        <w:t xml:space="preserve"> Управление данными, поддержка принятия решений, улучшение взаимодействия с клиентами, повышение общей эффективности бизнеса.</w:t>
      </w:r>
    </w:p>
    <w:p w14:paraId="13DB12C0" w14:textId="70215B16" w:rsidR="00651CCD" w:rsidRDefault="00B01896" w:rsidP="00651CCD">
      <w:r>
        <w:t>Компетенции (индикаторы):</w:t>
      </w:r>
      <w:r w:rsidR="005C2319" w:rsidRPr="005C2319">
        <w:t xml:space="preserve"> ОПК-5 (ОПК-5.1), ОПК-6 (ОПК-6.1)</w:t>
      </w:r>
    </w:p>
    <w:p w14:paraId="566B0C5E" w14:textId="77777777" w:rsidR="00651CCD" w:rsidRDefault="00651CCD" w:rsidP="00651CCD"/>
    <w:p w14:paraId="49105E13" w14:textId="5950B82C" w:rsidR="00651CCD" w:rsidRDefault="00B01896" w:rsidP="00651CCD">
      <w:r>
        <w:t xml:space="preserve">12. </w:t>
      </w:r>
      <w:r w:rsidR="003E16BD" w:rsidRPr="008637CC">
        <w:rPr>
          <w:i/>
          <w:iCs/>
        </w:rPr>
        <w:t>Дайте ответ на вопрос:</w:t>
      </w:r>
      <w:r w:rsidR="003E16BD">
        <w:t xml:space="preserve"> «</w:t>
      </w:r>
      <w:r w:rsidR="00651CCD">
        <w:t>Что такое автоматизированная информационная система (АИС)?</w:t>
      </w:r>
      <w:r w:rsidR="003E16BD">
        <w:t>»</w:t>
      </w:r>
    </w:p>
    <w:p w14:paraId="58E4EA11" w14:textId="54353595" w:rsidR="00651CCD" w:rsidRDefault="00651CCD" w:rsidP="00651CCD">
      <w:r w:rsidRPr="003E16BD">
        <w:t>Правильный ответ:</w:t>
      </w:r>
      <w:r>
        <w:t xml:space="preserve"> АИС </w:t>
      </w:r>
      <w:r w:rsidR="003E16BD">
        <w:t>–</w:t>
      </w:r>
      <w:r>
        <w:t xml:space="preserve"> это совокупность программно-аппаратных средств, предназначенных для автоматизации процессов сбора, хранения, обработки и передачи данных.</w:t>
      </w:r>
    </w:p>
    <w:p w14:paraId="1BEB0BC2" w14:textId="599BFE67" w:rsidR="00651CCD" w:rsidRDefault="00B01896" w:rsidP="00651CCD">
      <w:r>
        <w:t>Компетенции (индикаторы):</w:t>
      </w:r>
      <w:r w:rsidR="005C2319" w:rsidRPr="005C2319">
        <w:t xml:space="preserve"> ОПК-5 (ОПК-5.1), ОПК-6 (ОПК-6.1)</w:t>
      </w:r>
    </w:p>
    <w:p w14:paraId="232EBFC9" w14:textId="77777777" w:rsidR="00651CCD" w:rsidRDefault="00651CCD" w:rsidP="00651CCD"/>
    <w:p w14:paraId="7A06C9FE" w14:textId="3D9D4E66" w:rsidR="00651CCD" w:rsidRDefault="00B01896" w:rsidP="00651CCD">
      <w:r>
        <w:t xml:space="preserve">13. </w:t>
      </w:r>
      <w:r w:rsidR="003E16BD" w:rsidRPr="008637CC">
        <w:rPr>
          <w:i/>
          <w:iCs/>
        </w:rPr>
        <w:t>Дайте ответ на вопрос:</w:t>
      </w:r>
      <w:r w:rsidR="003E16BD">
        <w:t xml:space="preserve"> «</w:t>
      </w:r>
      <w:r w:rsidR="00651CCD">
        <w:t>Какие виды информационных технологий вы знаете?</w:t>
      </w:r>
      <w:r w:rsidR="003E16BD">
        <w:t>»</w:t>
      </w:r>
    </w:p>
    <w:p w14:paraId="59E73984" w14:textId="77777777" w:rsidR="00651CCD" w:rsidRDefault="00651CCD" w:rsidP="00651CCD">
      <w:r w:rsidRPr="001D3EE9">
        <w:t>Правильный ответ:</w:t>
      </w:r>
      <w:r>
        <w:t xml:space="preserve"> Существуют различные виды информационных технологий, такие как технологии обработки данных, технологии управления, технологии автоматизации офисной работы и технологии поддержки принятия решений.</w:t>
      </w:r>
    </w:p>
    <w:p w14:paraId="1FE0032E" w14:textId="2F988EA5" w:rsidR="00651CCD" w:rsidRDefault="00B01896" w:rsidP="00651CCD">
      <w:r>
        <w:t>Компетенции (индикаторы):</w:t>
      </w:r>
      <w:r w:rsidR="005C2319" w:rsidRPr="005C2319">
        <w:t xml:space="preserve"> ОПК-5 (ОПК-5.1), ОПК-6 (ОПК-6.1)</w:t>
      </w:r>
    </w:p>
    <w:p w14:paraId="6FE6BFD1" w14:textId="77777777" w:rsidR="00651CCD" w:rsidRDefault="00651CCD" w:rsidP="00651CCD"/>
    <w:p w14:paraId="472A5D4A" w14:textId="22A33526" w:rsidR="00651CCD" w:rsidRDefault="00B01896" w:rsidP="00651CCD">
      <w:r>
        <w:t xml:space="preserve">14. </w:t>
      </w:r>
      <w:r w:rsidR="001D3EE9" w:rsidRPr="008637CC">
        <w:rPr>
          <w:i/>
          <w:iCs/>
        </w:rPr>
        <w:t>Дайте ответ на вопрос:</w:t>
      </w:r>
      <w:r w:rsidR="001D3EE9">
        <w:t xml:space="preserve"> «</w:t>
      </w:r>
      <w:r w:rsidR="00651CCD">
        <w:t>Что такое оптимизационный метод?</w:t>
      </w:r>
      <w:r w:rsidR="001D3EE9">
        <w:t>»</w:t>
      </w:r>
    </w:p>
    <w:p w14:paraId="09A07FCF" w14:textId="69880D1E" w:rsidR="00651CCD" w:rsidRDefault="00651CCD" w:rsidP="00651CCD">
      <w:r w:rsidRPr="001D3EE9">
        <w:t>Правильный ответ:</w:t>
      </w:r>
      <w:r>
        <w:t xml:space="preserve"> Оптимизационный метод </w:t>
      </w:r>
      <w:r w:rsidR="001D3EE9">
        <w:t>–</w:t>
      </w:r>
      <w:r>
        <w:t xml:space="preserve"> это метод, который используется для нахождения оптимального решения задачи путем максимизации или минимизации некоторого критерия (например, прибыли или затрат).</w:t>
      </w:r>
    </w:p>
    <w:p w14:paraId="4610C2A8" w14:textId="22CF8EB1" w:rsidR="00651CCD" w:rsidRDefault="00B01896" w:rsidP="00651CCD">
      <w:r>
        <w:t>Компетенции (индикаторы):</w:t>
      </w:r>
      <w:r w:rsidR="005C2319" w:rsidRPr="005C2319">
        <w:t xml:space="preserve"> ОПК-5 (ОПК-5.1), ОПК-6 (ОПК-6.1)</w:t>
      </w:r>
    </w:p>
    <w:p w14:paraId="0C087FAD" w14:textId="77777777" w:rsidR="00651CCD" w:rsidRDefault="00651CCD" w:rsidP="00651CCD"/>
    <w:p w14:paraId="2CA0C0B7" w14:textId="2AAA50E2" w:rsidR="00651CCD" w:rsidRDefault="00B01896" w:rsidP="00651CCD">
      <w:r>
        <w:t xml:space="preserve">15. </w:t>
      </w:r>
      <w:r w:rsidR="0062320E" w:rsidRPr="008637CC">
        <w:rPr>
          <w:i/>
          <w:iCs/>
        </w:rPr>
        <w:t>Дайте ответ на вопрос:</w:t>
      </w:r>
      <w:r w:rsidR="0062320E">
        <w:t xml:space="preserve"> «</w:t>
      </w:r>
      <w:r w:rsidR="00651CCD">
        <w:t>Какие задачи решает система поддержки принятия решений (СППР)?</w:t>
      </w:r>
      <w:r w:rsidR="0062320E">
        <w:t>»</w:t>
      </w:r>
    </w:p>
    <w:p w14:paraId="6871C7DA" w14:textId="77777777" w:rsidR="00651CCD" w:rsidRDefault="00651CCD" w:rsidP="00651CCD">
      <w:r w:rsidRPr="0062320E">
        <w:lastRenderedPageBreak/>
        <w:t>Правильный ответ:</w:t>
      </w:r>
      <w:r>
        <w:t xml:space="preserve"> СППР решает задачи анализа данных, прогнозирования, моделирования и поддержки принятия управленческих решений на стратегическом уровне.</w:t>
      </w:r>
    </w:p>
    <w:p w14:paraId="37EBCB8D" w14:textId="77A26067" w:rsidR="00651CCD" w:rsidRDefault="00B01896" w:rsidP="00651CCD">
      <w:r>
        <w:t>Компетенции (индикаторы):</w:t>
      </w:r>
      <w:r w:rsidR="005C2319" w:rsidRPr="005C2319">
        <w:t xml:space="preserve"> ОПК-5 (ОПК-5.1), ОПК-6 (ОПК-6.1)</w:t>
      </w:r>
    </w:p>
    <w:p w14:paraId="6BECC200" w14:textId="77777777" w:rsidR="00651CCD" w:rsidRDefault="00651CCD" w:rsidP="00651CCD"/>
    <w:p w14:paraId="23284BD9" w14:textId="0A78D9BE" w:rsidR="00651CCD" w:rsidRDefault="00B01896" w:rsidP="00651CCD">
      <w:r>
        <w:t xml:space="preserve">16. </w:t>
      </w:r>
      <w:r w:rsidR="0062320E" w:rsidRPr="008637CC">
        <w:rPr>
          <w:i/>
          <w:iCs/>
        </w:rPr>
        <w:t>Дайте ответ на вопрос:</w:t>
      </w:r>
      <w:r w:rsidR="0062320E">
        <w:t xml:space="preserve"> «</w:t>
      </w:r>
      <w:r w:rsidR="00651CCD">
        <w:t>Что такое факторный анализ?</w:t>
      </w:r>
      <w:r w:rsidR="0062320E">
        <w:t>»</w:t>
      </w:r>
    </w:p>
    <w:p w14:paraId="0410B2C0" w14:textId="6DDC9B5C" w:rsidR="00651CCD" w:rsidRDefault="00651CCD" w:rsidP="00651CCD">
      <w:r w:rsidRPr="0062320E">
        <w:t>Правильный ответ:</w:t>
      </w:r>
      <w:r>
        <w:t xml:space="preserve"> Факторный анализ </w:t>
      </w:r>
      <w:r w:rsidR="0062320E">
        <w:t>–</w:t>
      </w:r>
      <w:r>
        <w:t xml:space="preserve"> это статистический метод, используемый для выявления и анализа скрытых факторов, влияющих на результаты наблюдений.</w:t>
      </w:r>
    </w:p>
    <w:p w14:paraId="71521461" w14:textId="5DE9DEE7" w:rsidR="00651CCD" w:rsidRDefault="008A1301" w:rsidP="00651CCD">
      <w:r>
        <w:t>Компетенции (индикаторы):</w:t>
      </w:r>
      <w:r w:rsidR="005C2319" w:rsidRPr="005C2319">
        <w:t xml:space="preserve"> ОПК-5 (ОПК-5.1), ОПК-6 (ОПК-6.1)</w:t>
      </w:r>
    </w:p>
    <w:p w14:paraId="300A6FE8" w14:textId="77777777" w:rsidR="00053130" w:rsidRDefault="00DD7EED" w:rsidP="000E6562">
      <w:pPr>
        <w:pStyle w:val="3"/>
        <w:jc w:val="left"/>
      </w:pPr>
      <w:r w:rsidRPr="00DD7EED">
        <w:t>Задания открытого типа с развернутым ответом</w:t>
      </w:r>
    </w:p>
    <w:p w14:paraId="7F2C295C" w14:textId="79287392" w:rsidR="00A33596" w:rsidRDefault="00BE3A59" w:rsidP="00BE3A59">
      <w:r>
        <w:t xml:space="preserve">1. </w:t>
      </w:r>
      <w:r w:rsidR="00A33596" w:rsidRPr="00A33596">
        <w:rPr>
          <w:i/>
          <w:iCs/>
        </w:rPr>
        <w:t>Почитайте текст задания. Продумайте логику и полноту ответа. Запишите развернутый и обоснованный ответ.</w:t>
      </w:r>
    </w:p>
    <w:p w14:paraId="1DDA2932" w14:textId="42A64183" w:rsidR="001D2CC8" w:rsidRPr="000E6562" w:rsidRDefault="00BE3A59" w:rsidP="00BE3A59">
      <w:r>
        <w:t xml:space="preserve">Необходимо провести анализ деловой ситуации и предложить алгоритм </w:t>
      </w:r>
      <w:r w:rsidR="00523FEE" w:rsidRPr="000E6562">
        <w:t>решения профессиональной задачи с использованием информационных технологий.</w:t>
      </w:r>
    </w:p>
    <w:p w14:paraId="556B3536" w14:textId="77777777" w:rsidR="001D2CC8" w:rsidRPr="000E6562" w:rsidRDefault="001D2CC8" w:rsidP="001D2CC8">
      <w:r w:rsidRPr="000E6562">
        <w:t>Ситуация: Вас попросили проанализировать динамику продаж компании за последний квартал и представить отчет руководству. Необходимо выявить месяцы с наибольшими и наименьшими объемами продаж, а также предложить рекомендации по улучшению продаж на следующий квартал. Как вы будете использовать функции текстового редактора и табличного процессора для создания этого отчета?</w:t>
      </w:r>
    </w:p>
    <w:p w14:paraId="0CE52E7D" w14:textId="00FC44F2" w:rsidR="001D2CC8" w:rsidRPr="000E6562" w:rsidRDefault="00EF58FF" w:rsidP="001D2CC8">
      <w:r w:rsidRPr="000E6562">
        <w:t>Время выполнения – 30 мин</w:t>
      </w:r>
      <w:r w:rsidR="007A0CF5" w:rsidRPr="000E6562">
        <w:t>.</w:t>
      </w:r>
    </w:p>
    <w:p w14:paraId="0258FB8C" w14:textId="1A59487B" w:rsidR="007A0CF5" w:rsidRPr="000E6562" w:rsidRDefault="008247ED" w:rsidP="001D2CC8">
      <w:r w:rsidRPr="000E6562">
        <w:t>Ожидаемый ответ:</w:t>
      </w:r>
    </w:p>
    <w:p w14:paraId="45C09F88" w14:textId="4FB96A6D" w:rsidR="001D2CC8" w:rsidRPr="000E6562" w:rsidRDefault="007A0CF5" w:rsidP="001D2CC8">
      <w:r w:rsidRPr="000E6562">
        <w:t xml:space="preserve">1) </w:t>
      </w:r>
      <w:r w:rsidR="001D2CC8" w:rsidRPr="000E6562">
        <w:t>Сбор данных:</w:t>
      </w:r>
    </w:p>
    <w:p w14:paraId="09B50524" w14:textId="1EA6D27D" w:rsidR="001D2CC8" w:rsidRPr="000E6562" w:rsidRDefault="001D2CC8" w:rsidP="001D2CC8">
      <w:r w:rsidRPr="000E6562">
        <w:t>Получите данные о продажах компании за последний квартал.</w:t>
      </w:r>
    </w:p>
    <w:p w14:paraId="0092FCAA" w14:textId="16497CA9" w:rsidR="001D2CC8" w:rsidRPr="000E6562" w:rsidRDefault="00183662" w:rsidP="001D2CC8">
      <w:r w:rsidRPr="000E6562">
        <w:t>2</w:t>
      </w:r>
      <w:r w:rsidR="007A0CF5" w:rsidRPr="000E6562">
        <w:t xml:space="preserve">) </w:t>
      </w:r>
      <w:r w:rsidR="001D2CC8" w:rsidRPr="000E6562">
        <w:t>Создание таблицы в Microsoft Excel:</w:t>
      </w:r>
    </w:p>
    <w:p w14:paraId="21F3BD48" w14:textId="357BCEC8" w:rsidR="001D2CC8" w:rsidRPr="000E6562" w:rsidRDefault="001D2CC8" w:rsidP="001D2CC8">
      <w:r w:rsidRPr="000E6562">
        <w:t>Введите данные о продажах в таблицу Excel.</w:t>
      </w:r>
    </w:p>
    <w:p w14:paraId="1EB13D7D" w14:textId="39AC48EC" w:rsidR="001D2CC8" w:rsidRPr="000E6562" w:rsidRDefault="001D2CC8" w:rsidP="001D2CC8">
      <w:r w:rsidRPr="000E6562">
        <w:t>Добавьте столбцы для месяцев и категорий продуктов.</w:t>
      </w:r>
    </w:p>
    <w:p w14:paraId="1090AA95" w14:textId="33D0C799" w:rsidR="001D2CC8" w:rsidRPr="000E6562" w:rsidRDefault="00183662" w:rsidP="001D2CC8">
      <w:r w:rsidRPr="000E6562">
        <w:t>3</w:t>
      </w:r>
      <w:r w:rsidR="007A0CF5" w:rsidRPr="000E6562">
        <w:t xml:space="preserve">) </w:t>
      </w:r>
      <w:r w:rsidR="001D2CC8" w:rsidRPr="000E6562">
        <w:t>Подсчет общих объемов продаж:</w:t>
      </w:r>
    </w:p>
    <w:p w14:paraId="18ECE0DF" w14:textId="64136587" w:rsidR="001D2CC8" w:rsidRPr="000E6562" w:rsidRDefault="001D2CC8" w:rsidP="001D2CC8">
      <w:r w:rsidRPr="000E6562">
        <w:t>Используйте функцию СУММ для подсчета общих объемов продаж по каждому месяцу.</w:t>
      </w:r>
    </w:p>
    <w:p w14:paraId="527B98D3" w14:textId="77777777" w:rsidR="001D2CC8" w:rsidRPr="000E6562" w:rsidRDefault="001D2CC8" w:rsidP="001D2CC8">
      <w:r w:rsidRPr="000E6562">
        <w:t>Пример формулы: =</w:t>
      </w:r>
      <w:proofErr w:type="gramStart"/>
      <w:r w:rsidRPr="000E6562">
        <w:t>СУММ(</w:t>
      </w:r>
      <w:proofErr w:type="gramEnd"/>
      <w:r w:rsidRPr="000E6562">
        <w:t>B2:B5) для подсчета продаж за январь-март.</w:t>
      </w:r>
    </w:p>
    <w:p w14:paraId="6AA2B59F" w14:textId="39792309" w:rsidR="001D2CC8" w:rsidRPr="000E6562" w:rsidRDefault="00183662" w:rsidP="001D2CC8">
      <w:r w:rsidRPr="000E6562">
        <w:t xml:space="preserve">4) </w:t>
      </w:r>
      <w:r w:rsidR="001D2CC8" w:rsidRPr="000E6562">
        <w:t>Визуализация данных:</w:t>
      </w:r>
    </w:p>
    <w:p w14:paraId="7F1E8A8C" w14:textId="01578EF1" w:rsidR="001D2CC8" w:rsidRPr="000E6562" w:rsidRDefault="001D2CC8" w:rsidP="001D2CC8">
      <w:r w:rsidRPr="000E6562">
        <w:t>Создайте диаграммы и графики для иллюстрации динамики продаж.</w:t>
      </w:r>
    </w:p>
    <w:p w14:paraId="51B60B61" w14:textId="5FD773D9" w:rsidR="001D2CC8" w:rsidRPr="000E6562" w:rsidRDefault="001D2CC8" w:rsidP="001D2CC8">
      <w:r w:rsidRPr="000E6562">
        <w:t>Используйте функции для построения диаграмм (ВСТАВКА -&gt; Диаграмма).</w:t>
      </w:r>
    </w:p>
    <w:p w14:paraId="4FDF5F14" w14:textId="4BB18D3F" w:rsidR="001D2CC8" w:rsidRPr="000E6562" w:rsidRDefault="00757A45" w:rsidP="001D2CC8">
      <w:r w:rsidRPr="000E6562">
        <w:t xml:space="preserve">5) </w:t>
      </w:r>
      <w:r w:rsidR="001D2CC8" w:rsidRPr="000E6562">
        <w:t>Написание аналитической части отчета в Microsoft Word:</w:t>
      </w:r>
    </w:p>
    <w:p w14:paraId="474F701C" w14:textId="43AA1BFB" w:rsidR="001D2CC8" w:rsidRPr="000E6562" w:rsidRDefault="001D2CC8" w:rsidP="001D2CC8">
      <w:r w:rsidRPr="000E6562">
        <w:t>Опишите основные выводы на основе данных из таблицы.</w:t>
      </w:r>
    </w:p>
    <w:p w14:paraId="4D8CC6F3" w14:textId="25714A0A" w:rsidR="001D2CC8" w:rsidRPr="000E6562" w:rsidRDefault="001D2CC8" w:rsidP="001D2CC8">
      <w:r w:rsidRPr="000E6562">
        <w:t>Предложите рекомендации по улучшению продаж на следующий квартал.</w:t>
      </w:r>
    </w:p>
    <w:p w14:paraId="2CB93DE2" w14:textId="0BC14756" w:rsidR="001D2CC8" w:rsidRPr="000E6562" w:rsidRDefault="00757A45" w:rsidP="001D2CC8">
      <w:r w:rsidRPr="000E6562">
        <w:t>6)</w:t>
      </w:r>
      <w:r w:rsidR="001D2CC8" w:rsidRPr="000E6562">
        <w:t>Автоматизация обновления данных:</w:t>
      </w:r>
    </w:p>
    <w:p w14:paraId="5987C644" w14:textId="6DC2353E" w:rsidR="001D2CC8" w:rsidRPr="000E6562" w:rsidRDefault="001D2CC8" w:rsidP="001D2CC8">
      <w:r w:rsidRPr="000E6562">
        <w:lastRenderedPageBreak/>
        <w:t>Свяжите таблицу в Excel с отчетом в Word для автоматического обновления данных.</w:t>
      </w:r>
    </w:p>
    <w:p w14:paraId="48CDFD43" w14:textId="49DF0524" w:rsidR="001D2CC8" w:rsidRPr="000E6562" w:rsidRDefault="001D2CC8" w:rsidP="001D2CC8">
      <w:r w:rsidRPr="000E6562">
        <w:t>Используйте команду Обновить связь в Word для обновления данных.</w:t>
      </w:r>
    </w:p>
    <w:p w14:paraId="18C2F486" w14:textId="35C12F81" w:rsidR="008247ED" w:rsidRPr="000E6562" w:rsidRDefault="00AD557D" w:rsidP="001D2CC8">
      <w:r w:rsidRPr="000E6562">
        <w:t>Критерии оценивания: наличие в ответе хотя бы трех</w:t>
      </w:r>
      <w:r w:rsidR="00711E82" w:rsidRPr="000E6562">
        <w:t xml:space="preserve"> шагов</w:t>
      </w:r>
      <w:r w:rsidRPr="000E6562">
        <w:t>, описание операции сбора, анализа и визуализации данных.</w:t>
      </w:r>
    </w:p>
    <w:p w14:paraId="2179D606" w14:textId="2FA004F4" w:rsidR="001D2CC8" w:rsidRPr="000E6562" w:rsidRDefault="00757A45" w:rsidP="001D2CC8">
      <w:r w:rsidRPr="000E6562">
        <w:t>Компетенции (индикаторы):</w:t>
      </w:r>
      <w:r w:rsidR="005C2319" w:rsidRPr="005C2319">
        <w:t xml:space="preserve"> ОПК-5 (ОПК-5.1), ОПК-6 (ОПК-6.1)</w:t>
      </w:r>
    </w:p>
    <w:p w14:paraId="5A14601F" w14:textId="77777777" w:rsidR="001D2CC8" w:rsidRPr="000E6562" w:rsidRDefault="001D2CC8" w:rsidP="001D2CC8"/>
    <w:p w14:paraId="2BE7590D" w14:textId="6550102D" w:rsidR="006564BB" w:rsidRPr="000E6562" w:rsidRDefault="001D2CC8" w:rsidP="001D2CC8">
      <w:r w:rsidRPr="000E6562">
        <w:t>2</w:t>
      </w:r>
      <w:r w:rsidR="00757A45" w:rsidRPr="000E6562">
        <w:t xml:space="preserve">. </w:t>
      </w:r>
      <w:r w:rsidR="006564BB" w:rsidRPr="000E6562">
        <w:rPr>
          <w:i/>
          <w:iCs/>
        </w:rPr>
        <w:t>Почитайте текст задания. Продумайте логику и полноту ответа. Запишите развернутый и обоснованный ответ.</w:t>
      </w:r>
    </w:p>
    <w:p w14:paraId="5AB86B17" w14:textId="2C3C99DC" w:rsidR="001D2CC8" w:rsidRPr="000E6562" w:rsidRDefault="00757A45" w:rsidP="001D2CC8">
      <w:r w:rsidRPr="000E6562"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14:paraId="6FF1256C" w14:textId="339FD5CF" w:rsidR="001D2CC8" w:rsidRPr="000E6562" w:rsidRDefault="001D2CC8" w:rsidP="001D2CC8">
      <w:r w:rsidRPr="000E6562">
        <w:t>Ситуация: Руководство вашей компании поручило вам разработать бюджет на следующий год. Вам необходимо создать таблицу в табличном процессоре, которая будет содержать прогнозируемые доходы и расходы по различным направлениям деятельности компании. Как вы будете использовать функции "</w:t>
      </w:r>
      <w:r w:rsidR="000A617A" w:rsidRPr="000E6562">
        <w:t>СУММ</w:t>
      </w:r>
      <w:r w:rsidRPr="000E6562">
        <w:t>", "</w:t>
      </w:r>
      <w:r w:rsidR="000A617A" w:rsidRPr="000E6562">
        <w:t>СЧЕТ</w:t>
      </w:r>
      <w:r w:rsidRPr="000E6562">
        <w:t>" и "</w:t>
      </w:r>
      <w:r w:rsidR="000A617A" w:rsidRPr="000E6562">
        <w:t>СЧЕТЕСЛИ</w:t>
      </w:r>
      <w:r w:rsidRPr="000E6562">
        <w:t>" для создания этой таблицы?</w:t>
      </w:r>
    </w:p>
    <w:p w14:paraId="113598CC" w14:textId="2882AE8F" w:rsidR="001D2CC8" w:rsidRPr="000E6562" w:rsidRDefault="000A617A" w:rsidP="001D2CC8">
      <w:r w:rsidRPr="000E6562">
        <w:t>Время выполнения – 30 мин.</w:t>
      </w:r>
    </w:p>
    <w:p w14:paraId="503387A0" w14:textId="2F7F52ED" w:rsidR="001D2CC8" w:rsidRPr="000E6562" w:rsidRDefault="00711E82" w:rsidP="001D2CC8">
      <w:r w:rsidRPr="000E6562">
        <w:t>Ожидаемый ответ:</w:t>
      </w:r>
    </w:p>
    <w:p w14:paraId="63E6E3D5" w14:textId="6F8E04CF" w:rsidR="001D2CC8" w:rsidRPr="000E6562" w:rsidRDefault="000A617A" w:rsidP="001D2CC8">
      <w:r w:rsidRPr="000E6562">
        <w:t xml:space="preserve">1) </w:t>
      </w:r>
      <w:r w:rsidR="001D2CC8" w:rsidRPr="000E6562">
        <w:t>Создание структуры таблицы:</w:t>
      </w:r>
    </w:p>
    <w:p w14:paraId="2BBF52FF" w14:textId="021EADF1" w:rsidR="001D2CC8" w:rsidRPr="000E6562" w:rsidRDefault="001D2CC8" w:rsidP="001D2CC8">
      <w:r w:rsidRPr="000E6562">
        <w:t>В Excel создайте таблицу с колонками для категорий доходов и расходов.</w:t>
      </w:r>
    </w:p>
    <w:p w14:paraId="65DFDAB3" w14:textId="55B94889" w:rsidR="001D2CC8" w:rsidRPr="000E6562" w:rsidRDefault="001D2CC8" w:rsidP="001D2CC8">
      <w:r w:rsidRPr="000E6562">
        <w:t>Добавьте строки для каждого месяца следующего года.</w:t>
      </w:r>
    </w:p>
    <w:p w14:paraId="57D5EB9A" w14:textId="3C90D432" w:rsidR="001D2CC8" w:rsidRPr="000E6562" w:rsidRDefault="002D0142" w:rsidP="001D2CC8">
      <w:r w:rsidRPr="000E6562">
        <w:t>2</w:t>
      </w:r>
      <w:r w:rsidR="0074131E" w:rsidRPr="000E6562">
        <w:t xml:space="preserve">) </w:t>
      </w:r>
      <w:r w:rsidR="001D2CC8" w:rsidRPr="000E6562">
        <w:t>Ввод данных:</w:t>
      </w:r>
    </w:p>
    <w:p w14:paraId="44BC6656" w14:textId="4622069E" w:rsidR="001D2CC8" w:rsidRPr="000E6562" w:rsidRDefault="001D2CC8" w:rsidP="001D2CC8">
      <w:r w:rsidRPr="000E6562">
        <w:t>Введите прогнозируемые суммы доходов и расходов по каждому направлению деятельности.</w:t>
      </w:r>
    </w:p>
    <w:p w14:paraId="0AAEC098" w14:textId="63E2BD64" w:rsidR="001D2CC8" w:rsidRPr="000E6562" w:rsidRDefault="0074131E" w:rsidP="001D2CC8">
      <w:r w:rsidRPr="000E6562">
        <w:t xml:space="preserve">3) </w:t>
      </w:r>
      <w:r w:rsidR="001D2CC8" w:rsidRPr="000E6562">
        <w:t>Подсчет общих доходов и расходов:</w:t>
      </w:r>
    </w:p>
    <w:p w14:paraId="6D1F4867" w14:textId="67C0E1B0" w:rsidR="001D2CC8" w:rsidRPr="000E6562" w:rsidRDefault="001D2CC8" w:rsidP="001D2CC8">
      <w:r w:rsidRPr="000E6562">
        <w:t>Используйте функцию СУММ для подсчета общих доходов и расходов за каждый месяц.</w:t>
      </w:r>
    </w:p>
    <w:p w14:paraId="642998AB" w14:textId="77777777" w:rsidR="001D2CC8" w:rsidRPr="000E6562" w:rsidRDefault="001D2CC8" w:rsidP="001D2CC8">
      <w:r w:rsidRPr="000E6562">
        <w:t>Пример формулы: =</w:t>
      </w:r>
      <w:proofErr w:type="gramStart"/>
      <w:r w:rsidRPr="000E6562">
        <w:t>СУММ(</w:t>
      </w:r>
      <w:proofErr w:type="gramEnd"/>
      <w:r w:rsidRPr="000E6562">
        <w:t>B2:B13) для подсчета доходов за январь.</w:t>
      </w:r>
    </w:p>
    <w:p w14:paraId="2AD2BEB3" w14:textId="3F65B22B" w:rsidR="001D2CC8" w:rsidRPr="000E6562" w:rsidRDefault="0074131E" w:rsidP="001D2CC8">
      <w:r w:rsidRPr="000E6562">
        <w:t xml:space="preserve">4) </w:t>
      </w:r>
      <w:r w:rsidR="001D2CC8" w:rsidRPr="000E6562">
        <w:t>Прогнозирование по категориям:</w:t>
      </w:r>
    </w:p>
    <w:p w14:paraId="71EAA60D" w14:textId="725C49FF" w:rsidR="001D2CC8" w:rsidRPr="000E6562" w:rsidRDefault="001D2CC8" w:rsidP="001D2CC8">
      <w:r w:rsidRPr="000E6562">
        <w:t>Используйте функцию СЧЁТЕСЛИ для подсчета количества операций по каждой категории.</w:t>
      </w:r>
    </w:p>
    <w:p w14:paraId="51F1366F" w14:textId="77777777" w:rsidR="001D2CC8" w:rsidRPr="000E6562" w:rsidRDefault="001D2CC8" w:rsidP="001D2CC8">
      <w:r w:rsidRPr="000E6562">
        <w:t>Пример формулы: =</w:t>
      </w:r>
      <w:proofErr w:type="gramStart"/>
      <w:r w:rsidRPr="000E6562">
        <w:t>СЧЁТЕСЛИ(</w:t>
      </w:r>
      <w:proofErr w:type="gramEnd"/>
      <w:r w:rsidRPr="000E6562">
        <w:t>A2:A10;"&gt;500") для подсчета числа продаж свыше 500 единиц.</w:t>
      </w:r>
    </w:p>
    <w:p w14:paraId="2DC227F4" w14:textId="0121C65F" w:rsidR="001D2CC8" w:rsidRPr="000E6562" w:rsidRDefault="00886D46" w:rsidP="001D2CC8">
      <w:r w:rsidRPr="000E6562">
        <w:t xml:space="preserve">5) </w:t>
      </w:r>
      <w:r w:rsidR="001D2CC8" w:rsidRPr="000E6562">
        <w:t>Анализ данных:</w:t>
      </w:r>
    </w:p>
    <w:p w14:paraId="0C837723" w14:textId="4BBF99AA" w:rsidR="001D2CC8" w:rsidRPr="000E6562" w:rsidRDefault="001D2CC8" w:rsidP="001D2CC8">
      <w:r w:rsidRPr="000E6562">
        <w:t>Проанализируйте данные и сделайте выводы о возможных источниках доходов и расходов.</w:t>
      </w:r>
    </w:p>
    <w:p w14:paraId="2A7E35BC" w14:textId="66FE09AD" w:rsidR="001D2CC8" w:rsidRPr="000E6562" w:rsidRDefault="00886D46" w:rsidP="001D2CC8">
      <w:r w:rsidRPr="000E6562">
        <w:t xml:space="preserve">6) </w:t>
      </w:r>
      <w:r w:rsidR="001D2CC8" w:rsidRPr="000E6562">
        <w:t>Рекомендации по улучшению:</w:t>
      </w:r>
    </w:p>
    <w:p w14:paraId="46E033BB" w14:textId="77777777" w:rsidR="001D2CC8" w:rsidRPr="000E6562" w:rsidRDefault="001D2CC8" w:rsidP="001D2CC8">
      <w:r w:rsidRPr="000E6562">
        <w:t>На основе анализа предложите рекомендации по оптимизации бюджета.</w:t>
      </w:r>
    </w:p>
    <w:p w14:paraId="20B063C5" w14:textId="29F037C3" w:rsidR="00711E82" w:rsidRPr="000E6562" w:rsidRDefault="00711E82" w:rsidP="001D2CC8">
      <w:r w:rsidRPr="000E6562">
        <w:t>Критерии оценивания: наличие в ответе хотя бы трех шагов, описание операции сбора, анализа и визуализации данных.</w:t>
      </w:r>
    </w:p>
    <w:p w14:paraId="41511CAC" w14:textId="67A21F79" w:rsidR="001D2CC8" w:rsidRPr="000E6562" w:rsidRDefault="00886D46" w:rsidP="001D2CC8">
      <w:r w:rsidRPr="000E6562">
        <w:t>Компетенции (индикаторы):</w:t>
      </w:r>
      <w:r w:rsidR="005C2319" w:rsidRPr="005C2319">
        <w:t xml:space="preserve"> ОПК-5 (ОПК-5.1), ОПК-6 (ОПК-6.1)</w:t>
      </w:r>
    </w:p>
    <w:p w14:paraId="7526404D" w14:textId="577DB45F" w:rsidR="006564BB" w:rsidRPr="000E6562" w:rsidRDefault="00193827" w:rsidP="001D2CC8">
      <w:r w:rsidRPr="000E6562">
        <w:lastRenderedPageBreak/>
        <w:t xml:space="preserve">3. </w:t>
      </w:r>
      <w:r w:rsidR="006564BB" w:rsidRPr="000E6562">
        <w:rPr>
          <w:i/>
          <w:iCs/>
        </w:rPr>
        <w:t>Почитайте текст задания. Продумайте логику и полноту ответа. Запишите развернутый и обоснованный ответ.</w:t>
      </w:r>
    </w:p>
    <w:p w14:paraId="5FC5D2C4" w14:textId="4B8980FD" w:rsidR="001D2CC8" w:rsidRPr="000E6562" w:rsidRDefault="00193827" w:rsidP="001D2CC8">
      <w:r w:rsidRPr="000E6562"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14:paraId="433392B4" w14:textId="77777777" w:rsidR="001D2CC8" w:rsidRPr="000E6562" w:rsidRDefault="001D2CC8" w:rsidP="001D2CC8">
      <w:r w:rsidRPr="000E6562">
        <w:t>Ситуация: Вас попросили провести анализ финансовой отчетности компании за последние два года. Необходимо выявить периоды, когда компания получала наибольшую прибыль, и определить причины этих успехов. Как вы будете использовать функции текстового редактора и табличного процессора для проведения этого анализа?</w:t>
      </w:r>
    </w:p>
    <w:p w14:paraId="476CE391" w14:textId="77777777" w:rsidR="00193827" w:rsidRPr="000E6562" w:rsidRDefault="00193827" w:rsidP="00193827">
      <w:r w:rsidRPr="000E6562">
        <w:t>Время выполнения – 30 мин.</w:t>
      </w:r>
    </w:p>
    <w:p w14:paraId="2C8FD3A4" w14:textId="15F92364" w:rsidR="001D2CC8" w:rsidRPr="000E6562" w:rsidRDefault="00711E82" w:rsidP="001D2CC8">
      <w:r w:rsidRPr="000E6562">
        <w:t>Ожидаемый ответ:</w:t>
      </w:r>
    </w:p>
    <w:p w14:paraId="1BEDDD32" w14:textId="68C9CC54" w:rsidR="001D2CC8" w:rsidRPr="000E6562" w:rsidRDefault="00193827" w:rsidP="001D2CC8">
      <w:r w:rsidRPr="000E6562">
        <w:t xml:space="preserve">1) </w:t>
      </w:r>
      <w:r w:rsidR="001D2CC8" w:rsidRPr="000E6562">
        <w:t>Сбор данных:</w:t>
      </w:r>
    </w:p>
    <w:p w14:paraId="0F4B8BCD" w14:textId="77777777" w:rsidR="001D2CC8" w:rsidRPr="000E6562" w:rsidRDefault="001D2CC8" w:rsidP="001D2CC8">
      <w:r w:rsidRPr="000E6562">
        <w:t>Получите финансовую отчетность компании за последние два года.</w:t>
      </w:r>
    </w:p>
    <w:p w14:paraId="603EF9A2" w14:textId="114C142F" w:rsidR="001D2CC8" w:rsidRPr="000E6562" w:rsidRDefault="009F7396" w:rsidP="001D2CC8">
      <w:r w:rsidRPr="000E6562">
        <w:t xml:space="preserve">2) </w:t>
      </w:r>
      <w:r w:rsidR="001D2CC8" w:rsidRPr="000E6562">
        <w:t>Создание таблицы в Microsoft Excel:</w:t>
      </w:r>
    </w:p>
    <w:p w14:paraId="6AFBA499" w14:textId="77777777" w:rsidR="001D2CC8" w:rsidRPr="000E6562" w:rsidRDefault="001D2CC8" w:rsidP="001D2CC8">
      <w:r w:rsidRPr="000E6562">
        <w:t>Введите данные о доходах, расходах и прибыли за каждый квартал двух последних лет.</w:t>
      </w:r>
    </w:p>
    <w:p w14:paraId="52E67F3C" w14:textId="77777777" w:rsidR="001D2CC8" w:rsidRPr="000E6562" w:rsidRDefault="001D2CC8" w:rsidP="001D2CC8">
      <w:r w:rsidRPr="000E6562">
        <w:t>Добавьте столбцы для причин увеличения или снижения прибыли.</w:t>
      </w:r>
    </w:p>
    <w:p w14:paraId="6FAC1229" w14:textId="7388AFD6" w:rsidR="001D2CC8" w:rsidRPr="000E6562" w:rsidRDefault="009F7396" w:rsidP="001D2CC8">
      <w:r w:rsidRPr="000E6562">
        <w:t xml:space="preserve">3) </w:t>
      </w:r>
      <w:r w:rsidR="001D2CC8" w:rsidRPr="000E6562">
        <w:t>Подсчет общей прибыли:</w:t>
      </w:r>
    </w:p>
    <w:p w14:paraId="3741A847" w14:textId="77777777" w:rsidR="001D2CC8" w:rsidRPr="000E6562" w:rsidRDefault="001D2CC8" w:rsidP="001D2CC8">
      <w:r w:rsidRPr="000E6562">
        <w:t>Используйте функцию СУММ для подсчета общей прибыли за каждый квартал.</w:t>
      </w:r>
    </w:p>
    <w:p w14:paraId="6CE18F85" w14:textId="77777777" w:rsidR="001D2CC8" w:rsidRPr="000E6562" w:rsidRDefault="001D2CC8" w:rsidP="001D2CC8">
      <w:r w:rsidRPr="000E6562">
        <w:t>Пример формулы: =</w:t>
      </w:r>
      <w:proofErr w:type="gramStart"/>
      <w:r w:rsidRPr="000E6562">
        <w:t>СУММ(</w:t>
      </w:r>
      <w:proofErr w:type="gramEnd"/>
      <w:r w:rsidRPr="000E6562">
        <w:t>B2:B5) для подсчета прибыли за первый квартал.</w:t>
      </w:r>
    </w:p>
    <w:p w14:paraId="244BD874" w14:textId="772D3A14" w:rsidR="001D2CC8" w:rsidRPr="000E6562" w:rsidRDefault="009F7396" w:rsidP="001D2CC8">
      <w:r w:rsidRPr="000E6562">
        <w:t xml:space="preserve">4) </w:t>
      </w:r>
      <w:r w:rsidR="001D2CC8" w:rsidRPr="000E6562">
        <w:t>Анализ причин успеха:</w:t>
      </w:r>
    </w:p>
    <w:p w14:paraId="0CBBACCA" w14:textId="77777777" w:rsidR="001D2CC8" w:rsidRPr="000E6562" w:rsidRDefault="001D2CC8" w:rsidP="001D2CC8">
      <w:r w:rsidRPr="000E6562">
        <w:t>Определите периоды, когда прибыль была максимальной.</w:t>
      </w:r>
    </w:p>
    <w:p w14:paraId="16E08246" w14:textId="77777777" w:rsidR="001D2CC8" w:rsidRPr="000E6562" w:rsidRDefault="001D2CC8" w:rsidP="001D2CC8">
      <w:r w:rsidRPr="000E6562">
        <w:t>Используйте функции ВПР или ГИПЕРССЫЛКА для связывания данных с комментариями о причинах успеха.</w:t>
      </w:r>
    </w:p>
    <w:p w14:paraId="3DF27672" w14:textId="35C4ECEC" w:rsidR="001D2CC8" w:rsidRPr="000E6562" w:rsidRDefault="009F7396" w:rsidP="001D2CC8">
      <w:r w:rsidRPr="000E6562">
        <w:t xml:space="preserve">5) </w:t>
      </w:r>
      <w:r w:rsidR="001D2CC8" w:rsidRPr="000E6562">
        <w:t>Визуализация данных:</w:t>
      </w:r>
    </w:p>
    <w:p w14:paraId="19B6C40A" w14:textId="77777777" w:rsidR="001D2CC8" w:rsidRPr="000E6562" w:rsidRDefault="001D2CC8" w:rsidP="001D2CC8">
      <w:r w:rsidRPr="000E6562">
        <w:t>Создайте диаграммы и графики для иллюстрации динамики прибыли.</w:t>
      </w:r>
    </w:p>
    <w:p w14:paraId="138B7832" w14:textId="77777777" w:rsidR="001D2CC8" w:rsidRPr="000E6562" w:rsidRDefault="001D2CC8" w:rsidP="001D2CC8">
      <w:r w:rsidRPr="000E6562">
        <w:t>Используйте функции для построения диаграмм (ВСТАВКА -&gt; Диаграмма).</w:t>
      </w:r>
    </w:p>
    <w:p w14:paraId="688ED15B" w14:textId="3A7EC217" w:rsidR="001D2CC8" w:rsidRPr="000E6562" w:rsidRDefault="009F7396" w:rsidP="001D2CC8">
      <w:r w:rsidRPr="000E6562">
        <w:t xml:space="preserve">6) </w:t>
      </w:r>
      <w:r w:rsidR="001D2CC8" w:rsidRPr="000E6562">
        <w:t>Написание аналитического отчета в Microsoft Word:</w:t>
      </w:r>
    </w:p>
    <w:p w14:paraId="4A027CEE" w14:textId="77777777" w:rsidR="001D2CC8" w:rsidRPr="000E6562" w:rsidRDefault="001D2CC8" w:rsidP="001D2CC8">
      <w:r w:rsidRPr="000E6562">
        <w:t>Опишите основные выводы на основе данных из таблицы.</w:t>
      </w:r>
    </w:p>
    <w:p w14:paraId="5C7F8D60" w14:textId="77777777" w:rsidR="001D2CC8" w:rsidRPr="000E6562" w:rsidRDefault="001D2CC8" w:rsidP="001D2CC8">
      <w:r w:rsidRPr="000E6562">
        <w:t>Предложите рекомендации по поддержанию высокого уровня прибыли.</w:t>
      </w:r>
    </w:p>
    <w:p w14:paraId="7EBB92F3" w14:textId="7D0160FF" w:rsidR="00711E82" w:rsidRPr="000E6562" w:rsidRDefault="00711E82" w:rsidP="001D2CC8">
      <w:r w:rsidRPr="000E6562">
        <w:t>Критерии оценивания: наличие в ответе хотя бы трех шагов, описание операции сбора, анализа и визуализации данных.</w:t>
      </w:r>
    </w:p>
    <w:p w14:paraId="013E9099" w14:textId="6B3DA1AA" w:rsidR="001D2CC8" w:rsidRDefault="009F7396" w:rsidP="001D2CC8">
      <w:r w:rsidRPr="000E6562">
        <w:t>Компетенции (индикаторы):</w:t>
      </w:r>
      <w:r w:rsidR="005C2319" w:rsidRPr="005C2319">
        <w:t xml:space="preserve"> ОПК-5 (ОПК-5.1), ОПК-6 (ОПК-6.1)</w:t>
      </w:r>
    </w:p>
    <w:p w14:paraId="366FE68D" w14:textId="77777777" w:rsidR="005C2319" w:rsidRPr="000E6562" w:rsidRDefault="005C2319" w:rsidP="001D2CC8"/>
    <w:p w14:paraId="50ED2B79" w14:textId="77777777" w:rsidR="006564BB" w:rsidRPr="000E6562" w:rsidRDefault="001D2CC8" w:rsidP="001D2CC8">
      <w:pPr>
        <w:rPr>
          <w:i/>
          <w:iCs/>
        </w:rPr>
      </w:pPr>
      <w:r w:rsidRPr="000E6562">
        <w:t>4</w:t>
      </w:r>
      <w:r w:rsidR="009F7396" w:rsidRPr="000E6562">
        <w:t xml:space="preserve">. </w:t>
      </w:r>
      <w:r w:rsidR="006564BB" w:rsidRPr="000E6562">
        <w:rPr>
          <w:i/>
          <w:iCs/>
        </w:rPr>
        <w:t>Почитайте текст задания. Продумайте логику и полноту ответа. Запишите развернутый и обоснованный ответ.</w:t>
      </w:r>
    </w:p>
    <w:p w14:paraId="4D525FC0" w14:textId="44642506" w:rsidR="009F7396" w:rsidRPr="000E6562" w:rsidRDefault="009F7396" w:rsidP="001D2CC8">
      <w:r w:rsidRPr="000E6562"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14:paraId="5D27492C" w14:textId="212CC370" w:rsidR="001D2CC8" w:rsidRPr="000E6562" w:rsidRDefault="001D2CC8" w:rsidP="001D2CC8">
      <w:r w:rsidRPr="000E6562">
        <w:t xml:space="preserve">Ситуация: Вас назначили ответственным за разработку ежемесячного отчета о состоянии кредиторской задолженности компании. Этот отчет </w:t>
      </w:r>
      <w:r w:rsidRPr="000E6562">
        <w:lastRenderedPageBreak/>
        <w:t>должен содержать подробную информацию о текущих обязательствах компании перед поставщиками и подрядчиками. Как вы будете использовать функции текстового редактора и табличного процессора для создания этого отчета?</w:t>
      </w:r>
    </w:p>
    <w:p w14:paraId="472EF267" w14:textId="122BB180" w:rsidR="001D2CC8" w:rsidRPr="000E6562" w:rsidRDefault="009F7396" w:rsidP="001D2CC8">
      <w:r w:rsidRPr="000E6562">
        <w:t>Время выполнения – 30 мин.</w:t>
      </w:r>
    </w:p>
    <w:p w14:paraId="49F392C8" w14:textId="6201055C" w:rsidR="009F7396" w:rsidRPr="000E6562" w:rsidRDefault="00A57168" w:rsidP="001D2CC8">
      <w:r w:rsidRPr="000E6562">
        <w:t>Ожидаемый ответ:</w:t>
      </w:r>
    </w:p>
    <w:p w14:paraId="4220B7FE" w14:textId="3C529985" w:rsidR="001D2CC8" w:rsidRPr="000E6562" w:rsidRDefault="009F7396" w:rsidP="001D2CC8">
      <w:r w:rsidRPr="000E6562">
        <w:t xml:space="preserve">1) </w:t>
      </w:r>
      <w:r w:rsidR="001D2CC8" w:rsidRPr="000E6562">
        <w:t>Сбор данных:</w:t>
      </w:r>
    </w:p>
    <w:p w14:paraId="7C3F69E8" w14:textId="77777777" w:rsidR="001D2CC8" w:rsidRPr="000E6562" w:rsidRDefault="001D2CC8" w:rsidP="001D2CC8">
      <w:r w:rsidRPr="000E6562">
        <w:t>Получите данные о текущей кредиторской задолженности компании.</w:t>
      </w:r>
    </w:p>
    <w:p w14:paraId="27CED2EF" w14:textId="7F8CFA88" w:rsidR="001D2CC8" w:rsidRPr="000E6562" w:rsidRDefault="002E73CA" w:rsidP="001D2CC8">
      <w:r w:rsidRPr="000E6562">
        <w:t xml:space="preserve">2) </w:t>
      </w:r>
      <w:r w:rsidR="001D2CC8" w:rsidRPr="000E6562">
        <w:t>Создание таблицы в Microsoft Excel:</w:t>
      </w:r>
    </w:p>
    <w:p w14:paraId="447ED2CC" w14:textId="77777777" w:rsidR="001D2CC8" w:rsidRPr="000E6562" w:rsidRDefault="001D2CC8" w:rsidP="001D2CC8">
      <w:r w:rsidRPr="000E6562">
        <w:t>Введите данные о каждом контрагенте, сумме задолженности, сроках оплаты и процентах штрафов за просрочку платежа.</w:t>
      </w:r>
    </w:p>
    <w:p w14:paraId="5069A9E2" w14:textId="77777777" w:rsidR="001D2CC8" w:rsidRPr="000E6562" w:rsidRDefault="001D2CC8" w:rsidP="001D2CC8">
      <w:r w:rsidRPr="000E6562">
        <w:t>Добавьте строки для дат поступления платежей и суммы погашенных обязательств.</w:t>
      </w:r>
    </w:p>
    <w:p w14:paraId="00A731C6" w14:textId="19E8E8C1" w:rsidR="001D2CC8" w:rsidRPr="000E6562" w:rsidRDefault="002E73CA" w:rsidP="001D2CC8">
      <w:r w:rsidRPr="000E6562">
        <w:t xml:space="preserve">3) </w:t>
      </w:r>
      <w:r w:rsidR="001D2CC8" w:rsidRPr="000E6562">
        <w:t>Подсчет общей суммы задолженности:</w:t>
      </w:r>
    </w:p>
    <w:p w14:paraId="292D3746" w14:textId="77777777" w:rsidR="001D2CC8" w:rsidRPr="000E6562" w:rsidRDefault="001D2CC8" w:rsidP="001D2CC8">
      <w:r w:rsidRPr="000E6562">
        <w:t>Используйте функцию СУММ для подсчета общей суммы задолженности.</w:t>
      </w:r>
    </w:p>
    <w:p w14:paraId="46AE30B4" w14:textId="77777777" w:rsidR="001D2CC8" w:rsidRPr="000E6562" w:rsidRDefault="001D2CC8" w:rsidP="001D2CC8">
      <w:r w:rsidRPr="000E6562">
        <w:t>Пример формулы: =</w:t>
      </w:r>
      <w:proofErr w:type="gramStart"/>
      <w:r w:rsidRPr="000E6562">
        <w:t>СУММ(</w:t>
      </w:r>
      <w:proofErr w:type="gramEnd"/>
      <w:r w:rsidRPr="000E6562">
        <w:t>B2:B10) для подсчета задолженности перед всеми контрагентами.</w:t>
      </w:r>
    </w:p>
    <w:p w14:paraId="238F382E" w14:textId="19354D12" w:rsidR="001D2CC8" w:rsidRPr="000E6562" w:rsidRDefault="002E73CA" w:rsidP="001D2CC8">
      <w:r w:rsidRPr="000E6562">
        <w:t xml:space="preserve">4) </w:t>
      </w:r>
      <w:r w:rsidR="001D2CC8" w:rsidRPr="000E6562">
        <w:t>Отслеживание платежей:</w:t>
      </w:r>
    </w:p>
    <w:p w14:paraId="486B0325" w14:textId="77777777" w:rsidR="001D2CC8" w:rsidRPr="000E6562" w:rsidRDefault="001D2CC8" w:rsidP="001D2CC8">
      <w:r w:rsidRPr="000E6562">
        <w:t>Используйте функции СЧЁТЕСЛИ и СЧЁТЕСЛИМН для подсчета количества выплат и контрагентов.</w:t>
      </w:r>
    </w:p>
    <w:p w14:paraId="4C647264" w14:textId="77777777" w:rsidR="001D2CC8" w:rsidRPr="000E6562" w:rsidRDefault="001D2CC8" w:rsidP="001D2CC8">
      <w:r w:rsidRPr="000E6562">
        <w:t>Пример формулы: =</w:t>
      </w:r>
      <w:proofErr w:type="gramStart"/>
      <w:r w:rsidRPr="000E6562">
        <w:t>СЧЁТЕСЛИ(</w:t>
      </w:r>
      <w:proofErr w:type="gramEnd"/>
      <w:r w:rsidRPr="000E6562">
        <w:t>A2:A10;"&gt;500") для подсчета числа выплат свыше 500 единиц.</w:t>
      </w:r>
    </w:p>
    <w:p w14:paraId="448538E6" w14:textId="66359C1A" w:rsidR="001D2CC8" w:rsidRPr="000E6562" w:rsidRDefault="002E73CA" w:rsidP="001D2CC8">
      <w:r w:rsidRPr="000E6562">
        <w:t xml:space="preserve">5) </w:t>
      </w:r>
      <w:r w:rsidR="001D2CC8" w:rsidRPr="000E6562">
        <w:t>Анализ данных:</w:t>
      </w:r>
    </w:p>
    <w:p w14:paraId="45E4AFD6" w14:textId="77777777" w:rsidR="001D2CC8" w:rsidRPr="000E6562" w:rsidRDefault="001D2CC8" w:rsidP="001D2CC8">
      <w:r w:rsidRPr="000E6562">
        <w:t>Проанализируйте данные и определите крупные долги и просроченные платежи.</w:t>
      </w:r>
    </w:p>
    <w:p w14:paraId="713A8E3D" w14:textId="7A41868B" w:rsidR="001D2CC8" w:rsidRPr="000E6562" w:rsidRDefault="002E73CA" w:rsidP="001D2CC8">
      <w:r w:rsidRPr="000E6562">
        <w:t xml:space="preserve">6) </w:t>
      </w:r>
      <w:r w:rsidR="001D2CC8" w:rsidRPr="000E6562">
        <w:t>Написание отчета в Microsoft Word:</w:t>
      </w:r>
    </w:p>
    <w:p w14:paraId="6E6FB0C5" w14:textId="77777777" w:rsidR="001D2CC8" w:rsidRPr="000E6562" w:rsidRDefault="001D2CC8" w:rsidP="001D2CC8">
      <w:r w:rsidRPr="000E6562">
        <w:t>Опишите текущее состояние кредиторской задолженности.</w:t>
      </w:r>
    </w:p>
    <w:p w14:paraId="4DDD6416" w14:textId="77777777" w:rsidR="001D2CC8" w:rsidRPr="000E6562" w:rsidRDefault="001D2CC8" w:rsidP="001D2CC8">
      <w:r w:rsidRPr="000E6562">
        <w:t>Предложите меры по снижению рисков и улучшению управления задолженностью.</w:t>
      </w:r>
    </w:p>
    <w:p w14:paraId="51F6AE0D" w14:textId="7F800F39" w:rsidR="00A57168" w:rsidRPr="000E6562" w:rsidRDefault="00A57168" w:rsidP="001D2CC8">
      <w:r w:rsidRPr="000E6562">
        <w:t>Критерии оценивания: наличие в ответе хотя бы трех шагов, описание операции сбора, анализа и визуализации данных.</w:t>
      </w:r>
    </w:p>
    <w:p w14:paraId="79843335" w14:textId="62024175" w:rsidR="001D2CC8" w:rsidRPr="000E6562" w:rsidRDefault="002E73CA" w:rsidP="001D2CC8">
      <w:r w:rsidRPr="000E6562">
        <w:t>Компетенции (индикаторы):</w:t>
      </w:r>
      <w:r w:rsidR="005C2319" w:rsidRPr="005C2319">
        <w:t xml:space="preserve"> ОПК-5 (ОПК-5.1), ОПК-6 (ОПК-6.1)</w:t>
      </w:r>
    </w:p>
    <w:p w14:paraId="1C7477F2" w14:textId="77777777" w:rsidR="001D2CC8" w:rsidRPr="000E6562" w:rsidRDefault="001D2CC8" w:rsidP="001D2CC8"/>
    <w:p w14:paraId="2AB3273E" w14:textId="77777777" w:rsidR="005B3F82" w:rsidRPr="000E6562" w:rsidRDefault="002E73CA" w:rsidP="00E375E9">
      <w:pPr>
        <w:rPr>
          <w:i/>
          <w:iCs/>
        </w:rPr>
      </w:pPr>
      <w:r w:rsidRPr="000E6562">
        <w:t xml:space="preserve">5. </w:t>
      </w:r>
      <w:r w:rsidR="005B3F82" w:rsidRPr="000E6562">
        <w:rPr>
          <w:i/>
          <w:iCs/>
        </w:rPr>
        <w:t>Почитайте текст задания. Продумайте логику и полноту ответа. Запишите развернутый и обоснованный ответ.</w:t>
      </w:r>
    </w:p>
    <w:p w14:paraId="3B422652" w14:textId="2BD87953" w:rsidR="00E375E9" w:rsidRPr="000E6562" w:rsidRDefault="002E73CA" w:rsidP="00E375E9">
      <w:r w:rsidRPr="000E6562"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14:paraId="73C4FCB7" w14:textId="77777777" w:rsidR="00E375E9" w:rsidRPr="000E6562" w:rsidRDefault="00E375E9" w:rsidP="00E375E9">
      <w:r w:rsidRPr="000E6562">
        <w:t>Ситуация: Ваша компания планирует внедрить новое программное обеспечение для управления проектами. Вам поручено оценить эффективность данного ПО и подготовить отчет с рекомендациями по его внедрению. Как вы будете использовать функции текстового редактора и табличного процессора для создания этого отчета?</w:t>
      </w:r>
    </w:p>
    <w:p w14:paraId="671FEC05" w14:textId="6FABF7B0" w:rsidR="00E375E9" w:rsidRPr="000E6562" w:rsidRDefault="002E73CA" w:rsidP="00E375E9">
      <w:r w:rsidRPr="000E6562">
        <w:t>Время выполнения – 30 мин.</w:t>
      </w:r>
    </w:p>
    <w:p w14:paraId="2A6E9738" w14:textId="63F1B16F" w:rsidR="002E73CA" w:rsidRPr="000E6562" w:rsidRDefault="007F5B22" w:rsidP="00E375E9">
      <w:r w:rsidRPr="000E6562">
        <w:lastRenderedPageBreak/>
        <w:t>Ожидаемый резуль</w:t>
      </w:r>
      <w:r w:rsidR="00E7168D" w:rsidRPr="000E6562">
        <w:t>т</w:t>
      </w:r>
      <w:r w:rsidRPr="000E6562">
        <w:t>ат:</w:t>
      </w:r>
    </w:p>
    <w:p w14:paraId="11A2D980" w14:textId="2BB646C1" w:rsidR="00E375E9" w:rsidRPr="000E6562" w:rsidRDefault="002E73CA" w:rsidP="00E375E9">
      <w:r w:rsidRPr="000E6562">
        <w:t xml:space="preserve">1) </w:t>
      </w:r>
      <w:r w:rsidR="00E375E9" w:rsidRPr="000E6562">
        <w:t>Сбор данных:</w:t>
      </w:r>
    </w:p>
    <w:p w14:paraId="2F7EB089" w14:textId="77777777" w:rsidR="00E375E9" w:rsidRPr="000E6562" w:rsidRDefault="00E375E9" w:rsidP="00E375E9">
      <w:r w:rsidRPr="000E6562">
        <w:t>Получите информацию о функциональных возможностях нового ПО.</w:t>
      </w:r>
    </w:p>
    <w:p w14:paraId="2A47319E" w14:textId="77777777" w:rsidR="00E375E9" w:rsidRPr="000E6562" w:rsidRDefault="00E375E9" w:rsidP="00E375E9">
      <w:r w:rsidRPr="000E6562">
        <w:t>Проведите интервью с сотрудниками, которые уже используют данное ПО.</w:t>
      </w:r>
    </w:p>
    <w:p w14:paraId="08473692" w14:textId="3A4BE5A7" w:rsidR="00E375E9" w:rsidRPr="000E6562" w:rsidRDefault="002E73CA" w:rsidP="00E375E9">
      <w:r w:rsidRPr="000E6562">
        <w:t xml:space="preserve">2) </w:t>
      </w:r>
      <w:r w:rsidR="00E375E9" w:rsidRPr="000E6562">
        <w:t>Создание таблицы в Microsoft Excel:</w:t>
      </w:r>
    </w:p>
    <w:p w14:paraId="2F052D0C" w14:textId="77777777" w:rsidR="00E375E9" w:rsidRPr="000E6562" w:rsidRDefault="00E375E9" w:rsidP="00E375E9">
      <w:r w:rsidRPr="000E6562">
        <w:t xml:space="preserve">Создайте таблицу с оценкой ключевых функций ПО </w:t>
      </w:r>
      <w:proofErr w:type="spellStart"/>
      <w:r w:rsidRPr="000E6562">
        <w:t>по</w:t>
      </w:r>
      <w:proofErr w:type="spellEnd"/>
      <w:r w:rsidRPr="000E6562">
        <w:t xml:space="preserve"> шкале от 1 до 5.</w:t>
      </w:r>
    </w:p>
    <w:p w14:paraId="749DED10" w14:textId="77777777" w:rsidR="00E375E9" w:rsidRPr="000E6562" w:rsidRDefault="00E375E9" w:rsidP="00E375E9">
      <w:r w:rsidRPr="000E6562">
        <w:t>Добавьте столбцы для комментариев и предложений по улучшению.</w:t>
      </w:r>
    </w:p>
    <w:p w14:paraId="699C787E" w14:textId="203B4A9D" w:rsidR="00E375E9" w:rsidRPr="000E6562" w:rsidRDefault="009638D0" w:rsidP="00E375E9">
      <w:r w:rsidRPr="000E6562">
        <w:t xml:space="preserve">3) </w:t>
      </w:r>
      <w:r w:rsidR="00E375E9" w:rsidRPr="000E6562">
        <w:t>Подсчет общей оценки:</w:t>
      </w:r>
    </w:p>
    <w:p w14:paraId="32C77961" w14:textId="77777777" w:rsidR="00E375E9" w:rsidRPr="000E6562" w:rsidRDefault="00E375E9" w:rsidP="00E375E9">
      <w:r w:rsidRPr="000E6562">
        <w:t>Используйте функцию СРЗНАЧ для расчета средней оценки ПО.</w:t>
      </w:r>
    </w:p>
    <w:p w14:paraId="29883E87" w14:textId="77777777" w:rsidR="00E375E9" w:rsidRPr="000E6562" w:rsidRDefault="00E375E9" w:rsidP="00E375E9">
      <w:r w:rsidRPr="000E6562">
        <w:t>Пример формулы: =</w:t>
      </w:r>
      <w:proofErr w:type="gramStart"/>
      <w:r w:rsidRPr="000E6562">
        <w:t>СРЗНАЧ(</w:t>
      </w:r>
      <w:proofErr w:type="gramEnd"/>
      <w:r w:rsidRPr="000E6562">
        <w:t>B2:B10) для подсчета средней оценки функционала.</w:t>
      </w:r>
    </w:p>
    <w:p w14:paraId="6AD39509" w14:textId="547F6ECD" w:rsidR="00E375E9" w:rsidRPr="000E6562" w:rsidRDefault="009638D0" w:rsidP="00E375E9">
      <w:r w:rsidRPr="000E6562">
        <w:t xml:space="preserve">4) </w:t>
      </w:r>
      <w:r w:rsidR="00E375E9" w:rsidRPr="000E6562">
        <w:t>Визуализация данных:</w:t>
      </w:r>
    </w:p>
    <w:p w14:paraId="52096BDC" w14:textId="77777777" w:rsidR="00E375E9" w:rsidRPr="000E6562" w:rsidRDefault="00E375E9" w:rsidP="00E375E9">
      <w:r w:rsidRPr="000E6562">
        <w:t>Создайте диаграммы и графики для иллюстрации преимуществ и недостатков ПО.</w:t>
      </w:r>
    </w:p>
    <w:p w14:paraId="4E7BBED9" w14:textId="77777777" w:rsidR="00E375E9" w:rsidRPr="000E6562" w:rsidRDefault="00E375E9" w:rsidP="00E375E9">
      <w:r w:rsidRPr="000E6562">
        <w:t>Используйте функции для построения диаграмм (ВСТАВКА -&gt; Диаграмма).</w:t>
      </w:r>
    </w:p>
    <w:p w14:paraId="7C556232" w14:textId="7976DEF6" w:rsidR="00E375E9" w:rsidRPr="000E6562" w:rsidRDefault="009638D0" w:rsidP="00E375E9">
      <w:r w:rsidRPr="000E6562">
        <w:t xml:space="preserve">5) </w:t>
      </w:r>
      <w:r w:rsidR="00E375E9" w:rsidRPr="000E6562">
        <w:t>Написание аналитической части отчета в Microsoft Word:</w:t>
      </w:r>
    </w:p>
    <w:p w14:paraId="72A5106C" w14:textId="77777777" w:rsidR="00E375E9" w:rsidRPr="000E6562" w:rsidRDefault="00E375E9" w:rsidP="00E375E9">
      <w:r w:rsidRPr="000E6562">
        <w:t>Опишите основные выводы на основе данных из таблицы.</w:t>
      </w:r>
    </w:p>
    <w:p w14:paraId="4173ED9B" w14:textId="77777777" w:rsidR="00E375E9" w:rsidRPr="000E6562" w:rsidRDefault="00E375E9" w:rsidP="00E375E9">
      <w:r w:rsidRPr="000E6562">
        <w:t>Предложите рекомендации по внедрению ПО, основываясь на собранных данных.</w:t>
      </w:r>
    </w:p>
    <w:p w14:paraId="4EFAE6E6" w14:textId="5CD6AFE3" w:rsidR="00E7168D" w:rsidRPr="000E6562" w:rsidRDefault="00E7168D" w:rsidP="00E375E9">
      <w:r w:rsidRPr="000E6562">
        <w:t xml:space="preserve">Критерии оценивания: наличие в ответе </w:t>
      </w:r>
      <w:r w:rsidR="003F0E79" w:rsidRPr="000E6562">
        <w:t>хотя бы трех из пяти перечисленных шагов, описание операции сбора, анализа и визуализации данных.</w:t>
      </w:r>
    </w:p>
    <w:p w14:paraId="176F1C37" w14:textId="73166DEA" w:rsidR="00E375E9" w:rsidRPr="000E6562" w:rsidRDefault="009638D0" w:rsidP="00E375E9">
      <w:r w:rsidRPr="000E6562">
        <w:t>Компетенции (индикаторы):</w:t>
      </w:r>
      <w:r w:rsidR="005C2319" w:rsidRPr="005C2319">
        <w:t xml:space="preserve"> ОПК-5 (ОПК-5.1), ОПК-6 (ОПК-6.1)</w:t>
      </w:r>
    </w:p>
    <w:p w14:paraId="1C9A39B5" w14:textId="77777777" w:rsidR="00E375E9" w:rsidRPr="000E6562" w:rsidRDefault="00E375E9" w:rsidP="00E375E9"/>
    <w:p w14:paraId="72BE9648" w14:textId="77777777" w:rsidR="005B3F82" w:rsidRPr="000E6562" w:rsidRDefault="002901F7" w:rsidP="00E375E9">
      <w:pPr>
        <w:rPr>
          <w:i/>
          <w:iCs/>
        </w:rPr>
      </w:pPr>
      <w:r w:rsidRPr="000E6562">
        <w:t xml:space="preserve">6. </w:t>
      </w:r>
      <w:r w:rsidR="005B3F82" w:rsidRPr="000E6562">
        <w:rPr>
          <w:i/>
          <w:iCs/>
        </w:rPr>
        <w:t>Почитайте текст задания. Продумайте логику и полноту ответа. Запишите развернутый и обоснованный ответ.</w:t>
      </w:r>
    </w:p>
    <w:p w14:paraId="6AC07B3D" w14:textId="1A6368F7" w:rsidR="002901F7" w:rsidRPr="000E6562" w:rsidRDefault="002901F7" w:rsidP="00E375E9">
      <w:r w:rsidRPr="000E6562"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14:paraId="3B91FF85" w14:textId="19AF0787" w:rsidR="00E375E9" w:rsidRPr="000E6562" w:rsidRDefault="00E375E9" w:rsidP="00E375E9">
      <w:r w:rsidRPr="000E6562">
        <w:t>Ситуация: Вам поручено составить прогноз денежных потоков компании на следующий год. Необходимо учесть различные источники доходов и расходов, а также вероятность возникновения непредвиденных обстоятельств. Как вы будете использовать функции текстового редактора и табличного процессора для создания этого прогноза?</w:t>
      </w:r>
    </w:p>
    <w:p w14:paraId="6B045353" w14:textId="7A4B9F60" w:rsidR="00E375E9" w:rsidRPr="000E6562" w:rsidRDefault="002901F7" w:rsidP="00E375E9">
      <w:r w:rsidRPr="000E6562">
        <w:t xml:space="preserve">Время выполнения – </w:t>
      </w:r>
      <w:r w:rsidR="003E003F" w:rsidRPr="000E6562">
        <w:t>3</w:t>
      </w:r>
      <w:r w:rsidRPr="000E6562">
        <w:t>0 мин.</w:t>
      </w:r>
    </w:p>
    <w:p w14:paraId="0C2235FE" w14:textId="0D06E580" w:rsidR="002901F7" w:rsidRPr="000E6562" w:rsidRDefault="004D63E9" w:rsidP="00E375E9">
      <w:r w:rsidRPr="000E6562">
        <w:t>Ожидаемый результат:</w:t>
      </w:r>
    </w:p>
    <w:p w14:paraId="5EC9AE0C" w14:textId="493F6DF3" w:rsidR="00E375E9" w:rsidRPr="000E6562" w:rsidRDefault="002901F7" w:rsidP="00E375E9">
      <w:r w:rsidRPr="000E6562">
        <w:t xml:space="preserve">1) </w:t>
      </w:r>
      <w:r w:rsidR="00E375E9" w:rsidRPr="000E6562">
        <w:t>Сбор данных:</w:t>
      </w:r>
    </w:p>
    <w:p w14:paraId="7A26F2E6" w14:textId="77777777" w:rsidR="00E375E9" w:rsidRPr="000E6562" w:rsidRDefault="00E375E9" w:rsidP="00E375E9">
      <w:r w:rsidRPr="000E6562">
        <w:t>Получите данные о текущих доходах и расходах компании.</w:t>
      </w:r>
    </w:p>
    <w:p w14:paraId="43415B03" w14:textId="77777777" w:rsidR="00E375E9" w:rsidRPr="000E6562" w:rsidRDefault="00E375E9" w:rsidP="00E375E9">
      <w:r w:rsidRPr="000E6562">
        <w:t>Учтите вероятные изменения в доходах и расходах на следующий год.</w:t>
      </w:r>
    </w:p>
    <w:p w14:paraId="3D4D6CDD" w14:textId="1461ECF0" w:rsidR="00E375E9" w:rsidRPr="000E6562" w:rsidRDefault="002901F7" w:rsidP="00E375E9">
      <w:r w:rsidRPr="000E6562">
        <w:t xml:space="preserve">2) </w:t>
      </w:r>
      <w:r w:rsidR="00E375E9" w:rsidRPr="000E6562">
        <w:t>Создание таблицы в Microsoft Excel:</w:t>
      </w:r>
    </w:p>
    <w:p w14:paraId="5E562DE7" w14:textId="77777777" w:rsidR="00E375E9" w:rsidRPr="000E6562" w:rsidRDefault="00E375E9" w:rsidP="00E375E9">
      <w:r w:rsidRPr="000E6562">
        <w:t>Введите данные о предполагаемых доходах и расходах в таблицу.</w:t>
      </w:r>
    </w:p>
    <w:p w14:paraId="2B2BEC08" w14:textId="77777777" w:rsidR="00E375E9" w:rsidRPr="000E6562" w:rsidRDefault="00E375E9" w:rsidP="00E375E9">
      <w:r w:rsidRPr="000E6562">
        <w:t>Добавьте строки для различных сценариев (оптимистичный, пессимистичный, реалистичный).</w:t>
      </w:r>
    </w:p>
    <w:p w14:paraId="4F0AC513" w14:textId="203DDC5F" w:rsidR="00E375E9" w:rsidRPr="000E6562" w:rsidRDefault="002901F7" w:rsidP="00E375E9">
      <w:r w:rsidRPr="000E6562">
        <w:lastRenderedPageBreak/>
        <w:t xml:space="preserve">3) </w:t>
      </w:r>
      <w:r w:rsidR="00E375E9" w:rsidRPr="000E6562">
        <w:t>Подсчет общих доходов и расходов:</w:t>
      </w:r>
    </w:p>
    <w:p w14:paraId="6B373F65" w14:textId="77777777" w:rsidR="00E375E9" w:rsidRPr="000E6562" w:rsidRDefault="00E375E9" w:rsidP="00E375E9">
      <w:r w:rsidRPr="000E6562">
        <w:t>Используйте функцию СУММ для подсчета общих доходов и расходов по каждому сценарию.</w:t>
      </w:r>
    </w:p>
    <w:p w14:paraId="4187E932" w14:textId="77777777" w:rsidR="00E375E9" w:rsidRPr="000E6562" w:rsidRDefault="00E375E9" w:rsidP="00E375E9">
      <w:r w:rsidRPr="000E6562">
        <w:t>Пример формулы: =</w:t>
      </w:r>
      <w:proofErr w:type="gramStart"/>
      <w:r w:rsidRPr="000E6562">
        <w:t>СУММ(</w:t>
      </w:r>
      <w:proofErr w:type="gramEnd"/>
      <w:r w:rsidRPr="000E6562">
        <w:t>B2:B13) для подсчета доходов за январь.</w:t>
      </w:r>
    </w:p>
    <w:p w14:paraId="160A0566" w14:textId="77777777" w:rsidR="00E375E9" w:rsidRPr="000E6562" w:rsidRDefault="00E375E9" w:rsidP="00E375E9">
      <w:r w:rsidRPr="000E6562">
        <w:t>Анализ сценариев:</w:t>
      </w:r>
    </w:p>
    <w:p w14:paraId="197DD28E" w14:textId="77777777" w:rsidR="00E375E9" w:rsidRPr="000E6562" w:rsidRDefault="00E375E9" w:rsidP="00E375E9">
      <w:r w:rsidRPr="000E6562">
        <w:t>Используйте функции ЕСЛИ и ВПР для оценки вероятностей различных сценариев.</w:t>
      </w:r>
    </w:p>
    <w:p w14:paraId="0B03436B" w14:textId="77777777" w:rsidR="00E375E9" w:rsidRPr="000E6562" w:rsidRDefault="00E375E9" w:rsidP="00E375E9">
      <w:r w:rsidRPr="000E6562">
        <w:t>Пример формулы: =ЕСЛИ(A2="оптимистичный</w:t>
      </w:r>
      <w:proofErr w:type="gramStart"/>
      <w:r w:rsidRPr="000E6562">
        <w:t>";B</w:t>
      </w:r>
      <w:proofErr w:type="gramEnd"/>
      <w:r w:rsidRPr="000E6562">
        <w:t>2*0.7;B2*0.3) для расчета вероятностного дохода.</w:t>
      </w:r>
    </w:p>
    <w:p w14:paraId="173E0B55" w14:textId="77777777" w:rsidR="00E375E9" w:rsidRPr="000E6562" w:rsidRDefault="00E375E9" w:rsidP="00E375E9">
      <w:r w:rsidRPr="000E6562">
        <w:t>Написание аналитической части отчета в Microsoft Word:</w:t>
      </w:r>
    </w:p>
    <w:p w14:paraId="42457CD8" w14:textId="77777777" w:rsidR="00E375E9" w:rsidRPr="000E6562" w:rsidRDefault="00E375E9" w:rsidP="00E375E9">
      <w:r w:rsidRPr="000E6562">
        <w:t>Опишите основные выводы на основе данных из таблицы.</w:t>
      </w:r>
    </w:p>
    <w:p w14:paraId="7ED33073" w14:textId="77777777" w:rsidR="00E375E9" w:rsidRPr="000E6562" w:rsidRDefault="00E375E9" w:rsidP="00E375E9">
      <w:r w:rsidRPr="000E6562">
        <w:t>Предложите рекомендации по управлению денежными потоками на основе прогноза.</w:t>
      </w:r>
    </w:p>
    <w:p w14:paraId="5C94039B" w14:textId="0878C11D" w:rsidR="004D63E9" w:rsidRPr="000E6562" w:rsidRDefault="004D63E9" w:rsidP="00E375E9">
      <w:r w:rsidRPr="000E6562">
        <w:t>Критерии оценивания: наличие в ответе перечисленных шагов, описание операции сбора, анализа и визуализации данных.</w:t>
      </w:r>
    </w:p>
    <w:p w14:paraId="06F69EA5" w14:textId="6DED08D3" w:rsidR="00E375E9" w:rsidRPr="000E6562" w:rsidRDefault="003E003F" w:rsidP="00E375E9">
      <w:r w:rsidRPr="000E6562">
        <w:t>Компетенции (индикаторы):</w:t>
      </w:r>
      <w:r w:rsidR="005C2319" w:rsidRPr="005C2319">
        <w:t xml:space="preserve"> ОПК-5 (ОПК-5.1), ОПК-6 (ОПК-6.1)</w:t>
      </w:r>
    </w:p>
    <w:p w14:paraId="3E30E4F3" w14:textId="77777777" w:rsidR="00E375E9" w:rsidRPr="000E6562" w:rsidRDefault="00E375E9" w:rsidP="00E375E9"/>
    <w:p w14:paraId="33CC5DD4" w14:textId="77777777" w:rsidR="005B3F82" w:rsidRPr="000E6562" w:rsidRDefault="005A3D5D" w:rsidP="00E375E9">
      <w:pPr>
        <w:rPr>
          <w:i/>
          <w:iCs/>
        </w:rPr>
      </w:pPr>
      <w:r w:rsidRPr="000E6562">
        <w:t xml:space="preserve">7. </w:t>
      </w:r>
      <w:r w:rsidR="005B3F82" w:rsidRPr="000E6562">
        <w:rPr>
          <w:i/>
          <w:iCs/>
        </w:rPr>
        <w:t>Почитайте текст задания. Продумайте логику и полноту ответа. Запишите развернутый и обоснованный ответ.</w:t>
      </w:r>
    </w:p>
    <w:p w14:paraId="756309EC" w14:textId="2F92F4F6" w:rsidR="005A3D5D" w:rsidRPr="000E6562" w:rsidRDefault="005A3D5D" w:rsidP="00E375E9">
      <w:r w:rsidRPr="000E6562"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14:paraId="5672554D" w14:textId="72991261" w:rsidR="00E375E9" w:rsidRPr="000E6562" w:rsidRDefault="00E375E9" w:rsidP="00E375E9">
      <w:r w:rsidRPr="000E6562">
        <w:t>Ситуация: Ваша компания рассматривает возможность выхода на новый рынок. Вам поручено провести анализ рынка и подготовить отчет с рекомендациями по выходу. Как вы будете использовать функции текстового редактора и табличного процессора для создания этого отчета?</w:t>
      </w:r>
    </w:p>
    <w:p w14:paraId="7B3F4435" w14:textId="7D6F567E" w:rsidR="00E375E9" w:rsidRPr="000E6562" w:rsidRDefault="005A3D5D" w:rsidP="00E375E9">
      <w:r w:rsidRPr="000E6562">
        <w:t xml:space="preserve">Время выполнения – </w:t>
      </w:r>
      <w:r w:rsidR="003E003F" w:rsidRPr="000E6562">
        <w:t>3</w:t>
      </w:r>
      <w:r w:rsidRPr="000E6562">
        <w:t>0 мин.</w:t>
      </w:r>
    </w:p>
    <w:p w14:paraId="4528B245" w14:textId="560439D8" w:rsidR="00E375E9" w:rsidRPr="000E6562" w:rsidRDefault="00CA5B07" w:rsidP="00E375E9">
      <w:r w:rsidRPr="000E6562">
        <w:t>Ожидаемый результат:</w:t>
      </w:r>
    </w:p>
    <w:p w14:paraId="454BD536" w14:textId="31764451" w:rsidR="00E375E9" w:rsidRPr="000E6562" w:rsidRDefault="005A3D5D" w:rsidP="00E375E9">
      <w:r w:rsidRPr="000E6562">
        <w:t xml:space="preserve">1) </w:t>
      </w:r>
      <w:r w:rsidR="00E375E9" w:rsidRPr="000E6562">
        <w:t>Сбор данных:</w:t>
      </w:r>
    </w:p>
    <w:p w14:paraId="093F51C9" w14:textId="77777777" w:rsidR="00E375E9" w:rsidRPr="000E6562" w:rsidRDefault="00E375E9" w:rsidP="00E375E9">
      <w:r w:rsidRPr="000E6562">
        <w:t>Проведите исследование рынка, включая анализ конкурентов и потребителей.</w:t>
      </w:r>
    </w:p>
    <w:p w14:paraId="5D314557" w14:textId="77777777" w:rsidR="00E375E9" w:rsidRPr="000E6562" w:rsidRDefault="00E375E9" w:rsidP="00E375E9">
      <w:r w:rsidRPr="000E6562">
        <w:t>Получите данные о потенциале роста рынка и барьерах входа.</w:t>
      </w:r>
    </w:p>
    <w:p w14:paraId="463DF2B9" w14:textId="0F854487" w:rsidR="00E375E9" w:rsidRPr="000E6562" w:rsidRDefault="0098715A" w:rsidP="00E375E9">
      <w:r w:rsidRPr="000E6562">
        <w:t xml:space="preserve">2) </w:t>
      </w:r>
      <w:r w:rsidR="00E375E9" w:rsidRPr="000E6562">
        <w:t>Создание таблицы в Microsoft Excel:</w:t>
      </w:r>
    </w:p>
    <w:p w14:paraId="51956E0F" w14:textId="77777777" w:rsidR="00E375E9" w:rsidRPr="000E6562" w:rsidRDefault="00E375E9" w:rsidP="00E375E9">
      <w:r w:rsidRPr="000E6562">
        <w:t>Создайте таблицу с информацией о конкурентах, их долях рынка и стратегиях.</w:t>
      </w:r>
    </w:p>
    <w:p w14:paraId="6CAC20E5" w14:textId="77777777" w:rsidR="00E375E9" w:rsidRPr="000E6562" w:rsidRDefault="00E375E9" w:rsidP="00E375E9">
      <w:r w:rsidRPr="000E6562">
        <w:t>Добавьте столбцы для анализа потребительских предпочтений и рыночных тенденций.</w:t>
      </w:r>
    </w:p>
    <w:p w14:paraId="2276DD2A" w14:textId="6B8BEE34" w:rsidR="00E375E9" w:rsidRPr="000E6562" w:rsidRDefault="0098715A" w:rsidP="00E375E9">
      <w:r w:rsidRPr="000E6562">
        <w:t xml:space="preserve">3) </w:t>
      </w:r>
      <w:r w:rsidR="00E375E9" w:rsidRPr="000E6562">
        <w:t>Подсчет доли рынка:</w:t>
      </w:r>
    </w:p>
    <w:p w14:paraId="450F645B" w14:textId="77777777" w:rsidR="00E375E9" w:rsidRPr="000E6562" w:rsidRDefault="00E375E9" w:rsidP="00E375E9">
      <w:r w:rsidRPr="000E6562">
        <w:t>Используйте функцию СУММ для подсчета общей доли рынка конкурентов.</w:t>
      </w:r>
    </w:p>
    <w:p w14:paraId="7A89D790" w14:textId="77777777" w:rsidR="00E375E9" w:rsidRPr="000E6562" w:rsidRDefault="00E375E9" w:rsidP="00E375E9">
      <w:r w:rsidRPr="000E6562">
        <w:t>Пример формулы: =</w:t>
      </w:r>
      <w:proofErr w:type="gramStart"/>
      <w:r w:rsidRPr="000E6562">
        <w:t>СУММ(</w:t>
      </w:r>
      <w:proofErr w:type="gramEnd"/>
      <w:r w:rsidRPr="000E6562">
        <w:t>B2:B10) для подсчета доли рынка всех конкурентов.</w:t>
      </w:r>
    </w:p>
    <w:p w14:paraId="151FADB8" w14:textId="7A3D073C" w:rsidR="00E375E9" w:rsidRPr="000E6562" w:rsidRDefault="0098715A" w:rsidP="00E375E9">
      <w:r w:rsidRPr="000E6562">
        <w:t xml:space="preserve">4) </w:t>
      </w:r>
      <w:r w:rsidR="00E375E9" w:rsidRPr="000E6562">
        <w:t>Анализ потребительских предпочтений:</w:t>
      </w:r>
    </w:p>
    <w:p w14:paraId="7B582FCD" w14:textId="77777777" w:rsidR="00E375E9" w:rsidRPr="000E6562" w:rsidRDefault="00E375E9" w:rsidP="00E375E9">
      <w:r w:rsidRPr="000E6562">
        <w:t>Используйте функции СЧЁТЕСЛИ и СЧЁТЕСЛИМН для подсчета предпочтений потребителей.</w:t>
      </w:r>
    </w:p>
    <w:p w14:paraId="012EC203" w14:textId="77777777" w:rsidR="00E375E9" w:rsidRPr="000E6562" w:rsidRDefault="00E375E9" w:rsidP="00E375E9">
      <w:r w:rsidRPr="000E6562">
        <w:lastRenderedPageBreak/>
        <w:t>Пример формулы: =</w:t>
      </w:r>
      <w:proofErr w:type="gramStart"/>
      <w:r w:rsidRPr="000E6562">
        <w:t>СЧЁТЕСЛИ(</w:t>
      </w:r>
      <w:proofErr w:type="gramEnd"/>
      <w:r w:rsidRPr="000E6562">
        <w:t>A2:A10;"предпочитает продукт A") для подсчета числа потребителей, предпочитающих продукт A.</w:t>
      </w:r>
    </w:p>
    <w:p w14:paraId="79D5AE59" w14:textId="4FBB08AA" w:rsidR="00E375E9" w:rsidRPr="000E6562" w:rsidRDefault="0098715A" w:rsidP="00E375E9">
      <w:r w:rsidRPr="000E6562">
        <w:t xml:space="preserve">5) </w:t>
      </w:r>
      <w:r w:rsidR="00E375E9" w:rsidRPr="000E6562">
        <w:t>Написание аналитической части отчета в Microsoft Word:</w:t>
      </w:r>
    </w:p>
    <w:p w14:paraId="158E948E" w14:textId="77777777" w:rsidR="00E375E9" w:rsidRPr="000E6562" w:rsidRDefault="00E375E9" w:rsidP="00E375E9">
      <w:r w:rsidRPr="000E6562">
        <w:t>Опишите основные выводы на основе данных из таблицы.</w:t>
      </w:r>
    </w:p>
    <w:p w14:paraId="19E5D325" w14:textId="77777777" w:rsidR="00E375E9" w:rsidRPr="000E6562" w:rsidRDefault="00E375E9" w:rsidP="00E375E9">
      <w:r w:rsidRPr="000E6562">
        <w:t>Предложите рекомендации по выходу на новый рынок, учитывая результаты анализа.</w:t>
      </w:r>
    </w:p>
    <w:p w14:paraId="62B3F968" w14:textId="2D740331" w:rsidR="00CA5B07" w:rsidRPr="000E6562" w:rsidRDefault="00CA5B07" w:rsidP="00E375E9">
      <w:r w:rsidRPr="000E6562">
        <w:t>Критерии оценивания: наличие в ответе хотя бы трех из пяти перечисленных шагов, описание операции сбора, анализа и визуализации данных.</w:t>
      </w:r>
    </w:p>
    <w:p w14:paraId="20E1F7D4" w14:textId="67E7D831" w:rsidR="00E375E9" w:rsidRPr="000E6562" w:rsidRDefault="0098715A" w:rsidP="00E375E9">
      <w:r w:rsidRPr="000E6562">
        <w:t>Компетенции (индикаторы):</w:t>
      </w:r>
      <w:r w:rsidR="005C2319" w:rsidRPr="005C2319">
        <w:t xml:space="preserve"> ОПК-5 (ОПК-5.1), ОПК-6 (ОПК-6.1)</w:t>
      </w:r>
    </w:p>
    <w:p w14:paraId="17ED3B23" w14:textId="77777777" w:rsidR="00E375E9" w:rsidRPr="000E6562" w:rsidRDefault="00E375E9" w:rsidP="00E375E9"/>
    <w:p w14:paraId="1C8A62BC" w14:textId="77777777" w:rsidR="005B3F82" w:rsidRPr="000E6562" w:rsidRDefault="00E375E9" w:rsidP="00E375E9">
      <w:pPr>
        <w:rPr>
          <w:i/>
          <w:iCs/>
        </w:rPr>
      </w:pPr>
      <w:r w:rsidRPr="000E6562">
        <w:t>8</w:t>
      </w:r>
      <w:r w:rsidR="0098715A" w:rsidRPr="000E6562">
        <w:t xml:space="preserve">. </w:t>
      </w:r>
      <w:r w:rsidR="005B3F82" w:rsidRPr="000E6562">
        <w:rPr>
          <w:i/>
          <w:iCs/>
        </w:rPr>
        <w:t>Почитайте текст задания. Продумайте логику и полноту ответа. Запишите развернутый и обоснованный ответ.</w:t>
      </w:r>
    </w:p>
    <w:p w14:paraId="03026D42" w14:textId="09C9C4AA" w:rsidR="00E375E9" w:rsidRPr="000E6562" w:rsidRDefault="0098715A" w:rsidP="00E375E9">
      <w:r w:rsidRPr="000E6562"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14:paraId="0F2631A8" w14:textId="77777777" w:rsidR="00E375E9" w:rsidRPr="000E6562" w:rsidRDefault="00E375E9" w:rsidP="00E375E9">
      <w:r w:rsidRPr="000E6562">
        <w:t>Ситуация: Вам поручено провести аудит бухгалтерской отчетности компании за последний год. Необходимо выявить ошибки и несоответствия, а также предложить корректирующие действия. Как вы будете использовать функции текстового редактора и табличного процессора для проведения аудита и подготовки отчета?</w:t>
      </w:r>
    </w:p>
    <w:p w14:paraId="3CB98B63" w14:textId="77777777" w:rsidR="003E003F" w:rsidRPr="000E6562" w:rsidRDefault="003E003F" w:rsidP="003E003F">
      <w:r w:rsidRPr="000E6562">
        <w:t>Время выполнения – 30 мин.</w:t>
      </w:r>
    </w:p>
    <w:p w14:paraId="3B88F135" w14:textId="3230F514" w:rsidR="00E375E9" w:rsidRPr="000E6562" w:rsidRDefault="00CA5B07" w:rsidP="00E375E9">
      <w:r w:rsidRPr="000E6562">
        <w:t>Ожидаемый результат:</w:t>
      </w:r>
    </w:p>
    <w:p w14:paraId="0F9A4969" w14:textId="1362FD55" w:rsidR="00E375E9" w:rsidRPr="000E6562" w:rsidRDefault="003E003F" w:rsidP="00E375E9">
      <w:r w:rsidRPr="000E6562">
        <w:t xml:space="preserve">1) </w:t>
      </w:r>
      <w:r w:rsidR="00E375E9" w:rsidRPr="000E6562">
        <w:t>Сбор данных:</w:t>
      </w:r>
    </w:p>
    <w:p w14:paraId="2CFEFBBD" w14:textId="77777777" w:rsidR="00E375E9" w:rsidRPr="000E6562" w:rsidRDefault="00E375E9" w:rsidP="00E375E9">
      <w:r w:rsidRPr="000E6562">
        <w:t>Получите бухгалтерскую отчетность компании за последний год.</w:t>
      </w:r>
    </w:p>
    <w:p w14:paraId="4D0C5D26" w14:textId="56291747" w:rsidR="00E375E9" w:rsidRPr="000E6562" w:rsidRDefault="003E003F" w:rsidP="00E375E9">
      <w:r w:rsidRPr="000E6562">
        <w:t xml:space="preserve">2) </w:t>
      </w:r>
      <w:r w:rsidR="00E375E9" w:rsidRPr="000E6562">
        <w:t>Создание таблицы в Microsoft Excel:</w:t>
      </w:r>
    </w:p>
    <w:p w14:paraId="6E5E4C53" w14:textId="77777777" w:rsidR="00E375E9" w:rsidRPr="000E6562" w:rsidRDefault="00E375E9" w:rsidP="00E375E9">
      <w:r w:rsidRPr="000E6562">
        <w:t>Введите данные из бухгалтерской отчетности в таблицу.</w:t>
      </w:r>
    </w:p>
    <w:p w14:paraId="32A2FDF8" w14:textId="77777777" w:rsidR="00E375E9" w:rsidRPr="000E6562" w:rsidRDefault="00E375E9" w:rsidP="00E375E9">
      <w:r w:rsidRPr="000E6562">
        <w:t>Добавьте столбцы для проверки соответствия стандартам и обнаружения ошибок.</w:t>
      </w:r>
    </w:p>
    <w:p w14:paraId="31F5E9A3" w14:textId="5B8A9556" w:rsidR="00E375E9" w:rsidRPr="000E6562" w:rsidRDefault="003E003F" w:rsidP="00E375E9">
      <w:r w:rsidRPr="000E6562">
        <w:t xml:space="preserve">3) </w:t>
      </w:r>
      <w:r w:rsidR="00E375E9" w:rsidRPr="000E6562">
        <w:t>Подсчет отклонений:</w:t>
      </w:r>
    </w:p>
    <w:p w14:paraId="4210E430" w14:textId="77777777" w:rsidR="00E375E9" w:rsidRPr="000E6562" w:rsidRDefault="00E375E9" w:rsidP="00E375E9">
      <w:r w:rsidRPr="000E6562">
        <w:t>Используйте функции СРЗНАЧ, СТАНДОТКЛОН для выявления отклонений от нормы.</w:t>
      </w:r>
    </w:p>
    <w:p w14:paraId="1D0ED457" w14:textId="77777777" w:rsidR="00E375E9" w:rsidRPr="000E6562" w:rsidRDefault="00E375E9" w:rsidP="00E375E9">
      <w:r w:rsidRPr="000E6562">
        <w:t>Пример формулы: =</w:t>
      </w:r>
      <w:proofErr w:type="gramStart"/>
      <w:r w:rsidRPr="000E6562">
        <w:t>СТАНДОТКЛОН(</w:t>
      </w:r>
      <w:proofErr w:type="gramEnd"/>
      <w:r w:rsidRPr="000E6562">
        <w:t>B2:B10) для расчета стандартного отклонения.</w:t>
      </w:r>
    </w:p>
    <w:p w14:paraId="5CF4CB58" w14:textId="2963F1CC" w:rsidR="00E375E9" w:rsidRPr="000E6562" w:rsidRDefault="003E003F" w:rsidP="00E375E9">
      <w:r w:rsidRPr="000E6562">
        <w:t xml:space="preserve">4) </w:t>
      </w:r>
      <w:r w:rsidR="00E375E9" w:rsidRPr="000E6562">
        <w:t>Анализ ошибок:</w:t>
      </w:r>
    </w:p>
    <w:p w14:paraId="3629E296" w14:textId="77777777" w:rsidR="00E375E9" w:rsidRPr="000E6562" w:rsidRDefault="00E375E9" w:rsidP="00E375E9">
      <w:r w:rsidRPr="000E6562">
        <w:t>Используйте функции ВПР и ГИПЕРССЫЛКА для сопоставления данных с нормативными актами.</w:t>
      </w:r>
    </w:p>
    <w:p w14:paraId="7FE65261" w14:textId="77777777" w:rsidR="00E375E9" w:rsidRPr="000E6562" w:rsidRDefault="00E375E9" w:rsidP="00E375E9">
      <w:r w:rsidRPr="000E6562">
        <w:t>Пример формулы: =</w:t>
      </w:r>
      <w:proofErr w:type="gramStart"/>
      <w:r w:rsidRPr="000E6562">
        <w:t>ВПР(</w:t>
      </w:r>
      <w:proofErr w:type="gramEnd"/>
      <w:r w:rsidRPr="000E6562">
        <w:t>A2;"нормативные акты";2;0) для проверки соответствия нормативам.</w:t>
      </w:r>
    </w:p>
    <w:p w14:paraId="41F354CA" w14:textId="178FAD27" w:rsidR="00E375E9" w:rsidRPr="000E6562" w:rsidRDefault="003E003F" w:rsidP="00E375E9">
      <w:r w:rsidRPr="000E6562">
        <w:t xml:space="preserve">5) </w:t>
      </w:r>
      <w:r w:rsidR="00E375E9" w:rsidRPr="000E6562">
        <w:t>Написание аналитической части отчета в Microsoft Word:</w:t>
      </w:r>
    </w:p>
    <w:p w14:paraId="2F08A579" w14:textId="77777777" w:rsidR="00E375E9" w:rsidRPr="000E6562" w:rsidRDefault="00E375E9" w:rsidP="00E375E9">
      <w:r w:rsidRPr="000E6562">
        <w:t>Опишите основные ошибки и несоответствия, выявленные в ходе аудита.</w:t>
      </w:r>
    </w:p>
    <w:p w14:paraId="79C0CF7F" w14:textId="77777777" w:rsidR="00E375E9" w:rsidRPr="000E6562" w:rsidRDefault="00E375E9" w:rsidP="00E375E9">
      <w:r w:rsidRPr="000E6562">
        <w:t>Предложите корректирующие действия для устранения найденных проблем.</w:t>
      </w:r>
    </w:p>
    <w:p w14:paraId="144B19A7" w14:textId="2023DEE2" w:rsidR="00044BDB" w:rsidRPr="000E6562" w:rsidRDefault="00044BDB" w:rsidP="00E375E9">
      <w:r w:rsidRPr="000E6562">
        <w:lastRenderedPageBreak/>
        <w:t>Критерии оценивания: наличие в ответе хотя бы трех из пяти перечисленных шагов, описание операции сбора, анализа и визуализации данных.</w:t>
      </w:r>
    </w:p>
    <w:p w14:paraId="74E53258" w14:textId="6C6BF5F4" w:rsidR="00E375E9" w:rsidRPr="000E6562" w:rsidRDefault="001726D1" w:rsidP="00E375E9">
      <w:r w:rsidRPr="000E6562">
        <w:t>Компетенции (индикаторы):</w:t>
      </w:r>
      <w:r w:rsidR="005C2319" w:rsidRPr="005C2319">
        <w:t xml:space="preserve"> ОПК-5 (ОПК-5.1), ОПК-6 (ОПК-6.1)</w:t>
      </w:r>
    </w:p>
    <w:p w14:paraId="17C959E0" w14:textId="77777777" w:rsidR="00E375E9" w:rsidRPr="000E6562" w:rsidRDefault="00E375E9" w:rsidP="00E375E9"/>
    <w:p w14:paraId="374245D4" w14:textId="77777777" w:rsidR="005B3F82" w:rsidRPr="000E6562" w:rsidRDefault="00E375E9" w:rsidP="00E375E9">
      <w:pPr>
        <w:rPr>
          <w:i/>
          <w:iCs/>
        </w:rPr>
      </w:pPr>
      <w:r w:rsidRPr="000E6562">
        <w:t>9</w:t>
      </w:r>
      <w:r w:rsidR="001E7B60" w:rsidRPr="000E6562">
        <w:t xml:space="preserve">. </w:t>
      </w:r>
      <w:r w:rsidR="005B3F82" w:rsidRPr="000E6562">
        <w:rPr>
          <w:i/>
          <w:iCs/>
        </w:rPr>
        <w:t>Почитайте текст задания. Продумайте логику и полноту ответа. Запишите развернутый и обоснованный ответ.</w:t>
      </w:r>
    </w:p>
    <w:p w14:paraId="22899C40" w14:textId="3D8876CC" w:rsidR="00E375E9" w:rsidRPr="000E6562" w:rsidRDefault="001E7B60" w:rsidP="00E375E9">
      <w:r w:rsidRPr="000E6562"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14:paraId="143C0DBB" w14:textId="77777777" w:rsidR="00E375E9" w:rsidRPr="000E6562" w:rsidRDefault="00E375E9" w:rsidP="00E375E9">
      <w:r w:rsidRPr="000E6562">
        <w:t>Ситуация: Ваша компания планирует модернизацию производственного оборудования. Вам поручено оценить экономическую эффективность проекта и подготовить отчет с рекомендациями по его реализации. Как вы будете использовать функции текстового редактора и табличного процессора для создания этого отчета?</w:t>
      </w:r>
    </w:p>
    <w:p w14:paraId="27C1865D" w14:textId="77777777" w:rsidR="001E7B60" w:rsidRPr="000E6562" w:rsidRDefault="001E7B60" w:rsidP="001E7B60">
      <w:r w:rsidRPr="000E6562">
        <w:t>Время выполнения – 30 мин.</w:t>
      </w:r>
    </w:p>
    <w:p w14:paraId="73479358" w14:textId="2484D53C" w:rsidR="00E375E9" w:rsidRPr="000E6562" w:rsidRDefault="00DD26DE" w:rsidP="00E375E9">
      <w:r w:rsidRPr="000E6562">
        <w:t>Ожидаемый результат:</w:t>
      </w:r>
    </w:p>
    <w:p w14:paraId="1BEC8B7C" w14:textId="45088E7B" w:rsidR="00E375E9" w:rsidRPr="000E6562" w:rsidRDefault="001E7B60" w:rsidP="00E375E9">
      <w:r w:rsidRPr="000E6562">
        <w:t xml:space="preserve">1) </w:t>
      </w:r>
      <w:r w:rsidR="00E375E9" w:rsidRPr="000E6562">
        <w:t>Сбор данных:</w:t>
      </w:r>
    </w:p>
    <w:p w14:paraId="5CAFD8E8" w14:textId="77777777" w:rsidR="00E375E9" w:rsidRPr="000E6562" w:rsidRDefault="00E375E9" w:rsidP="00E375E9">
      <w:r w:rsidRPr="000E6562">
        <w:t>Получите информацию о стоимости модернизации, ожидаемом увеличении производительности и сроке службы нового оборудования.</w:t>
      </w:r>
    </w:p>
    <w:p w14:paraId="61211359" w14:textId="21B6FC96" w:rsidR="00E375E9" w:rsidRPr="000E6562" w:rsidRDefault="001E7B60" w:rsidP="00E375E9">
      <w:r w:rsidRPr="000E6562">
        <w:t xml:space="preserve">2) </w:t>
      </w:r>
      <w:r w:rsidR="00E375E9" w:rsidRPr="000E6562">
        <w:t>Создание таблицы в Microsoft Excel:</w:t>
      </w:r>
    </w:p>
    <w:p w14:paraId="4CF019B8" w14:textId="77777777" w:rsidR="00E375E9" w:rsidRPr="000E6562" w:rsidRDefault="00E375E9" w:rsidP="00E375E9">
      <w:r w:rsidRPr="000E6562">
        <w:t>Создайте таблицу с расчетами затрат на модернизацию и ожидаемой экономии.</w:t>
      </w:r>
    </w:p>
    <w:p w14:paraId="32178043" w14:textId="77777777" w:rsidR="00E375E9" w:rsidRPr="000E6562" w:rsidRDefault="00E375E9" w:rsidP="00E375E9">
      <w:r w:rsidRPr="000E6562">
        <w:t>Добавьте строки для расчета срока окупаемости и чистой приведенной стоимости проекта.</w:t>
      </w:r>
    </w:p>
    <w:p w14:paraId="4AA04AB4" w14:textId="5AB503BA" w:rsidR="00E375E9" w:rsidRPr="000E6562" w:rsidRDefault="001E7B60" w:rsidP="00E375E9">
      <w:r w:rsidRPr="000E6562">
        <w:t xml:space="preserve">3) </w:t>
      </w:r>
      <w:r w:rsidR="00E375E9" w:rsidRPr="000E6562">
        <w:t>Подсчет экономической эффективности:</w:t>
      </w:r>
    </w:p>
    <w:p w14:paraId="025EB65C" w14:textId="25BE1EC1" w:rsidR="00E375E9" w:rsidRPr="000E6562" w:rsidRDefault="00E375E9" w:rsidP="00E375E9">
      <w:r w:rsidRPr="000E6562">
        <w:t xml:space="preserve">Используйте функции NPV </w:t>
      </w:r>
      <w:r w:rsidR="00A01DC0" w:rsidRPr="000E6562">
        <w:t xml:space="preserve">(ЧПС) </w:t>
      </w:r>
      <w:r w:rsidRPr="000E6562">
        <w:t>и IRR</w:t>
      </w:r>
      <w:r w:rsidR="003B28B5" w:rsidRPr="000E6562">
        <w:t xml:space="preserve"> (ВНД)</w:t>
      </w:r>
      <w:r w:rsidRPr="000E6562">
        <w:t xml:space="preserve"> для расчета чистой приведенной стоимости и внутренней нормы доходности.</w:t>
      </w:r>
    </w:p>
    <w:p w14:paraId="0686882B" w14:textId="4AAB64D6" w:rsidR="00E375E9" w:rsidRPr="000E6562" w:rsidRDefault="00E375E9" w:rsidP="00E375E9">
      <w:r w:rsidRPr="000E6562">
        <w:t>Пример формулы: =</w:t>
      </w:r>
      <w:r w:rsidR="003B28B5" w:rsidRPr="000E6562">
        <w:t>ЧПС</w:t>
      </w:r>
      <w:r w:rsidRPr="000E6562">
        <w:t>(B</w:t>
      </w:r>
      <w:proofErr w:type="gramStart"/>
      <w:r w:rsidRPr="000E6562">
        <w:t>2;C2:C10</w:t>
      </w:r>
      <w:proofErr w:type="gramEnd"/>
      <w:r w:rsidRPr="000E6562">
        <w:t>) для расчета чистой приведенной стоимости.</w:t>
      </w:r>
    </w:p>
    <w:p w14:paraId="72229B8F" w14:textId="0BBD0901" w:rsidR="00E375E9" w:rsidRPr="000E6562" w:rsidRDefault="003B28B5" w:rsidP="00E375E9">
      <w:r w:rsidRPr="000E6562">
        <w:t xml:space="preserve">4) </w:t>
      </w:r>
      <w:r w:rsidR="00E375E9" w:rsidRPr="000E6562">
        <w:t>Анализ результатов:</w:t>
      </w:r>
    </w:p>
    <w:p w14:paraId="34B6A7CA" w14:textId="77777777" w:rsidR="00E375E9" w:rsidRPr="000E6562" w:rsidRDefault="00E375E9" w:rsidP="00E375E9">
      <w:r w:rsidRPr="000E6562">
        <w:t>Используйте функции ЕСЛИ и ВПР для оценки различных сценариев (оптимистичный, пессимистичный, реалистичный).</w:t>
      </w:r>
    </w:p>
    <w:p w14:paraId="5E4FBBD6" w14:textId="77777777" w:rsidR="00E375E9" w:rsidRPr="000E6562" w:rsidRDefault="00E375E9" w:rsidP="00E375E9">
      <w:r w:rsidRPr="000E6562">
        <w:t>Пример формулы: =ЕСЛИ(A2="оптимистичный</w:t>
      </w:r>
      <w:proofErr w:type="gramStart"/>
      <w:r w:rsidRPr="000E6562">
        <w:t>";B</w:t>
      </w:r>
      <w:proofErr w:type="gramEnd"/>
      <w:r w:rsidRPr="000E6562">
        <w:t>2*0.7;B2*0.3) для расчета вероятностной экономии.</w:t>
      </w:r>
    </w:p>
    <w:p w14:paraId="33E5D736" w14:textId="2C6FF558" w:rsidR="00E375E9" w:rsidRPr="000E6562" w:rsidRDefault="003B28B5" w:rsidP="00E375E9">
      <w:r w:rsidRPr="000E6562">
        <w:t xml:space="preserve">5) </w:t>
      </w:r>
      <w:r w:rsidR="00E375E9" w:rsidRPr="000E6562">
        <w:t>Написание аналитической части отчета в Microsoft Word:</w:t>
      </w:r>
    </w:p>
    <w:p w14:paraId="137DFDA0" w14:textId="77777777" w:rsidR="00E375E9" w:rsidRPr="000E6562" w:rsidRDefault="00E375E9" w:rsidP="00E375E9">
      <w:r w:rsidRPr="000E6562">
        <w:t>Опишите основные выводы на основе данных из таблицы.</w:t>
      </w:r>
    </w:p>
    <w:p w14:paraId="63778FC8" w14:textId="77777777" w:rsidR="00E375E9" w:rsidRPr="000E6562" w:rsidRDefault="00E375E9" w:rsidP="00E375E9">
      <w:r w:rsidRPr="000E6562">
        <w:t>Предложите рекомендации по реализации проекта модернизации, учитывая его экономическую эффективность.</w:t>
      </w:r>
    </w:p>
    <w:p w14:paraId="5580AD2A" w14:textId="44800A3C" w:rsidR="00E406E9" w:rsidRPr="000E6562" w:rsidRDefault="00E406E9" w:rsidP="00E375E9">
      <w:r w:rsidRPr="000E6562">
        <w:t>Критерии оценивания: наличие в ответе хотя бы трех из пяти перечисленных шагов, описание операции сбора, анализа и визуализации данных.</w:t>
      </w:r>
    </w:p>
    <w:p w14:paraId="5C439EDA" w14:textId="11A810EA" w:rsidR="001D2CC8" w:rsidRPr="000E6562" w:rsidRDefault="003B28B5" w:rsidP="00E375E9">
      <w:r w:rsidRPr="000E6562">
        <w:t>Компетенции (индикаторы):</w:t>
      </w:r>
      <w:r w:rsidR="005C2319" w:rsidRPr="005C2319">
        <w:t xml:space="preserve"> ОПК-5 (ОПК-5.1), ОПК-6 (ОПК-6.1)</w:t>
      </w:r>
    </w:p>
    <w:p w14:paraId="7EFDBCCE" w14:textId="77777777" w:rsidR="001D2CC8" w:rsidRPr="000E6562" w:rsidRDefault="001D2CC8" w:rsidP="001D2CC8"/>
    <w:p w14:paraId="56224A31" w14:textId="77777777" w:rsidR="005B3F82" w:rsidRPr="000E6562" w:rsidRDefault="000B0A3D" w:rsidP="00787FD2">
      <w:pPr>
        <w:rPr>
          <w:i/>
          <w:iCs/>
        </w:rPr>
      </w:pPr>
      <w:r w:rsidRPr="000E6562">
        <w:lastRenderedPageBreak/>
        <w:t xml:space="preserve">10. </w:t>
      </w:r>
      <w:r w:rsidR="005B3F82" w:rsidRPr="000E6562">
        <w:rPr>
          <w:i/>
          <w:iCs/>
        </w:rPr>
        <w:t>Почитайте текст задания. Продумайте логику и полноту ответа. Запишите развернутый и обоснованный ответ.</w:t>
      </w:r>
    </w:p>
    <w:p w14:paraId="5D727799" w14:textId="63A543AE" w:rsidR="00787FD2" w:rsidRPr="000E6562" w:rsidRDefault="000B0A3D" w:rsidP="00787FD2">
      <w:r w:rsidRPr="000E6562"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14:paraId="0B631681" w14:textId="77777777" w:rsidR="00787FD2" w:rsidRPr="000E6562" w:rsidRDefault="00787FD2" w:rsidP="00787FD2">
      <w:r w:rsidRPr="000E6562">
        <w:t>Ситуация: Вам поручено провести анализ текущего состояния ИТ-инфраструктуры компании и предложить рекомендации по ее оптимизации. Как вы будете использовать функции текстового редактора и табличного процессора для создания этого отчета?</w:t>
      </w:r>
    </w:p>
    <w:p w14:paraId="55BAFFEC" w14:textId="77777777" w:rsidR="000B0A3D" w:rsidRPr="000E6562" w:rsidRDefault="000B0A3D" w:rsidP="000B0A3D">
      <w:r w:rsidRPr="000E6562">
        <w:t>Время выполнения – 30 мин.</w:t>
      </w:r>
    </w:p>
    <w:p w14:paraId="3BA60A5E" w14:textId="080E3816" w:rsidR="00787FD2" w:rsidRPr="000E6562" w:rsidRDefault="00791372" w:rsidP="00787FD2">
      <w:r w:rsidRPr="000E6562">
        <w:t>Ожидаемый результат:</w:t>
      </w:r>
    </w:p>
    <w:p w14:paraId="6BE89E20" w14:textId="3D485CEA" w:rsidR="00787FD2" w:rsidRPr="000E6562" w:rsidRDefault="000B0A3D" w:rsidP="00787FD2">
      <w:r w:rsidRPr="000E6562">
        <w:t xml:space="preserve">1) </w:t>
      </w:r>
      <w:r w:rsidR="00787FD2" w:rsidRPr="000E6562">
        <w:t>Сбор данных:</w:t>
      </w:r>
    </w:p>
    <w:p w14:paraId="560713A1" w14:textId="77777777" w:rsidR="00787FD2" w:rsidRPr="000E6562" w:rsidRDefault="00787FD2" w:rsidP="00787FD2">
      <w:r w:rsidRPr="000E6562">
        <w:t>Получите информацию о текущем состоянии ИТ-инфраструктуры компании.</w:t>
      </w:r>
    </w:p>
    <w:p w14:paraId="6888F7CE" w14:textId="77777777" w:rsidR="00787FD2" w:rsidRPr="000E6562" w:rsidRDefault="00787FD2" w:rsidP="00787FD2">
      <w:r w:rsidRPr="000E6562">
        <w:t>Создание таблицы в Microsoft Excel:</w:t>
      </w:r>
    </w:p>
    <w:p w14:paraId="69977E63" w14:textId="77777777" w:rsidR="00787FD2" w:rsidRPr="000E6562" w:rsidRDefault="00787FD2" w:rsidP="00787FD2">
      <w:r w:rsidRPr="000E6562">
        <w:t>Введите данные о компонентах ИТ-инфраструктуры в таблицу.</w:t>
      </w:r>
    </w:p>
    <w:p w14:paraId="73D89306" w14:textId="77777777" w:rsidR="00787FD2" w:rsidRPr="000E6562" w:rsidRDefault="00787FD2" w:rsidP="00787FD2">
      <w:r w:rsidRPr="000E6562">
        <w:t>Добавьте столбцы для оценки производительности и надежности компонентов.</w:t>
      </w:r>
    </w:p>
    <w:p w14:paraId="568D3F12" w14:textId="24EFCD61" w:rsidR="00787FD2" w:rsidRPr="000E6562" w:rsidRDefault="002D0142" w:rsidP="00787FD2">
      <w:r w:rsidRPr="000E6562">
        <w:t xml:space="preserve">2) </w:t>
      </w:r>
      <w:r w:rsidR="00787FD2" w:rsidRPr="000E6562">
        <w:t>Подсчет общей оценки:</w:t>
      </w:r>
    </w:p>
    <w:p w14:paraId="03B972FB" w14:textId="77777777" w:rsidR="00787FD2" w:rsidRPr="000E6562" w:rsidRDefault="00787FD2" w:rsidP="00787FD2">
      <w:r w:rsidRPr="000E6562">
        <w:t>Используйте функцию СРЗНАЧ для расчета средней оценки состояния ИТ-инфраструктуры.</w:t>
      </w:r>
    </w:p>
    <w:p w14:paraId="7C7CA7B3" w14:textId="77777777" w:rsidR="00787FD2" w:rsidRPr="000E6562" w:rsidRDefault="00787FD2" w:rsidP="00787FD2">
      <w:r w:rsidRPr="000E6562">
        <w:t>Пример формулы: =</w:t>
      </w:r>
      <w:proofErr w:type="gramStart"/>
      <w:r w:rsidRPr="000E6562">
        <w:t>СРЗНАЧ(</w:t>
      </w:r>
      <w:proofErr w:type="gramEnd"/>
      <w:r w:rsidRPr="000E6562">
        <w:t>B2:B10) для подсчета средней оценки производительности.</w:t>
      </w:r>
    </w:p>
    <w:p w14:paraId="553A77C9" w14:textId="46C86F96" w:rsidR="00787FD2" w:rsidRPr="000E6562" w:rsidRDefault="000A0BA2" w:rsidP="00787FD2">
      <w:r w:rsidRPr="000E6562">
        <w:t>3)</w:t>
      </w:r>
      <w:r w:rsidR="00FA43DA" w:rsidRPr="000E6562">
        <w:t xml:space="preserve"> </w:t>
      </w:r>
      <w:r w:rsidR="00787FD2" w:rsidRPr="000E6562">
        <w:t>Визуализация данных:</w:t>
      </w:r>
    </w:p>
    <w:p w14:paraId="3F123A4E" w14:textId="77777777" w:rsidR="00787FD2" w:rsidRPr="000E6562" w:rsidRDefault="00787FD2" w:rsidP="00787FD2">
      <w:r w:rsidRPr="000E6562">
        <w:t>Создайте диаграммы и графики для иллюстрации текущего состояния ИТ-инфраструктуры.</w:t>
      </w:r>
    </w:p>
    <w:p w14:paraId="39538579" w14:textId="77777777" w:rsidR="00787FD2" w:rsidRPr="000E6562" w:rsidRDefault="00787FD2" w:rsidP="00787FD2">
      <w:r w:rsidRPr="000E6562">
        <w:t>Используйте функции для построения диаграмм (ВСТАВКА -&gt; Диаграмма).</w:t>
      </w:r>
    </w:p>
    <w:p w14:paraId="54344334" w14:textId="61BF4CBF" w:rsidR="00787FD2" w:rsidRPr="000E6562" w:rsidRDefault="00FA43DA" w:rsidP="00787FD2">
      <w:r w:rsidRPr="000E6562">
        <w:t xml:space="preserve">4) </w:t>
      </w:r>
      <w:r w:rsidR="00787FD2" w:rsidRPr="000E6562">
        <w:t>Написание аналитической части отчета в Microsoft Word:</w:t>
      </w:r>
    </w:p>
    <w:p w14:paraId="74031055" w14:textId="77777777" w:rsidR="00787FD2" w:rsidRPr="000E6562" w:rsidRDefault="00787FD2" w:rsidP="00787FD2">
      <w:r w:rsidRPr="000E6562">
        <w:t>Опишите основные выводы на основе данных из таблицы.</w:t>
      </w:r>
    </w:p>
    <w:p w14:paraId="3496830B" w14:textId="77777777" w:rsidR="00787FD2" w:rsidRPr="000E6562" w:rsidRDefault="00787FD2" w:rsidP="00787FD2">
      <w:r w:rsidRPr="000E6562">
        <w:t>Предложите рекомендации по оптимизации ИТ-инфраструктуры, основываясь на собранных данных.</w:t>
      </w:r>
    </w:p>
    <w:p w14:paraId="6238310E" w14:textId="28A9C324" w:rsidR="00791372" w:rsidRPr="000E6562" w:rsidRDefault="00791372" w:rsidP="00787FD2">
      <w:r w:rsidRPr="000E6562">
        <w:t>Критерии оценивания: наличие в ответе хотя бы трех шагов, описание операции сбора, анализа и визуализации данных.</w:t>
      </w:r>
    </w:p>
    <w:p w14:paraId="4A96FCB1" w14:textId="2B567335" w:rsidR="00053130" w:rsidRPr="000E6562" w:rsidRDefault="00FA43DA" w:rsidP="007C1F55">
      <w:r w:rsidRPr="000E6562">
        <w:t>Компетенции (индикаторы):</w:t>
      </w:r>
      <w:r w:rsidR="005C2319" w:rsidRPr="005C2319">
        <w:t xml:space="preserve"> ОПК-5 (ОПК-5.1), ОПК-6 (ОПК-6.1)</w:t>
      </w:r>
      <w:bookmarkStart w:id="0" w:name="_GoBack"/>
      <w:bookmarkEnd w:id="0"/>
    </w:p>
    <w:sectPr w:rsidR="00053130" w:rsidRPr="000E65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9C32DC"/>
    <w:multiLevelType w:val="multilevel"/>
    <w:tmpl w:val="D312F8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6679D9"/>
    <w:multiLevelType w:val="multilevel"/>
    <w:tmpl w:val="811A51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00F3CD6"/>
    <w:multiLevelType w:val="hybridMultilevel"/>
    <w:tmpl w:val="1918329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9600B5"/>
    <w:multiLevelType w:val="multilevel"/>
    <w:tmpl w:val="C11608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DFE4C56"/>
    <w:multiLevelType w:val="hybridMultilevel"/>
    <w:tmpl w:val="8E14F72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0C576F"/>
    <w:multiLevelType w:val="hybridMultilevel"/>
    <w:tmpl w:val="1B24BB5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1F1E3C"/>
    <w:multiLevelType w:val="hybridMultilevel"/>
    <w:tmpl w:val="2E32B63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A6237B"/>
    <w:multiLevelType w:val="multilevel"/>
    <w:tmpl w:val="B434C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A7A4691"/>
    <w:multiLevelType w:val="multilevel"/>
    <w:tmpl w:val="CF36FC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B423590"/>
    <w:multiLevelType w:val="multilevel"/>
    <w:tmpl w:val="2F8A07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00731D1"/>
    <w:multiLevelType w:val="multilevel"/>
    <w:tmpl w:val="C6C64E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5327078"/>
    <w:multiLevelType w:val="multilevel"/>
    <w:tmpl w:val="E3862F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86D71C5"/>
    <w:multiLevelType w:val="multilevel"/>
    <w:tmpl w:val="A246F4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AE64D02"/>
    <w:multiLevelType w:val="hybridMultilevel"/>
    <w:tmpl w:val="0F3CD8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422C06"/>
    <w:multiLevelType w:val="multilevel"/>
    <w:tmpl w:val="3BAEEA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3FF4103"/>
    <w:multiLevelType w:val="multilevel"/>
    <w:tmpl w:val="C76ADA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5E11021"/>
    <w:multiLevelType w:val="hybridMultilevel"/>
    <w:tmpl w:val="E6ACDDF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177557"/>
    <w:multiLevelType w:val="multilevel"/>
    <w:tmpl w:val="97FC1F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7E45196"/>
    <w:multiLevelType w:val="hybridMultilevel"/>
    <w:tmpl w:val="78086BE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AE822A2"/>
    <w:multiLevelType w:val="multilevel"/>
    <w:tmpl w:val="A50AFD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5E40338"/>
    <w:multiLevelType w:val="hybridMultilevel"/>
    <w:tmpl w:val="358C8C2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804A74"/>
    <w:multiLevelType w:val="multilevel"/>
    <w:tmpl w:val="F82426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7EE2B7F"/>
    <w:multiLevelType w:val="hybridMultilevel"/>
    <w:tmpl w:val="BA28473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8E66599"/>
    <w:multiLevelType w:val="hybridMultilevel"/>
    <w:tmpl w:val="133889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9306B6B"/>
    <w:multiLevelType w:val="multilevel"/>
    <w:tmpl w:val="4A2A9C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EF02283"/>
    <w:multiLevelType w:val="multilevel"/>
    <w:tmpl w:val="43FEEC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F704C01"/>
    <w:multiLevelType w:val="hybridMultilevel"/>
    <w:tmpl w:val="147A056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7"/>
  </w:num>
  <w:num w:numId="3">
    <w:abstractNumId w:val="10"/>
  </w:num>
  <w:num w:numId="4">
    <w:abstractNumId w:val="12"/>
  </w:num>
  <w:num w:numId="5">
    <w:abstractNumId w:val="14"/>
  </w:num>
  <w:num w:numId="6">
    <w:abstractNumId w:val="21"/>
  </w:num>
  <w:num w:numId="7">
    <w:abstractNumId w:val="24"/>
  </w:num>
  <w:num w:numId="8">
    <w:abstractNumId w:val="25"/>
  </w:num>
  <w:num w:numId="9">
    <w:abstractNumId w:val="9"/>
  </w:num>
  <w:num w:numId="10">
    <w:abstractNumId w:val="8"/>
  </w:num>
  <w:num w:numId="11">
    <w:abstractNumId w:val="7"/>
  </w:num>
  <w:num w:numId="12">
    <w:abstractNumId w:val="0"/>
  </w:num>
  <w:num w:numId="13">
    <w:abstractNumId w:val="19"/>
  </w:num>
  <w:num w:numId="14">
    <w:abstractNumId w:val="11"/>
  </w:num>
  <w:num w:numId="15">
    <w:abstractNumId w:val="1"/>
  </w:num>
  <w:num w:numId="16">
    <w:abstractNumId w:val="3"/>
  </w:num>
  <w:num w:numId="17">
    <w:abstractNumId w:val="23"/>
  </w:num>
  <w:num w:numId="18">
    <w:abstractNumId w:val="13"/>
  </w:num>
  <w:num w:numId="19">
    <w:abstractNumId w:val="4"/>
  </w:num>
  <w:num w:numId="20">
    <w:abstractNumId w:val="26"/>
  </w:num>
  <w:num w:numId="21">
    <w:abstractNumId w:val="6"/>
  </w:num>
  <w:num w:numId="22">
    <w:abstractNumId w:val="5"/>
  </w:num>
  <w:num w:numId="23">
    <w:abstractNumId w:val="20"/>
  </w:num>
  <w:num w:numId="24">
    <w:abstractNumId w:val="18"/>
  </w:num>
  <w:num w:numId="25">
    <w:abstractNumId w:val="22"/>
  </w:num>
  <w:num w:numId="26">
    <w:abstractNumId w:val="16"/>
  </w:num>
  <w:num w:numId="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attachedTemplate r:id="rId1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7EFA"/>
    <w:rsid w:val="00000EA6"/>
    <w:rsid w:val="00001153"/>
    <w:rsid w:val="0001717B"/>
    <w:rsid w:val="000176E3"/>
    <w:rsid w:val="00021A5A"/>
    <w:rsid w:val="000268DD"/>
    <w:rsid w:val="0003617C"/>
    <w:rsid w:val="00044BDB"/>
    <w:rsid w:val="00051F85"/>
    <w:rsid w:val="00053130"/>
    <w:rsid w:val="0005514C"/>
    <w:rsid w:val="00060DCA"/>
    <w:rsid w:val="00062841"/>
    <w:rsid w:val="00064FBB"/>
    <w:rsid w:val="000726C4"/>
    <w:rsid w:val="00072BCC"/>
    <w:rsid w:val="00077C4F"/>
    <w:rsid w:val="00080733"/>
    <w:rsid w:val="000825A9"/>
    <w:rsid w:val="000828E1"/>
    <w:rsid w:val="000861D6"/>
    <w:rsid w:val="00090070"/>
    <w:rsid w:val="00091275"/>
    <w:rsid w:val="00091570"/>
    <w:rsid w:val="000A0BA2"/>
    <w:rsid w:val="000A617A"/>
    <w:rsid w:val="000A712A"/>
    <w:rsid w:val="000B0A3D"/>
    <w:rsid w:val="000B1052"/>
    <w:rsid w:val="000E6562"/>
    <w:rsid w:val="000E71D7"/>
    <w:rsid w:val="00100482"/>
    <w:rsid w:val="0010449A"/>
    <w:rsid w:val="00104FF1"/>
    <w:rsid w:val="00116148"/>
    <w:rsid w:val="00120766"/>
    <w:rsid w:val="001220E6"/>
    <w:rsid w:val="0014042E"/>
    <w:rsid w:val="00141F72"/>
    <w:rsid w:val="001447F5"/>
    <w:rsid w:val="001454C2"/>
    <w:rsid w:val="00151EBC"/>
    <w:rsid w:val="0015479B"/>
    <w:rsid w:val="001726D1"/>
    <w:rsid w:val="0018248F"/>
    <w:rsid w:val="00183662"/>
    <w:rsid w:val="00184007"/>
    <w:rsid w:val="001849BD"/>
    <w:rsid w:val="00193827"/>
    <w:rsid w:val="00193DBD"/>
    <w:rsid w:val="00197F46"/>
    <w:rsid w:val="001A19F3"/>
    <w:rsid w:val="001A3677"/>
    <w:rsid w:val="001A4B7D"/>
    <w:rsid w:val="001A5623"/>
    <w:rsid w:val="001B1CAA"/>
    <w:rsid w:val="001B308C"/>
    <w:rsid w:val="001B791F"/>
    <w:rsid w:val="001C2479"/>
    <w:rsid w:val="001C465B"/>
    <w:rsid w:val="001D2CC8"/>
    <w:rsid w:val="001D3EE9"/>
    <w:rsid w:val="001E0ED0"/>
    <w:rsid w:val="001E440C"/>
    <w:rsid w:val="001E7B60"/>
    <w:rsid w:val="001F05C8"/>
    <w:rsid w:val="001F2BD9"/>
    <w:rsid w:val="001F6825"/>
    <w:rsid w:val="001F68A7"/>
    <w:rsid w:val="00210A6E"/>
    <w:rsid w:val="002135CA"/>
    <w:rsid w:val="00214BA2"/>
    <w:rsid w:val="002153D1"/>
    <w:rsid w:val="00220F7D"/>
    <w:rsid w:val="002270C7"/>
    <w:rsid w:val="002417B4"/>
    <w:rsid w:val="0026552F"/>
    <w:rsid w:val="00267B60"/>
    <w:rsid w:val="0027710E"/>
    <w:rsid w:val="002901F7"/>
    <w:rsid w:val="002972E9"/>
    <w:rsid w:val="00297A65"/>
    <w:rsid w:val="002C4960"/>
    <w:rsid w:val="002D0142"/>
    <w:rsid w:val="002D379A"/>
    <w:rsid w:val="002D37D2"/>
    <w:rsid w:val="002E18B2"/>
    <w:rsid w:val="002E284B"/>
    <w:rsid w:val="002E465B"/>
    <w:rsid w:val="002E73CA"/>
    <w:rsid w:val="002E7E45"/>
    <w:rsid w:val="003052F4"/>
    <w:rsid w:val="00305AA7"/>
    <w:rsid w:val="003178B4"/>
    <w:rsid w:val="00321C2D"/>
    <w:rsid w:val="0032272A"/>
    <w:rsid w:val="003407C2"/>
    <w:rsid w:val="00344436"/>
    <w:rsid w:val="00346847"/>
    <w:rsid w:val="00351EAD"/>
    <w:rsid w:val="003615A4"/>
    <w:rsid w:val="00375BC6"/>
    <w:rsid w:val="00375D75"/>
    <w:rsid w:val="003963A8"/>
    <w:rsid w:val="003A4580"/>
    <w:rsid w:val="003A4671"/>
    <w:rsid w:val="003A50E2"/>
    <w:rsid w:val="003B28B5"/>
    <w:rsid w:val="003C7836"/>
    <w:rsid w:val="003D0581"/>
    <w:rsid w:val="003D24F9"/>
    <w:rsid w:val="003D4FC4"/>
    <w:rsid w:val="003E003F"/>
    <w:rsid w:val="003E16BD"/>
    <w:rsid w:val="003E1940"/>
    <w:rsid w:val="003E67A4"/>
    <w:rsid w:val="003E6A08"/>
    <w:rsid w:val="003F0E79"/>
    <w:rsid w:val="004044E6"/>
    <w:rsid w:val="00405823"/>
    <w:rsid w:val="00413CA8"/>
    <w:rsid w:val="0041730B"/>
    <w:rsid w:val="00426DB2"/>
    <w:rsid w:val="00446F8F"/>
    <w:rsid w:val="00450B33"/>
    <w:rsid w:val="00454A03"/>
    <w:rsid w:val="004600D3"/>
    <w:rsid w:val="00473971"/>
    <w:rsid w:val="00473CC6"/>
    <w:rsid w:val="004748D5"/>
    <w:rsid w:val="0049625F"/>
    <w:rsid w:val="004A300F"/>
    <w:rsid w:val="004B553B"/>
    <w:rsid w:val="004C5DB5"/>
    <w:rsid w:val="004C6EF1"/>
    <w:rsid w:val="004C7022"/>
    <w:rsid w:val="004D63E9"/>
    <w:rsid w:val="004E1EA5"/>
    <w:rsid w:val="004F64B8"/>
    <w:rsid w:val="004F6889"/>
    <w:rsid w:val="005000E2"/>
    <w:rsid w:val="00514B9C"/>
    <w:rsid w:val="00520EC9"/>
    <w:rsid w:val="005214E3"/>
    <w:rsid w:val="0052367D"/>
    <w:rsid w:val="00523FEE"/>
    <w:rsid w:val="00531269"/>
    <w:rsid w:val="0053251D"/>
    <w:rsid w:val="005329C8"/>
    <w:rsid w:val="00540D18"/>
    <w:rsid w:val="00552608"/>
    <w:rsid w:val="005573B6"/>
    <w:rsid w:val="005631BB"/>
    <w:rsid w:val="0056479A"/>
    <w:rsid w:val="00566A47"/>
    <w:rsid w:val="005759C1"/>
    <w:rsid w:val="00591183"/>
    <w:rsid w:val="005A1088"/>
    <w:rsid w:val="005A3D5D"/>
    <w:rsid w:val="005B0A51"/>
    <w:rsid w:val="005B3F82"/>
    <w:rsid w:val="005C2319"/>
    <w:rsid w:val="005C48B2"/>
    <w:rsid w:val="005D283B"/>
    <w:rsid w:val="005E130C"/>
    <w:rsid w:val="005F1586"/>
    <w:rsid w:val="005F56F8"/>
    <w:rsid w:val="00600B39"/>
    <w:rsid w:val="00607209"/>
    <w:rsid w:val="00613222"/>
    <w:rsid w:val="00614D1A"/>
    <w:rsid w:val="0062320E"/>
    <w:rsid w:val="006303D1"/>
    <w:rsid w:val="00640EF7"/>
    <w:rsid w:val="00643934"/>
    <w:rsid w:val="00643E34"/>
    <w:rsid w:val="006441B2"/>
    <w:rsid w:val="006500DA"/>
    <w:rsid w:val="00651CCD"/>
    <w:rsid w:val="006564BB"/>
    <w:rsid w:val="0067710B"/>
    <w:rsid w:val="00697AE6"/>
    <w:rsid w:val="006A618E"/>
    <w:rsid w:val="006B3680"/>
    <w:rsid w:val="006B3F53"/>
    <w:rsid w:val="006B778B"/>
    <w:rsid w:val="006E5E0E"/>
    <w:rsid w:val="006E6685"/>
    <w:rsid w:val="006F0352"/>
    <w:rsid w:val="006F7AAF"/>
    <w:rsid w:val="007004CA"/>
    <w:rsid w:val="00706E7F"/>
    <w:rsid w:val="0070735D"/>
    <w:rsid w:val="00711E82"/>
    <w:rsid w:val="007175EF"/>
    <w:rsid w:val="00717C0E"/>
    <w:rsid w:val="00730018"/>
    <w:rsid w:val="00737171"/>
    <w:rsid w:val="0074131E"/>
    <w:rsid w:val="007475C8"/>
    <w:rsid w:val="00757482"/>
    <w:rsid w:val="00757A45"/>
    <w:rsid w:val="0076151B"/>
    <w:rsid w:val="007642BC"/>
    <w:rsid w:val="00777487"/>
    <w:rsid w:val="00787FD2"/>
    <w:rsid w:val="00791372"/>
    <w:rsid w:val="00794658"/>
    <w:rsid w:val="007951F5"/>
    <w:rsid w:val="0079551A"/>
    <w:rsid w:val="00796A51"/>
    <w:rsid w:val="00796AF6"/>
    <w:rsid w:val="00797AA6"/>
    <w:rsid w:val="007A0CF5"/>
    <w:rsid w:val="007A171D"/>
    <w:rsid w:val="007A19E9"/>
    <w:rsid w:val="007A7549"/>
    <w:rsid w:val="007C1F55"/>
    <w:rsid w:val="007E0659"/>
    <w:rsid w:val="007E5D8D"/>
    <w:rsid w:val="007F3BE0"/>
    <w:rsid w:val="007F5B22"/>
    <w:rsid w:val="008026C7"/>
    <w:rsid w:val="0080564B"/>
    <w:rsid w:val="008247ED"/>
    <w:rsid w:val="0082561B"/>
    <w:rsid w:val="008623EF"/>
    <w:rsid w:val="00862FA9"/>
    <w:rsid w:val="008637CC"/>
    <w:rsid w:val="0086442B"/>
    <w:rsid w:val="008724E6"/>
    <w:rsid w:val="00876A54"/>
    <w:rsid w:val="00877ADC"/>
    <w:rsid w:val="00886D46"/>
    <w:rsid w:val="008966CF"/>
    <w:rsid w:val="008A1301"/>
    <w:rsid w:val="008A21AA"/>
    <w:rsid w:val="008A4D7B"/>
    <w:rsid w:val="008C7D4B"/>
    <w:rsid w:val="008E1FB4"/>
    <w:rsid w:val="008E4A45"/>
    <w:rsid w:val="008E5D05"/>
    <w:rsid w:val="008E6755"/>
    <w:rsid w:val="008E6F7C"/>
    <w:rsid w:val="008F5FDA"/>
    <w:rsid w:val="00903690"/>
    <w:rsid w:val="009102AD"/>
    <w:rsid w:val="00925CDA"/>
    <w:rsid w:val="009358C9"/>
    <w:rsid w:val="00951A11"/>
    <w:rsid w:val="00952600"/>
    <w:rsid w:val="009529B2"/>
    <w:rsid w:val="00955A7A"/>
    <w:rsid w:val="00960EC0"/>
    <w:rsid w:val="009638D0"/>
    <w:rsid w:val="0098715A"/>
    <w:rsid w:val="00994051"/>
    <w:rsid w:val="009A2B5B"/>
    <w:rsid w:val="009A3AC7"/>
    <w:rsid w:val="009A6517"/>
    <w:rsid w:val="009B16B8"/>
    <w:rsid w:val="009B7C04"/>
    <w:rsid w:val="009C4480"/>
    <w:rsid w:val="009D5642"/>
    <w:rsid w:val="009E3587"/>
    <w:rsid w:val="009F7396"/>
    <w:rsid w:val="00A01DC0"/>
    <w:rsid w:val="00A147AD"/>
    <w:rsid w:val="00A232E8"/>
    <w:rsid w:val="00A27A9D"/>
    <w:rsid w:val="00A31D8D"/>
    <w:rsid w:val="00A33596"/>
    <w:rsid w:val="00A57168"/>
    <w:rsid w:val="00A67152"/>
    <w:rsid w:val="00A70246"/>
    <w:rsid w:val="00A74A32"/>
    <w:rsid w:val="00A75FA8"/>
    <w:rsid w:val="00A82481"/>
    <w:rsid w:val="00A87EFA"/>
    <w:rsid w:val="00A9480D"/>
    <w:rsid w:val="00A95D5A"/>
    <w:rsid w:val="00A96E7B"/>
    <w:rsid w:val="00A97689"/>
    <w:rsid w:val="00AA0BD5"/>
    <w:rsid w:val="00AB2572"/>
    <w:rsid w:val="00AB31B5"/>
    <w:rsid w:val="00AC60E8"/>
    <w:rsid w:val="00AC7AF7"/>
    <w:rsid w:val="00AD2C2E"/>
    <w:rsid w:val="00AD4FAB"/>
    <w:rsid w:val="00AD557D"/>
    <w:rsid w:val="00AD7B31"/>
    <w:rsid w:val="00AE0A8C"/>
    <w:rsid w:val="00AE31C3"/>
    <w:rsid w:val="00B01896"/>
    <w:rsid w:val="00B12814"/>
    <w:rsid w:val="00B16F0D"/>
    <w:rsid w:val="00B17364"/>
    <w:rsid w:val="00B21E14"/>
    <w:rsid w:val="00B22CF6"/>
    <w:rsid w:val="00B32AB3"/>
    <w:rsid w:val="00B641FF"/>
    <w:rsid w:val="00B644C2"/>
    <w:rsid w:val="00B65DE8"/>
    <w:rsid w:val="00B84568"/>
    <w:rsid w:val="00B85BE4"/>
    <w:rsid w:val="00B9476A"/>
    <w:rsid w:val="00B9798B"/>
    <w:rsid w:val="00BA6FE5"/>
    <w:rsid w:val="00BB0824"/>
    <w:rsid w:val="00BB44D2"/>
    <w:rsid w:val="00BC44A8"/>
    <w:rsid w:val="00BC7038"/>
    <w:rsid w:val="00BD159C"/>
    <w:rsid w:val="00BD437A"/>
    <w:rsid w:val="00BD7C1C"/>
    <w:rsid w:val="00BE3A59"/>
    <w:rsid w:val="00BE50DE"/>
    <w:rsid w:val="00BE5D84"/>
    <w:rsid w:val="00BF5BCC"/>
    <w:rsid w:val="00BF6F73"/>
    <w:rsid w:val="00C100BE"/>
    <w:rsid w:val="00C156C5"/>
    <w:rsid w:val="00C23123"/>
    <w:rsid w:val="00C33D24"/>
    <w:rsid w:val="00C81A91"/>
    <w:rsid w:val="00C86FCF"/>
    <w:rsid w:val="00C94C9B"/>
    <w:rsid w:val="00CA5B07"/>
    <w:rsid w:val="00CB1E35"/>
    <w:rsid w:val="00CC73D0"/>
    <w:rsid w:val="00CD04F3"/>
    <w:rsid w:val="00CE00B8"/>
    <w:rsid w:val="00CE20AB"/>
    <w:rsid w:val="00CE3B8F"/>
    <w:rsid w:val="00CE3BF4"/>
    <w:rsid w:val="00CE5E2A"/>
    <w:rsid w:val="00CF4AD9"/>
    <w:rsid w:val="00CF5657"/>
    <w:rsid w:val="00D03422"/>
    <w:rsid w:val="00D04E5E"/>
    <w:rsid w:val="00D11873"/>
    <w:rsid w:val="00D1632D"/>
    <w:rsid w:val="00D25D10"/>
    <w:rsid w:val="00D31389"/>
    <w:rsid w:val="00D36614"/>
    <w:rsid w:val="00D41B52"/>
    <w:rsid w:val="00D41DE8"/>
    <w:rsid w:val="00D47743"/>
    <w:rsid w:val="00D47E43"/>
    <w:rsid w:val="00D510AE"/>
    <w:rsid w:val="00D51CDE"/>
    <w:rsid w:val="00D56CB8"/>
    <w:rsid w:val="00D56E2B"/>
    <w:rsid w:val="00D6151F"/>
    <w:rsid w:val="00D63E68"/>
    <w:rsid w:val="00D70057"/>
    <w:rsid w:val="00D76DD6"/>
    <w:rsid w:val="00D85C66"/>
    <w:rsid w:val="00D85F45"/>
    <w:rsid w:val="00D879B7"/>
    <w:rsid w:val="00DA221B"/>
    <w:rsid w:val="00DA4718"/>
    <w:rsid w:val="00DD26DE"/>
    <w:rsid w:val="00DD3191"/>
    <w:rsid w:val="00DD66B5"/>
    <w:rsid w:val="00DD6AF4"/>
    <w:rsid w:val="00DD7EED"/>
    <w:rsid w:val="00E03025"/>
    <w:rsid w:val="00E12A1D"/>
    <w:rsid w:val="00E15AE7"/>
    <w:rsid w:val="00E16901"/>
    <w:rsid w:val="00E343B1"/>
    <w:rsid w:val="00E375E9"/>
    <w:rsid w:val="00E406E9"/>
    <w:rsid w:val="00E57FAF"/>
    <w:rsid w:val="00E61271"/>
    <w:rsid w:val="00E6776A"/>
    <w:rsid w:val="00E7168D"/>
    <w:rsid w:val="00E75A02"/>
    <w:rsid w:val="00E777B1"/>
    <w:rsid w:val="00E817DB"/>
    <w:rsid w:val="00E859B7"/>
    <w:rsid w:val="00E900F2"/>
    <w:rsid w:val="00EA67A3"/>
    <w:rsid w:val="00EB2880"/>
    <w:rsid w:val="00EB3591"/>
    <w:rsid w:val="00EB7600"/>
    <w:rsid w:val="00EB7E20"/>
    <w:rsid w:val="00ED5CE2"/>
    <w:rsid w:val="00ED752A"/>
    <w:rsid w:val="00EE0E3C"/>
    <w:rsid w:val="00EF4FD8"/>
    <w:rsid w:val="00EF58FF"/>
    <w:rsid w:val="00F015E1"/>
    <w:rsid w:val="00F139E9"/>
    <w:rsid w:val="00F17957"/>
    <w:rsid w:val="00F17C9E"/>
    <w:rsid w:val="00F207FC"/>
    <w:rsid w:val="00F32914"/>
    <w:rsid w:val="00F35E69"/>
    <w:rsid w:val="00F50325"/>
    <w:rsid w:val="00F512C8"/>
    <w:rsid w:val="00F62026"/>
    <w:rsid w:val="00F82BAE"/>
    <w:rsid w:val="00F83A17"/>
    <w:rsid w:val="00F94861"/>
    <w:rsid w:val="00FA22F7"/>
    <w:rsid w:val="00FA43DA"/>
    <w:rsid w:val="00FB667B"/>
    <w:rsid w:val="00FB71AE"/>
    <w:rsid w:val="00FB71CC"/>
    <w:rsid w:val="00FC00AC"/>
    <w:rsid w:val="00FC4A38"/>
    <w:rsid w:val="00FD40BC"/>
    <w:rsid w:val="00FF2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789763"/>
  <w15:chartTrackingRefBased/>
  <w15:docId w15:val="{52C966B9-42B5-4897-9446-6540C35E2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73D0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000EA6"/>
    <w:pPr>
      <w:keepNext/>
      <w:keepLines/>
      <w:spacing w:before="360" w:after="80"/>
      <w:jc w:val="center"/>
      <w:outlineLvl w:val="0"/>
    </w:pPr>
    <w:rPr>
      <w:rFonts w:eastAsiaTheme="majorEastAsia" w:cstheme="majorBidi"/>
      <w:b/>
      <w:color w:val="000000" w:themeColor="text1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BD437A"/>
    <w:pPr>
      <w:keepNext/>
      <w:keepLines/>
      <w:spacing w:after="100" w:afterAutospacing="1"/>
      <w:outlineLvl w:val="1"/>
    </w:pPr>
    <w:rPr>
      <w:rFonts w:eastAsiaTheme="majorEastAsia" w:cstheme="majorBidi"/>
      <w:b/>
      <w:color w:val="000000" w:themeColor="text1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BD437A"/>
    <w:pPr>
      <w:keepNext/>
      <w:keepLines/>
      <w:spacing w:before="100" w:beforeAutospacing="1" w:after="100" w:afterAutospacing="1"/>
      <w:jc w:val="center"/>
      <w:outlineLvl w:val="2"/>
    </w:pPr>
    <w:rPr>
      <w:rFonts w:eastAsiaTheme="majorEastAsia" w:cstheme="majorBidi"/>
      <w:b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C6EF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C6EF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C6EF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C6EF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C6EF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C6EF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00EA6"/>
    <w:rPr>
      <w:rFonts w:ascii="Times New Roman" w:eastAsiaTheme="majorEastAsia" w:hAnsi="Times New Roman" w:cstheme="majorBidi"/>
      <w:b/>
      <w:color w:val="000000" w:themeColor="text1"/>
      <w:sz w:val="28"/>
      <w:szCs w:val="40"/>
    </w:rPr>
  </w:style>
  <w:style w:type="character" w:customStyle="1" w:styleId="20">
    <w:name w:val="Заголовок 2 Знак"/>
    <w:basedOn w:val="a0"/>
    <w:link w:val="2"/>
    <w:uiPriority w:val="9"/>
    <w:rsid w:val="00BD437A"/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character" w:customStyle="1" w:styleId="30">
    <w:name w:val="Заголовок 3 Знак"/>
    <w:basedOn w:val="a0"/>
    <w:link w:val="3"/>
    <w:uiPriority w:val="9"/>
    <w:rsid w:val="00BD437A"/>
    <w:rPr>
      <w:rFonts w:ascii="Times New Roman" w:eastAsiaTheme="majorEastAsia" w:hAnsi="Times New Roman" w:cstheme="majorBidi"/>
      <w:b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C6EF1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4C6EF1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4C6EF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4C6EF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4C6EF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4C6EF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C6EF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4C6E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C6EF1"/>
    <w:pPr>
      <w:numPr>
        <w:ilvl w:val="1"/>
      </w:numPr>
      <w:ind w:firstLine="709"/>
    </w:pPr>
    <w:rPr>
      <w:rFonts w:eastAsiaTheme="majorEastAsia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4C6EF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4C6EF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4C6EF1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4C6EF1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4C6EF1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4C6EF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4C6EF1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4C6EF1"/>
    <w:rPr>
      <w:b/>
      <w:bCs/>
      <w:smallCaps/>
      <w:color w:val="0F4761" w:themeColor="accent1" w:themeShade="BF"/>
      <w:spacing w:val="5"/>
    </w:rPr>
  </w:style>
  <w:style w:type="paragraph" w:styleId="ac">
    <w:name w:val="Normal (Web)"/>
    <w:basedOn w:val="a"/>
    <w:uiPriority w:val="99"/>
    <w:semiHidden/>
    <w:unhideWhenUsed/>
    <w:rsid w:val="001849BD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table" w:styleId="ad">
    <w:name w:val="Table Grid"/>
    <w:basedOn w:val="a1"/>
    <w:uiPriority w:val="39"/>
    <w:rsid w:val="003E19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No Spacing"/>
    <w:uiPriority w:val="1"/>
    <w:qFormat/>
    <w:rsid w:val="007004CA"/>
    <w:pPr>
      <w:spacing w:after="0" w:line="240" w:lineRule="auto"/>
    </w:pPr>
    <w:rPr>
      <w:rFonts w:ascii="Times New Roman" w:hAnsi="Times New Roman"/>
      <w:kern w:val="2"/>
      <w:sz w:val="28"/>
      <w:szCs w:val="24"/>
      <w14:ligatures w14:val="standardContextual"/>
    </w:rPr>
  </w:style>
  <w:style w:type="paragraph" w:customStyle="1" w:styleId="c2">
    <w:name w:val="c2"/>
    <w:basedOn w:val="a"/>
    <w:rsid w:val="00613222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6132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4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6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1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8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7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3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OneDrive\Desktop\&#1050;&#1054;&#1052;&#1067;\&#1064;&#1072;&#1073;&#1083;&#1086;&#1085;%20&#1050;&#1054;&#1052;&#1099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Шаблон КОМы</Template>
  <TotalTime>8</TotalTime>
  <Pages>29</Pages>
  <Words>7398</Words>
  <Characters>42170</Characters>
  <Application>Microsoft Office Word</Application>
  <DocSecurity>0</DocSecurity>
  <Lines>351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 Veligura</dc:creator>
  <cp:keywords/>
  <dc:description/>
  <cp:lastModifiedBy>Борис</cp:lastModifiedBy>
  <cp:revision>5</cp:revision>
  <dcterms:created xsi:type="dcterms:W3CDTF">2025-02-26T10:13:00Z</dcterms:created>
  <dcterms:modified xsi:type="dcterms:W3CDTF">2025-03-24T12:27:00Z</dcterms:modified>
</cp:coreProperties>
</file>