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BE1D" w14:textId="6F2D7771" w:rsidR="00DD7EED" w:rsidRPr="003E3F6D" w:rsidRDefault="00DD7EED" w:rsidP="00000EA6">
      <w:pPr>
        <w:pStyle w:val="1"/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Комплект оценочных материалов по дисциплине </w:t>
      </w:r>
      <w:r w:rsidR="00EA67A3" w:rsidRPr="003E3F6D">
        <w:rPr>
          <w:rFonts w:cs="Times New Roman"/>
          <w:szCs w:val="28"/>
        </w:rPr>
        <w:br/>
      </w:r>
      <w:r w:rsidRPr="003E3F6D">
        <w:rPr>
          <w:rFonts w:cs="Times New Roman"/>
          <w:szCs w:val="28"/>
        </w:rPr>
        <w:t>«</w:t>
      </w:r>
      <w:r w:rsidR="00EA67A3" w:rsidRPr="003E3F6D">
        <w:rPr>
          <w:rFonts w:cs="Times New Roman"/>
          <w:szCs w:val="28"/>
        </w:rPr>
        <w:t>Бизнес-информатика</w:t>
      </w:r>
      <w:r w:rsidRPr="003E3F6D">
        <w:rPr>
          <w:rFonts w:cs="Times New Roman"/>
          <w:szCs w:val="28"/>
        </w:rPr>
        <w:t>»</w:t>
      </w:r>
    </w:p>
    <w:p w14:paraId="4E7E5135" w14:textId="117B5252" w:rsidR="00B12814" w:rsidRPr="003E3F6D" w:rsidRDefault="00B12814">
      <w:pPr>
        <w:spacing w:after="160" w:line="259" w:lineRule="auto"/>
        <w:ind w:firstLine="0"/>
        <w:jc w:val="left"/>
        <w:rPr>
          <w:rFonts w:cs="Times New Roman"/>
          <w:szCs w:val="28"/>
        </w:rPr>
      </w:pPr>
    </w:p>
    <w:p w14:paraId="5EFE4DBF" w14:textId="0CA59B96" w:rsidR="00DD7EED" w:rsidRPr="003E3F6D" w:rsidRDefault="00DD7EED" w:rsidP="00D30C45">
      <w:pPr>
        <w:pStyle w:val="2"/>
        <w:jc w:val="left"/>
        <w:rPr>
          <w:rFonts w:cs="Times New Roman"/>
          <w:b w:val="0"/>
          <w:szCs w:val="28"/>
        </w:rPr>
      </w:pPr>
      <w:r w:rsidRPr="003E3F6D">
        <w:rPr>
          <w:rFonts w:cs="Times New Roman"/>
          <w:szCs w:val="28"/>
        </w:rPr>
        <w:t>Задания закрытого типа</w:t>
      </w:r>
    </w:p>
    <w:p w14:paraId="6A3DDA1E" w14:textId="484E757A" w:rsidR="00DD7EED" w:rsidRPr="003E3F6D" w:rsidRDefault="00DD7EED" w:rsidP="00D30C45">
      <w:pPr>
        <w:pStyle w:val="3"/>
        <w:jc w:val="left"/>
        <w:rPr>
          <w:rFonts w:cs="Times New Roman"/>
        </w:rPr>
      </w:pPr>
      <w:r w:rsidRPr="003E3F6D">
        <w:rPr>
          <w:rFonts w:cs="Times New Roman"/>
        </w:rPr>
        <w:t>Задания закрытого типа на выбор правильного ответа</w:t>
      </w:r>
    </w:p>
    <w:p w14:paraId="56E675BA" w14:textId="5FF540DA" w:rsidR="00B32AB3" w:rsidRPr="003E3F6D" w:rsidRDefault="00CC73D0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1. </w:t>
      </w:r>
      <w:r w:rsidR="00B32AB3" w:rsidRPr="003E3F6D">
        <w:rPr>
          <w:rFonts w:cs="Times New Roman"/>
          <w:i/>
          <w:iCs/>
          <w:szCs w:val="28"/>
        </w:rPr>
        <w:t>Выберите</w:t>
      </w:r>
      <w:r w:rsidR="00120766" w:rsidRPr="003E3F6D">
        <w:rPr>
          <w:rFonts w:cs="Times New Roman"/>
          <w:i/>
          <w:iCs/>
          <w:szCs w:val="28"/>
        </w:rPr>
        <w:t xml:space="preserve"> один</w:t>
      </w:r>
      <w:r w:rsidR="00B32AB3" w:rsidRPr="003E3F6D">
        <w:rPr>
          <w:rFonts w:cs="Times New Roman"/>
          <w:i/>
          <w:iCs/>
          <w:szCs w:val="28"/>
        </w:rPr>
        <w:t xml:space="preserve"> правильный ответ.</w:t>
      </w:r>
    </w:p>
    <w:p w14:paraId="2A51E346" w14:textId="2288AB81" w:rsidR="00BB44D2" w:rsidRPr="003E3F6D" w:rsidRDefault="00BB44D2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Прочитайте текст и выберите правильный ответ.</w:t>
      </w:r>
    </w:p>
    <w:p w14:paraId="56C411E9" w14:textId="7448DCF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Какая из перечисленных систем относится к системам управления?</w:t>
      </w:r>
    </w:p>
    <w:p w14:paraId="5BAC634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CRM-система.</w:t>
      </w:r>
    </w:p>
    <w:p w14:paraId="7F6992C0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SCM-система.</w:t>
      </w:r>
    </w:p>
    <w:p w14:paraId="102FC88A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HR-система.</w:t>
      </w:r>
    </w:p>
    <w:p w14:paraId="1DB7044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Б.</w:t>
      </w:r>
    </w:p>
    <w:p w14:paraId="112BE74C" w14:textId="4088DC73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C54F75E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763AECAC" w14:textId="1AB4BAD3" w:rsidR="00C23123" w:rsidRPr="003E3F6D" w:rsidRDefault="00C23123" w:rsidP="00C23123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2. </w:t>
      </w:r>
      <w:r w:rsidRPr="003E3F6D">
        <w:rPr>
          <w:rFonts w:cs="Times New Roman"/>
          <w:i/>
          <w:iCs/>
          <w:szCs w:val="28"/>
        </w:rPr>
        <w:t>Выберите</w:t>
      </w:r>
      <w:r w:rsidR="00FB71CC" w:rsidRPr="003E3F6D">
        <w:rPr>
          <w:rFonts w:cs="Times New Roman"/>
          <w:i/>
          <w:iCs/>
          <w:szCs w:val="28"/>
        </w:rPr>
        <w:t xml:space="preserve"> все</w:t>
      </w:r>
      <w:r w:rsidRPr="003E3F6D">
        <w:rPr>
          <w:rFonts w:cs="Times New Roman"/>
          <w:i/>
          <w:iCs/>
          <w:szCs w:val="28"/>
        </w:rPr>
        <w:t xml:space="preserve"> правильны</w:t>
      </w:r>
      <w:r w:rsidR="00F82BAE" w:rsidRPr="003E3F6D">
        <w:rPr>
          <w:rFonts w:cs="Times New Roman"/>
          <w:i/>
          <w:iCs/>
          <w:szCs w:val="28"/>
        </w:rPr>
        <w:t>е</w:t>
      </w:r>
      <w:r w:rsidRPr="003E3F6D">
        <w:rPr>
          <w:rFonts w:cs="Times New Roman"/>
          <w:i/>
          <w:iCs/>
          <w:szCs w:val="28"/>
        </w:rPr>
        <w:t xml:space="preserve"> ответ</w:t>
      </w:r>
      <w:r w:rsidR="00F82BAE" w:rsidRPr="003E3F6D">
        <w:rPr>
          <w:rFonts w:cs="Times New Roman"/>
          <w:i/>
          <w:iCs/>
          <w:szCs w:val="28"/>
        </w:rPr>
        <w:t>ы</w:t>
      </w:r>
      <w:r w:rsidRPr="003E3F6D">
        <w:rPr>
          <w:rFonts w:cs="Times New Roman"/>
          <w:i/>
          <w:iCs/>
          <w:szCs w:val="28"/>
        </w:rPr>
        <w:t>.</w:t>
      </w:r>
    </w:p>
    <w:p w14:paraId="42A2CA28" w14:textId="04033849" w:rsidR="009102AD" w:rsidRPr="003E3F6D" w:rsidRDefault="009102AD" w:rsidP="00C2312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Параллельная обработка данных.</w:t>
      </w:r>
    </w:p>
    <w:p w14:paraId="0CF21012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Распределенная архитектура.</w:t>
      </w:r>
    </w:p>
    <w:p w14:paraId="3D5F454D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Клиент-серверная модель.</w:t>
      </w:r>
    </w:p>
    <w:p w14:paraId="0AF26EBF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Облачные вычисления.</w:t>
      </w:r>
    </w:p>
    <w:p w14:paraId="4158530B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</w:t>
      </w:r>
      <w:r w:rsidRPr="003E3F6D">
        <w:rPr>
          <w:rFonts w:cs="Times New Roman"/>
          <w:b/>
          <w:bCs/>
          <w:szCs w:val="28"/>
        </w:rPr>
        <w:t xml:space="preserve"> </w:t>
      </w:r>
      <w:r w:rsidRPr="003E3F6D">
        <w:rPr>
          <w:rFonts w:cs="Times New Roman"/>
          <w:szCs w:val="28"/>
        </w:rPr>
        <w:t>А, Б, Г</w:t>
      </w:r>
    </w:p>
    <w:p w14:paraId="7476A33C" w14:textId="44700ED3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66137A0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041F82C8" w14:textId="7F108B89" w:rsidR="00CE00B8" w:rsidRPr="003E3F6D" w:rsidRDefault="00120766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9102AD" w:rsidRPr="003E3F6D">
        <w:rPr>
          <w:rFonts w:cs="Times New Roman"/>
          <w:szCs w:val="28"/>
        </w:rPr>
        <w:t>.</w:t>
      </w:r>
      <w:r w:rsidR="00CE00B8" w:rsidRPr="003E3F6D">
        <w:rPr>
          <w:rFonts w:cs="Times New Roman"/>
          <w:szCs w:val="28"/>
        </w:rPr>
        <w:t xml:space="preserve"> </w:t>
      </w:r>
      <w:r w:rsidR="00CE00B8" w:rsidRPr="003E3F6D">
        <w:rPr>
          <w:rFonts w:cs="Times New Roman"/>
          <w:i/>
          <w:iCs/>
          <w:szCs w:val="28"/>
        </w:rPr>
        <w:t xml:space="preserve">Выберите </w:t>
      </w:r>
      <w:r w:rsidRPr="003E3F6D">
        <w:rPr>
          <w:rFonts w:cs="Times New Roman"/>
          <w:i/>
          <w:iCs/>
          <w:szCs w:val="28"/>
        </w:rPr>
        <w:t>один</w:t>
      </w:r>
      <w:r w:rsidR="00CE00B8" w:rsidRPr="003E3F6D">
        <w:rPr>
          <w:rFonts w:cs="Times New Roman"/>
          <w:i/>
          <w:iCs/>
          <w:szCs w:val="28"/>
        </w:rPr>
        <w:t xml:space="preserve"> правильны</w:t>
      </w:r>
      <w:r w:rsidRPr="003E3F6D">
        <w:rPr>
          <w:rFonts w:cs="Times New Roman"/>
          <w:i/>
          <w:iCs/>
          <w:szCs w:val="28"/>
        </w:rPr>
        <w:t>й</w:t>
      </w:r>
      <w:r w:rsidR="00CE00B8" w:rsidRPr="003E3F6D">
        <w:rPr>
          <w:rFonts w:cs="Times New Roman"/>
          <w:i/>
          <w:iCs/>
          <w:szCs w:val="28"/>
        </w:rPr>
        <w:t xml:space="preserve"> ответ</w:t>
      </w:r>
    </w:p>
    <w:p w14:paraId="5A9FAE4B" w14:textId="47E8E023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методы обработки данных применяются к структурированным данным?</w:t>
      </w:r>
    </w:p>
    <w:p w14:paraId="2182DA78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Реляционные базы данных.</w:t>
      </w:r>
    </w:p>
    <w:p w14:paraId="3404007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XML, JSON.</w:t>
      </w:r>
    </w:p>
    <w:p w14:paraId="1892B68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Большие данные, машинное обучение.</w:t>
      </w:r>
    </w:p>
    <w:p w14:paraId="410C7421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А.</w:t>
      </w:r>
    </w:p>
    <w:p w14:paraId="15CFE32B" w14:textId="79E74648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34A9F8B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151F89D4" w14:textId="08E2C05B" w:rsidR="00120766" w:rsidRPr="003E3F6D" w:rsidRDefault="00120766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4. </w:t>
      </w:r>
      <w:r w:rsidRPr="003E3F6D">
        <w:rPr>
          <w:rFonts w:cs="Times New Roman"/>
          <w:i/>
          <w:iCs/>
          <w:szCs w:val="28"/>
        </w:rPr>
        <w:t>Выберите один правильный ответ.</w:t>
      </w:r>
    </w:p>
    <w:p w14:paraId="40D776CE" w14:textId="75F7559E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Вирусы и вредоносное ПО.</w:t>
      </w:r>
    </w:p>
    <w:p w14:paraId="1FAAFDAA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Взлом паролей.</w:t>
      </w:r>
    </w:p>
    <w:p w14:paraId="7DD22ECE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В) Утечка данных.</w:t>
      </w:r>
    </w:p>
    <w:p w14:paraId="472DFA45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А.</w:t>
      </w:r>
    </w:p>
    <w:p w14:paraId="49E70D05" w14:textId="29AB96D9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FEB5E7F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495A4860" w14:textId="77777777" w:rsidR="00E817DB" w:rsidRPr="003E3F6D" w:rsidRDefault="00E817DB" w:rsidP="009102AD">
      <w:pPr>
        <w:ind w:firstLine="0"/>
        <w:rPr>
          <w:rFonts w:cs="Times New Roman"/>
          <w:szCs w:val="28"/>
          <w:lang w:eastAsia="ru-RU"/>
        </w:rPr>
      </w:pPr>
      <w:r w:rsidRPr="003E3F6D">
        <w:rPr>
          <w:rFonts w:cs="Times New Roman"/>
          <w:szCs w:val="28"/>
          <w:lang w:eastAsia="ru-RU"/>
        </w:rPr>
        <w:t>5.</w:t>
      </w:r>
      <w:r w:rsidR="009102AD" w:rsidRPr="003E3F6D">
        <w:rPr>
          <w:rFonts w:cs="Times New Roman"/>
          <w:szCs w:val="28"/>
          <w:lang w:eastAsia="ru-RU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один правильный ответ</w:t>
      </w:r>
      <w:r w:rsidRPr="003E3F6D">
        <w:rPr>
          <w:rFonts w:cs="Times New Roman"/>
          <w:szCs w:val="28"/>
          <w:lang w:eastAsia="ru-RU"/>
        </w:rPr>
        <w:t xml:space="preserve"> </w:t>
      </w:r>
    </w:p>
    <w:p w14:paraId="4394F445" w14:textId="750E86E7" w:rsidR="009102AD" w:rsidRPr="003E3F6D" w:rsidRDefault="009102AD" w:rsidP="009102AD">
      <w:pPr>
        <w:ind w:firstLine="0"/>
        <w:rPr>
          <w:rFonts w:cs="Times New Roman"/>
          <w:noProof/>
          <w:szCs w:val="28"/>
          <w:lang w:eastAsia="ru-RU"/>
        </w:rPr>
      </w:pPr>
      <w:r w:rsidRPr="003E3F6D">
        <w:rPr>
          <w:rFonts w:cs="Times New Roman"/>
          <w:szCs w:val="28"/>
          <w:lang w:eastAsia="ru-RU"/>
        </w:rPr>
        <w:t>Какой график соответствует данным из таблицы:</w:t>
      </w:r>
      <w:r w:rsidRPr="003E3F6D">
        <w:rPr>
          <w:rFonts w:cs="Times New Roman"/>
          <w:noProof/>
          <w:szCs w:val="28"/>
          <w:lang w:eastAsia="ru-RU"/>
        </w:rPr>
        <w:t xml:space="preserve"> </w:t>
      </w:r>
    </w:p>
    <w:p w14:paraId="77EA98EA" w14:textId="77777777" w:rsidR="009102AD" w:rsidRPr="003E3F6D" w:rsidRDefault="009102AD" w:rsidP="009102AD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noProof/>
          <w:color w:val="000000"/>
          <w:szCs w:val="28"/>
          <w:lang w:eastAsia="ru-RU"/>
        </w:rPr>
      </w:pPr>
    </w:p>
    <w:p w14:paraId="7DF94E27" w14:textId="77777777" w:rsidR="009102AD" w:rsidRPr="003E3F6D" w:rsidRDefault="009102AD" w:rsidP="009102AD">
      <w:pPr>
        <w:shd w:val="clear" w:color="auto" w:fill="FFFFFF"/>
        <w:tabs>
          <w:tab w:val="left" w:pos="7371"/>
        </w:tabs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3E3F6D">
        <w:rPr>
          <w:rFonts w:eastAsia="Times New Roman" w:cs="Times New Roman"/>
          <w:b/>
          <w:i/>
          <w:noProof/>
          <w:color w:val="000000"/>
          <w:szCs w:val="28"/>
          <w:lang w:eastAsia="ru-RU"/>
        </w:rPr>
        <w:t>таблица с данными</w:t>
      </w:r>
    </w:p>
    <w:p w14:paraId="603825D4" w14:textId="77777777" w:rsidR="009102AD" w:rsidRPr="003E3F6D" w:rsidRDefault="009102AD" w:rsidP="009102AD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3E3F6D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Pr="003E3F6D" w:rsidRDefault="009102AD" w:rsidP="009102AD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3E3F6D" w14:paraId="3BE6CB65" w14:textId="77777777" w:rsidTr="00037E3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3E3F6D" w:rsidRDefault="009102AD" w:rsidP="00037E3D">
            <w:pPr>
              <w:spacing w:line="0" w:lineRule="atLeast"/>
              <w:ind w:firstLine="0"/>
              <w:rPr>
                <w:rFonts w:eastAsia="Times New Roman" w:cs="Times New Roman"/>
                <w:color w:val="FF0000"/>
                <w:szCs w:val="28"/>
                <w:lang w:eastAsia="ru-RU"/>
              </w:rPr>
            </w:pPr>
            <w:r w:rsidRPr="003E3F6D">
              <w:rPr>
                <w:rFonts w:eastAsia="Times New Roman" w:cs="Times New Roman"/>
                <w:szCs w:val="28"/>
                <w:lang w:eastAsia="ru-RU"/>
              </w:rPr>
              <w:t>А)</w:t>
            </w:r>
            <w:r w:rsidRPr="003E3F6D">
              <w:rPr>
                <w:rFonts w:eastAsia="Times New Roman" w:cs="Times New Roman"/>
                <w:color w:val="FF0000"/>
                <w:szCs w:val="28"/>
                <w:lang w:eastAsia="ru-RU"/>
              </w:rPr>
              <w:t xml:space="preserve"> </w:t>
            </w:r>
            <w:r w:rsidRPr="003E3F6D">
              <w:rPr>
                <w:rFonts w:eastAsia="Times New Roman" w:cs="Times New Roman"/>
                <w:noProof/>
                <w:color w:val="FF0000"/>
                <w:szCs w:val="28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3E3F6D" w:rsidRDefault="009102AD" w:rsidP="00037E3D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3E3F6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Б) </w:t>
            </w:r>
            <w:r w:rsidRPr="003E3F6D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3E3F6D" w14:paraId="09750B20" w14:textId="77777777" w:rsidTr="00037E3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3E3F6D" w:rsidRDefault="009102AD" w:rsidP="00037E3D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3E3F6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В) </w:t>
            </w:r>
            <w:r w:rsidRPr="003E3F6D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3E3F6D" w:rsidRDefault="009102AD" w:rsidP="00037E3D">
            <w:pPr>
              <w:spacing w:line="0" w:lineRule="atLeast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3E3F6D">
              <w:rPr>
                <w:rFonts w:eastAsia="Times New Roman" w:cs="Times New Roman"/>
                <w:szCs w:val="28"/>
                <w:lang w:eastAsia="ru-RU"/>
              </w:rPr>
              <w:t>Г)</w:t>
            </w:r>
            <w:r w:rsidRPr="003E3F6D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Г</w:t>
      </w:r>
    </w:p>
    <w:p w14:paraId="11E9188A" w14:textId="00E51F85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65F1078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5FA6CF32" w14:textId="77777777" w:rsidR="008E1FB4" w:rsidRPr="003E3F6D" w:rsidRDefault="00E817DB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6</w:t>
      </w:r>
      <w:r w:rsidR="009102AD" w:rsidRPr="003E3F6D">
        <w:rPr>
          <w:rFonts w:cs="Times New Roman"/>
          <w:szCs w:val="28"/>
        </w:rPr>
        <w:t>.</w:t>
      </w:r>
      <w:r w:rsidR="008E1FB4" w:rsidRPr="003E3F6D">
        <w:rPr>
          <w:rFonts w:cs="Times New Roman"/>
          <w:szCs w:val="28"/>
        </w:rPr>
        <w:t xml:space="preserve"> </w:t>
      </w:r>
      <w:r w:rsidR="008E1FB4" w:rsidRPr="003E3F6D">
        <w:rPr>
          <w:rFonts w:cs="Times New Roman"/>
          <w:i/>
          <w:iCs/>
          <w:szCs w:val="28"/>
        </w:rPr>
        <w:t>Выберите один правильный ответ</w:t>
      </w:r>
    </w:p>
    <w:p w14:paraId="7807971E" w14:textId="1D6799B1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Pr="003E3F6D" w:rsidRDefault="009102AD" w:rsidP="009102AD">
      <w:pPr>
        <w:ind w:firstLine="0"/>
        <w:jc w:val="center"/>
        <w:rPr>
          <w:rFonts w:cs="Times New Roman"/>
          <w:szCs w:val="28"/>
        </w:rPr>
      </w:pPr>
      <w:r w:rsidRPr="003E3F6D">
        <w:rPr>
          <w:rFonts w:cs="Times New Roman"/>
          <w:noProof/>
          <w:szCs w:val="28"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3E3F6D" w:rsidRDefault="009102AD" w:rsidP="009102AD">
      <w:pPr>
        <w:ind w:firstLine="0"/>
        <w:rPr>
          <w:rFonts w:cs="Times New Roman"/>
          <w:i/>
          <w:iCs/>
          <w:szCs w:val="28"/>
        </w:rPr>
      </w:pPr>
    </w:p>
    <w:p w14:paraId="402237E9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А) =B2+В3+В4+В5+В6+В7</w:t>
      </w:r>
    </w:p>
    <w:p w14:paraId="7BC7C1BA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А2:B6)</w:t>
      </w:r>
    </w:p>
    <w:p w14:paraId="396005D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=52+32+150,8+30+27</w:t>
      </w:r>
    </w:p>
    <w:p w14:paraId="33CCD9F4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B2:B6)</w:t>
      </w:r>
    </w:p>
    <w:p w14:paraId="54D23F1B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Г</w:t>
      </w:r>
    </w:p>
    <w:p w14:paraId="20CBC401" w14:textId="4C661DE4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42B21FF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4390AE0B" w14:textId="77777777" w:rsidR="008E4A45" w:rsidRPr="003E3F6D" w:rsidRDefault="008E4A45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7</w:t>
      </w:r>
      <w:r w:rsidR="009102AD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один правильный ответ</w:t>
      </w:r>
    </w:p>
    <w:p w14:paraId="45C3FFFD" w14:textId="2071B40A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Строки электронной таблицы: </w:t>
      </w:r>
    </w:p>
    <w:p w14:paraId="0B406A46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именуются пользователем произвольным образом</w:t>
      </w:r>
    </w:p>
    <w:p w14:paraId="4139BF58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нумеруются</w:t>
      </w:r>
    </w:p>
    <w:p w14:paraId="5F6E6A7C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обозначаются буквами русского алфавита А...Я</w:t>
      </w:r>
    </w:p>
    <w:p w14:paraId="29F7F6E2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обозначаются буквами латинского алфавита</w:t>
      </w:r>
    </w:p>
    <w:p w14:paraId="13285842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Б</w:t>
      </w:r>
    </w:p>
    <w:p w14:paraId="0DCE9A8C" w14:textId="78CA6665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A0B93AC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7E49FD64" w14:textId="77777777" w:rsidR="008E4A45" w:rsidRPr="003E3F6D" w:rsidRDefault="008E4A45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8. </w:t>
      </w:r>
      <w:r w:rsidRPr="003E3F6D">
        <w:rPr>
          <w:rFonts w:cs="Times New Roman"/>
          <w:i/>
          <w:iCs/>
          <w:szCs w:val="28"/>
        </w:rPr>
        <w:t>Выберите один правильный ответ</w:t>
      </w:r>
    </w:p>
    <w:p w14:paraId="392D0AC5" w14:textId="778AD844" w:rsidR="009102AD" w:rsidRPr="003E3F6D" w:rsidRDefault="009102AD" w:rsidP="009102AD">
      <w:pPr>
        <w:ind w:firstLine="0"/>
        <w:rPr>
          <w:rFonts w:cs="Times New Roman"/>
          <w:noProof/>
          <w:szCs w:val="28"/>
          <w:lang w:eastAsia="ru-RU"/>
        </w:rPr>
      </w:pPr>
      <w:r w:rsidRPr="003E3F6D">
        <w:rPr>
          <w:rFonts w:cs="Times New Roman"/>
          <w:szCs w:val="28"/>
          <w:lang w:eastAsia="ru-RU"/>
        </w:rPr>
        <w:t>Какой график соответствует данным из таблицы:</w:t>
      </w:r>
      <w:r w:rsidRPr="003E3F6D">
        <w:rPr>
          <w:rFonts w:cs="Times New Roman"/>
          <w:noProof/>
          <w:szCs w:val="28"/>
          <w:lang w:eastAsia="ru-RU"/>
        </w:rPr>
        <w:t xml:space="preserve"> </w:t>
      </w:r>
    </w:p>
    <w:p w14:paraId="26E6A18D" w14:textId="77777777" w:rsidR="009102AD" w:rsidRPr="003E3F6D" w:rsidRDefault="009102AD" w:rsidP="009102AD">
      <w:pPr>
        <w:ind w:firstLine="0"/>
        <w:jc w:val="center"/>
        <w:rPr>
          <w:rFonts w:cs="Times New Roman"/>
          <w:szCs w:val="28"/>
          <w:lang w:eastAsia="ru-RU"/>
        </w:rPr>
      </w:pPr>
      <w:r w:rsidRPr="003E3F6D">
        <w:rPr>
          <w:rFonts w:cs="Times New Roman"/>
          <w:b/>
          <w:i/>
          <w:noProof/>
          <w:szCs w:val="28"/>
          <w:lang w:eastAsia="ru-RU"/>
        </w:rPr>
        <w:t>таблица с данными</w:t>
      </w:r>
    </w:p>
    <w:p w14:paraId="78D0616E" w14:textId="77777777" w:rsidR="009102AD" w:rsidRPr="003E3F6D" w:rsidRDefault="009102AD" w:rsidP="009102AD">
      <w:pPr>
        <w:ind w:firstLine="0"/>
        <w:jc w:val="center"/>
        <w:rPr>
          <w:rFonts w:cs="Times New Roman"/>
          <w:szCs w:val="28"/>
          <w:lang w:eastAsia="ru-RU"/>
        </w:rPr>
      </w:pPr>
      <w:r w:rsidRPr="003E3F6D">
        <w:rPr>
          <w:rFonts w:cs="Times New Roman"/>
          <w:noProof/>
          <w:szCs w:val="28"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Pr="003E3F6D" w:rsidRDefault="009102AD" w:rsidP="009102AD">
      <w:pPr>
        <w:ind w:firstLine="0"/>
        <w:rPr>
          <w:rFonts w:cs="Times New Roman"/>
          <w:szCs w:val="28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3E3F6D" w14:paraId="5B199231" w14:textId="77777777" w:rsidTr="00037E3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3E3F6D" w:rsidRDefault="009102AD" w:rsidP="00037E3D">
            <w:pPr>
              <w:ind w:firstLine="0"/>
              <w:rPr>
                <w:rFonts w:cs="Times New Roman"/>
                <w:color w:val="FF0000"/>
                <w:szCs w:val="28"/>
                <w:lang w:eastAsia="ru-RU"/>
              </w:rPr>
            </w:pPr>
            <w:r w:rsidRPr="003E3F6D">
              <w:rPr>
                <w:rFonts w:cs="Times New Roman"/>
                <w:szCs w:val="28"/>
                <w:lang w:eastAsia="ru-RU"/>
              </w:rPr>
              <w:t>А)</w:t>
            </w:r>
            <w:r w:rsidRPr="003E3F6D">
              <w:rPr>
                <w:rFonts w:cs="Times New Roman"/>
                <w:color w:val="FF0000"/>
                <w:szCs w:val="28"/>
                <w:lang w:eastAsia="ru-RU"/>
              </w:rPr>
              <w:t xml:space="preserve"> </w:t>
            </w:r>
            <w:r w:rsidRPr="003E3F6D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3E3F6D" w:rsidRDefault="009102AD" w:rsidP="00037E3D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3E3F6D">
              <w:rPr>
                <w:rFonts w:cs="Times New Roman"/>
                <w:szCs w:val="28"/>
                <w:lang w:eastAsia="ru-RU"/>
              </w:rPr>
              <w:t xml:space="preserve">Б) </w:t>
            </w:r>
            <w:r w:rsidRPr="003E3F6D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3E3F6D" w14:paraId="2A39CF50" w14:textId="77777777" w:rsidTr="00037E3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3E3F6D" w:rsidRDefault="009102AD" w:rsidP="00037E3D">
            <w:pPr>
              <w:ind w:firstLine="0"/>
              <w:rPr>
                <w:rFonts w:cs="Times New Roman"/>
                <w:color w:val="000000" w:themeColor="text1"/>
                <w:szCs w:val="28"/>
                <w:lang w:eastAsia="ru-RU"/>
              </w:rPr>
            </w:pPr>
            <w:r w:rsidRPr="003E3F6D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В) </w:t>
            </w:r>
            <w:r w:rsidRPr="003E3F6D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3E3F6D" w:rsidRDefault="009102AD" w:rsidP="00037E3D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3E3F6D">
              <w:rPr>
                <w:rFonts w:cs="Times New Roman"/>
                <w:szCs w:val="28"/>
                <w:lang w:eastAsia="ru-RU"/>
              </w:rPr>
              <w:t xml:space="preserve">Г) </w:t>
            </w:r>
            <w:r w:rsidRPr="003E3F6D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В</w:t>
      </w:r>
    </w:p>
    <w:p w14:paraId="65ABFD11" w14:textId="7BDA3EE8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2186678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534C76EF" w14:textId="77777777" w:rsidR="005000E2" w:rsidRPr="003E3F6D" w:rsidRDefault="005000E2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9. </w:t>
      </w:r>
      <w:r w:rsidRPr="003E3F6D">
        <w:rPr>
          <w:rFonts w:cs="Times New Roman"/>
          <w:i/>
          <w:iCs/>
          <w:szCs w:val="28"/>
        </w:rPr>
        <w:t>Выберите один правильный ответ</w:t>
      </w:r>
    </w:p>
    <w:p w14:paraId="4D1FD5A5" w14:textId="1C670EB4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 какой формуле допущена ошибка:</w:t>
      </w:r>
    </w:p>
    <w:p w14:paraId="0B1EBF76" w14:textId="77777777" w:rsidR="009102AD" w:rsidRPr="003E3F6D" w:rsidRDefault="009102AD" w:rsidP="009102AD">
      <w:pPr>
        <w:ind w:firstLine="0"/>
        <w:rPr>
          <w:rFonts w:cs="Times New Roman"/>
          <w:szCs w:val="28"/>
          <w:lang w:val="en-US"/>
        </w:rPr>
      </w:pPr>
      <w:r w:rsidRPr="003E3F6D">
        <w:rPr>
          <w:rFonts w:cs="Times New Roman"/>
          <w:szCs w:val="28"/>
        </w:rPr>
        <w:t>А</w:t>
      </w:r>
      <w:r w:rsidRPr="003E3F6D">
        <w:rPr>
          <w:rFonts w:cs="Times New Roman"/>
          <w:szCs w:val="28"/>
          <w:lang w:val="en-US"/>
        </w:rPr>
        <w:t xml:space="preserve">) =F2+D2/A2+AA2 </w:t>
      </w:r>
    </w:p>
    <w:p w14:paraId="35A3D96D" w14:textId="77777777" w:rsidR="009102AD" w:rsidRPr="003E3F6D" w:rsidRDefault="009102AD" w:rsidP="009102AD">
      <w:pPr>
        <w:ind w:firstLine="0"/>
        <w:rPr>
          <w:rFonts w:cs="Times New Roman"/>
          <w:szCs w:val="28"/>
          <w:lang w:val="en-US"/>
        </w:rPr>
      </w:pPr>
      <w:r w:rsidRPr="003E3F6D">
        <w:rPr>
          <w:rFonts w:cs="Times New Roman"/>
          <w:szCs w:val="28"/>
        </w:rPr>
        <w:t>Б</w:t>
      </w:r>
      <w:r w:rsidRPr="003E3F6D">
        <w:rPr>
          <w:rFonts w:cs="Times New Roman"/>
          <w:szCs w:val="28"/>
          <w:lang w:val="en-US"/>
        </w:rPr>
        <w:t>) =(C1*C10)/5+F2</w:t>
      </w:r>
    </w:p>
    <w:p w14:paraId="69D8EFFB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=A2^3*СУММ(А1-А3)</w:t>
      </w:r>
    </w:p>
    <w:p w14:paraId="427B51AA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=</w:t>
      </w:r>
      <w:proofErr w:type="spellStart"/>
      <w:r w:rsidRPr="003E3F6D">
        <w:rPr>
          <w:rFonts w:cs="Times New Roman"/>
          <w:szCs w:val="28"/>
        </w:rPr>
        <w:t>cos</w:t>
      </w:r>
      <w:proofErr w:type="spellEnd"/>
      <w:r w:rsidRPr="003E3F6D">
        <w:rPr>
          <w:rFonts w:cs="Times New Roman"/>
          <w:szCs w:val="28"/>
        </w:rPr>
        <w:t>(А2)/</w:t>
      </w:r>
      <w:proofErr w:type="spellStart"/>
      <w:r w:rsidRPr="003E3F6D">
        <w:rPr>
          <w:rFonts w:cs="Times New Roman"/>
          <w:szCs w:val="28"/>
        </w:rPr>
        <w:t>sin</w:t>
      </w:r>
      <w:proofErr w:type="spellEnd"/>
      <w:r w:rsidRPr="003E3F6D">
        <w:rPr>
          <w:rFonts w:cs="Times New Roman"/>
          <w:szCs w:val="28"/>
        </w:rPr>
        <w:t>(А</w:t>
      </w:r>
      <w:proofErr w:type="gramStart"/>
      <w:r w:rsidRPr="003E3F6D">
        <w:rPr>
          <w:rFonts w:cs="Times New Roman"/>
          <w:szCs w:val="28"/>
        </w:rPr>
        <w:t>1)*</w:t>
      </w:r>
      <w:proofErr w:type="gramEnd"/>
      <w:r w:rsidRPr="003E3F6D">
        <w:rPr>
          <w:rFonts w:cs="Times New Roman"/>
          <w:szCs w:val="28"/>
        </w:rPr>
        <w:t>5</w:t>
      </w:r>
    </w:p>
    <w:p w14:paraId="0FF8CCAA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В</w:t>
      </w:r>
    </w:p>
    <w:p w14:paraId="56D04A6E" w14:textId="30EEFD06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FC45267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5BC8DABD" w14:textId="77777777" w:rsidR="005000E2" w:rsidRPr="003E3F6D" w:rsidRDefault="005000E2" w:rsidP="009102A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10</w:t>
      </w:r>
      <w:r w:rsidR="009102AD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один правильный ответ</w:t>
      </w:r>
    </w:p>
    <w:p w14:paraId="7999F73B" w14:textId="437C6B63" w:rsidR="009102AD" w:rsidRPr="003E3F6D" w:rsidRDefault="009102AD" w:rsidP="009102AD">
      <w:pPr>
        <w:ind w:firstLine="0"/>
        <w:rPr>
          <w:rStyle w:val="c4"/>
          <w:rFonts w:eastAsiaTheme="majorEastAsia" w:cs="Times New Roman"/>
          <w:szCs w:val="28"/>
        </w:rPr>
      </w:pPr>
      <w:r w:rsidRPr="003E3F6D">
        <w:rPr>
          <w:rStyle w:val="c4"/>
          <w:rFonts w:cs="Times New Roman"/>
          <w:szCs w:val="28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3E3F6D" w:rsidRDefault="009102AD" w:rsidP="009102AD">
      <w:pPr>
        <w:pStyle w:val="c2"/>
        <w:shd w:val="clear" w:color="auto" w:fill="FFFFFF"/>
        <w:spacing w:before="0" w:beforeAutospacing="0" w:after="0" w:afterAutospacing="0"/>
        <w:ind w:firstLine="0"/>
        <w:jc w:val="center"/>
        <w:rPr>
          <w:rStyle w:val="c4"/>
          <w:rFonts w:eastAsiaTheme="majorEastAsia"/>
          <w:sz w:val="28"/>
          <w:szCs w:val="28"/>
        </w:rPr>
      </w:pPr>
      <w:r w:rsidRPr="003E3F6D">
        <w:rPr>
          <w:noProof/>
          <w:sz w:val="28"/>
          <w:szCs w:val="28"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3E3F6D" w:rsidRDefault="009102AD" w:rsidP="009102AD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sz w:val="28"/>
          <w:szCs w:val="28"/>
        </w:rPr>
      </w:pPr>
      <w:r w:rsidRPr="003E3F6D">
        <w:rPr>
          <w:rStyle w:val="c4"/>
          <w:rFonts w:eastAsiaTheme="majorEastAsia"/>
          <w:sz w:val="28"/>
          <w:szCs w:val="28"/>
        </w:rPr>
        <w:t>А) = В3+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7</w:t>
      </w:r>
    </w:p>
    <w:p w14:paraId="2A9A8219" w14:textId="77777777" w:rsidR="009102AD" w:rsidRPr="003E3F6D" w:rsidRDefault="009102AD" w:rsidP="009102AD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sz w:val="28"/>
          <w:szCs w:val="28"/>
        </w:rPr>
      </w:pPr>
      <w:r w:rsidRPr="003E3F6D">
        <w:rPr>
          <w:rStyle w:val="c4"/>
          <w:rFonts w:eastAsiaTheme="majorEastAsia"/>
          <w:sz w:val="28"/>
          <w:szCs w:val="28"/>
        </w:rPr>
        <w:t xml:space="preserve">Б) = 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B</w:t>
      </w:r>
      <w:r w:rsidRPr="003E3F6D">
        <w:rPr>
          <w:rStyle w:val="c4"/>
          <w:rFonts w:eastAsiaTheme="majorEastAsia"/>
          <w:sz w:val="28"/>
          <w:szCs w:val="28"/>
        </w:rPr>
        <w:t>3+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B</w:t>
      </w:r>
      <w:r w:rsidRPr="003E3F6D">
        <w:rPr>
          <w:rStyle w:val="c4"/>
          <w:rFonts w:eastAsiaTheme="majorEastAsia"/>
          <w:sz w:val="28"/>
          <w:szCs w:val="28"/>
        </w:rPr>
        <w:t>4+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B</w:t>
      </w:r>
      <w:r w:rsidRPr="003E3F6D">
        <w:rPr>
          <w:rStyle w:val="c4"/>
          <w:rFonts w:eastAsiaTheme="majorEastAsia"/>
          <w:sz w:val="28"/>
          <w:szCs w:val="28"/>
        </w:rPr>
        <w:t>5+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B</w:t>
      </w:r>
      <w:r w:rsidRPr="003E3F6D">
        <w:rPr>
          <w:rStyle w:val="c4"/>
          <w:rFonts w:eastAsiaTheme="majorEastAsia"/>
          <w:sz w:val="28"/>
          <w:szCs w:val="28"/>
        </w:rPr>
        <w:t>6+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B</w:t>
      </w:r>
      <w:r w:rsidRPr="003E3F6D">
        <w:rPr>
          <w:rStyle w:val="c4"/>
          <w:rFonts w:eastAsiaTheme="majorEastAsia"/>
          <w:sz w:val="28"/>
          <w:szCs w:val="28"/>
        </w:rPr>
        <w:t xml:space="preserve">7+ 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3+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4+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5+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6+</w:t>
      </w:r>
      <w:r w:rsidRPr="003E3F6D">
        <w:rPr>
          <w:rStyle w:val="c4"/>
          <w:rFonts w:eastAsiaTheme="majorEastAsia"/>
          <w:sz w:val="28"/>
          <w:szCs w:val="28"/>
          <w:lang w:val="en-US"/>
        </w:rPr>
        <w:t>D</w:t>
      </w:r>
      <w:r w:rsidRPr="003E3F6D">
        <w:rPr>
          <w:rStyle w:val="c4"/>
          <w:rFonts w:eastAsiaTheme="majorEastAsia"/>
          <w:sz w:val="28"/>
          <w:szCs w:val="28"/>
        </w:rPr>
        <w:t>7</w:t>
      </w:r>
    </w:p>
    <w:p w14:paraId="047DCFEE" w14:textId="77777777" w:rsidR="009102AD" w:rsidRPr="003E3F6D" w:rsidRDefault="009102AD" w:rsidP="009102AD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color w:val="000000" w:themeColor="text1"/>
          <w:sz w:val="28"/>
          <w:szCs w:val="28"/>
        </w:rPr>
      </w:pPr>
      <w:r w:rsidRPr="003E3F6D">
        <w:rPr>
          <w:rStyle w:val="c4"/>
          <w:rFonts w:eastAsiaTheme="majorEastAsia"/>
          <w:color w:val="000000" w:themeColor="text1"/>
          <w:sz w:val="28"/>
          <w:szCs w:val="28"/>
        </w:rPr>
        <w:t>В) =</w:t>
      </w:r>
      <w:proofErr w:type="gramStart"/>
      <w:r w:rsidRPr="003E3F6D">
        <w:rPr>
          <w:rStyle w:val="c4"/>
          <w:rFonts w:eastAsiaTheme="majorEastAsia"/>
          <w:color w:val="000000" w:themeColor="text1"/>
          <w:sz w:val="28"/>
          <w:szCs w:val="28"/>
        </w:rPr>
        <w:t>СУММ(</w:t>
      </w:r>
      <w:proofErr w:type="gramEnd"/>
      <w:r w:rsidRPr="003E3F6D">
        <w:rPr>
          <w:rStyle w:val="c4"/>
          <w:rFonts w:eastAsiaTheme="majorEastAsia"/>
          <w:color w:val="000000" w:themeColor="text1"/>
          <w:sz w:val="28"/>
          <w:szCs w:val="28"/>
        </w:rPr>
        <w:t>B3:D7)</w:t>
      </w:r>
    </w:p>
    <w:p w14:paraId="699E7E94" w14:textId="77777777" w:rsidR="009102AD" w:rsidRPr="003E3F6D" w:rsidRDefault="009102AD" w:rsidP="009102AD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sz w:val="28"/>
          <w:szCs w:val="28"/>
        </w:rPr>
      </w:pPr>
      <w:r w:rsidRPr="003E3F6D">
        <w:rPr>
          <w:rStyle w:val="c4"/>
          <w:rFonts w:eastAsiaTheme="majorEastAsia"/>
          <w:sz w:val="28"/>
          <w:szCs w:val="28"/>
        </w:rPr>
        <w:t>Г) =</w:t>
      </w:r>
      <w:proofErr w:type="gramStart"/>
      <w:r w:rsidRPr="003E3F6D">
        <w:rPr>
          <w:rStyle w:val="c4"/>
          <w:rFonts w:eastAsiaTheme="majorEastAsia"/>
          <w:sz w:val="28"/>
          <w:szCs w:val="28"/>
        </w:rPr>
        <w:t>СУММ(</w:t>
      </w:r>
      <w:proofErr w:type="gramEnd"/>
      <w:r w:rsidRPr="003E3F6D">
        <w:rPr>
          <w:rStyle w:val="c4"/>
          <w:rFonts w:eastAsiaTheme="majorEastAsia"/>
          <w:sz w:val="28"/>
          <w:szCs w:val="28"/>
        </w:rPr>
        <w:t>B3:B7)</w:t>
      </w:r>
    </w:p>
    <w:p w14:paraId="006AD88C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В</w:t>
      </w:r>
    </w:p>
    <w:p w14:paraId="1E02321A" w14:textId="18254010" w:rsidR="009102AD" w:rsidRDefault="00037E3D" w:rsidP="009102A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641D638" w14:textId="77777777" w:rsidR="009102AD" w:rsidRPr="003E3F6D" w:rsidRDefault="009102AD" w:rsidP="009102AD">
      <w:pPr>
        <w:ind w:firstLine="0"/>
        <w:rPr>
          <w:rFonts w:cs="Times New Roman"/>
          <w:szCs w:val="28"/>
        </w:rPr>
      </w:pPr>
    </w:p>
    <w:p w14:paraId="453E25A6" w14:textId="77777777" w:rsidR="003407C2" w:rsidRPr="003E3F6D" w:rsidRDefault="003407C2" w:rsidP="00B12814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1</w:t>
      </w:r>
      <w:r w:rsidR="001A4B7D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7EB5ABAF" w14:textId="7C3733E8" w:rsidR="00FF2B8B" w:rsidRPr="003E3F6D" w:rsidRDefault="00FF2B8B" w:rsidP="00B12814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Электронные таблицы.</w:t>
      </w:r>
    </w:p>
    <w:p w14:paraId="02026CCF" w14:textId="40B4E69C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Бумажные журналы учета.</w:t>
      </w:r>
    </w:p>
    <w:p w14:paraId="3215017D" w14:textId="4A77A0E5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Факсовая машина.</w:t>
      </w:r>
    </w:p>
    <w:p w14:paraId="6AE6EC68" w14:textId="260F3307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Программное обеспечение для управления проектами.</w:t>
      </w:r>
    </w:p>
    <w:p w14:paraId="2DC03607" w14:textId="22810CB6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B0824" w:rsidRPr="003E3F6D">
        <w:rPr>
          <w:rFonts w:cs="Times New Roman"/>
          <w:szCs w:val="28"/>
        </w:rPr>
        <w:t>А, Г</w:t>
      </w:r>
      <w:r w:rsidRPr="003E3F6D">
        <w:rPr>
          <w:rFonts w:cs="Times New Roman"/>
          <w:szCs w:val="28"/>
        </w:rPr>
        <w:t>.</w:t>
      </w:r>
    </w:p>
    <w:p w14:paraId="41E56357" w14:textId="626D41B1" w:rsidR="00FF2B8B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05A2876" w14:textId="77777777" w:rsidR="00B12814" w:rsidRPr="003E3F6D" w:rsidRDefault="00B12814" w:rsidP="00FF2B8B">
      <w:pPr>
        <w:ind w:firstLine="0"/>
        <w:rPr>
          <w:rFonts w:cs="Times New Roman"/>
          <w:szCs w:val="28"/>
        </w:rPr>
      </w:pPr>
    </w:p>
    <w:p w14:paraId="71C3FF21" w14:textId="3A60AE93" w:rsidR="0014042E" w:rsidRPr="003E3F6D" w:rsidRDefault="007A19E9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2</w:t>
      </w:r>
      <w:r w:rsidR="00FB667B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="0014042E" w:rsidRPr="003E3F6D">
        <w:rPr>
          <w:rFonts w:cs="Times New Roman"/>
          <w:i/>
          <w:iCs/>
          <w:szCs w:val="28"/>
        </w:rPr>
        <w:t>Выберите все правильные ответы</w:t>
      </w:r>
      <w:r w:rsidR="0014042E" w:rsidRPr="003E3F6D">
        <w:rPr>
          <w:rFonts w:cs="Times New Roman"/>
          <w:szCs w:val="28"/>
        </w:rPr>
        <w:t xml:space="preserve"> </w:t>
      </w:r>
    </w:p>
    <w:p w14:paraId="1820CE4F" w14:textId="0D7F9000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Цена лицензии.</w:t>
      </w:r>
    </w:p>
    <w:p w14:paraId="10823A25" w14:textId="5B284338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Количество поддерживаемых языков интерфейса.</w:t>
      </w:r>
    </w:p>
    <w:p w14:paraId="6EFD5170" w14:textId="62E1F46F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В)</w:t>
      </w:r>
      <w:r w:rsidR="00FF2B8B" w:rsidRPr="003E3F6D">
        <w:rPr>
          <w:rFonts w:cs="Times New Roman"/>
          <w:szCs w:val="28"/>
        </w:rPr>
        <w:t xml:space="preserve"> Скорость работы программы.</w:t>
      </w:r>
    </w:p>
    <w:p w14:paraId="072A3824" w14:textId="57336C1E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Наличие технической поддержки.</w:t>
      </w:r>
    </w:p>
    <w:p w14:paraId="79B879B1" w14:textId="05C466C9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Совместимость с другими программами.</w:t>
      </w:r>
    </w:p>
    <w:p w14:paraId="603E3906" w14:textId="73A74D77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B0824" w:rsidRPr="003E3F6D">
        <w:rPr>
          <w:rFonts w:cs="Times New Roman"/>
          <w:szCs w:val="28"/>
        </w:rPr>
        <w:t>А, Г, Д</w:t>
      </w:r>
      <w:r w:rsidRPr="003E3F6D">
        <w:rPr>
          <w:rFonts w:cs="Times New Roman"/>
          <w:szCs w:val="28"/>
        </w:rPr>
        <w:t>.</w:t>
      </w:r>
    </w:p>
    <w:p w14:paraId="641FFE81" w14:textId="42D7C38F" w:rsidR="00FB667B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E1E971C" w14:textId="77777777" w:rsidR="00FF2B8B" w:rsidRPr="003E3F6D" w:rsidRDefault="00FF2B8B" w:rsidP="00FF2B8B">
      <w:pPr>
        <w:ind w:firstLine="0"/>
        <w:rPr>
          <w:rFonts w:cs="Times New Roman"/>
          <w:szCs w:val="28"/>
        </w:rPr>
      </w:pPr>
    </w:p>
    <w:p w14:paraId="7A263B63" w14:textId="2A161D2A" w:rsidR="0014042E" w:rsidRPr="003E3F6D" w:rsidRDefault="007A19E9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3</w:t>
      </w:r>
      <w:r w:rsidR="00717C0E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="0014042E" w:rsidRPr="003E3F6D">
        <w:rPr>
          <w:rFonts w:cs="Times New Roman"/>
          <w:i/>
          <w:iCs/>
          <w:szCs w:val="28"/>
        </w:rPr>
        <w:t>Выберите все правильные ответы</w:t>
      </w:r>
      <w:r w:rsidR="0014042E" w:rsidRPr="003E3F6D">
        <w:rPr>
          <w:rFonts w:cs="Times New Roman"/>
          <w:szCs w:val="28"/>
        </w:rPr>
        <w:t xml:space="preserve"> </w:t>
      </w:r>
    </w:p>
    <w:p w14:paraId="0697F7A6" w14:textId="68D623BF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Навыки работы с клавиатурой.</w:t>
      </w:r>
    </w:p>
    <w:p w14:paraId="09A4E111" w14:textId="5A879E8F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FF2B8B" w:rsidRPr="003E3F6D">
        <w:rPr>
          <w:rFonts w:cs="Times New Roman"/>
          <w:szCs w:val="28"/>
        </w:rPr>
        <w:t>Знание основ программирования.</w:t>
      </w:r>
    </w:p>
    <w:p w14:paraId="155B0C04" w14:textId="271B4416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FF2B8B" w:rsidRPr="003E3F6D">
        <w:rPr>
          <w:rFonts w:cs="Times New Roman"/>
          <w:szCs w:val="28"/>
        </w:rPr>
        <w:t>Способность анализировать и систематизировать информацию.</w:t>
      </w:r>
    </w:p>
    <w:p w14:paraId="60E8A9D4" w14:textId="6410F57C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Умение работать в команде.</w:t>
      </w:r>
    </w:p>
    <w:p w14:paraId="58C80294" w14:textId="038C0D35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Д) </w:t>
      </w:r>
      <w:r w:rsidR="00FF2B8B" w:rsidRPr="003E3F6D">
        <w:rPr>
          <w:rFonts w:cs="Times New Roman"/>
          <w:szCs w:val="28"/>
        </w:rPr>
        <w:t>Владение иностранными языками.</w:t>
      </w:r>
    </w:p>
    <w:p w14:paraId="0A703AAF" w14:textId="62592E92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B0824" w:rsidRPr="003E3F6D">
        <w:rPr>
          <w:rFonts w:cs="Times New Roman"/>
          <w:szCs w:val="28"/>
        </w:rPr>
        <w:t>В, Г</w:t>
      </w:r>
      <w:r w:rsidRPr="003E3F6D">
        <w:rPr>
          <w:rFonts w:cs="Times New Roman"/>
          <w:szCs w:val="28"/>
        </w:rPr>
        <w:t>.</w:t>
      </w:r>
    </w:p>
    <w:p w14:paraId="5CBDED83" w14:textId="4E0F9981" w:rsidR="00E900F2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E88136F" w14:textId="77777777" w:rsidR="00FF2B8B" w:rsidRPr="003E3F6D" w:rsidRDefault="00FF2B8B" w:rsidP="00FF2B8B">
      <w:pPr>
        <w:ind w:firstLine="0"/>
        <w:rPr>
          <w:rFonts w:cs="Times New Roman"/>
          <w:szCs w:val="28"/>
        </w:rPr>
      </w:pPr>
    </w:p>
    <w:p w14:paraId="6E93A729" w14:textId="77777777" w:rsidR="007A19E9" w:rsidRPr="003E3F6D" w:rsidRDefault="007A19E9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4</w:t>
      </w:r>
      <w:r w:rsidR="00B65DE8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155E4439" w14:textId="3180B93F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Повышение скорости выполнения задач.</w:t>
      </w:r>
    </w:p>
    <w:p w14:paraId="450DB697" w14:textId="63A4D53B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Уменьшение количества ошибок.</w:t>
      </w:r>
    </w:p>
    <w:p w14:paraId="3A22AA87" w14:textId="05D9175A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Увеличение гибкости и адаптивности процессов.</w:t>
      </w:r>
    </w:p>
    <w:p w14:paraId="5EF4D78E" w14:textId="5CDD0BE3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Возможность масштабирования решений.</w:t>
      </w:r>
    </w:p>
    <w:p w14:paraId="71FE4C9B" w14:textId="43A25E43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Более точное планирование и прогнозирование.</w:t>
      </w:r>
    </w:p>
    <w:p w14:paraId="4ACACFFD" w14:textId="7315E447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B0824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6199FD44" w14:textId="3572B8F0" w:rsidR="00FF2B8B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17935B9" w14:textId="77777777" w:rsidR="00E900F2" w:rsidRPr="003E3F6D" w:rsidRDefault="00E900F2" w:rsidP="00FF2B8B">
      <w:pPr>
        <w:ind w:firstLine="0"/>
        <w:rPr>
          <w:rFonts w:cs="Times New Roman"/>
          <w:szCs w:val="28"/>
        </w:rPr>
      </w:pPr>
    </w:p>
    <w:p w14:paraId="4015C5A5" w14:textId="77777777" w:rsidR="007A19E9" w:rsidRPr="003E3F6D" w:rsidRDefault="007A19E9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5</w:t>
      </w:r>
      <w:r w:rsidR="00B65DE8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  <w:r w:rsidRPr="003E3F6D">
        <w:rPr>
          <w:rFonts w:cs="Times New Roman"/>
          <w:szCs w:val="28"/>
        </w:rPr>
        <w:t xml:space="preserve"> </w:t>
      </w:r>
    </w:p>
    <w:p w14:paraId="6B960A2B" w14:textId="4F6DBDC3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Хранение и управление данными.</w:t>
      </w:r>
    </w:p>
    <w:p w14:paraId="5B5E017C" w14:textId="4D248817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Обработка и анализ информации.</w:t>
      </w:r>
    </w:p>
    <w:p w14:paraId="406BD853" w14:textId="5BA6E79F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Генерация отчетов и визуализация данных.</w:t>
      </w:r>
    </w:p>
    <w:p w14:paraId="0456BFAC" w14:textId="732AE18D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Автоматизация рутинных операций.</w:t>
      </w:r>
    </w:p>
    <w:p w14:paraId="0F03E2F5" w14:textId="795682C1" w:rsidR="00FF2B8B" w:rsidRPr="003E3F6D" w:rsidRDefault="00BB08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Обеспечение безопасности данных.</w:t>
      </w:r>
    </w:p>
    <w:p w14:paraId="1989BF47" w14:textId="53B1DE34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B0824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547BCCA0" w14:textId="2ABD4E99" w:rsidR="00FF2B8B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ED5FE54" w14:textId="77777777" w:rsidR="00E900F2" w:rsidRPr="003E3F6D" w:rsidRDefault="00E900F2" w:rsidP="00FF2B8B">
      <w:pPr>
        <w:ind w:firstLine="0"/>
        <w:rPr>
          <w:rFonts w:cs="Times New Roman"/>
          <w:szCs w:val="28"/>
        </w:rPr>
      </w:pPr>
    </w:p>
    <w:p w14:paraId="7D3A3B4A" w14:textId="77777777" w:rsidR="00C33D24" w:rsidRPr="003E3F6D" w:rsidRDefault="00C33D24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6</w:t>
      </w:r>
      <w:r w:rsidR="00D47E43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  <w:r w:rsidRPr="003E3F6D">
        <w:rPr>
          <w:rFonts w:cs="Times New Roman"/>
          <w:szCs w:val="28"/>
        </w:rPr>
        <w:t xml:space="preserve"> </w:t>
      </w:r>
    </w:p>
    <w:p w14:paraId="2C65FB0E" w14:textId="08DC0F0E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Специальное программное обеспечение.</w:t>
      </w:r>
    </w:p>
    <w:p w14:paraId="5A761AF6" w14:textId="34CF0D40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FF2B8B" w:rsidRPr="003E3F6D">
        <w:rPr>
          <w:rFonts w:cs="Times New Roman"/>
          <w:szCs w:val="28"/>
        </w:rPr>
        <w:t>Ручка и бумага.</w:t>
      </w:r>
    </w:p>
    <w:p w14:paraId="7FF52ED2" w14:textId="4C7B0DC9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FF2B8B" w:rsidRPr="003E3F6D">
        <w:rPr>
          <w:rFonts w:cs="Times New Roman"/>
          <w:szCs w:val="28"/>
        </w:rPr>
        <w:t>Электронные таблицы.</w:t>
      </w:r>
    </w:p>
    <w:p w14:paraId="7C123E39" w14:textId="754E39E1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Скриптовые языки программирования.</w:t>
      </w:r>
    </w:p>
    <w:p w14:paraId="62EA0E5C" w14:textId="4CA221FC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Д) </w:t>
      </w:r>
      <w:r w:rsidR="00FF2B8B" w:rsidRPr="003E3F6D">
        <w:rPr>
          <w:rFonts w:cs="Times New Roman"/>
          <w:szCs w:val="28"/>
        </w:rPr>
        <w:t>Механические устройства.</w:t>
      </w:r>
    </w:p>
    <w:p w14:paraId="5397A867" w14:textId="7EF69CCB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AD2C2E" w:rsidRPr="003E3F6D">
        <w:rPr>
          <w:rFonts w:cs="Times New Roman"/>
          <w:szCs w:val="28"/>
        </w:rPr>
        <w:t>А, В, Г</w:t>
      </w:r>
      <w:r w:rsidRPr="003E3F6D">
        <w:rPr>
          <w:rFonts w:cs="Times New Roman"/>
          <w:szCs w:val="28"/>
        </w:rPr>
        <w:t>.</w:t>
      </w:r>
    </w:p>
    <w:p w14:paraId="6431B227" w14:textId="46A86EE5" w:rsidR="00E900F2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C245B25" w14:textId="77777777" w:rsidR="00FF2B8B" w:rsidRPr="003E3F6D" w:rsidRDefault="00FF2B8B" w:rsidP="00FF2B8B">
      <w:pPr>
        <w:ind w:firstLine="0"/>
        <w:rPr>
          <w:rFonts w:cs="Times New Roman"/>
          <w:szCs w:val="28"/>
        </w:rPr>
      </w:pPr>
    </w:p>
    <w:p w14:paraId="0B20ADFC" w14:textId="77777777" w:rsidR="00607209" w:rsidRPr="003E3F6D" w:rsidRDefault="00607209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7</w:t>
      </w:r>
      <w:r w:rsidR="00D47E43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19C99194" w14:textId="7FBF6500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Первоначальная стоимость лицензии.</w:t>
      </w:r>
    </w:p>
    <w:p w14:paraId="4ED6C729" w14:textId="6C87451D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FF2B8B" w:rsidRPr="003E3F6D">
        <w:rPr>
          <w:rFonts w:cs="Times New Roman"/>
          <w:szCs w:val="28"/>
        </w:rPr>
        <w:t>Стоимость обновления и поддержки.</w:t>
      </w:r>
    </w:p>
    <w:p w14:paraId="20A35AD2" w14:textId="13222408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FF2B8B" w:rsidRPr="003E3F6D">
        <w:rPr>
          <w:rFonts w:cs="Times New Roman"/>
          <w:szCs w:val="28"/>
        </w:rPr>
        <w:t>Стоимость обучения сотрудников.</w:t>
      </w:r>
    </w:p>
    <w:p w14:paraId="35DFE57C" w14:textId="1909CC9C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Стоимость интеграции с другими системами.</w:t>
      </w:r>
    </w:p>
    <w:p w14:paraId="69738C8D" w14:textId="69B25C24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Д) </w:t>
      </w:r>
      <w:r w:rsidR="00FF2B8B" w:rsidRPr="003E3F6D">
        <w:rPr>
          <w:rFonts w:cs="Times New Roman"/>
          <w:szCs w:val="28"/>
        </w:rPr>
        <w:t>Стоимость технического обслуживания.</w:t>
      </w:r>
    </w:p>
    <w:p w14:paraId="150DF551" w14:textId="760BDEC1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AD2C2E" w:rsidRPr="003E3F6D">
        <w:rPr>
          <w:rFonts w:cs="Times New Roman"/>
          <w:szCs w:val="28"/>
        </w:rPr>
        <w:t>Б, В, Д.</w:t>
      </w:r>
    </w:p>
    <w:p w14:paraId="5388DEB8" w14:textId="5F5D94B7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155BA4D" w14:textId="77777777" w:rsidR="00062841" w:rsidRPr="003E3F6D" w:rsidRDefault="00062841" w:rsidP="00FF2B8B">
      <w:pPr>
        <w:ind w:firstLine="0"/>
        <w:rPr>
          <w:rFonts w:cs="Times New Roman"/>
          <w:szCs w:val="28"/>
        </w:rPr>
      </w:pPr>
    </w:p>
    <w:p w14:paraId="3C4D1590" w14:textId="77777777" w:rsidR="003E67A4" w:rsidRPr="003E3F6D" w:rsidRDefault="003E67A4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8</w:t>
      </w:r>
      <w:r w:rsidR="00D47E43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44D51ED2" w14:textId="74410436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Навыки работы с клавиатурой.</w:t>
      </w:r>
    </w:p>
    <w:p w14:paraId="53F54258" w14:textId="1ADF52C5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Знание основ программирования.</w:t>
      </w:r>
    </w:p>
    <w:p w14:paraId="02FF1BDD" w14:textId="68FDFDA7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Способность анализировать и систематизировать информацию.</w:t>
      </w:r>
    </w:p>
    <w:p w14:paraId="0FDCA45C" w14:textId="4EEC9FAA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Умение работать в команде.</w:t>
      </w:r>
    </w:p>
    <w:p w14:paraId="1E9A244F" w14:textId="71A7C799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Владение иностранными языками.</w:t>
      </w:r>
    </w:p>
    <w:p w14:paraId="498F3970" w14:textId="5DA52471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AD2C2E" w:rsidRPr="003E3F6D">
        <w:rPr>
          <w:rFonts w:cs="Times New Roman"/>
          <w:szCs w:val="28"/>
        </w:rPr>
        <w:t>В, Г</w:t>
      </w:r>
      <w:r w:rsidRPr="003E3F6D">
        <w:rPr>
          <w:rFonts w:cs="Times New Roman"/>
          <w:szCs w:val="28"/>
        </w:rPr>
        <w:t>.</w:t>
      </w:r>
    </w:p>
    <w:p w14:paraId="169B610C" w14:textId="5AF4C2BF" w:rsidR="00FF2B8B" w:rsidRPr="003E3F6D" w:rsidRDefault="00037E3D" w:rsidP="00FF2B8B">
      <w:pPr>
        <w:ind w:firstLine="0"/>
        <w:rPr>
          <w:rFonts w:cs="Times New Roman"/>
          <w:b/>
          <w:bCs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5EC3F5C" w14:textId="77777777" w:rsidR="00062841" w:rsidRPr="003E3F6D" w:rsidRDefault="00062841" w:rsidP="00FF2B8B">
      <w:pPr>
        <w:ind w:firstLine="0"/>
        <w:rPr>
          <w:rFonts w:cs="Times New Roman"/>
          <w:szCs w:val="28"/>
        </w:rPr>
      </w:pPr>
    </w:p>
    <w:p w14:paraId="69CF76CD" w14:textId="3B9D0796" w:rsidR="00321C2D" w:rsidRPr="003E3F6D" w:rsidRDefault="00321C2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1</w:t>
      </w:r>
      <w:r w:rsidR="00FF2B8B" w:rsidRPr="003E3F6D">
        <w:rPr>
          <w:rFonts w:cs="Times New Roman"/>
          <w:szCs w:val="28"/>
        </w:rPr>
        <w:t>9</w:t>
      </w:r>
      <w:r w:rsidR="00D47E43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61E6B74A" w14:textId="2725A248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Повышение скорости выполнения задач.</w:t>
      </w:r>
    </w:p>
    <w:p w14:paraId="0EF331FA" w14:textId="57140C7A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Уменьшение количества ошибок.</w:t>
      </w:r>
    </w:p>
    <w:p w14:paraId="22D101F0" w14:textId="352A0F81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Увеличение гибкости и адаптивности процессов.</w:t>
      </w:r>
    </w:p>
    <w:p w14:paraId="47441DEB" w14:textId="39915EE2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Возможность масштабирования решений.</w:t>
      </w:r>
    </w:p>
    <w:p w14:paraId="1B3C9006" w14:textId="0E304284" w:rsidR="00FF2B8B" w:rsidRPr="003E3F6D" w:rsidRDefault="00AD2C2E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Более точное планирование и прогнозирование.</w:t>
      </w:r>
    </w:p>
    <w:p w14:paraId="7D253E24" w14:textId="4B736701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AD2C2E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18CDD328" w14:textId="7DC4BB41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5EF24558" w14:textId="77777777" w:rsidR="00994051" w:rsidRPr="003E3F6D" w:rsidRDefault="00994051" w:rsidP="00FF2B8B">
      <w:pPr>
        <w:ind w:firstLine="0"/>
        <w:rPr>
          <w:rFonts w:cs="Times New Roman"/>
          <w:szCs w:val="28"/>
        </w:rPr>
      </w:pPr>
    </w:p>
    <w:p w14:paraId="349AACE5" w14:textId="744269E8" w:rsidR="00051F85" w:rsidRPr="003E3F6D" w:rsidRDefault="00051F85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0</w:t>
      </w:r>
      <w:r w:rsidR="00D47E43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2B2A648C" w14:textId="6361A8EE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Хранение и управление данными.</w:t>
      </w:r>
    </w:p>
    <w:p w14:paraId="35B85628" w14:textId="6061481D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Обработка и анализ информации.</w:t>
      </w:r>
    </w:p>
    <w:p w14:paraId="7BCE1372" w14:textId="353B9BF1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Генерация отчетов и визуализация данных.</w:t>
      </w:r>
    </w:p>
    <w:p w14:paraId="2BCCF13B" w14:textId="33D3B01A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Автоматизация рутинных операций.</w:t>
      </w:r>
    </w:p>
    <w:p w14:paraId="704F1ECD" w14:textId="37478E35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Обеспечение безопасности данных.</w:t>
      </w:r>
    </w:p>
    <w:p w14:paraId="6DBA65E7" w14:textId="35D89AFA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22E44D8D" w14:textId="54C36284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9CC1312" w14:textId="77777777" w:rsidR="00994051" w:rsidRPr="003E3F6D" w:rsidRDefault="00994051" w:rsidP="00FF2B8B">
      <w:pPr>
        <w:ind w:firstLine="0"/>
        <w:rPr>
          <w:rFonts w:cs="Times New Roman"/>
          <w:szCs w:val="28"/>
        </w:rPr>
      </w:pPr>
    </w:p>
    <w:p w14:paraId="662EE04F" w14:textId="77777777" w:rsidR="001B791F" w:rsidRPr="003E3F6D" w:rsidRDefault="00757482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1</w:t>
      </w:r>
      <w:r w:rsidR="004044E6" w:rsidRPr="003E3F6D">
        <w:rPr>
          <w:rFonts w:cs="Times New Roman"/>
          <w:szCs w:val="28"/>
        </w:rPr>
        <w:t>.</w:t>
      </w:r>
      <w:r w:rsidR="001B791F" w:rsidRPr="003E3F6D">
        <w:rPr>
          <w:rFonts w:cs="Times New Roman"/>
          <w:szCs w:val="28"/>
        </w:rPr>
        <w:t xml:space="preserve"> </w:t>
      </w:r>
      <w:r w:rsidR="001B791F"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2B7FCCCD" w14:textId="2F601389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Цена лицензии.</w:t>
      </w:r>
    </w:p>
    <w:p w14:paraId="17C42A69" w14:textId="4CC78F3E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FF2B8B" w:rsidRPr="003E3F6D">
        <w:rPr>
          <w:rFonts w:cs="Times New Roman"/>
          <w:szCs w:val="28"/>
        </w:rPr>
        <w:t>Количество поддерживаемых языков интерфейса.</w:t>
      </w:r>
    </w:p>
    <w:p w14:paraId="5B9BB4D7" w14:textId="09027C00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FF2B8B" w:rsidRPr="003E3F6D">
        <w:rPr>
          <w:rFonts w:cs="Times New Roman"/>
          <w:szCs w:val="28"/>
        </w:rPr>
        <w:t>Скорость работы программы.</w:t>
      </w:r>
    </w:p>
    <w:p w14:paraId="7F758CDE" w14:textId="3CE4A778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Наличие технической поддержки.</w:t>
      </w:r>
    </w:p>
    <w:p w14:paraId="5BAA2F03" w14:textId="3EF7E88F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Д) </w:t>
      </w:r>
      <w:r w:rsidR="00FF2B8B" w:rsidRPr="003E3F6D">
        <w:rPr>
          <w:rFonts w:cs="Times New Roman"/>
          <w:szCs w:val="28"/>
        </w:rPr>
        <w:t>Совместимость с другими программами.</w:t>
      </w:r>
    </w:p>
    <w:p w14:paraId="174B7760" w14:textId="1C7AA588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А, Г, Д</w:t>
      </w:r>
      <w:r w:rsidRPr="003E3F6D">
        <w:rPr>
          <w:rFonts w:cs="Times New Roman"/>
          <w:szCs w:val="28"/>
        </w:rPr>
        <w:t>.</w:t>
      </w:r>
    </w:p>
    <w:p w14:paraId="452F662E" w14:textId="3BC148FC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ADE79A2" w14:textId="77777777" w:rsidR="00072BCC" w:rsidRPr="003E3F6D" w:rsidRDefault="00072BCC" w:rsidP="00FF2B8B">
      <w:pPr>
        <w:ind w:firstLine="0"/>
        <w:rPr>
          <w:rFonts w:cs="Times New Roman"/>
          <w:szCs w:val="28"/>
        </w:rPr>
      </w:pPr>
    </w:p>
    <w:p w14:paraId="63CE06C3" w14:textId="77777777" w:rsidR="00DA221B" w:rsidRPr="003E3F6D" w:rsidRDefault="00DA221B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2</w:t>
      </w:r>
      <w:r w:rsidR="004044E6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466FD76A" w14:textId="71E6531C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Первоначальная стоимость лицензии.</w:t>
      </w:r>
    </w:p>
    <w:p w14:paraId="6E210551" w14:textId="3ECD90BD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FF2B8B" w:rsidRPr="003E3F6D">
        <w:rPr>
          <w:rFonts w:cs="Times New Roman"/>
          <w:szCs w:val="28"/>
        </w:rPr>
        <w:t>Стоимость обновления и поддержки.</w:t>
      </w:r>
    </w:p>
    <w:p w14:paraId="03D5DBFB" w14:textId="17B4F34A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FF2B8B" w:rsidRPr="003E3F6D">
        <w:rPr>
          <w:rFonts w:cs="Times New Roman"/>
          <w:szCs w:val="28"/>
        </w:rPr>
        <w:t>Стоимость обучения сотрудников.</w:t>
      </w:r>
    </w:p>
    <w:p w14:paraId="3E64E0DC" w14:textId="7B9F4ED1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Стоимость интеграции с другими системами.</w:t>
      </w:r>
    </w:p>
    <w:p w14:paraId="3F1325FF" w14:textId="6A8F27ED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Д) </w:t>
      </w:r>
      <w:r w:rsidR="00FF2B8B" w:rsidRPr="003E3F6D">
        <w:rPr>
          <w:rFonts w:cs="Times New Roman"/>
          <w:szCs w:val="28"/>
        </w:rPr>
        <w:t>Стоимость технического обслуживания.</w:t>
      </w:r>
    </w:p>
    <w:p w14:paraId="55F1A525" w14:textId="202269EF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Б, В, Д</w:t>
      </w:r>
      <w:r w:rsidRPr="003E3F6D">
        <w:rPr>
          <w:rFonts w:cs="Times New Roman"/>
          <w:szCs w:val="28"/>
        </w:rPr>
        <w:t>.</w:t>
      </w:r>
    </w:p>
    <w:p w14:paraId="32595C93" w14:textId="5226D61F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EC16ECE" w14:textId="77777777" w:rsidR="00091570" w:rsidRPr="003E3F6D" w:rsidRDefault="00091570" w:rsidP="00FF2B8B">
      <w:pPr>
        <w:ind w:firstLine="0"/>
        <w:rPr>
          <w:rFonts w:cs="Times New Roman"/>
          <w:szCs w:val="28"/>
        </w:rPr>
      </w:pPr>
    </w:p>
    <w:p w14:paraId="1707DC99" w14:textId="77777777" w:rsidR="00A31D8D" w:rsidRPr="003E3F6D" w:rsidRDefault="00A31D8D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3</w:t>
      </w:r>
      <w:r w:rsidR="006B778B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29414EF7" w14:textId="23A68A36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Навыки работы с клавиатурой.</w:t>
      </w:r>
    </w:p>
    <w:p w14:paraId="43EBA9CD" w14:textId="7226A607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Знание основ программирования.</w:t>
      </w:r>
    </w:p>
    <w:p w14:paraId="42DE0240" w14:textId="0742CB1A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Способность анализировать и систематизировать информацию.</w:t>
      </w:r>
    </w:p>
    <w:p w14:paraId="5A0936DA" w14:textId="5E8AF0BE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 xml:space="preserve">Г) </w:t>
      </w:r>
      <w:r w:rsidR="00FF2B8B" w:rsidRPr="003E3F6D">
        <w:rPr>
          <w:rFonts w:cs="Times New Roman"/>
          <w:szCs w:val="28"/>
        </w:rPr>
        <w:t>Умение работать в команде.</w:t>
      </w:r>
    </w:p>
    <w:p w14:paraId="2E8A2EB9" w14:textId="7B15F945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Владение иностранными языками.</w:t>
      </w:r>
    </w:p>
    <w:p w14:paraId="5FC73AE2" w14:textId="0E51DC3A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В, Г</w:t>
      </w:r>
      <w:r w:rsidRPr="003E3F6D">
        <w:rPr>
          <w:rFonts w:cs="Times New Roman"/>
          <w:szCs w:val="28"/>
        </w:rPr>
        <w:t>.</w:t>
      </w:r>
    </w:p>
    <w:p w14:paraId="792AD268" w14:textId="62850BC4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11690F5" w14:textId="77777777" w:rsidR="00091570" w:rsidRPr="003E3F6D" w:rsidRDefault="00091570" w:rsidP="00FF2B8B">
      <w:pPr>
        <w:ind w:firstLine="0"/>
        <w:rPr>
          <w:rFonts w:cs="Times New Roman"/>
          <w:szCs w:val="28"/>
        </w:rPr>
      </w:pPr>
    </w:p>
    <w:p w14:paraId="3C6CF5E6" w14:textId="77777777" w:rsidR="00450B33" w:rsidRPr="003E3F6D" w:rsidRDefault="00450B33" w:rsidP="00FF2B8B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4</w:t>
      </w:r>
      <w:r w:rsidR="0001717B" w:rsidRPr="003E3F6D">
        <w:rPr>
          <w:rFonts w:cs="Times New Roman"/>
          <w:szCs w:val="28"/>
        </w:rPr>
        <w:t>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7AD6C59B" w14:textId="3B224355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FF2B8B" w:rsidRPr="003E3F6D">
        <w:rPr>
          <w:rFonts w:cs="Times New Roman"/>
          <w:szCs w:val="28"/>
        </w:rPr>
        <w:t>Повышение скорости выполнения задач.</w:t>
      </w:r>
    </w:p>
    <w:p w14:paraId="4FCA27A3" w14:textId="2871CE4D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Уменьшение количества ошибок.</w:t>
      </w:r>
    </w:p>
    <w:p w14:paraId="195F89E2" w14:textId="0708B652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Увеличение гибкости и адаптивности процессов.</w:t>
      </w:r>
    </w:p>
    <w:p w14:paraId="01396BA3" w14:textId="66B17417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FF2B8B" w:rsidRPr="003E3F6D">
        <w:rPr>
          <w:rFonts w:cs="Times New Roman"/>
          <w:szCs w:val="28"/>
        </w:rPr>
        <w:t>Возможность масштабирования решений.</w:t>
      </w:r>
    </w:p>
    <w:p w14:paraId="12E2F91A" w14:textId="0CAA2F8B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Более точное планирование и прогнозирование.</w:t>
      </w:r>
    </w:p>
    <w:p w14:paraId="12AFA0F9" w14:textId="1A56F621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76BF2C5C" w14:textId="08781843" w:rsidR="00FF2B8B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F69BE4D" w14:textId="77777777" w:rsidR="00D76DD6" w:rsidRPr="003E3F6D" w:rsidRDefault="00D76DD6" w:rsidP="00FF2B8B">
      <w:pPr>
        <w:ind w:firstLine="0"/>
        <w:rPr>
          <w:rFonts w:cs="Times New Roman"/>
          <w:szCs w:val="28"/>
        </w:rPr>
      </w:pPr>
    </w:p>
    <w:p w14:paraId="776CAED6" w14:textId="1F7C361D" w:rsidR="00D47743" w:rsidRPr="003E3F6D" w:rsidRDefault="00D47743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FF2B8B" w:rsidRPr="003E3F6D">
        <w:rPr>
          <w:rFonts w:cs="Times New Roman"/>
          <w:szCs w:val="28"/>
        </w:rPr>
        <w:t>5</w:t>
      </w:r>
      <w:r w:rsidR="0001717B" w:rsidRPr="003E3F6D">
        <w:rPr>
          <w:rFonts w:cs="Times New Roman"/>
          <w:szCs w:val="28"/>
        </w:rPr>
        <w:t>.</w:t>
      </w:r>
      <w:r w:rsidR="00FF2B8B"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1F15BAF3" w14:textId="7C4B7FA4" w:rsidR="00FF2B8B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FF2B8B" w:rsidRPr="003E3F6D">
        <w:rPr>
          <w:rFonts w:cs="Times New Roman"/>
          <w:szCs w:val="28"/>
        </w:rPr>
        <w:t xml:space="preserve"> Хранение и управление данными.</w:t>
      </w:r>
    </w:p>
    <w:p w14:paraId="5C089C8B" w14:textId="50938C4C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FF2B8B" w:rsidRPr="003E3F6D">
        <w:rPr>
          <w:rFonts w:cs="Times New Roman"/>
          <w:szCs w:val="28"/>
        </w:rPr>
        <w:t xml:space="preserve"> Обработка и анализ информации.</w:t>
      </w:r>
    </w:p>
    <w:p w14:paraId="516A7A7B" w14:textId="351D60B2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FF2B8B" w:rsidRPr="003E3F6D">
        <w:rPr>
          <w:rFonts w:cs="Times New Roman"/>
          <w:szCs w:val="28"/>
        </w:rPr>
        <w:t xml:space="preserve"> Генерация отчетов и визуализация данных.</w:t>
      </w:r>
    </w:p>
    <w:p w14:paraId="7CE98F6E" w14:textId="5A0857C4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FF2B8B" w:rsidRPr="003E3F6D">
        <w:rPr>
          <w:rFonts w:cs="Times New Roman"/>
          <w:szCs w:val="28"/>
        </w:rPr>
        <w:t xml:space="preserve"> Автоматизация рутинных операций.</w:t>
      </w:r>
    </w:p>
    <w:p w14:paraId="27306B7E" w14:textId="03822F0E" w:rsidR="00FF2B8B" w:rsidRPr="003E3F6D" w:rsidRDefault="000A712A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FF2B8B" w:rsidRPr="003E3F6D">
        <w:rPr>
          <w:rFonts w:cs="Times New Roman"/>
          <w:szCs w:val="28"/>
        </w:rPr>
        <w:t xml:space="preserve"> Обеспечение безопасности данных.</w:t>
      </w:r>
    </w:p>
    <w:p w14:paraId="61E59EAB" w14:textId="104A0DC6" w:rsidR="00053130" w:rsidRPr="003E3F6D" w:rsidRDefault="00FF2B8B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0A712A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738D5BEE" w14:textId="0DA1A085" w:rsidR="00D76DD6" w:rsidRPr="003E3F6D" w:rsidRDefault="00037E3D" w:rsidP="00FF2B8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01FE760" w14:textId="77777777" w:rsidR="003D24F9" w:rsidRPr="003E3F6D" w:rsidRDefault="003D24F9" w:rsidP="00FF2B8B">
      <w:pPr>
        <w:ind w:firstLine="0"/>
        <w:rPr>
          <w:rFonts w:cs="Times New Roman"/>
          <w:szCs w:val="28"/>
        </w:rPr>
      </w:pPr>
    </w:p>
    <w:p w14:paraId="720F0B70" w14:textId="77777777" w:rsidR="00F32914" w:rsidRPr="003E3F6D" w:rsidRDefault="00F32914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B21E14" w:rsidRPr="003E3F6D">
        <w:rPr>
          <w:rFonts w:cs="Times New Roman"/>
          <w:szCs w:val="28"/>
        </w:rPr>
        <w:t>6.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34CA36A9" w14:textId="4636C27F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Pr="003E3F6D" w:rsidRDefault="009B16B8" w:rsidP="009B16B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 Определить требования к программному обеспечению.</w:t>
      </w:r>
    </w:p>
    <w:p w14:paraId="74C32E0C" w14:textId="0C9C0404" w:rsidR="009B16B8" w:rsidRPr="003E3F6D" w:rsidRDefault="009B16B8" w:rsidP="009B16B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Исследовать рынок программного обеспечения.</w:t>
      </w:r>
    </w:p>
    <w:p w14:paraId="7ECA857B" w14:textId="7BD12455" w:rsidR="009B16B8" w:rsidRPr="003E3F6D" w:rsidRDefault="009B16B8" w:rsidP="009B16B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Сравнить несколько продуктов.</w:t>
      </w:r>
    </w:p>
    <w:p w14:paraId="3A6FBB17" w14:textId="418895A2" w:rsidR="009B16B8" w:rsidRPr="003E3F6D" w:rsidRDefault="009B16B8" w:rsidP="009B16B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Прочитать отзывы пользователей.</w:t>
      </w:r>
    </w:p>
    <w:p w14:paraId="1AB0FA1F" w14:textId="6F31DA04" w:rsidR="003D24F9" w:rsidRPr="003E3F6D" w:rsidRDefault="009B16B8" w:rsidP="009B16B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 Спланировать процесс внедрения.</w:t>
      </w:r>
    </w:p>
    <w:p w14:paraId="127825A5" w14:textId="6685AC1C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B22CF6" w:rsidRPr="003E3F6D">
        <w:rPr>
          <w:rFonts w:cs="Times New Roman"/>
          <w:szCs w:val="28"/>
        </w:rPr>
        <w:t>А, Б, В.</w:t>
      </w:r>
    </w:p>
    <w:p w14:paraId="2648EF21" w14:textId="350C5042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258BD5A" w14:textId="77777777" w:rsidR="00D510AE" w:rsidRPr="003E3F6D" w:rsidRDefault="00D510AE" w:rsidP="003D24F9">
      <w:pPr>
        <w:ind w:firstLine="0"/>
        <w:rPr>
          <w:rFonts w:cs="Times New Roman"/>
          <w:szCs w:val="28"/>
        </w:rPr>
      </w:pPr>
    </w:p>
    <w:p w14:paraId="269A8D20" w14:textId="77777777" w:rsidR="00F32914" w:rsidRPr="003E3F6D" w:rsidRDefault="00F32914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B21E14" w:rsidRPr="003E3F6D">
        <w:rPr>
          <w:rFonts w:cs="Times New Roman"/>
          <w:szCs w:val="28"/>
        </w:rPr>
        <w:t>7.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570A83B4" w14:textId="1224CAD6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А)</w:t>
      </w:r>
      <w:r w:rsidR="003D24F9" w:rsidRPr="003E3F6D">
        <w:rPr>
          <w:rFonts w:cs="Times New Roman"/>
          <w:szCs w:val="28"/>
        </w:rPr>
        <w:t xml:space="preserve"> Цена лицензии.</w:t>
      </w:r>
    </w:p>
    <w:p w14:paraId="3AF6BA33" w14:textId="153F5010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3D24F9" w:rsidRPr="003E3F6D">
        <w:rPr>
          <w:rFonts w:cs="Times New Roman"/>
          <w:szCs w:val="28"/>
        </w:rPr>
        <w:t xml:space="preserve"> Функциональность и соответствие задачам.</w:t>
      </w:r>
    </w:p>
    <w:p w14:paraId="26521324" w14:textId="4E1A9EFF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3D24F9" w:rsidRPr="003E3F6D">
        <w:rPr>
          <w:rFonts w:cs="Times New Roman"/>
          <w:szCs w:val="28"/>
        </w:rPr>
        <w:t xml:space="preserve"> Простота использования.</w:t>
      </w:r>
    </w:p>
    <w:p w14:paraId="35B51309" w14:textId="6E69A30A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3D24F9" w:rsidRPr="003E3F6D">
        <w:rPr>
          <w:rFonts w:cs="Times New Roman"/>
          <w:szCs w:val="28"/>
        </w:rPr>
        <w:t xml:space="preserve"> Надежность и поддержка разработчика.</w:t>
      </w:r>
    </w:p>
    <w:p w14:paraId="7EA81AA1" w14:textId="5F319CE8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</w:t>
      </w:r>
      <w:r w:rsidR="003D24F9" w:rsidRPr="003E3F6D">
        <w:rPr>
          <w:rFonts w:cs="Times New Roman"/>
          <w:szCs w:val="28"/>
        </w:rPr>
        <w:t xml:space="preserve"> Совместимость с другими системами.</w:t>
      </w:r>
    </w:p>
    <w:p w14:paraId="6DE89E2A" w14:textId="26CFD054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951A11" w:rsidRPr="003E3F6D">
        <w:rPr>
          <w:rFonts w:cs="Times New Roman"/>
          <w:szCs w:val="28"/>
        </w:rPr>
        <w:t>: Б, В, Г, Д</w:t>
      </w:r>
      <w:r w:rsidRPr="003E3F6D">
        <w:rPr>
          <w:rFonts w:cs="Times New Roman"/>
          <w:szCs w:val="28"/>
        </w:rPr>
        <w:t>.</w:t>
      </w:r>
    </w:p>
    <w:p w14:paraId="1008AF71" w14:textId="3EFB6AD3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45FA53A" w14:textId="77777777" w:rsidR="002E18B2" w:rsidRPr="003E3F6D" w:rsidRDefault="002E18B2" w:rsidP="003D24F9">
      <w:pPr>
        <w:ind w:firstLine="0"/>
        <w:rPr>
          <w:rFonts w:cs="Times New Roman"/>
          <w:szCs w:val="28"/>
        </w:rPr>
      </w:pPr>
    </w:p>
    <w:p w14:paraId="018F039E" w14:textId="77777777" w:rsidR="00AE31C3" w:rsidRPr="003E3F6D" w:rsidRDefault="00AE31C3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B21E14" w:rsidRPr="003E3F6D">
        <w:rPr>
          <w:rFonts w:cs="Times New Roman"/>
          <w:szCs w:val="28"/>
        </w:rPr>
        <w:t>8.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383F3108" w14:textId="668A825D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А) </w:t>
      </w:r>
      <w:r w:rsidR="003D24F9" w:rsidRPr="003E3F6D">
        <w:rPr>
          <w:rFonts w:cs="Times New Roman"/>
          <w:szCs w:val="28"/>
        </w:rPr>
        <w:t>Прочитать отзывы и рекомендации.</w:t>
      </w:r>
    </w:p>
    <w:p w14:paraId="0928B8A6" w14:textId="42303C2E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Б) </w:t>
      </w:r>
      <w:r w:rsidR="003D24F9" w:rsidRPr="003E3F6D">
        <w:rPr>
          <w:rFonts w:cs="Times New Roman"/>
          <w:szCs w:val="28"/>
        </w:rPr>
        <w:t>Изучить технические характеристики и функционал.</w:t>
      </w:r>
    </w:p>
    <w:p w14:paraId="7A40627C" w14:textId="365CC407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В) </w:t>
      </w:r>
      <w:r w:rsidR="003D24F9" w:rsidRPr="003E3F6D">
        <w:rPr>
          <w:rFonts w:cs="Times New Roman"/>
          <w:szCs w:val="28"/>
        </w:rPr>
        <w:t>Провести тестирование продукта.</w:t>
      </w:r>
    </w:p>
    <w:p w14:paraId="130F395E" w14:textId="644970A1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Г) </w:t>
      </w:r>
      <w:r w:rsidR="003D24F9" w:rsidRPr="003E3F6D">
        <w:rPr>
          <w:rFonts w:cs="Times New Roman"/>
          <w:szCs w:val="28"/>
        </w:rPr>
        <w:t>Получить консультацию у специалистов.</w:t>
      </w:r>
    </w:p>
    <w:p w14:paraId="2A8A7D1B" w14:textId="7C22317C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951A11" w:rsidRPr="003E3F6D">
        <w:rPr>
          <w:rFonts w:cs="Times New Roman"/>
          <w:szCs w:val="28"/>
        </w:rPr>
        <w:t>Б, В, Г.</w:t>
      </w:r>
    </w:p>
    <w:p w14:paraId="1DEE4702" w14:textId="39A01261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721CF97" w14:textId="77777777" w:rsidR="002E18B2" w:rsidRPr="003E3F6D" w:rsidRDefault="002E18B2" w:rsidP="003D24F9">
      <w:pPr>
        <w:ind w:firstLine="0"/>
        <w:rPr>
          <w:rFonts w:cs="Times New Roman"/>
          <w:szCs w:val="28"/>
        </w:rPr>
      </w:pPr>
    </w:p>
    <w:p w14:paraId="08F7DCF3" w14:textId="77777777" w:rsidR="005329C8" w:rsidRPr="003E3F6D" w:rsidRDefault="003D0581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2</w:t>
      </w:r>
      <w:r w:rsidR="00B21E14" w:rsidRPr="003E3F6D">
        <w:rPr>
          <w:rFonts w:cs="Times New Roman"/>
          <w:szCs w:val="28"/>
        </w:rPr>
        <w:t>9.</w:t>
      </w:r>
      <w:r w:rsidR="005329C8" w:rsidRPr="003E3F6D">
        <w:rPr>
          <w:rFonts w:cs="Times New Roman"/>
          <w:szCs w:val="28"/>
        </w:rPr>
        <w:t xml:space="preserve"> </w:t>
      </w:r>
      <w:r w:rsidR="005329C8"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5926D52B" w14:textId="27E40735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Какие действия следует предпринять, если ни одно из доступных программных </w:t>
      </w:r>
      <w:r w:rsidR="00267B60" w:rsidRPr="003E3F6D">
        <w:rPr>
          <w:rFonts w:cs="Times New Roman"/>
          <w:szCs w:val="28"/>
        </w:rPr>
        <w:t>средств</w:t>
      </w:r>
      <w:r w:rsidRPr="003E3F6D">
        <w:rPr>
          <w:rFonts w:cs="Times New Roman"/>
          <w:szCs w:val="28"/>
        </w:rPr>
        <w:t xml:space="preserve"> полностью не соответствует вашим требованиям?</w:t>
      </w:r>
    </w:p>
    <w:p w14:paraId="05317E96" w14:textId="66AAE5EA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3D24F9" w:rsidRPr="003E3F6D">
        <w:rPr>
          <w:rFonts w:cs="Times New Roman"/>
          <w:szCs w:val="28"/>
        </w:rPr>
        <w:t xml:space="preserve"> Рассмотреть возможность модификации существующего ПО.</w:t>
      </w:r>
    </w:p>
    <w:p w14:paraId="56D2043A" w14:textId="3B8FF9FF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3D24F9" w:rsidRPr="003E3F6D">
        <w:rPr>
          <w:rFonts w:cs="Times New Roman"/>
          <w:szCs w:val="28"/>
        </w:rPr>
        <w:t xml:space="preserve"> Разработать собственное решение.</w:t>
      </w:r>
    </w:p>
    <w:p w14:paraId="51F906B3" w14:textId="63A130E2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3D24F9" w:rsidRPr="003E3F6D">
        <w:rPr>
          <w:rFonts w:cs="Times New Roman"/>
          <w:szCs w:val="28"/>
        </w:rPr>
        <w:t xml:space="preserve"> Комбинировать несколько программных продуктов.</w:t>
      </w:r>
    </w:p>
    <w:p w14:paraId="5982F4DE" w14:textId="76FB5B92" w:rsidR="003D24F9" w:rsidRPr="003E3F6D" w:rsidRDefault="00951A11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3D24F9" w:rsidRPr="003E3F6D">
        <w:rPr>
          <w:rFonts w:cs="Times New Roman"/>
          <w:szCs w:val="28"/>
        </w:rPr>
        <w:t xml:space="preserve"> Отложить принятие решения до появления более подходящего ПО.</w:t>
      </w:r>
    </w:p>
    <w:p w14:paraId="543BD33D" w14:textId="03FC8B84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951A11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1623A84D" w14:textId="5D203BC8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F00435B" w14:textId="77777777" w:rsidR="002E18B2" w:rsidRPr="003E3F6D" w:rsidRDefault="002E18B2" w:rsidP="003D24F9">
      <w:pPr>
        <w:ind w:firstLine="0"/>
        <w:rPr>
          <w:rFonts w:cs="Times New Roman"/>
          <w:szCs w:val="28"/>
        </w:rPr>
      </w:pPr>
    </w:p>
    <w:p w14:paraId="17862A8C" w14:textId="77777777" w:rsidR="00AB2572" w:rsidRPr="003E3F6D" w:rsidRDefault="00AB2572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B21E14" w:rsidRPr="003E3F6D">
        <w:rPr>
          <w:rFonts w:cs="Times New Roman"/>
          <w:szCs w:val="28"/>
        </w:rPr>
        <w:t>0.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70FC3CFB" w14:textId="111AFCDA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Pr="003E3F6D" w:rsidRDefault="00903690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3D24F9" w:rsidRPr="003E3F6D">
        <w:rPr>
          <w:rFonts w:cs="Times New Roman"/>
          <w:szCs w:val="28"/>
        </w:rPr>
        <w:t xml:space="preserve"> Изучить репутацию производителя и отзывы пользователей.</w:t>
      </w:r>
    </w:p>
    <w:p w14:paraId="0F619FC8" w14:textId="70DD403B" w:rsidR="003D24F9" w:rsidRPr="003E3F6D" w:rsidRDefault="00903690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3D24F9" w:rsidRPr="003E3F6D">
        <w:rPr>
          <w:rFonts w:cs="Times New Roman"/>
          <w:szCs w:val="28"/>
        </w:rPr>
        <w:t xml:space="preserve"> Узнать о наличии и условиях гарантии.</w:t>
      </w:r>
    </w:p>
    <w:p w14:paraId="2F3B7C3F" w14:textId="651B23CA" w:rsidR="003D24F9" w:rsidRPr="003E3F6D" w:rsidRDefault="00903690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3D24F9" w:rsidRPr="003E3F6D">
        <w:rPr>
          <w:rFonts w:cs="Times New Roman"/>
          <w:szCs w:val="28"/>
        </w:rPr>
        <w:t xml:space="preserve"> Оценить наличие и доступность обучающих материалов.</w:t>
      </w:r>
    </w:p>
    <w:p w14:paraId="181A4665" w14:textId="6A6D8422" w:rsidR="003D24F9" w:rsidRPr="003E3F6D" w:rsidRDefault="00903690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3D24F9" w:rsidRPr="003E3F6D">
        <w:rPr>
          <w:rFonts w:cs="Times New Roman"/>
          <w:szCs w:val="28"/>
        </w:rPr>
        <w:t xml:space="preserve"> Связаться с поддержкой и задать интересующие вопросы.</w:t>
      </w:r>
    </w:p>
    <w:p w14:paraId="2359CAC0" w14:textId="03E6D598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903690" w:rsidRPr="003E3F6D">
        <w:rPr>
          <w:rFonts w:cs="Times New Roman"/>
          <w:szCs w:val="28"/>
        </w:rPr>
        <w:t>А, Г</w:t>
      </w:r>
      <w:r w:rsidRPr="003E3F6D">
        <w:rPr>
          <w:rFonts w:cs="Times New Roman"/>
          <w:szCs w:val="28"/>
        </w:rPr>
        <w:t>.</w:t>
      </w:r>
    </w:p>
    <w:p w14:paraId="46C3F108" w14:textId="48634102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B4E8AD3" w14:textId="77777777" w:rsidR="00473CC6" w:rsidRPr="003E3F6D" w:rsidRDefault="00473CC6" w:rsidP="003D24F9">
      <w:pPr>
        <w:ind w:firstLine="0"/>
        <w:rPr>
          <w:rFonts w:cs="Times New Roman"/>
          <w:szCs w:val="28"/>
        </w:rPr>
      </w:pPr>
    </w:p>
    <w:p w14:paraId="0E4C12EC" w14:textId="77777777" w:rsidR="00346847" w:rsidRPr="003E3F6D" w:rsidRDefault="00AB2572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6F0352" w:rsidRPr="003E3F6D">
        <w:rPr>
          <w:rFonts w:cs="Times New Roman"/>
          <w:szCs w:val="28"/>
        </w:rPr>
        <w:t>1.</w:t>
      </w:r>
      <w:r w:rsidR="00346847" w:rsidRPr="003E3F6D">
        <w:rPr>
          <w:rFonts w:cs="Times New Roman"/>
          <w:szCs w:val="28"/>
        </w:rPr>
        <w:t xml:space="preserve"> </w:t>
      </w:r>
      <w:r w:rsidR="00346847"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66028C1B" w14:textId="177E8E8D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Pr="003E3F6D" w:rsidRDefault="00877ADC" w:rsidP="00877AD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А) Проверить системные требования.</w:t>
      </w:r>
    </w:p>
    <w:p w14:paraId="5E31D173" w14:textId="77777777" w:rsidR="00877ADC" w:rsidRPr="003E3F6D" w:rsidRDefault="00877ADC" w:rsidP="00877AD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 Изучить документацию и спецификации.</w:t>
      </w:r>
    </w:p>
    <w:p w14:paraId="383CFFC5" w14:textId="77777777" w:rsidR="00877ADC" w:rsidRPr="003E3F6D" w:rsidRDefault="00877ADC" w:rsidP="00877AD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 Протестировать совместимость в тестовой среде.</w:t>
      </w:r>
    </w:p>
    <w:p w14:paraId="172CFDFD" w14:textId="77777777" w:rsidR="00877ADC" w:rsidRPr="003E3F6D" w:rsidRDefault="00877ADC" w:rsidP="00877AD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 Узнать о поддержке различных платформ и операционных систем.</w:t>
      </w:r>
    </w:p>
    <w:p w14:paraId="1EF3CB12" w14:textId="5F72AECD" w:rsidR="003D24F9" w:rsidRPr="003E3F6D" w:rsidRDefault="00877ADC" w:rsidP="00877AD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Д) Устранить все возможные конфликты вручную.</w:t>
      </w:r>
    </w:p>
    <w:p w14:paraId="09C23E58" w14:textId="7E68331D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E5E2A" w:rsidRPr="003E3F6D">
        <w:rPr>
          <w:rFonts w:cs="Times New Roman"/>
          <w:szCs w:val="28"/>
        </w:rPr>
        <w:t>А, Б, В</w:t>
      </w:r>
      <w:r w:rsidRPr="003E3F6D">
        <w:rPr>
          <w:rFonts w:cs="Times New Roman"/>
          <w:szCs w:val="28"/>
        </w:rPr>
        <w:t>.</w:t>
      </w:r>
    </w:p>
    <w:p w14:paraId="7BDE7069" w14:textId="00330F70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C09433E" w14:textId="77777777" w:rsidR="00473CC6" w:rsidRPr="003E3F6D" w:rsidRDefault="00473CC6" w:rsidP="003D24F9">
      <w:pPr>
        <w:ind w:firstLine="0"/>
        <w:rPr>
          <w:rFonts w:cs="Times New Roman"/>
          <w:szCs w:val="28"/>
        </w:rPr>
      </w:pPr>
    </w:p>
    <w:p w14:paraId="1DC447D1" w14:textId="77777777" w:rsidR="00346847" w:rsidRPr="003E3F6D" w:rsidRDefault="00346847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32.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1F8B6010" w14:textId="0E03D580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3D24F9" w:rsidRPr="003E3F6D">
        <w:rPr>
          <w:rFonts w:cs="Times New Roman"/>
          <w:szCs w:val="28"/>
        </w:rPr>
        <w:t xml:space="preserve"> Изучить интерфейс и навигацию.</w:t>
      </w:r>
    </w:p>
    <w:p w14:paraId="4DA1EA1F" w14:textId="02B733BE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3D24F9" w:rsidRPr="003E3F6D">
        <w:rPr>
          <w:rFonts w:cs="Times New Roman"/>
          <w:szCs w:val="28"/>
        </w:rPr>
        <w:t>) Просмотреть обучающие материалы и руководства.</w:t>
      </w:r>
    </w:p>
    <w:p w14:paraId="579F79FB" w14:textId="05B92011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3D24F9" w:rsidRPr="003E3F6D">
        <w:rPr>
          <w:rFonts w:cs="Times New Roman"/>
          <w:szCs w:val="28"/>
        </w:rPr>
        <w:t xml:space="preserve"> Воспользоваться бесплатными пробными версиями.</w:t>
      </w:r>
    </w:p>
    <w:p w14:paraId="1C178068" w14:textId="3C2C708D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Г)</w:t>
      </w:r>
      <w:r w:rsidR="003D24F9" w:rsidRPr="003E3F6D">
        <w:rPr>
          <w:rFonts w:cs="Times New Roman"/>
          <w:szCs w:val="28"/>
        </w:rPr>
        <w:t xml:space="preserve"> Почитать отзывы пользователей.</w:t>
      </w:r>
    </w:p>
    <w:p w14:paraId="10434DD9" w14:textId="1CF8B09C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E5E2A" w:rsidRPr="003E3F6D">
        <w:rPr>
          <w:rFonts w:cs="Times New Roman"/>
          <w:szCs w:val="28"/>
        </w:rPr>
        <w:t>В, Г</w:t>
      </w:r>
      <w:r w:rsidRPr="003E3F6D">
        <w:rPr>
          <w:rFonts w:cs="Times New Roman"/>
          <w:szCs w:val="28"/>
        </w:rPr>
        <w:t>.</w:t>
      </w:r>
    </w:p>
    <w:p w14:paraId="010E3EE0" w14:textId="5D2A94A9" w:rsidR="003D24F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860F276" w14:textId="77777777" w:rsidR="00D11873" w:rsidRPr="003E3F6D" w:rsidRDefault="00D11873" w:rsidP="003D24F9">
      <w:pPr>
        <w:ind w:firstLine="0"/>
        <w:rPr>
          <w:rFonts w:cs="Times New Roman"/>
          <w:szCs w:val="28"/>
        </w:rPr>
      </w:pPr>
    </w:p>
    <w:p w14:paraId="6740B6C0" w14:textId="77777777" w:rsidR="00346847" w:rsidRPr="003E3F6D" w:rsidRDefault="00346847" w:rsidP="003D24F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6F0352" w:rsidRPr="003E3F6D">
        <w:rPr>
          <w:rFonts w:cs="Times New Roman"/>
          <w:szCs w:val="28"/>
        </w:rPr>
        <w:t>3.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7746364E" w14:textId="38AFC156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А)</w:t>
      </w:r>
      <w:r w:rsidR="003D24F9" w:rsidRPr="003E3F6D">
        <w:rPr>
          <w:rFonts w:cs="Times New Roman"/>
          <w:szCs w:val="28"/>
        </w:rPr>
        <w:t xml:space="preserve"> Узнать о политике поддержки и обновления продукта.</w:t>
      </w:r>
    </w:p>
    <w:p w14:paraId="1A101195" w14:textId="2FB747CB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Б)</w:t>
      </w:r>
      <w:r w:rsidR="003D24F9" w:rsidRPr="003E3F6D">
        <w:rPr>
          <w:rFonts w:cs="Times New Roman"/>
          <w:szCs w:val="28"/>
        </w:rPr>
        <w:t xml:space="preserve"> Проверить совместимость с последними версиями ОС и оборудования.</w:t>
      </w:r>
    </w:p>
    <w:p w14:paraId="757F2E62" w14:textId="228E1D25" w:rsidR="003D24F9" w:rsidRPr="003E3F6D" w:rsidRDefault="00CE5E2A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В)</w:t>
      </w:r>
      <w:r w:rsidR="003D24F9" w:rsidRPr="003E3F6D">
        <w:rPr>
          <w:rFonts w:cs="Times New Roman"/>
          <w:szCs w:val="28"/>
        </w:rPr>
        <w:t xml:space="preserve"> Изучить отзывы и опыт других пользователей.</w:t>
      </w:r>
    </w:p>
    <w:p w14:paraId="190908A7" w14:textId="0532D2BC" w:rsidR="003D24F9" w:rsidRPr="003E3F6D" w:rsidRDefault="003D24F9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E5E2A" w:rsidRPr="003E3F6D">
        <w:rPr>
          <w:rFonts w:cs="Times New Roman"/>
          <w:szCs w:val="28"/>
        </w:rPr>
        <w:t>A, Б</w:t>
      </w:r>
      <w:r w:rsidRPr="003E3F6D">
        <w:rPr>
          <w:rFonts w:cs="Times New Roman"/>
          <w:szCs w:val="28"/>
        </w:rPr>
        <w:t>.</w:t>
      </w:r>
    </w:p>
    <w:p w14:paraId="445CF5F7" w14:textId="2396A502" w:rsidR="00531269" w:rsidRPr="003E3F6D" w:rsidRDefault="00037E3D" w:rsidP="003D24F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5D02D02" w14:textId="77777777" w:rsidR="00BF5BCC" w:rsidRPr="003E3F6D" w:rsidRDefault="00BF5BCC" w:rsidP="003D24F9">
      <w:pPr>
        <w:ind w:firstLine="0"/>
        <w:rPr>
          <w:rFonts w:cs="Times New Roman"/>
          <w:szCs w:val="28"/>
        </w:rPr>
      </w:pPr>
    </w:p>
    <w:p w14:paraId="1CBE166D" w14:textId="745F1231" w:rsidR="002153D1" w:rsidRPr="003E3F6D" w:rsidRDefault="009D5642" w:rsidP="0053126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EB7E20" w:rsidRPr="003E3F6D">
        <w:rPr>
          <w:rFonts w:cs="Times New Roman"/>
          <w:szCs w:val="28"/>
        </w:rPr>
        <w:t>4.</w:t>
      </w:r>
      <w:r w:rsidR="002153D1" w:rsidRPr="003E3F6D">
        <w:rPr>
          <w:rFonts w:cs="Times New Roman"/>
          <w:szCs w:val="28"/>
        </w:rPr>
        <w:t xml:space="preserve"> </w:t>
      </w:r>
      <w:r w:rsidR="002153D1" w:rsidRPr="003E3F6D">
        <w:rPr>
          <w:rFonts w:cs="Times New Roman"/>
          <w:i/>
          <w:iCs/>
          <w:szCs w:val="28"/>
        </w:rPr>
        <w:t>Выберите один правильный ответ.</w:t>
      </w:r>
    </w:p>
    <w:p w14:paraId="603462F4" w14:textId="436F1516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Что такое SWOT-анализ?</w:t>
      </w:r>
    </w:p>
    <w:p w14:paraId="7FEC63EE" w14:textId="50849452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31269" w:rsidRPr="003E3F6D">
        <w:rPr>
          <w:rFonts w:cs="Times New Roman"/>
          <w:szCs w:val="28"/>
        </w:rPr>
        <w:t>) Анализ стоимости владения системой.</w:t>
      </w:r>
    </w:p>
    <w:p w14:paraId="2AC29EAB" w14:textId="3222D0B1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31269" w:rsidRPr="003E3F6D">
        <w:rPr>
          <w:rFonts w:cs="Times New Roman"/>
          <w:szCs w:val="28"/>
        </w:rPr>
        <w:t>) Анализ сильных и слабых сторон, возможностей и угроз.</w:t>
      </w:r>
    </w:p>
    <w:p w14:paraId="074DCDAE" w14:textId="0CF93B21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31269" w:rsidRPr="003E3F6D">
        <w:rPr>
          <w:rFonts w:cs="Times New Roman"/>
          <w:szCs w:val="28"/>
        </w:rPr>
        <w:t>) Анализ возврата инвестиций.</w:t>
      </w:r>
    </w:p>
    <w:p w14:paraId="5BBF15B3" w14:textId="471E0A0E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E5E2A" w:rsidRPr="003E3F6D">
        <w:rPr>
          <w:rFonts w:cs="Times New Roman"/>
          <w:szCs w:val="28"/>
        </w:rPr>
        <w:t>Б</w:t>
      </w:r>
      <w:r w:rsidRPr="003E3F6D">
        <w:rPr>
          <w:rFonts w:cs="Times New Roman"/>
          <w:szCs w:val="28"/>
        </w:rPr>
        <w:t>.</w:t>
      </w:r>
    </w:p>
    <w:p w14:paraId="2476DA80" w14:textId="21592464" w:rsidR="00531269" w:rsidRPr="003E3F6D" w:rsidRDefault="00037E3D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EA92E92" w14:textId="77777777" w:rsidR="00531269" w:rsidRPr="003E3F6D" w:rsidRDefault="00531269" w:rsidP="00531269">
      <w:pPr>
        <w:ind w:firstLine="0"/>
        <w:rPr>
          <w:rFonts w:cs="Times New Roman"/>
          <w:szCs w:val="28"/>
        </w:rPr>
      </w:pPr>
    </w:p>
    <w:p w14:paraId="5A1BEDFC" w14:textId="77777777" w:rsidR="003178B4" w:rsidRPr="003E3F6D" w:rsidRDefault="009D5642" w:rsidP="0053126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C81A91" w:rsidRPr="003E3F6D">
        <w:rPr>
          <w:rFonts w:cs="Times New Roman"/>
          <w:szCs w:val="28"/>
        </w:rPr>
        <w:t>5.</w:t>
      </w:r>
      <w:r w:rsidRP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i/>
          <w:iCs/>
          <w:szCs w:val="28"/>
        </w:rPr>
        <w:t xml:space="preserve">Выберите </w:t>
      </w:r>
      <w:r w:rsidR="003178B4" w:rsidRPr="003E3F6D">
        <w:rPr>
          <w:rFonts w:cs="Times New Roman"/>
          <w:i/>
          <w:iCs/>
          <w:szCs w:val="28"/>
        </w:rPr>
        <w:t xml:space="preserve">один </w:t>
      </w:r>
      <w:r w:rsidRPr="003E3F6D">
        <w:rPr>
          <w:rFonts w:cs="Times New Roman"/>
          <w:i/>
          <w:iCs/>
          <w:szCs w:val="28"/>
        </w:rPr>
        <w:t>правильный ответ.</w:t>
      </w:r>
    </w:p>
    <w:p w14:paraId="517FA56C" w14:textId="7C85CE96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Какие данные требуют специальных методов обработки?</w:t>
      </w:r>
    </w:p>
    <w:p w14:paraId="41962370" w14:textId="1FCD2D6E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31269" w:rsidRPr="003E3F6D">
        <w:rPr>
          <w:rFonts w:cs="Times New Roman"/>
          <w:szCs w:val="28"/>
        </w:rPr>
        <w:t>) Структурированные данные.</w:t>
      </w:r>
    </w:p>
    <w:p w14:paraId="37DA69DD" w14:textId="50D4AD68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31269" w:rsidRPr="003E3F6D">
        <w:rPr>
          <w:rFonts w:cs="Times New Roman"/>
          <w:szCs w:val="28"/>
        </w:rPr>
        <w:t xml:space="preserve">) </w:t>
      </w:r>
      <w:proofErr w:type="spellStart"/>
      <w:r w:rsidR="00531269" w:rsidRPr="003E3F6D">
        <w:rPr>
          <w:rFonts w:cs="Times New Roman"/>
          <w:szCs w:val="28"/>
        </w:rPr>
        <w:t>Полуструктурированные</w:t>
      </w:r>
      <w:proofErr w:type="spellEnd"/>
      <w:r w:rsidR="00531269" w:rsidRPr="003E3F6D">
        <w:rPr>
          <w:rFonts w:cs="Times New Roman"/>
          <w:szCs w:val="28"/>
        </w:rPr>
        <w:t xml:space="preserve"> данные.</w:t>
      </w:r>
    </w:p>
    <w:p w14:paraId="511C0585" w14:textId="3E0626A3" w:rsidR="00531269" w:rsidRPr="003E3F6D" w:rsidRDefault="00CE5E2A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31269" w:rsidRPr="003E3F6D">
        <w:rPr>
          <w:rFonts w:cs="Times New Roman"/>
          <w:szCs w:val="28"/>
        </w:rPr>
        <w:t>) Неструктурированные данные.</w:t>
      </w:r>
    </w:p>
    <w:p w14:paraId="70A3BF70" w14:textId="7FE55C22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E5E2A" w:rsidRPr="003E3F6D">
        <w:rPr>
          <w:rFonts w:cs="Times New Roman"/>
          <w:szCs w:val="28"/>
        </w:rPr>
        <w:t>В.</w:t>
      </w:r>
    </w:p>
    <w:p w14:paraId="3416F4AA" w14:textId="6EBF19B9" w:rsidR="00531269" w:rsidRPr="003E3F6D" w:rsidRDefault="00037E3D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6FB4F7F8" w14:textId="77777777" w:rsidR="00531269" w:rsidRPr="003E3F6D" w:rsidRDefault="00531269" w:rsidP="00531269">
      <w:pPr>
        <w:ind w:firstLine="0"/>
        <w:rPr>
          <w:rFonts w:cs="Times New Roman"/>
          <w:szCs w:val="28"/>
        </w:rPr>
      </w:pPr>
    </w:p>
    <w:p w14:paraId="5B9338CB" w14:textId="6D04DE6F" w:rsidR="007E5D8D" w:rsidRPr="003E3F6D" w:rsidRDefault="003178B4" w:rsidP="0053126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3</w:t>
      </w:r>
      <w:r w:rsidR="00955A7A" w:rsidRPr="003E3F6D">
        <w:rPr>
          <w:rFonts w:cs="Times New Roman"/>
          <w:szCs w:val="28"/>
        </w:rPr>
        <w:t>6.</w:t>
      </w:r>
      <w:r w:rsidR="007E5D8D" w:rsidRPr="003E3F6D">
        <w:rPr>
          <w:rFonts w:cs="Times New Roman"/>
          <w:szCs w:val="28"/>
        </w:rPr>
        <w:t xml:space="preserve"> </w:t>
      </w:r>
      <w:r w:rsidR="007E5D8D" w:rsidRPr="003E3F6D">
        <w:rPr>
          <w:rFonts w:cs="Times New Roman"/>
          <w:i/>
          <w:iCs/>
          <w:szCs w:val="28"/>
        </w:rPr>
        <w:t>Выберите все правильные ответы</w:t>
      </w:r>
    </w:p>
    <w:p w14:paraId="053DFA89" w14:textId="39F6B44A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Как можно предотвратить утечку данных?</w:t>
      </w:r>
    </w:p>
    <w:p w14:paraId="3E032862" w14:textId="262FE1D8" w:rsidR="00531269" w:rsidRPr="003E3F6D" w:rsidRDefault="002C4960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31269" w:rsidRPr="003E3F6D">
        <w:rPr>
          <w:rFonts w:cs="Times New Roman"/>
          <w:szCs w:val="28"/>
        </w:rPr>
        <w:t>) Использовать антивирусное ПО.</w:t>
      </w:r>
    </w:p>
    <w:p w14:paraId="1A311E55" w14:textId="648AA95F" w:rsidR="00531269" w:rsidRPr="003E3F6D" w:rsidRDefault="002C4960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31269" w:rsidRPr="003E3F6D">
        <w:rPr>
          <w:rFonts w:cs="Times New Roman"/>
          <w:szCs w:val="28"/>
        </w:rPr>
        <w:t>) Шифровать данные.</w:t>
      </w:r>
    </w:p>
    <w:p w14:paraId="6965577A" w14:textId="5FC7BE24" w:rsidR="00531269" w:rsidRPr="003E3F6D" w:rsidRDefault="002C4960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31269" w:rsidRPr="003E3F6D">
        <w:rPr>
          <w:rFonts w:cs="Times New Roman"/>
          <w:szCs w:val="28"/>
        </w:rPr>
        <w:t>) Использовать сложные пароли.</w:t>
      </w:r>
    </w:p>
    <w:p w14:paraId="122BBDB0" w14:textId="0D659EAA" w:rsidR="00531269" w:rsidRPr="003E3F6D" w:rsidRDefault="00531269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2C4960" w:rsidRPr="003E3F6D">
        <w:rPr>
          <w:rFonts w:cs="Times New Roman"/>
          <w:szCs w:val="28"/>
        </w:rPr>
        <w:t>Б, В.</w:t>
      </w:r>
    </w:p>
    <w:p w14:paraId="561B0A86" w14:textId="34A3E67B" w:rsidR="00531269" w:rsidRPr="003E3F6D" w:rsidRDefault="00037E3D" w:rsidP="0053126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66FA6D8" w14:textId="77777777" w:rsidR="00531269" w:rsidRPr="003E3F6D" w:rsidRDefault="00531269" w:rsidP="00531269">
      <w:pPr>
        <w:ind w:firstLine="0"/>
        <w:rPr>
          <w:rFonts w:cs="Times New Roman"/>
          <w:szCs w:val="28"/>
        </w:rPr>
      </w:pPr>
    </w:p>
    <w:p w14:paraId="4104E3EE" w14:textId="04FD94B4" w:rsidR="00DD7EED" w:rsidRPr="003E3F6D" w:rsidRDefault="00DD7EED" w:rsidP="00D30C45">
      <w:pPr>
        <w:pStyle w:val="3"/>
        <w:jc w:val="left"/>
        <w:rPr>
          <w:rFonts w:cs="Times New Roman"/>
        </w:rPr>
      </w:pPr>
      <w:r w:rsidRPr="003E3F6D">
        <w:rPr>
          <w:rFonts w:cs="Times New Roman"/>
        </w:rPr>
        <w:t>Задания закрытого типа на установление соответствия</w:t>
      </w:r>
    </w:p>
    <w:p w14:paraId="45CCF2F1" w14:textId="3DA6F9D0" w:rsidR="00952600" w:rsidRPr="003E3F6D" w:rsidRDefault="008F5FDA" w:rsidP="00952600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1. </w:t>
      </w:r>
      <w:r w:rsidR="00952600" w:rsidRPr="003E3F6D">
        <w:rPr>
          <w:rFonts w:cs="Times New Roman"/>
          <w:i/>
          <w:iCs/>
          <w:szCs w:val="28"/>
        </w:rPr>
        <w:t>Установите соответствие между командами и их назначением в текстовом редакторе Microsoft Word</w:t>
      </w:r>
      <w:r w:rsidR="00F83A17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</w:t>
      </w:r>
      <w:r w:rsidR="00952600" w:rsidRPr="003E3F6D">
        <w:rPr>
          <w:rFonts w:cs="Times New Roman"/>
          <w:i/>
          <w:iCs/>
          <w:szCs w:val="28"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:rsidRPr="003E3F6D" w14:paraId="21CF76D3" w14:textId="77777777" w:rsidTr="00DD66B5">
        <w:tc>
          <w:tcPr>
            <w:tcW w:w="4672" w:type="dxa"/>
          </w:tcPr>
          <w:p w14:paraId="4F1D172E" w14:textId="17440029" w:rsidR="00DD66B5" w:rsidRPr="003E3F6D" w:rsidRDefault="00DD66B5" w:rsidP="00BC44A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Pr="003E3F6D" w:rsidRDefault="00DD66B5" w:rsidP="00BC44A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Назначение команд:</w:t>
            </w:r>
          </w:p>
        </w:tc>
      </w:tr>
      <w:tr w:rsidR="00BC44A8" w:rsidRPr="003E3F6D" w14:paraId="441C68F0" w14:textId="77777777" w:rsidTr="00DD66B5">
        <w:tc>
          <w:tcPr>
            <w:tcW w:w="4672" w:type="dxa"/>
          </w:tcPr>
          <w:p w14:paraId="405980ED" w14:textId="26C6D60D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Команда сохранения документа.</w:t>
            </w:r>
          </w:p>
        </w:tc>
      </w:tr>
      <w:tr w:rsidR="00BC44A8" w:rsidRPr="003E3F6D" w14:paraId="3FFE7F57" w14:textId="77777777" w:rsidTr="00DD66B5">
        <w:tc>
          <w:tcPr>
            <w:tcW w:w="4672" w:type="dxa"/>
          </w:tcPr>
          <w:p w14:paraId="14D21C19" w14:textId="6527CE48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Команда отмены последнего действия.</w:t>
            </w:r>
          </w:p>
        </w:tc>
      </w:tr>
      <w:tr w:rsidR="00BC44A8" w:rsidRPr="003E3F6D" w14:paraId="01ABE1EF" w14:textId="77777777" w:rsidTr="00DD66B5">
        <w:tc>
          <w:tcPr>
            <w:tcW w:w="4672" w:type="dxa"/>
          </w:tcPr>
          <w:p w14:paraId="1D464FAB" w14:textId="56887F10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Команда вставки изображения.</w:t>
            </w:r>
          </w:p>
        </w:tc>
      </w:tr>
      <w:tr w:rsidR="00BC44A8" w:rsidRPr="003E3F6D" w14:paraId="38B86D5D" w14:textId="77777777" w:rsidTr="00DD66B5">
        <w:tc>
          <w:tcPr>
            <w:tcW w:w="4672" w:type="dxa"/>
          </w:tcPr>
          <w:p w14:paraId="68762C39" w14:textId="3E305380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 Команда поиска и замены текста.</w:t>
            </w:r>
          </w:p>
        </w:tc>
      </w:tr>
      <w:tr w:rsidR="00BC44A8" w:rsidRPr="003E3F6D" w14:paraId="67261B37" w14:textId="77777777" w:rsidTr="00DD66B5">
        <w:tc>
          <w:tcPr>
            <w:tcW w:w="4672" w:type="dxa"/>
          </w:tcPr>
          <w:p w14:paraId="72E134EB" w14:textId="3AA8A764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Pr="003E3F6D" w:rsidRDefault="00BC44A8" w:rsidP="00BC44A8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Д) Команда проверки орфографии и грамматики.</w:t>
            </w:r>
          </w:p>
        </w:tc>
      </w:tr>
    </w:tbl>
    <w:p w14:paraId="719020CC" w14:textId="349F08F0" w:rsidR="00952600" w:rsidRPr="003E3F6D" w:rsidRDefault="00F139E9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</w:t>
      </w:r>
      <w:r w:rsidR="00B641FF" w:rsidRPr="003E3F6D">
        <w:rPr>
          <w:rFonts w:cs="Times New Roman"/>
          <w:szCs w:val="28"/>
        </w:rPr>
        <w:t xml:space="preserve"> </w:t>
      </w:r>
      <w:r w:rsidR="00E16901" w:rsidRPr="003E3F6D">
        <w:rPr>
          <w:rFonts w:cs="Times New Roman"/>
          <w:szCs w:val="28"/>
        </w:rPr>
        <w:t>1</w:t>
      </w:r>
      <w:r w:rsidR="000E6562" w:rsidRPr="003E3F6D">
        <w:rPr>
          <w:rFonts w:cs="Times New Roman"/>
          <w:szCs w:val="28"/>
        </w:rPr>
        <w:t>-</w:t>
      </w:r>
      <w:r w:rsidR="00E16901" w:rsidRPr="003E3F6D">
        <w:rPr>
          <w:rFonts w:cs="Times New Roman"/>
          <w:szCs w:val="28"/>
        </w:rPr>
        <w:t>А, 2</w:t>
      </w:r>
      <w:r w:rsidR="000E6562" w:rsidRPr="003E3F6D">
        <w:rPr>
          <w:rFonts w:cs="Times New Roman"/>
          <w:szCs w:val="28"/>
        </w:rPr>
        <w:t>-</w:t>
      </w:r>
      <w:r w:rsidR="00E16901" w:rsidRPr="003E3F6D">
        <w:rPr>
          <w:rFonts w:cs="Times New Roman"/>
          <w:szCs w:val="28"/>
        </w:rPr>
        <w:t xml:space="preserve">Б, </w:t>
      </w:r>
      <w:r w:rsidR="00C86FCF" w:rsidRPr="003E3F6D">
        <w:rPr>
          <w:rFonts w:cs="Times New Roman"/>
          <w:szCs w:val="28"/>
        </w:rPr>
        <w:t>3</w:t>
      </w:r>
      <w:r w:rsidR="000E6562" w:rsidRPr="003E3F6D">
        <w:rPr>
          <w:rFonts w:cs="Times New Roman"/>
          <w:szCs w:val="28"/>
        </w:rPr>
        <w:t>--</w:t>
      </w:r>
      <w:r w:rsidR="00C86FCF" w:rsidRPr="003E3F6D">
        <w:rPr>
          <w:rFonts w:cs="Times New Roman"/>
          <w:szCs w:val="28"/>
        </w:rPr>
        <w:t>В,</w:t>
      </w:r>
      <w:r w:rsidR="00952600" w:rsidRPr="003E3F6D">
        <w:rPr>
          <w:rFonts w:cs="Times New Roman"/>
          <w:szCs w:val="28"/>
        </w:rPr>
        <w:t xml:space="preserve"> </w:t>
      </w:r>
      <w:r w:rsidR="00C86FCF" w:rsidRPr="003E3F6D">
        <w:rPr>
          <w:rFonts w:cs="Times New Roman"/>
          <w:szCs w:val="28"/>
        </w:rPr>
        <w:t>4</w:t>
      </w:r>
      <w:r w:rsidR="000E6562" w:rsidRPr="003E3F6D">
        <w:rPr>
          <w:rFonts w:cs="Times New Roman"/>
          <w:szCs w:val="28"/>
        </w:rPr>
        <w:t>-</w:t>
      </w:r>
      <w:r w:rsidR="00C86FCF" w:rsidRPr="003E3F6D">
        <w:rPr>
          <w:rFonts w:cs="Times New Roman"/>
          <w:szCs w:val="28"/>
        </w:rPr>
        <w:t>Г, 5-Д</w:t>
      </w:r>
      <w:r w:rsidR="00952600" w:rsidRPr="003E3F6D">
        <w:rPr>
          <w:rFonts w:cs="Times New Roman"/>
          <w:szCs w:val="28"/>
        </w:rPr>
        <w:t>.</w:t>
      </w:r>
    </w:p>
    <w:p w14:paraId="5F3A68A9" w14:textId="05C0717D" w:rsidR="00952600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ECDF203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71879BAF" w14:textId="4C20FDBB" w:rsidR="00952600" w:rsidRPr="003E3F6D" w:rsidRDefault="00952600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100482" w:rsidRPr="003E3F6D">
        <w:rPr>
          <w:rFonts w:cs="Times New Roman"/>
          <w:szCs w:val="28"/>
        </w:rPr>
        <w:t xml:space="preserve">. </w:t>
      </w:r>
      <w:r w:rsidRPr="003E3F6D">
        <w:rPr>
          <w:rFonts w:cs="Times New Roman"/>
          <w:i/>
          <w:iCs/>
          <w:szCs w:val="28"/>
        </w:rPr>
        <w:t>Установите соответствие между функциями в табличном процессоре Microsoft Excel и их использованием</w:t>
      </w:r>
      <w:r w:rsidR="005B0A51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:rsidRPr="003E3F6D" w14:paraId="4B76045B" w14:textId="77777777" w:rsidTr="00100482">
        <w:tc>
          <w:tcPr>
            <w:tcW w:w="4672" w:type="dxa"/>
          </w:tcPr>
          <w:p w14:paraId="2CBC05BF" w14:textId="5B637435" w:rsidR="00100482" w:rsidRPr="003E3F6D" w:rsidRDefault="00100482" w:rsidP="001447F5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Pr="003E3F6D" w:rsidRDefault="00100482" w:rsidP="001447F5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Использование функций:</w:t>
            </w:r>
          </w:p>
          <w:p w14:paraId="44354A73" w14:textId="75A9D689" w:rsidR="00100482" w:rsidRPr="003E3F6D" w:rsidRDefault="00100482" w:rsidP="00D41DE8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1447F5" w:rsidRPr="003E3F6D" w14:paraId="5B1B8DA5" w14:textId="77777777" w:rsidTr="00100482">
        <w:tc>
          <w:tcPr>
            <w:tcW w:w="4672" w:type="dxa"/>
          </w:tcPr>
          <w:p w14:paraId="0F7E7A58" w14:textId="62FEE533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СУММ</w:t>
            </w:r>
          </w:p>
        </w:tc>
        <w:tc>
          <w:tcPr>
            <w:tcW w:w="4673" w:type="dxa"/>
          </w:tcPr>
          <w:p w14:paraId="0228323A" w14:textId="2F7EAA49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Для суммирования чисел.</w:t>
            </w:r>
          </w:p>
        </w:tc>
      </w:tr>
      <w:tr w:rsidR="001447F5" w:rsidRPr="003E3F6D" w14:paraId="716EC7FC" w14:textId="77777777" w:rsidTr="00100482">
        <w:tc>
          <w:tcPr>
            <w:tcW w:w="4672" w:type="dxa"/>
          </w:tcPr>
          <w:p w14:paraId="0E571A34" w14:textId="414179A9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Для подсчёта количества ячеек, соответствующих условию.</w:t>
            </w:r>
          </w:p>
        </w:tc>
      </w:tr>
      <w:tr w:rsidR="001447F5" w:rsidRPr="003E3F6D" w14:paraId="7B5F0E31" w14:textId="77777777" w:rsidTr="00100482">
        <w:tc>
          <w:tcPr>
            <w:tcW w:w="4672" w:type="dxa"/>
          </w:tcPr>
          <w:p w14:paraId="72D93450" w14:textId="43205D26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МАКС</w:t>
            </w:r>
          </w:p>
        </w:tc>
        <w:tc>
          <w:tcPr>
            <w:tcW w:w="4673" w:type="dxa"/>
          </w:tcPr>
          <w:p w14:paraId="11B8D8BA" w14:textId="0033D609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Для расчёта среднего значения.</w:t>
            </w:r>
          </w:p>
        </w:tc>
      </w:tr>
      <w:tr w:rsidR="001447F5" w:rsidRPr="003E3F6D" w14:paraId="4F6AB8ED" w14:textId="77777777" w:rsidTr="00100482">
        <w:tc>
          <w:tcPr>
            <w:tcW w:w="4672" w:type="dxa"/>
          </w:tcPr>
          <w:p w14:paraId="3512FB5A" w14:textId="3CBCF879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4) МИН</w:t>
            </w:r>
          </w:p>
        </w:tc>
        <w:tc>
          <w:tcPr>
            <w:tcW w:w="4673" w:type="dxa"/>
          </w:tcPr>
          <w:p w14:paraId="34417D25" w14:textId="43DAEEA2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 Для нахождения максимального значения.</w:t>
            </w:r>
          </w:p>
        </w:tc>
      </w:tr>
      <w:tr w:rsidR="001447F5" w:rsidRPr="003E3F6D" w14:paraId="07ACA3E5" w14:textId="77777777" w:rsidTr="00100482">
        <w:tc>
          <w:tcPr>
            <w:tcW w:w="4672" w:type="dxa"/>
          </w:tcPr>
          <w:p w14:paraId="30B45433" w14:textId="47714338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Pr="003E3F6D" w:rsidRDefault="001447F5" w:rsidP="001447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Д) Для нахождения минимального значения.</w:t>
            </w:r>
          </w:p>
        </w:tc>
      </w:tr>
    </w:tbl>
    <w:p w14:paraId="76EA2616" w14:textId="51A3F0E3" w:rsidR="00952600" w:rsidRPr="003E3F6D" w:rsidRDefault="0018248F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952600" w:rsidRPr="003E3F6D">
        <w:rPr>
          <w:rFonts w:cs="Times New Roman"/>
          <w:szCs w:val="28"/>
        </w:rPr>
        <w:t>:</w:t>
      </w:r>
      <w:r w:rsidR="00552608" w:rsidRPr="003E3F6D">
        <w:rPr>
          <w:rFonts w:cs="Times New Roman"/>
          <w:b/>
          <w:bCs/>
          <w:szCs w:val="28"/>
        </w:rPr>
        <w:t xml:space="preserve"> </w:t>
      </w:r>
      <w:r w:rsidR="00E61271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E61271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 xml:space="preserve">, </w:t>
      </w:r>
      <w:r w:rsidR="00E61271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E61271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375D75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375D75" w:rsidRPr="003E3F6D">
        <w:rPr>
          <w:rFonts w:cs="Times New Roman"/>
          <w:szCs w:val="28"/>
        </w:rPr>
        <w:t>Г</w:t>
      </w:r>
      <w:r w:rsidR="00952600" w:rsidRPr="003E3F6D">
        <w:rPr>
          <w:rFonts w:cs="Times New Roman"/>
          <w:szCs w:val="28"/>
        </w:rPr>
        <w:t xml:space="preserve">, </w:t>
      </w:r>
      <w:r w:rsidR="006B3F53" w:rsidRPr="003E3F6D">
        <w:rPr>
          <w:rFonts w:cs="Times New Roman"/>
          <w:szCs w:val="28"/>
        </w:rPr>
        <w:t>4</w:t>
      </w:r>
      <w:r w:rsidR="00952600" w:rsidRPr="003E3F6D">
        <w:rPr>
          <w:rFonts w:cs="Times New Roman"/>
          <w:szCs w:val="28"/>
        </w:rPr>
        <w:t xml:space="preserve"> - </w:t>
      </w:r>
      <w:r w:rsidR="00021A5A" w:rsidRPr="003E3F6D">
        <w:rPr>
          <w:rFonts w:cs="Times New Roman"/>
          <w:szCs w:val="28"/>
        </w:rPr>
        <w:t>Д</w:t>
      </w:r>
      <w:r w:rsidR="00952600" w:rsidRPr="003E3F6D">
        <w:rPr>
          <w:rFonts w:cs="Times New Roman"/>
          <w:szCs w:val="28"/>
        </w:rPr>
        <w:t xml:space="preserve">, </w:t>
      </w:r>
      <w:r w:rsidR="00796AF6" w:rsidRPr="003E3F6D">
        <w:rPr>
          <w:rFonts w:cs="Times New Roman"/>
          <w:szCs w:val="28"/>
        </w:rPr>
        <w:t>5</w:t>
      </w:r>
      <w:r w:rsidR="00952600" w:rsidRPr="003E3F6D">
        <w:rPr>
          <w:rFonts w:cs="Times New Roman"/>
          <w:szCs w:val="28"/>
        </w:rPr>
        <w:t xml:space="preserve"> - </w:t>
      </w:r>
      <w:r w:rsidR="00796AF6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>.</w:t>
      </w:r>
    </w:p>
    <w:p w14:paraId="6E7BE0F2" w14:textId="0933C575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2171A23F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41BFF6E7" w14:textId="0DE6F1FE" w:rsidR="00952600" w:rsidRPr="003E3F6D" w:rsidRDefault="00952600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3</w:t>
      </w:r>
      <w:r w:rsidR="00077C4F" w:rsidRPr="003E3F6D">
        <w:rPr>
          <w:rFonts w:cs="Times New Roman"/>
          <w:szCs w:val="28"/>
        </w:rPr>
        <w:t xml:space="preserve">. </w:t>
      </w:r>
      <w:r w:rsidRPr="003E3F6D">
        <w:rPr>
          <w:rFonts w:cs="Times New Roman"/>
          <w:i/>
          <w:iCs/>
          <w:szCs w:val="28"/>
        </w:rPr>
        <w:t>Установите соответствие между видами диаграмм и их предназначением</w:t>
      </w:r>
      <w:r w:rsidR="005214E3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:rsidRPr="003E3F6D" w14:paraId="30A9D0BB" w14:textId="77777777" w:rsidTr="00B641FF">
        <w:tc>
          <w:tcPr>
            <w:tcW w:w="4672" w:type="dxa"/>
          </w:tcPr>
          <w:p w14:paraId="1CFD0CD7" w14:textId="3B7B807E" w:rsidR="00DD3191" w:rsidRPr="003E3F6D" w:rsidRDefault="00DD3191" w:rsidP="009E3587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Pr="003E3F6D" w:rsidRDefault="00DD3191" w:rsidP="009E3587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Предназначение диаграмм:</w:t>
            </w:r>
          </w:p>
        </w:tc>
      </w:tr>
      <w:tr w:rsidR="009E3587" w:rsidRPr="003E3F6D" w14:paraId="25C46F9D" w14:textId="77777777" w:rsidTr="00B641FF">
        <w:tc>
          <w:tcPr>
            <w:tcW w:w="4672" w:type="dxa"/>
          </w:tcPr>
          <w:p w14:paraId="5E702C70" w14:textId="6D9B1A17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Для демонстрации изменения данных во времени.</w:t>
            </w:r>
          </w:p>
        </w:tc>
      </w:tr>
      <w:tr w:rsidR="009E3587" w:rsidRPr="003E3F6D" w14:paraId="50A23723" w14:textId="77777777" w:rsidTr="00B641FF">
        <w:tc>
          <w:tcPr>
            <w:tcW w:w="4672" w:type="dxa"/>
          </w:tcPr>
          <w:p w14:paraId="41873CC5" w14:textId="615BA147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Для отображения взаимосвязей между данными.</w:t>
            </w:r>
          </w:p>
        </w:tc>
      </w:tr>
      <w:tr w:rsidR="009E3587" w:rsidRPr="003E3F6D" w14:paraId="4E4AC8D8" w14:textId="77777777" w:rsidTr="00B641FF">
        <w:tc>
          <w:tcPr>
            <w:tcW w:w="4672" w:type="dxa"/>
          </w:tcPr>
          <w:p w14:paraId="14CB79E6" w14:textId="3738A176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Для отображения распределения данных по категориям.</w:t>
            </w:r>
          </w:p>
        </w:tc>
      </w:tr>
      <w:tr w:rsidR="009E3587" w:rsidRPr="003E3F6D" w14:paraId="02E7E3EF" w14:textId="77777777" w:rsidTr="00B641FF">
        <w:tc>
          <w:tcPr>
            <w:tcW w:w="4672" w:type="dxa"/>
          </w:tcPr>
          <w:p w14:paraId="01A5EA0E" w14:textId="606D3B00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Pr="003E3F6D" w:rsidRDefault="009E3587" w:rsidP="009E35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 Для показа доли каждого элемента в общей сумме.</w:t>
            </w:r>
          </w:p>
        </w:tc>
      </w:tr>
    </w:tbl>
    <w:p w14:paraId="2127292B" w14:textId="6DCC2970" w:rsidR="00952600" w:rsidRPr="003E3F6D" w:rsidRDefault="00DD3191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</w:t>
      </w:r>
      <w:r w:rsidR="00B641FF" w:rsidRPr="003E3F6D">
        <w:rPr>
          <w:rFonts w:cs="Times New Roman"/>
          <w:b/>
          <w:bCs/>
          <w:szCs w:val="28"/>
        </w:rPr>
        <w:t xml:space="preserve"> </w:t>
      </w:r>
      <w:r w:rsidR="00706E7F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706E7F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706E7F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706E7F" w:rsidRPr="003E3F6D">
        <w:rPr>
          <w:rFonts w:cs="Times New Roman"/>
          <w:szCs w:val="28"/>
        </w:rPr>
        <w:t>Г</w:t>
      </w:r>
      <w:r w:rsidR="00952600" w:rsidRPr="003E3F6D">
        <w:rPr>
          <w:rFonts w:cs="Times New Roman"/>
          <w:szCs w:val="28"/>
        </w:rPr>
        <w:t xml:space="preserve">, </w:t>
      </w:r>
      <w:r w:rsidR="00706E7F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706E7F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 xml:space="preserve">, </w:t>
      </w:r>
      <w:r w:rsidR="00706E7F" w:rsidRPr="003E3F6D">
        <w:rPr>
          <w:rFonts w:cs="Times New Roman"/>
          <w:szCs w:val="28"/>
        </w:rPr>
        <w:t>4</w:t>
      </w:r>
      <w:r w:rsidR="00952600" w:rsidRPr="003E3F6D">
        <w:rPr>
          <w:rFonts w:cs="Times New Roman"/>
          <w:szCs w:val="28"/>
        </w:rPr>
        <w:t xml:space="preserve"> - </w:t>
      </w:r>
      <w:r w:rsidR="00706E7F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>.</w:t>
      </w:r>
    </w:p>
    <w:p w14:paraId="51562971" w14:textId="5D20C0B6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180B7C7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01A9029C" w14:textId="1D5868E6" w:rsidR="00952600" w:rsidRPr="003E3F6D" w:rsidRDefault="00952600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4</w:t>
      </w:r>
      <w:r w:rsidR="002E284B" w:rsidRPr="003E3F6D">
        <w:rPr>
          <w:rFonts w:cs="Times New Roman"/>
          <w:szCs w:val="28"/>
        </w:rPr>
        <w:t xml:space="preserve">. </w:t>
      </w:r>
      <w:r w:rsidRPr="003E3F6D">
        <w:rPr>
          <w:rFonts w:cs="Times New Roman"/>
          <w:i/>
          <w:iCs/>
          <w:szCs w:val="28"/>
        </w:rPr>
        <w:t>Установите соответствие между этапами создания табличного документа и их содержанием</w:t>
      </w:r>
      <w:r w:rsidR="0041730B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:rsidRPr="003E3F6D" w14:paraId="40EFB72B" w14:textId="77777777" w:rsidTr="00B641FF">
        <w:tc>
          <w:tcPr>
            <w:tcW w:w="4672" w:type="dxa"/>
          </w:tcPr>
          <w:p w14:paraId="5DDD1DA3" w14:textId="1AB9363B" w:rsidR="007A7549" w:rsidRPr="003E3F6D" w:rsidRDefault="007A7549" w:rsidP="00777487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Этапы:</w:t>
            </w:r>
          </w:p>
          <w:p w14:paraId="6C471EC8" w14:textId="0D96F024" w:rsidR="007A7549" w:rsidRPr="003E3F6D" w:rsidRDefault="007A7549" w:rsidP="00777487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4673" w:type="dxa"/>
          </w:tcPr>
          <w:p w14:paraId="7F74DA82" w14:textId="35F67F2B" w:rsidR="007A7549" w:rsidRPr="003E3F6D" w:rsidRDefault="007A7549" w:rsidP="00777487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Содержание этапов:</w:t>
            </w:r>
          </w:p>
        </w:tc>
      </w:tr>
      <w:tr w:rsidR="00777487" w:rsidRPr="003E3F6D" w14:paraId="1A27DAD2" w14:textId="77777777" w:rsidTr="00B641FF">
        <w:tc>
          <w:tcPr>
            <w:tcW w:w="4672" w:type="dxa"/>
          </w:tcPr>
          <w:p w14:paraId="24DD8BE1" w14:textId="747E6CB1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Ввод данных в ячейки таблицы.</w:t>
            </w:r>
          </w:p>
        </w:tc>
      </w:tr>
      <w:tr w:rsidR="00777487" w:rsidRPr="003E3F6D" w14:paraId="507AD941" w14:textId="77777777" w:rsidTr="00B641FF">
        <w:tc>
          <w:tcPr>
            <w:tcW w:w="4672" w:type="dxa"/>
          </w:tcPr>
          <w:p w14:paraId="704F5B0D" w14:textId="16215B11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Создание нового документа в табличном процессоре.</w:t>
            </w:r>
          </w:p>
        </w:tc>
      </w:tr>
      <w:tr w:rsidR="00777487" w:rsidRPr="003E3F6D" w14:paraId="3C3586A3" w14:textId="77777777" w:rsidTr="00B641FF">
        <w:tc>
          <w:tcPr>
            <w:tcW w:w="4672" w:type="dxa"/>
          </w:tcPr>
          <w:p w14:paraId="2380A383" w14:textId="62ED0208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Использование формул для вычислений.</w:t>
            </w:r>
          </w:p>
        </w:tc>
      </w:tr>
      <w:tr w:rsidR="00777487" w:rsidRPr="003E3F6D" w14:paraId="54E1C338" w14:textId="77777777" w:rsidTr="00B641FF">
        <w:tc>
          <w:tcPr>
            <w:tcW w:w="4672" w:type="dxa"/>
          </w:tcPr>
          <w:p w14:paraId="6B2BA5B2" w14:textId="728740C2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Pr="003E3F6D" w:rsidRDefault="00777487" w:rsidP="00777487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 Применение стилей и оформлений к данным.</w:t>
            </w:r>
          </w:p>
        </w:tc>
      </w:tr>
    </w:tbl>
    <w:p w14:paraId="2565BB64" w14:textId="5D68FAF7" w:rsidR="00952600" w:rsidRPr="003E3F6D" w:rsidRDefault="00EB2880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</w:t>
      </w:r>
      <w:r w:rsidR="00B641FF" w:rsidRPr="003E3F6D">
        <w:rPr>
          <w:rFonts w:cs="Times New Roman"/>
          <w:szCs w:val="28"/>
        </w:rPr>
        <w:t xml:space="preserve"> </w:t>
      </w:r>
      <w:r w:rsidR="006B3680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6B3680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 xml:space="preserve">, </w:t>
      </w:r>
      <w:r w:rsidR="006B3680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6B3680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 xml:space="preserve">, </w:t>
      </w:r>
      <w:r w:rsidR="006B3680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6B3680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6B3680" w:rsidRPr="003E3F6D">
        <w:rPr>
          <w:rFonts w:cs="Times New Roman"/>
          <w:szCs w:val="28"/>
        </w:rPr>
        <w:t>4</w:t>
      </w:r>
      <w:r w:rsidR="00952600" w:rsidRPr="003E3F6D">
        <w:rPr>
          <w:rFonts w:cs="Times New Roman"/>
          <w:szCs w:val="28"/>
        </w:rPr>
        <w:t xml:space="preserve"> - </w:t>
      </w:r>
      <w:r w:rsidR="006B3680" w:rsidRPr="003E3F6D">
        <w:rPr>
          <w:rFonts w:cs="Times New Roman"/>
          <w:szCs w:val="28"/>
        </w:rPr>
        <w:t>Г</w:t>
      </w:r>
      <w:r w:rsidR="00952600" w:rsidRPr="003E3F6D">
        <w:rPr>
          <w:rFonts w:cs="Times New Roman"/>
          <w:szCs w:val="28"/>
        </w:rPr>
        <w:t>.</w:t>
      </w:r>
    </w:p>
    <w:p w14:paraId="0D653389" w14:textId="7AA7623B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E76D619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53584B0E" w14:textId="1BA7CE8D" w:rsidR="00952600" w:rsidRPr="003E3F6D" w:rsidRDefault="00ED752A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5</w:t>
      </w:r>
      <w:r w:rsidR="00B641FF" w:rsidRPr="003E3F6D">
        <w:rPr>
          <w:rFonts w:cs="Times New Roman"/>
          <w:szCs w:val="28"/>
        </w:rPr>
        <w:t xml:space="preserve">. </w:t>
      </w:r>
      <w:r w:rsidR="00952600" w:rsidRPr="003E3F6D">
        <w:rPr>
          <w:rFonts w:cs="Times New Roman"/>
          <w:i/>
          <w:iCs/>
          <w:szCs w:val="28"/>
        </w:rPr>
        <w:t>Установите соответствие между элементами интерфейса текстового редактора Microsoft Word и их назначением</w:t>
      </w:r>
      <w:r w:rsidR="00600B39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:rsidRPr="003E3F6D" w14:paraId="1F56E346" w14:textId="77777777" w:rsidTr="00B641FF">
        <w:tc>
          <w:tcPr>
            <w:tcW w:w="4672" w:type="dxa"/>
          </w:tcPr>
          <w:p w14:paraId="25E488D8" w14:textId="45980768" w:rsidR="00B641FF" w:rsidRPr="003E3F6D" w:rsidRDefault="00B641FF" w:rsidP="00060DC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Pr="003E3F6D" w:rsidRDefault="00B641FF" w:rsidP="00060DC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Назначение элементов:</w:t>
            </w:r>
          </w:p>
        </w:tc>
      </w:tr>
      <w:tr w:rsidR="00060DCA" w:rsidRPr="003E3F6D" w14:paraId="16E94763" w14:textId="77777777" w:rsidTr="00B641FF">
        <w:tc>
          <w:tcPr>
            <w:tcW w:w="4672" w:type="dxa"/>
          </w:tcPr>
          <w:p w14:paraId="746FAC02" w14:textId="6F63F5CA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Область для ввода и редактирования текста.</w:t>
            </w:r>
          </w:p>
        </w:tc>
      </w:tr>
      <w:tr w:rsidR="00060DCA" w:rsidRPr="003E3F6D" w14:paraId="4A7EF7C0" w14:textId="77777777" w:rsidTr="00B641FF">
        <w:tc>
          <w:tcPr>
            <w:tcW w:w="4672" w:type="dxa"/>
          </w:tcPr>
          <w:p w14:paraId="114400BB" w14:textId="35EFE3C9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Меню для выполнения операций с документом.</w:t>
            </w:r>
          </w:p>
        </w:tc>
      </w:tr>
      <w:tr w:rsidR="00060DCA" w:rsidRPr="003E3F6D" w14:paraId="70323E4D" w14:textId="77777777" w:rsidTr="00B641FF">
        <w:tc>
          <w:tcPr>
            <w:tcW w:w="4672" w:type="dxa"/>
          </w:tcPr>
          <w:p w14:paraId="623F7C2F" w14:textId="0B368288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Pr="003E3F6D" w:rsidRDefault="00060DCA" w:rsidP="00060DC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 xml:space="preserve">В) Панель с кнопками для быстрого доступа к часто используемым </w:t>
            </w:r>
            <w:r w:rsidRPr="003E3F6D">
              <w:rPr>
                <w:rFonts w:cs="Times New Roman"/>
                <w:szCs w:val="28"/>
              </w:rPr>
              <w:lastRenderedPageBreak/>
              <w:t>командам.</w:t>
            </w:r>
          </w:p>
        </w:tc>
      </w:tr>
    </w:tbl>
    <w:p w14:paraId="6141769C" w14:textId="45A6A020" w:rsidR="00952600" w:rsidRPr="003E3F6D" w:rsidRDefault="00B641FF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 xml:space="preserve">Правильный ответ: </w:t>
      </w:r>
      <w:r w:rsidR="002135CA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2135CA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 xml:space="preserve">, </w:t>
      </w:r>
      <w:r w:rsidR="002135CA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2135CA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2135CA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2135CA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>.</w:t>
      </w:r>
    </w:p>
    <w:p w14:paraId="1271CAE0" w14:textId="2F9BE230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280C067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47C03DF4" w14:textId="6FF15C28" w:rsidR="00952600" w:rsidRPr="003E3F6D" w:rsidRDefault="00ED752A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6. </w:t>
      </w:r>
      <w:r w:rsidR="00952600" w:rsidRPr="003E3F6D">
        <w:rPr>
          <w:rFonts w:cs="Times New Roman"/>
          <w:i/>
          <w:iCs/>
          <w:szCs w:val="28"/>
        </w:rPr>
        <w:t>Установите соответствие между функциями и их аргументами в табличном процессоре Microsoft Excel</w:t>
      </w:r>
      <w:r w:rsidR="005F56F8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:rsidRPr="003E3F6D" w14:paraId="4ECFE049" w14:textId="77777777" w:rsidTr="0070735D">
        <w:tc>
          <w:tcPr>
            <w:tcW w:w="4672" w:type="dxa"/>
          </w:tcPr>
          <w:p w14:paraId="164AD2E1" w14:textId="56251E6C" w:rsidR="00ED752A" w:rsidRPr="003E3F6D" w:rsidRDefault="00ED752A" w:rsidP="0064393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Pr="003E3F6D" w:rsidRDefault="00ED752A" w:rsidP="0064393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Аргументы функций:</w:t>
            </w:r>
          </w:p>
        </w:tc>
      </w:tr>
      <w:tr w:rsidR="00643934" w:rsidRPr="003E3F6D" w14:paraId="5DE62AAD" w14:textId="77777777" w:rsidTr="0070735D">
        <w:tc>
          <w:tcPr>
            <w:tcW w:w="4672" w:type="dxa"/>
          </w:tcPr>
          <w:p w14:paraId="110F3CA2" w14:textId="179D57AB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Диапазон ячеек для расчёта среднего значения.</w:t>
            </w:r>
          </w:p>
        </w:tc>
      </w:tr>
      <w:tr w:rsidR="00643934" w:rsidRPr="003E3F6D" w14:paraId="3F727432" w14:textId="77777777" w:rsidTr="0070735D">
        <w:tc>
          <w:tcPr>
            <w:tcW w:w="4672" w:type="dxa"/>
          </w:tcPr>
          <w:p w14:paraId="0FD1E51F" w14:textId="66B31C75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МАКС.</w:t>
            </w:r>
          </w:p>
        </w:tc>
        <w:tc>
          <w:tcPr>
            <w:tcW w:w="4673" w:type="dxa"/>
          </w:tcPr>
          <w:p w14:paraId="024F8373" w14:textId="65765F93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Диапазон ячеек для нахождения минимального значения.</w:t>
            </w:r>
          </w:p>
        </w:tc>
      </w:tr>
      <w:tr w:rsidR="00643934" w:rsidRPr="003E3F6D" w14:paraId="42672CFA" w14:textId="77777777" w:rsidTr="0070735D">
        <w:tc>
          <w:tcPr>
            <w:tcW w:w="4672" w:type="dxa"/>
          </w:tcPr>
          <w:p w14:paraId="287A9A4D" w14:textId="6C06CC1E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МИН.</w:t>
            </w:r>
          </w:p>
        </w:tc>
        <w:tc>
          <w:tcPr>
            <w:tcW w:w="4673" w:type="dxa"/>
          </w:tcPr>
          <w:p w14:paraId="027E4D46" w14:textId="7D2436EE" w:rsidR="00643934" w:rsidRPr="003E3F6D" w:rsidRDefault="00643934" w:rsidP="00643934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Pr="003E3F6D" w:rsidRDefault="00ED752A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5F56F8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5F56F8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 xml:space="preserve">, </w:t>
      </w:r>
      <w:r w:rsidR="005F56F8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5F56F8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5F56F8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5F56F8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>.</w:t>
      </w:r>
    </w:p>
    <w:p w14:paraId="3DF6BE94" w14:textId="7FDB61FE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DFA19BE" w14:textId="77777777" w:rsidR="00952600" w:rsidRPr="003E3F6D" w:rsidRDefault="00952600" w:rsidP="00952600">
      <w:pPr>
        <w:ind w:firstLine="0"/>
        <w:rPr>
          <w:rFonts w:cs="Times New Roman"/>
          <w:szCs w:val="28"/>
        </w:rPr>
      </w:pPr>
    </w:p>
    <w:p w14:paraId="0EB83B0F" w14:textId="6F69D76C" w:rsidR="00952600" w:rsidRPr="003E3F6D" w:rsidRDefault="00D1632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7. </w:t>
      </w:r>
      <w:r w:rsidR="00952600" w:rsidRPr="003E3F6D">
        <w:rPr>
          <w:rFonts w:cs="Times New Roman"/>
          <w:i/>
          <w:iCs/>
          <w:szCs w:val="28"/>
        </w:rPr>
        <w:t>Установите соответствие между задачами и способами их решения в табличном процессоре Microsoft Excel</w:t>
      </w:r>
      <w:r w:rsidR="005F56F8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:rsidRPr="003E3F6D" w14:paraId="675199B2" w14:textId="77777777" w:rsidTr="00D85C66">
        <w:tc>
          <w:tcPr>
            <w:tcW w:w="4672" w:type="dxa"/>
          </w:tcPr>
          <w:p w14:paraId="1FC280BB" w14:textId="77777777" w:rsidR="00D1632D" w:rsidRPr="003E3F6D" w:rsidRDefault="00D1632D" w:rsidP="00A95D5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Задачи:</w:t>
            </w:r>
          </w:p>
          <w:p w14:paraId="0DA33E5D" w14:textId="12E86CC4" w:rsidR="00D1632D" w:rsidRPr="003E3F6D" w:rsidRDefault="00A95D5A" w:rsidP="0052367D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</w:t>
            </w:r>
            <w:r w:rsidR="00D1632D" w:rsidRPr="003E3F6D">
              <w:rPr>
                <w:rFonts w:cs="Times New Roman"/>
                <w:szCs w:val="28"/>
              </w:rPr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Pr="003E3F6D" w:rsidRDefault="00D1632D" w:rsidP="00A95D5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Способы решения задач:</w:t>
            </w:r>
          </w:p>
          <w:p w14:paraId="4A9C400A" w14:textId="65776AEE" w:rsidR="00D1632D" w:rsidRPr="003E3F6D" w:rsidRDefault="00A95D5A" w:rsidP="0052367D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</w:t>
            </w:r>
            <w:r w:rsidR="00D85C66" w:rsidRPr="003E3F6D">
              <w:rPr>
                <w:rFonts w:cs="Times New Roman"/>
                <w:szCs w:val="28"/>
              </w:rPr>
              <w:t xml:space="preserve"> </w:t>
            </w:r>
            <w:r w:rsidR="003E6A08" w:rsidRPr="003E3F6D">
              <w:rPr>
                <w:rFonts w:cs="Times New Roman"/>
                <w:szCs w:val="28"/>
              </w:rPr>
              <w:t>Планирование задач и отслеживание прогресса с помощью календарного плана</w:t>
            </w:r>
          </w:p>
        </w:tc>
      </w:tr>
      <w:tr w:rsidR="0052367D" w:rsidRPr="003E3F6D" w14:paraId="65191F25" w14:textId="77777777" w:rsidTr="00D85C66">
        <w:tc>
          <w:tcPr>
            <w:tcW w:w="4672" w:type="dxa"/>
          </w:tcPr>
          <w:p w14:paraId="52F9B021" w14:textId="5A362C9E" w:rsidR="0052367D" w:rsidRPr="003E3F6D" w:rsidRDefault="0052367D" w:rsidP="0052367D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Pr="003E3F6D" w:rsidRDefault="0052367D" w:rsidP="0052367D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Обработка анкетных данных с помощью фильтров и сортировки.</w:t>
            </w:r>
          </w:p>
        </w:tc>
      </w:tr>
      <w:tr w:rsidR="0052367D" w:rsidRPr="003E3F6D" w14:paraId="3D434DFA" w14:textId="77777777" w:rsidTr="00D85C66">
        <w:tc>
          <w:tcPr>
            <w:tcW w:w="4672" w:type="dxa"/>
          </w:tcPr>
          <w:p w14:paraId="2D00A6BD" w14:textId="32654AD6" w:rsidR="0052367D" w:rsidRPr="003E3F6D" w:rsidRDefault="0052367D" w:rsidP="0052367D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Pr="003E3F6D" w:rsidRDefault="0052367D" w:rsidP="00EB760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Pr="003E3F6D" w:rsidRDefault="00D85C66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952600" w:rsidRPr="003E3F6D">
        <w:rPr>
          <w:rFonts w:cs="Times New Roman"/>
          <w:szCs w:val="28"/>
        </w:rPr>
        <w:t>:</w:t>
      </w:r>
      <w:r w:rsidRPr="003E3F6D">
        <w:rPr>
          <w:rFonts w:cs="Times New Roman"/>
          <w:szCs w:val="28"/>
        </w:rPr>
        <w:t xml:space="preserve"> </w:t>
      </w:r>
      <w:r w:rsidR="00A95D5A" w:rsidRPr="003E3F6D">
        <w:rPr>
          <w:rFonts w:cs="Times New Roman"/>
          <w:szCs w:val="28"/>
        </w:rPr>
        <w:t>1</w:t>
      </w:r>
      <w:r w:rsidR="00952600" w:rsidRPr="003E3F6D">
        <w:rPr>
          <w:rFonts w:cs="Times New Roman"/>
          <w:szCs w:val="28"/>
        </w:rPr>
        <w:t xml:space="preserve"> - </w:t>
      </w:r>
      <w:r w:rsidR="00A95D5A" w:rsidRPr="003E3F6D">
        <w:rPr>
          <w:rFonts w:cs="Times New Roman"/>
          <w:szCs w:val="28"/>
        </w:rPr>
        <w:t>В</w:t>
      </w:r>
      <w:r w:rsidR="00952600" w:rsidRPr="003E3F6D">
        <w:rPr>
          <w:rFonts w:cs="Times New Roman"/>
          <w:szCs w:val="28"/>
        </w:rPr>
        <w:t xml:space="preserve">, </w:t>
      </w:r>
      <w:r w:rsidR="00A95D5A" w:rsidRPr="003E3F6D">
        <w:rPr>
          <w:rFonts w:cs="Times New Roman"/>
          <w:szCs w:val="28"/>
        </w:rPr>
        <w:t>2</w:t>
      </w:r>
      <w:r w:rsidR="00952600" w:rsidRPr="003E3F6D">
        <w:rPr>
          <w:rFonts w:cs="Times New Roman"/>
          <w:szCs w:val="28"/>
        </w:rPr>
        <w:t xml:space="preserve"> - </w:t>
      </w:r>
      <w:r w:rsidR="00A95D5A" w:rsidRPr="003E3F6D">
        <w:rPr>
          <w:rFonts w:cs="Times New Roman"/>
          <w:szCs w:val="28"/>
        </w:rPr>
        <w:t>Б</w:t>
      </w:r>
      <w:r w:rsidR="00952600" w:rsidRPr="003E3F6D">
        <w:rPr>
          <w:rFonts w:cs="Times New Roman"/>
          <w:szCs w:val="28"/>
        </w:rPr>
        <w:t xml:space="preserve">, </w:t>
      </w:r>
      <w:r w:rsidR="00A95D5A" w:rsidRPr="003E3F6D">
        <w:rPr>
          <w:rFonts w:cs="Times New Roman"/>
          <w:szCs w:val="28"/>
        </w:rPr>
        <w:t>3</w:t>
      </w:r>
      <w:r w:rsidR="00952600" w:rsidRPr="003E3F6D">
        <w:rPr>
          <w:rFonts w:cs="Times New Roman"/>
          <w:szCs w:val="28"/>
        </w:rPr>
        <w:t xml:space="preserve"> - </w:t>
      </w:r>
      <w:r w:rsidR="00A95D5A" w:rsidRPr="003E3F6D">
        <w:rPr>
          <w:rFonts w:cs="Times New Roman"/>
          <w:szCs w:val="28"/>
        </w:rPr>
        <w:t>А</w:t>
      </w:r>
      <w:r w:rsidR="00952600" w:rsidRPr="003E3F6D">
        <w:rPr>
          <w:rFonts w:cs="Times New Roman"/>
          <w:szCs w:val="28"/>
        </w:rPr>
        <w:t>.</w:t>
      </w:r>
    </w:p>
    <w:p w14:paraId="2E8FFF78" w14:textId="47197366" w:rsidR="00952600" w:rsidRPr="003E3F6D" w:rsidRDefault="00037E3D" w:rsidP="0095260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3A90B2F" w14:textId="77777777" w:rsidR="00000EA6" w:rsidRPr="003E3F6D" w:rsidRDefault="00000EA6" w:rsidP="00053130">
      <w:pPr>
        <w:ind w:firstLine="0"/>
        <w:rPr>
          <w:rFonts w:cs="Times New Roman"/>
          <w:szCs w:val="28"/>
        </w:rPr>
      </w:pPr>
    </w:p>
    <w:p w14:paraId="00770E0D" w14:textId="1DFCEA3E" w:rsidR="001E440C" w:rsidRPr="003E3F6D" w:rsidRDefault="00D56CB8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8. </w:t>
      </w:r>
      <w:r w:rsidR="001E440C" w:rsidRPr="003E3F6D">
        <w:rPr>
          <w:rFonts w:cs="Times New Roman"/>
          <w:i/>
          <w:iCs/>
          <w:szCs w:val="28"/>
        </w:rPr>
        <w:t>Установите соответствие между принципами работы современных информационных технологий и их примерами</w:t>
      </w:r>
      <w:r w:rsidR="007951F5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:rsidRPr="003E3F6D" w14:paraId="01776478" w14:textId="77777777" w:rsidTr="00E6776A">
        <w:tc>
          <w:tcPr>
            <w:tcW w:w="4672" w:type="dxa"/>
          </w:tcPr>
          <w:p w14:paraId="4F78C84E" w14:textId="77777777" w:rsidR="00E6776A" w:rsidRPr="003E3F6D" w:rsidRDefault="00E6776A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Принципы работы:</w:t>
            </w:r>
          </w:p>
          <w:p w14:paraId="7B9A4C2C" w14:textId="2D0A84B5" w:rsidR="00E6776A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</w:t>
            </w:r>
            <w:r w:rsidR="00E6776A" w:rsidRPr="003E3F6D">
              <w:rPr>
                <w:rFonts w:cs="Times New Roman"/>
                <w:szCs w:val="28"/>
              </w:rPr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Pr="003E3F6D" w:rsidRDefault="00E6776A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Примеры:</w:t>
            </w:r>
          </w:p>
          <w:p w14:paraId="6969232D" w14:textId="5E220204" w:rsidR="00E6776A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</w:t>
            </w:r>
            <w:r w:rsidR="00E6776A" w:rsidRPr="003E3F6D">
              <w:rPr>
                <w:rFonts w:cs="Times New Roman"/>
                <w:szCs w:val="28"/>
              </w:rPr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:rsidRPr="003E3F6D" w14:paraId="0DC9FD17" w14:textId="77777777" w:rsidTr="00E6776A">
        <w:tc>
          <w:tcPr>
            <w:tcW w:w="4672" w:type="dxa"/>
          </w:tcPr>
          <w:p w14:paraId="128B4005" w14:textId="0791E98D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</w:t>
            </w:r>
            <w:r w:rsidR="007951F5" w:rsidRPr="003E3F6D">
              <w:rPr>
                <w:rFonts w:cs="Times New Roman"/>
                <w:szCs w:val="28"/>
              </w:rPr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</w:t>
            </w:r>
            <w:r w:rsidR="007951F5" w:rsidRPr="003E3F6D">
              <w:rPr>
                <w:rFonts w:cs="Times New Roman"/>
                <w:szCs w:val="28"/>
              </w:rPr>
              <w:t xml:space="preserve"> Разделение приложения на клиентскую и серверную части.</w:t>
            </w:r>
          </w:p>
        </w:tc>
      </w:tr>
      <w:tr w:rsidR="007951F5" w:rsidRPr="003E3F6D" w14:paraId="2A07C67A" w14:textId="77777777" w:rsidTr="00E6776A">
        <w:tc>
          <w:tcPr>
            <w:tcW w:w="4672" w:type="dxa"/>
          </w:tcPr>
          <w:p w14:paraId="2090DB13" w14:textId="03B978E1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</w:t>
            </w:r>
            <w:r w:rsidR="007951F5" w:rsidRPr="003E3F6D">
              <w:rPr>
                <w:rFonts w:cs="Times New Roman"/>
                <w:szCs w:val="28"/>
              </w:rPr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</w:t>
            </w:r>
            <w:r w:rsidR="007951F5" w:rsidRPr="003E3F6D">
              <w:rPr>
                <w:rFonts w:cs="Times New Roman"/>
                <w:szCs w:val="28"/>
              </w:rPr>
              <w:t xml:space="preserve"> Использование интернета для хранения и обработки данных.</w:t>
            </w:r>
          </w:p>
        </w:tc>
      </w:tr>
      <w:tr w:rsidR="007951F5" w:rsidRPr="003E3F6D" w14:paraId="48782F0A" w14:textId="77777777" w:rsidTr="00E6776A">
        <w:tc>
          <w:tcPr>
            <w:tcW w:w="4672" w:type="dxa"/>
          </w:tcPr>
          <w:p w14:paraId="473632FE" w14:textId="7D5EFB1E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lastRenderedPageBreak/>
              <w:t>4</w:t>
            </w:r>
            <w:r w:rsidR="007951F5" w:rsidRPr="003E3F6D">
              <w:rPr>
                <w:rFonts w:cs="Times New Roman"/>
                <w:szCs w:val="28"/>
              </w:rPr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Pr="003E3F6D" w:rsidRDefault="003A4580" w:rsidP="007951F5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</w:t>
            </w:r>
            <w:r w:rsidR="007951F5" w:rsidRPr="003E3F6D">
              <w:rPr>
                <w:rFonts w:cs="Times New Roman"/>
                <w:szCs w:val="28"/>
              </w:rPr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Pr="003E3F6D" w:rsidRDefault="00E6776A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1E440C" w:rsidRPr="003E3F6D">
        <w:rPr>
          <w:rFonts w:cs="Times New Roman"/>
          <w:szCs w:val="28"/>
        </w:rPr>
        <w:t>:</w:t>
      </w:r>
      <w:r w:rsidRPr="003E3F6D">
        <w:rPr>
          <w:rFonts w:cs="Times New Roman"/>
          <w:szCs w:val="28"/>
        </w:rPr>
        <w:t xml:space="preserve"> </w:t>
      </w:r>
      <w:r w:rsidR="003A4580" w:rsidRPr="003E3F6D">
        <w:rPr>
          <w:rFonts w:cs="Times New Roman"/>
          <w:szCs w:val="28"/>
        </w:rPr>
        <w:t>1</w:t>
      </w:r>
      <w:r w:rsidR="001E440C" w:rsidRPr="003E3F6D">
        <w:rPr>
          <w:rFonts w:cs="Times New Roman"/>
          <w:szCs w:val="28"/>
        </w:rPr>
        <w:t xml:space="preserve"> - </w:t>
      </w:r>
      <w:r w:rsidR="003A4580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 xml:space="preserve">, </w:t>
      </w:r>
      <w:r w:rsidR="003A4580" w:rsidRPr="003E3F6D">
        <w:rPr>
          <w:rFonts w:cs="Times New Roman"/>
          <w:szCs w:val="28"/>
        </w:rPr>
        <w:t>2</w:t>
      </w:r>
      <w:r w:rsidR="001E440C" w:rsidRPr="003E3F6D">
        <w:rPr>
          <w:rFonts w:cs="Times New Roman"/>
          <w:szCs w:val="28"/>
        </w:rPr>
        <w:t xml:space="preserve"> - </w:t>
      </w:r>
      <w:r w:rsidR="003A4580" w:rsidRPr="003E3F6D">
        <w:rPr>
          <w:rFonts w:cs="Times New Roman"/>
          <w:szCs w:val="28"/>
        </w:rPr>
        <w:t>Г</w:t>
      </w:r>
      <w:r w:rsidR="001E440C" w:rsidRPr="003E3F6D">
        <w:rPr>
          <w:rFonts w:cs="Times New Roman"/>
          <w:szCs w:val="28"/>
        </w:rPr>
        <w:t xml:space="preserve">, </w:t>
      </w:r>
      <w:r w:rsidR="003A4580" w:rsidRPr="003E3F6D">
        <w:rPr>
          <w:rFonts w:cs="Times New Roman"/>
          <w:szCs w:val="28"/>
        </w:rPr>
        <w:t>3</w:t>
      </w:r>
      <w:r w:rsidR="001E440C" w:rsidRPr="003E3F6D">
        <w:rPr>
          <w:rFonts w:cs="Times New Roman"/>
          <w:szCs w:val="28"/>
        </w:rPr>
        <w:t xml:space="preserve"> - </w:t>
      </w:r>
      <w:r w:rsidR="003A4580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 xml:space="preserve">, </w:t>
      </w:r>
      <w:r w:rsidR="003A4580" w:rsidRPr="003E3F6D">
        <w:rPr>
          <w:rFonts w:cs="Times New Roman"/>
          <w:szCs w:val="28"/>
        </w:rPr>
        <w:t>4</w:t>
      </w:r>
      <w:r w:rsidR="001E440C" w:rsidRPr="003E3F6D">
        <w:rPr>
          <w:rFonts w:cs="Times New Roman"/>
          <w:szCs w:val="28"/>
        </w:rPr>
        <w:t xml:space="preserve"> - </w:t>
      </w:r>
      <w:r w:rsidR="003A4580" w:rsidRPr="003E3F6D">
        <w:rPr>
          <w:rFonts w:cs="Times New Roman"/>
          <w:szCs w:val="28"/>
        </w:rPr>
        <w:t>Г</w:t>
      </w:r>
      <w:r w:rsidR="001E440C" w:rsidRPr="003E3F6D">
        <w:rPr>
          <w:rFonts w:cs="Times New Roman"/>
          <w:szCs w:val="28"/>
        </w:rPr>
        <w:t>.</w:t>
      </w:r>
    </w:p>
    <w:p w14:paraId="3368CD87" w14:textId="0B7B262F" w:rsidR="001E440C" w:rsidRPr="003E3F6D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6A17E72" w14:textId="77777777" w:rsidR="001E440C" w:rsidRPr="003E3F6D" w:rsidRDefault="001E440C" w:rsidP="001E440C">
      <w:pPr>
        <w:ind w:firstLine="0"/>
        <w:rPr>
          <w:rFonts w:cs="Times New Roman"/>
          <w:szCs w:val="28"/>
        </w:rPr>
      </w:pPr>
    </w:p>
    <w:p w14:paraId="0C760A4A" w14:textId="43474009" w:rsidR="001E440C" w:rsidRPr="003E3F6D" w:rsidRDefault="001C2479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9. </w:t>
      </w:r>
      <w:r w:rsidR="001E440C" w:rsidRPr="003E3F6D">
        <w:rPr>
          <w:rFonts w:cs="Times New Roman"/>
          <w:i/>
          <w:iCs/>
          <w:szCs w:val="28"/>
        </w:rPr>
        <w:t xml:space="preserve">Установите соответствие между </w:t>
      </w:r>
      <w:r w:rsidR="00AC60E8" w:rsidRPr="003E3F6D">
        <w:rPr>
          <w:rFonts w:cs="Times New Roman"/>
          <w:i/>
          <w:iCs/>
          <w:szCs w:val="28"/>
        </w:rPr>
        <w:t>наименованиями</w:t>
      </w:r>
      <w:r w:rsidR="001E440C" w:rsidRPr="003E3F6D">
        <w:rPr>
          <w:rFonts w:cs="Times New Roman"/>
          <w:i/>
          <w:iCs/>
          <w:szCs w:val="28"/>
        </w:rPr>
        <w:t xml:space="preserve"> информационных технологий и их описанием</w:t>
      </w:r>
      <w:r w:rsidR="00CE3B8F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:rsidRPr="003E3F6D" w14:paraId="32D859F5" w14:textId="77777777" w:rsidTr="006303D1">
        <w:tc>
          <w:tcPr>
            <w:tcW w:w="4672" w:type="dxa"/>
          </w:tcPr>
          <w:p w14:paraId="3B9A6F63" w14:textId="71F2AD7E" w:rsidR="00AC60E8" w:rsidRPr="003E3F6D" w:rsidRDefault="00AC60E8" w:rsidP="006303D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Pr="003E3F6D" w:rsidRDefault="00AC60E8" w:rsidP="006303D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Описание методов:</w:t>
            </w:r>
          </w:p>
        </w:tc>
      </w:tr>
      <w:tr w:rsidR="006303D1" w:rsidRPr="003E3F6D" w14:paraId="037A73E0" w14:textId="77777777" w:rsidTr="006303D1">
        <w:tc>
          <w:tcPr>
            <w:tcW w:w="4672" w:type="dxa"/>
          </w:tcPr>
          <w:p w14:paraId="4E7B15DF" w14:textId="5D221F56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</w:t>
            </w:r>
            <w:r w:rsidR="006303D1" w:rsidRPr="003E3F6D">
              <w:rPr>
                <w:rFonts w:cs="Times New Roman"/>
                <w:szCs w:val="28"/>
              </w:rPr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</w:t>
            </w:r>
            <w:r w:rsidR="006303D1" w:rsidRPr="003E3F6D">
              <w:rPr>
                <w:rFonts w:cs="Times New Roman"/>
                <w:szCs w:val="28"/>
              </w:rPr>
              <w:t xml:space="preserve"> Анализ стоимости владения системой.</w:t>
            </w:r>
          </w:p>
        </w:tc>
      </w:tr>
      <w:tr w:rsidR="006303D1" w:rsidRPr="003E3F6D" w14:paraId="776979A7" w14:textId="77777777" w:rsidTr="006303D1">
        <w:tc>
          <w:tcPr>
            <w:tcW w:w="4672" w:type="dxa"/>
          </w:tcPr>
          <w:p w14:paraId="6CB5C4D7" w14:textId="01190794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</w:t>
            </w:r>
            <w:r w:rsidR="006303D1" w:rsidRPr="003E3F6D">
              <w:rPr>
                <w:rFonts w:cs="Times New Roman"/>
                <w:szCs w:val="28"/>
              </w:rPr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</w:t>
            </w:r>
            <w:r w:rsidR="006303D1" w:rsidRPr="003E3F6D">
              <w:rPr>
                <w:rFonts w:cs="Times New Roman"/>
                <w:szCs w:val="28"/>
              </w:rPr>
              <w:t xml:space="preserve"> Анализ возврата инвестиций.</w:t>
            </w:r>
          </w:p>
        </w:tc>
      </w:tr>
      <w:tr w:rsidR="006303D1" w:rsidRPr="003E3F6D" w14:paraId="3E21ACF2" w14:textId="77777777" w:rsidTr="006303D1">
        <w:tc>
          <w:tcPr>
            <w:tcW w:w="4672" w:type="dxa"/>
          </w:tcPr>
          <w:p w14:paraId="37C59BA0" w14:textId="38446A5E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</w:t>
            </w:r>
            <w:r w:rsidR="006303D1" w:rsidRPr="003E3F6D">
              <w:rPr>
                <w:rFonts w:cs="Times New Roman"/>
                <w:szCs w:val="28"/>
              </w:rPr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Pr="003E3F6D" w:rsidRDefault="00197F46" w:rsidP="006303D1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</w:t>
            </w:r>
            <w:r w:rsidR="006303D1" w:rsidRPr="003E3F6D">
              <w:rPr>
                <w:rFonts w:cs="Times New Roman"/>
                <w:szCs w:val="28"/>
              </w:rPr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Pr="003E3F6D" w:rsidRDefault="00AC60E8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1E440C" w:rsidRPr="003E3F6D">
        <w:rPr>
          <w:rFonts w:cs="Times New Roman"/>
          <w:szCs w:val="28"/>
        </w:rPr>
        <w:t>:</w:t>
      </w:r>
      <w:r w:rsidRPr="003E3F6D">
        <w:rPr>
          <w:rFonts w:cs="Times New Roman"/>
          <w:szCs w:val="28"/>
        </w:rPr>
        <w:t xml:space="preserve"> </w:t>
      </w:r>
      <w:r w:rsidR="00197F46" w:rsidRPr="003E3F6D">
        <w:rPr>
          <w:rFonts w:cs="Times New Roman"/>
          <w:szCs w:val="28"/>
        </w:rPr>
        <w:t>1</w:t>
      </w:r>
      <w:r w:rsidR="001E440C" w:rsidRPr="003E3F6D">
        <w:rPr>
          <w:rFonts w:cs="Times New Roman"/>
          <w:szCs w:val="28"/>
        </w:rPr>
        <w:t xml:space="preserve"> - </w:t>
      </w:r>
      <w:r w:rsidR="00197F46" w:rsidRPr="003E3F6D">
        <w:rPr>
          <w:rFonts w:cs="Times New Roman"/>
          <w:szCs w:val="28"/>
        </w:rPr>
        <w:t>В</w:t>
      </w:r>
      <w:r w:rsidR="001E440C" w:rsidRPr="003E3F6D">
        <w:rPr>
          <w:rFonts w:cs="Times New Roman"/>
          <w:szCs w:val="28"/>
        </w:rPr>
        <w:t xml:space="preserve">, </w:t>
      </w:r>
      <w:r w:rsidR="00197F46" w:rsidRPr="003E3F6D">
        <w:rPr>
          <w:rFonts w:cs="Times New Roman"/>
          <w:szCs w:val="28"/>
        </w:rPr>
        <w:t>2</w:t>
      </w:r>
      <w:r w:rsidR="001E440C" w:rsidRPr="003E3F6D">
        <w:rPr>
          <w:rFonts w:cs="Times New Roman"/>
          <w:szCs w:val="28"/>
        </w:rPr>
        <w:t xml:space="preserve"> - </w:t>
      </w:r>
      <w:r w:rsidR="00197F46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 xml:space="preserve">, </w:t>
      </w:r>
      <w:r w:rsidR="00197F46" w:rsidRPr="003E3F6D">
        <w:rPr>
          <w:rFonts w:cs="Times New Roman"/>
          <w:szCs w:val="28"/>
        </w:rPr>
        <w:t>3</w:t>
      </w:r>
      <w:r w:rsidR="001E440C" w:rsidRPr="003E3F6D">
        <w:rPr>
          <w:rFonts w:cs="Times New Roman"/>
          <w:szCs w:val="28"/>
        </w:rPr>
        <w:t xml:space="preserve"> - </w:t>
      </w:r>
      <w:r w:rsidR="00197F46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>.</w:t>
      </w:r>
    </w:p>
    <w:p w14:paraId="379C088F" w14:textId="2BA7C7B6" w:rsidR="001E440C" w:rsidRPr="003E3F6D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8012C57" w14:textId="77777777" w:rsidR="001E440C" w:rsidRPr="003E3F6D" w:rsidRDefault="001E440C" w:rsidP="001E440C">
      <w:pPr>
        <w:ind w:firstLine="0"/>
        <w:rPr>
          <w:rFonts w:cs="Times New Roman"/>
          <w:szCs w:val="28"/>
        </w:rPr>
      </w:pPr>
    </w:p>
    <w:p w14:paraId="381A2D81" w14:textId="07843EBE" w:rsidR="001E440C" w:rsidRPr="003E3F6D" w:rsidRDefault="005D283B" w:rsidP="001E440C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i/>
          <w:iCs/>
          <w:szCs w:val="28"/>
        </w:rPr>
        <w:t xml:space="preserve">10. </w:t>
      </w:r>
      <w:r w:rsidR="001E440C" w:rsidRPr="003E3F6D">
        <w:rPr>
          <w:rFonts w:cs="Times New Roman"/>
          <w:i/>
          <w:iCs/>
          <w:szCs w:val="28"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:rsidRPr="003E3F6D" w14:paraId="6A1EF03F" w14:textId="77777777" w:rsidTr="005D283B">
        <w:tc>
          <w:tcPr>
            <w:tcW w:w="4672" w:type="dxa"/>
          </w:tcPr>
          <w:p w14:paraId="2BDABB76" w14:textId="44C0F767" w:rsidR="005D283B" w:rsidRPr="003E3F6D" w:rsidRDefault="005D283B" w:rsidP="0009007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Задачи:</w:t>
            </w:r>
          </w:p>
        </w:tc>
        <w:tc>
          <w:tcPr>
            <w:tcW w:w="4673" w:type="dxa"/>
          </w:tcPr>
          <w:p w14:paraId="015662F5" w14:textId="0A3FEA32" w:rsidR="005D283B" w:rsidRPr="003E3F6D" w:rsidRDefault="005D283B" w:rsidP="0009007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Методы решения:</w:t>
            </w:r>
          </w:p>
        </w:tc>
      </w:tr>
      <w:tr w:rsidR="00DD6AF4" w:rsidRPr="003E3F6D" w14:paraId="3DAC2067" w14:textId="77777777" w:rsidTr="005D283B">
        <w:tc>
          <w:tcPr>
            <w:tcW w:w="4672" w:type="dxa"/>
          </w:tcPr>
          <w:p w14:paraId="2CEFE907" w14:textId="1383DC13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</w:t>
            </w:r>
            <w:r w:rsidR="0015479B" w:rsidRPr="003E3F6D">
              <w:rPr>
                <w:rFonts w:cs="Times New Roman"/>
                <w:szCs w:val="28"/>
              </w:rPr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</w:t>
            </w:r>
            <w:r w:rsidR="0015479B" w:rsidRPr="003E3F6D">
              <w:rPr>
                <w:rFonts w:cs="Times New Roman"/>
                <w:szCs w:val="28"/>
              </w:rPr>
              <w:t xml:space="preserve"> Применение корпоративных порталов и мессенджеров</w:t>
            </w:r>
          </w:p>
        </w:tc>
      </w:tr>
      <w:tr w:rsidR="00DD6AF4" w:rsidRPr="003E3F6D" w14:paraId="21C884AA" w14:textId="77777777" w:rsidTr="005D283B">
        <w:tc>
          <w:tcPr>
            <w:tcW w:w="4672" w:type="dxa"/>
          </w:tcPr>
          <w:p w14:paraId="1C34B057" w14:textId="449E90BB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</w:t>
            </w:r>
            <w:r w:rsidR="00DD6AF4" w:rsidRPr="003E3F6D">
              <w:rPr>
                <w:rFonts w:cs="Times New Roman"/>
                <w:szCs w:val="28"/>
              </w:rPr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</w:t>
            </w:r>
            <w:r w:rsidR="00DD6AF4" w:rsidRPr="003E3F6D">
              <w:rPr>
                <w:rFonts w:cs="Times New Roman"/>
                <w:szCs w:val="28"/>
              </w:rPr>
              <w:t xml:space="preserve"> Внедрение ERP-систем.</w:t>
            </w:r>
          </w:p>
        </w:tc>
      </w:tr>
      <w:tr w:rsidR="00DD6AF4" w:rsidRPr="003E3F6D" w14:paraId="0ACE8D34" w14:textId="77777777" w:rsidTr="005D283B">
        <w:tc>
          <w:tcPr>
            <w:tcW w:w="4672" w:type="dxa"/>
          </w:tcPr>
          <w:p w14:paraId="031DC70E" w14:textId="122328E2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</w:t>
            </w:r>
            <w:r w:rsidR="00DD6AF4" w:rsidRPr="003E3F6D">
              <w:rPr>
                <w:rFonts w:cs="Times New Roman"/>
                <w:szCs w:val="28"/>
              </w:rPr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Pr="003E3F6D" w:rsidRDefault="00090070" w:rsidP="00090070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</w:t>
            </w:r>
            <w:r w:rsidR="00DD6AF4" w:rsidRPr="003E3F6D">
              <w:rPr>
                <w:rFonts w:cs="Times New Roman"/>
                <w:szCs w:val="28"/>
              </w:rPr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Pr="003E3F6D" w:rsidRDefault="005D283B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1E440C" w:rsidRPr="003E3F6D">
        <w:rPr>
          <w:rFonts w:cs="Times New Roman"/>
          <w:szCs w:val="28"/>
        </w:rPr>
        <w:t>:</w:t>
      </w:r>
      <w:r w:rsidRPr="003E3F6D">
        <w:rPr>
          <w:rFonts w:cs="Times New Roman"/>
          <w:szCs w:val="28"/>
        </w:rPr>
        <w:t xml:space="preserve"> </w:t>
      </w:r>
      <w:r w:rsidR="00090070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 xml:space="preserve"> - 1, </w:t>
      </w:r>
      <w:r w:rsidR="00090070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 xml:space="preserve"> - 2, </w:t>
      </w:r>
      <w:r w:rsidR="00090070" w:rsidRPr="003E3F6D">
        <w:rPr>
          <w:rFonts w:cs="Times New Roman"/>
          <w:szCs w:val="28"/>
        </w:rPr>
        <w:t>В</w:t>
      </w:r>
      <w:r w:rsidR="001E440C" w:rsidRPr="003E3F6D">
        <w:rPr>
          <w:rFonts w:cs="Times New Roman"/>
          <w:szCs w:val="28"/>
        </w:rPr>
        <w:t xml:space="preserve"> - 3.</w:t>
      </w:r>
    </w:p>
    <w:p w14:paraId="40AB1ADA" w14:textId="07CC0FCC" w:rsidR="001E440C" w:rsidRPr="003E3F6D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CE921D2" w14:textId="77777777" w:rsidR="00EF4FD8" w:rsidRPr="003E3F6D" w:rsidRDefault="00EF4FD8" w:rsidP="001E440C">
      <w:pPr>
        <w:ind w:firstLine="0"/>
        <w:rPr>
          <w:rFonts w:cs="Times New Roman"/>
          <w:szCs w:val="28"/>
        </w:rPr>
      </w:pPr>
    </w:p>
    <w:p w14:paraId="39BF72E0" w14:textId="5FA1D6AA" w:rsidR="001E440C" w:rsidRPr="003E3F6D" w:rsidRDefault="00EF4FD8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11. </w:t>
      </w:r>
      <w:r w:rsidR="001E440C" w:rsidRPr="003E3F6D">
        <w:rPr>
          <w:rFonts w:cs="Times New Roman"/>
          <w:i/>
          <w:iCs/>
          <w:szCs w:val="28"/>
        </w:rPr>
        <w:t>Установите соответствие между видами информационных систем и их назначением</w:t>
      </w:r>
      <w:r w:rsidR="009A2B5B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:rsidRPr="003E3F6D" w14:paraId="0B1314C0" w14:textId="77777777" w:rsidTr="0010449A">
        <w:tc>
          <w:tcPr>
            <w:tcW w:w="4672" w:type="dxa"/>
          </w:tcPr>
          <w:p w14:paraId="7D58AEC7" w14:textId="2D09704F" w:rsidR="001B308C" w:rsidRPr="003E3F6D" w:rsidRDefault="001B308C" w:rsidP="008A21A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Pr="003E3F6D" w:rsidRDefault="001B308C" w:rsidP="008A21AA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Назначение:</w:t>
            </w:r>
          </w:p>
        </w:tc>
      </w:tr>
      <w:tr w:rsidR="008A21AA" w:rsidRPr="003E3F6D" w14:paraId="185E98DC" w14:textId="77777777" w:rsidTr="0010449A">
        <w:tc>
          <w:tcPr>
            <w:tcW w:w="4672" w:type="dxa"/>
          </w:tcPr>
          <w:p w14:paraId="4AAB8286" w14:textId="417FDB7B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Управление цепочками поставок.</w:t>
            </w:r>
          </w:p>
        </w:tc>
      </w:tr>
      <w:tr w:rsidR="008A21AA" w:rsidRPr="003E3F6D" w14:paraId="4AC2C679" w14:textId="77777777" w:rsidTr="0010449A">
        <w:tc>
          <w:tcPr>
            <w:tcW w:w="4672" w:type="dxa"/>
          </w:tcPr>
          <w:p w14:paraId="09105475" w14:textId="666ECBCE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Управление взаимоотношениями с клиентами.</w:t>
            </w:r>
          </w:p>
        </w:tc>
      </w:tr>
      <w:tr w:rsidR="008A21AA" w:rsidRPr="003E3F6D" w14:paraId="274EC55A" w14:textId="77777777" w:rsidTr="0010449A">
        <w:tc>
          <w:tcPr>
            <w:tcW w:w="4672" w:type="dxa"/>
          </w:tcPr>
          <w:p w14:paraId="341D1017" w14:textId="116B7989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Pr="003E3F6D" w:rsidRDefault="008A21AA" w:rsidP="008A21AA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Управление человеческими ресурсами.</w:t>
            </w:r>
          </w:p>
        </w:tc>
      </w:tr>
    </w:tbl>
    <w:p w14:paraId="1E51984E" w14:textId="47BF08FB" w:rsidR="001E440C" w:rsidRPr="003E3F6D" w:rsidRDefault="001B308C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</w:t>
      </w:r>
      <w:r w:rsidR="001E440C" w:rsidRPr="003E3F6D">
        <w:rPr>
          <w:rFonts w:cs="Times New Roman"/>
          <w:szCs w:val="28"/>
        </w:rPr>
        <w:t>:</w:t>
      </w:r>
      <w:r w:rsidRPr="003E3F6D">
        <w:rPr>
          <w:rFonts w:cs="Times New Roman"/>
          <w:szCs w:val="28"/>
        </w:rPr>
        <w:t xml:space="preserve"> </w:t>
      </w:r>
      <w:r w:rsidR="009A2B5B" w:rsidRPr="003E3F6D">
        <w:rPr>
          <w:rFonts w:cs="Times New Roman"/>
          <w:szCs w:val="28"/>
        </w:rPr>
        <w:t>1</w:t>
      </w:r>
      <w:r w:rsidR="001E440C" w:rsidRPr="003E3F6D">
        <w:rPr>
          <w:rFonts w:cs="Times New Roman"/>
          <w:szCs w:val="28"/>
        </w:rPr>
        <w:t xml:space="preserve"> - </w:t>
      </w:r>
      <w:r w:rsidR="009A2B5B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 xml:space="preserve">, </w:t>
      </w:r>
      <w:r w:rsidR="009A2B5B" w:rsidRPr="003E3F6D">
        <w:rPr>
          <w:rFonts w:cs="Times New Roman"/>
          <w:szCs w:val="28"/>
        </w:rPr>
        <w:t>2</w:t>
      </w:r>
      <w:r w:rsidR="001E440C" w:rsidRPr="003E3F6D">
        <w:rPr>
          <w:rFonts w:cs="Times New Roman"/>
          <w:szCs w:val="28"/>
        </w:rPr>
        <w:t xml:space="preserve"> - </w:t>
      </w:r>
      <w:r w:rsidR="009A2B5B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 xml:space="preserve">, </w:t>
      </w:r>
      <w:r w:rsidR="009A2B5B" w:rsidRPr="003E3F6D">
        <w:rPr>
          <w:rFonts w:cs="Times New Roman"/>
          <w:szCs w:val="28"/>
        </w:rPr>
        <w:t>3</w:t>
      </w:r>
      <w:r w:rsidR="001E440C" w:rsidRPr="003E3F6D">
        <w:rPr>
          <w:rFonts w:cs="Times New Roman"/>
          <w:szCs w:val="28"/>
        </w:rPr>
        <w:t xml:space="preserve"> - </w:t>
      </w:r>
      <w:r w:rsidR="009A2B5B" w:rsidRPr="003E3F6D">
        <w:rPr>
          <w:rFonts w:cs="Times New Roman"/>
          <w:szCs w:val="28"/>
        </w:rPr>
        <w:t>В</w:t>
      </w:r>
      <w:r w:rsidR="001E440C" w:rsidRPr="003E3F6D">
        <w:rPr>
          <w:rFonts w:cs="Times New Roman"/>
          <w:szCs w:val="28"/>
        </w:rPr>
        <w:t>.</w:t>
      </w:r>
    </w:p>
    <w:p w14:paraId="07F64A3A" w14:textId="5C58D031" w:rsidR="001E440C" w:rsidRPr="003E3F6D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E8A3C6F" w14:textId="77777777" w:rsidR="001E440C" w:rsidRPr="003E3F6D" w:rsidRDefault="001E440C" w:rsidP="001E440C">
      <w:pPr>
        <w:ind w:firstLine="0"/>
        <w:rPr>
          <w:rFonts w:cs="Times New Roman"/>
          <w:szCs w:val="28"/>
        </w:rPr>
      </w:pPr>
    </w:p>
    <w:p w14:paraId="0DCD758F" w14:textId="287E81AB" w:rsidR="001E440C" w:rsidRPr="003E3F6D" w:rsidRDefault="00405823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11. </w:t>
      </w:r>
      <w:r w:rsidR="001E440C" w:rsidRPr="003E3F6D">
        <w:rPr>
          <w:rFonts w:cs="Times New Roman"/>
          <w:i/>
          <w:iCs/>
          <w:szCs w:val="28"/>
        </w:rPr>
        <w:t>Установите соответствие между уровнями интеграции информационных систем и их характеристиками</w:t>
      </w:r>
      <w:r w:rsidR="009A2B5B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:rsidRPr="003E3F6D" w14:paraId="60E859A6" w14:textId="77777777" w:rsidTr="000828E1">
        <w:tc>
          <w:tcPr>
            <w:tcW w:w="4672" w:type="dxa"/>
          </w:tcPr>
          <w:p w14:paraId="1776329F" w14:textId="6AEA0B55" w:rsidR="0010449A" w:rsidRPr="003E3F6D" w:rsidRDefault="0010449A" w:rsidP="00D0342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Pr="003E3F6D" w:rsidRDefault="0010449A" w:rsidP="00D0342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Характеристики:</w:t>
            </w:r>
          </w:p>
        </w:tc>
      </w:tr>
      <w:tr w:rsidR="00D03422" w:rsidRPr="003E3F6D" w14:paraId="0E50AE4A" w14:textId="77777777" w:rsidTr="000828E1">
        <w:tc>
          <w:tcPr>
            <w:tcW w:w="4672" w:type="dxa"/>
          </w:tcPr>
          <w:p w14:paraId="21139A54" w14:textId="2E1237CA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Совместное использование данных разными системами.</w:t>
            </w:r>
          </w:p>
        </w:tc>
      </w:tr>
      <w:tr w:rsidR="00D03422" w:rsidRPr="003E3F6D" w14:paraId="533A6D72" w14:textId="77777777" w:rsidTr="000828E1">
        <w:tc>
          <w:tcPr>
            <w:tcW w:w="4672" w:type="dxa"/>
          </w:tcPr>
          <w:p w14:paraId="1C1DF1F5" w14:textId="75CFB836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Полная синхронизация всех компонентов.</w:t>
            </w:r>
          </w:p>
        </w:tc>
      </w:tr>
      <w:tr w:rsidR="00D03422" w:rsidRPr="003E3F6D" w14:paraId="09AB9A18" w14:textId="77777777" w:rsidTr="000828E1">
        <w:tc>
          <w:tcPr>
            <w:tcW w:w="4672" w:type="dxa"/>
          </w:tcPr>
          <w:p w14:paraId="4E227F1C" w14:textId="5E815F13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Pr="003E3F6D" w:rsidRDefault="00D03422" w:rsidP="00D0342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Объединение отдельных модулей в единую систему.</w:t>
            </w:r>
          </w:p>
        </w:tc>
      </w:tr>
    </w:tbl>
    <w:p w14:paraId="7E0AFE22" w14:textId="520CA8B8" w:rsidR="001E440C" w:rsidRPr="003E3F6D" w:rsidRDefault="00B9798B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8A21AA" w:rsidRPr="003E3F6D">
        <w:rPr>
          <w:rFonts w:cs="Times New Roman"/>
          <w:szCs w:val="28"/>
        </w:rPr>
        <w:t>1</w:t>
      </w:r>
      <w:r w:rsidR="001E440C" w:rsidRPr="003E3F6D">
        <w:rPr>
          <w:rFonts w:cs="Times New Roman"/>
          <w:szCs w:val="28"/>
        </w:rPr>
        <w:t xml:space="preserve"> - </w:t>
      </w:r>
      <w:r w:rsidR="008A21AA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 xml:space="preserve">, </w:t>
      </w:r>
      <w:r w:rsidR="008A21AA" w:rsidRPr="003E3F6D">
        <w:rPr>
          <w:rFonts w:cs="Times New Roman"/>
          <w:szCs w:val="28"/>
        </w:rPr>
        <w:t>2</w:t>
      </w:r>
      <w:r w:rsidR="001E440C" w:rsidRPr="003E3F6D">
        <w:rPr>
          <w:rFonts w:cs="Times New Roman"/>
          <w:szCs w:val="28"/>
        </w:rPr>
        <w:t xml:space="preserve"> - </w:t>
      </w:r>
      <w:r w:rsidR="008A21AA" w:rsidRPr="003E3F6D">
        <w:rPr>
          <w:rFonts w:cs="Times New Roman"/>
          <w:szCs w:val="28"/>
        </w:rPr>
        <w:t>В</w:t>
      </w:r>
      <w:r w:rsidR="001E440C" w:rsidRPr="003E3F6D">
        <w:rPr>
          <w:rFonts w:cs="Times New Roman"/>
          <w:szCs w:val="28"/>
        </w:rPr>
        <w:t xml:space="preserve">, </w:t>
      </w:r>
      <w:r w:rsidR="008A21AA" w:rsidRPr="003E3F6D">
        <w:rPr>
          <w:rFonts w:cs="Times New Roman"/>
          <w:szCs w:val="28"/>
        </w:rPr>
        <w:t>3</w:t>
      </w:r>
      <w:r w:rsidR="001E440C" w:rsidRPr="003E3F6D">
        <w:rPr>
          <w:rFonts w:cs="Times New Roman"/>
          <w:szCs w:val="28"/>
        </w:rPr>
        <w:t xml:space="preserve"> - </w:t>
      </w:r>
      <w:r w:rsidR="008A21AA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>.</w:t>
      </w:r>
    </w:p>
    <w:p w14:paraId="345E4E01" w14:textId="33ECE3AC" w:rsidR="001E440C" w:rsidRPr="003E3F6D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0E3468B" w14:textId="77777777" w:rsidR="001E440C" w:rsidRPr="003E3F6D" w:rsidRDefault="001E440C" w:rsidP="001E440C">
      <w:pPr>
        <w:ind w:firstLine="0"/>
        <w:rPr>
          <w:rFonts w:cs="Times New Roman"/>
          <w:szCs w:val="28"/>
        </w:rPr>
      </w:pPr>
    </w:p>
    <w:p w14:paraId="743C1B39" w14:textId="556EA67F" w:rsidR="001E440C" w:rsidRPr="003E3F6D" w:rsidRDefault="000828E1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12. </w:t>
      </w:r>
      <w:r w:rsidR="001E440C" w:rsidRPr="003E3F6D">
        <w:rPr>
          <w:rFonts w:cs="Times New Roman"/>
          <w:i/>
          <w:iCs/>
          <w:szCs w:val="28"/>
        </w:rPr>
        <w:t>Установите соответствие между этапами разработки информационных систем и их содержанием</w:t>
      </w:r>
      <w:r w:rsidR="00141F72" w:rsidRPr="003E3F6D">
        <w:rPr>
          <w:rFonts w:cs="Times New Roman"/>
          <w:i/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:rsidRPr="003E3F6D" w14:paraId="492168DD" w14:textId="77777777" w:rsidTr="0032272A">
        <w:tc>
          <w:tcPr>
            <w:tcW w:w="4672" w:type="dxa"/>
          </w:tcPr>
          <w:p w14:paraId="3AA7A587" w14:textId="7C146203" w:rsidR="000828E1" w:rsidRPr="003E3F6D" w:rsidRDefault="000828E1" w:rsidP="00141F7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Pr="003E3F6D" w:rsidRDefault="000828E1" w:rsidP="00141F7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Содержание этапов:</w:t>
            </w:r>
          </w:p>
        </w:tc>
      </w:tr>
      <w:tr w:rsidR="00141F72" w:rsidRPr="003E3F6D" w14:paraId="0B52695D" w14:textId="77777777" w:rsidTr="0032272A">
        <w:tc>
          <w:tcPr>
            <w:tcW w:w="4672" w:type="dxa"/>
          </w:tcPr>
          <w:p w14:paraId="7E654DA5" w14:textId="08F041EF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А) Создание архитектуры и дизайна системы.</w:t>
            </w:r>
          </w:p>
        </w:tc>
      </w:tr>
      <w:tr w:rsidR="00141F72" w:rsidRPr="003E3F6D" w14:paraId="477D1D6C" w14:textId="77777777" w:rsidTr="0032272A">
        <w:tc>
          <w:tcPr>
            <w:tcW w:w="4672" w:type="dxa"/>
          </w:tcPr>
          <w:p w14:paraId="7FA51C6B" w14:textId="041E3097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Б) Определение потребностей пользователей.</w:t>
            </w:r>
          </w:p>
        </w:tc>
      </w:tr>
      <w:tr w:rsidR="00141F72" w:rsidRPr="003E3F6D" w14:paraId="6208525D" w14:textId="77777777" w:rsidTr="0032272A">
        <w:tc>
          <w:tcPr>
            <w:tcW w:w="4672" w:type="dxa"/>
          </w:tcPr>
          <w:p w14:paraId="24A98CE5" w14:textId="153ABE44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В) Проверка работоспособности и устранение ошибок.</w:t>
            </w:r>
          </w:p>
        </w:tc>
      </w:tr>
      <w:tr w:rsidR="00141F72" w:rsidRPr="003E3F6D" w14:paraId="4F21B85E" w14:textId="77777777" w:rsidTr="0032272A">
        <w:tc>
          <w:tcPr>
            <w:tcW w:w="4672" w:type="dxa"/>
          </w:tcPr>
          <w:p w14:paraId="15EAF60C" w14:textId="09A1ED08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Pr="003E3F6D" w:rsidRDefault="00141F72" w:rsidP="00141F72">
            <w:pPr>
              <w:ind w:firstLine="0"/>
              <w:rPr>
                <w:rFonts w:cs="Times New Roman"/>
                <w:szCs w:val="28"/>
              </w:rPr>
            </w:pPr>
            <w:r w:rsidRPr="003E3F6D">
              <w:rPr>
                <w:rFonts w:cs="Times New Roman"/>
                <w:szCs w:val="28"/>
              </w:rPr>
              <w:t>Г) Программирование и внедрение</w:t>
            </w:r>
          </w:p>
        </w:tc>
      </w:tr>
    </w:tbl>
    <w:p w14:paraId="11B81A3B" w14:textId="6AFD0D33" w:rsidR="001E440C" w:rsidRPr="003E3F6D" w:rsidRDefault="00AD4FAB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C156C5" w:rsidRPr="003E3F6D">
        <w:rPr>
          <w:rFonts w:cs="Times New Roman"/>
          <w:szCs w:val="28"/>
        </w:rPr>
        <w:t>1</w:t>
      </w:r>
      <w:r w:rsidR="001E440C" w:rsidRPr="003E3F6D">
        <w:rPr>
          <w:rFonts w:cs="Times New Roman"/>
          <w:szCs w:val="28"/>
        </w:rPr>
        <w:t xml:space="preserve"> - </w:t>
      </w:r>
      <w:r w:rsidR="00C156C5" w:rsidRPr="003E3F6D">
        <w:rPr>
          <w:rFonts w:cs="Times New Roman"/>
          <w:szCs w:val="28"/>
        </w:rPr>
        <w:t>Б</w:t>
      </w:r>
      <w:r w:rsidR="001E440C" w:rsidRPr="003E3F6D">
        <w:rPr>
          <w:rFonts w:cs="Times New Roman"/>
          <w:szCs w:val="28"/>
        </w:rPr>
        <w:t xml:space="preserve">, </w:t>
      </w:r>
      <w:r w:rsidR="00C156C5" w:rsidRPr="003E3F6D">
        <w:rPr>
          <w:rFonts w:cs="Times New Roman"/>
          <w:szCs w:val="28"/>
        </w:rPr>
        <w:t>2</w:t>
      </w:r>
      <w:r w:rsidR="001E440C" w:rsidRPr="003E3F6D">
        <w:rPr>
          <w:rFonts w:cs="Times New Roman"/>
          <w:szCs w:val="28"/>
        </w:rPr>
        <w:t xml:space="preserve"> - </w:t>
      </w:r>
      <w:r w:rsidR="00C156C5" w:rsidRPr="003E3F6D">
        <w:rPr>
          <w:rFonts w:cs="Times New Roman"/>
          <w:szCs w:val="28"/>
        </w:rPr>
        <w:t>А</w:t>
      </w:r>
      <w:r w:rsidR="001E440C" w:rsidRPr="003E3F6D">
        <w:rPr>
          <w:rFonts w:cs="Times New Roman"/>
          <w:szCs w:val="28"/>
        </w:rPr>
        <w:t xml:space="preserve">, </w:t>
      </w:r>
      <w:r w:rsidR="00C156C5" w:rsidRPr="003E3F6D">
        <w:rPr>
          <w:rFonts w:cs="Times New Roman"/>
          <w:szCs w:val="28"/>
        </w:rPr>
        <w:t>3</w:t>
      </w:r>
      <w:r w:rsidR="001E440C" w:rsidRPr="003E3F6D">
        <w:rPr>
          <w:rFonts w:cs="Times New Roman"/>
          <w:szCs w:val="28"/>
        </w:rPr>
        <w:t xml:space="preserve"> - </w:t>
      </w:r>
      <w:r w:rsidR="00C156C5" w:rsidRPr="003E3F6D">
        <w:rPr>
          <w:rFonts w:cs="Times New Roman"/>
          <w:szCs w:val="28"/>
        </w:rPr>
        <w:t>Г</w:t>
      </w:r>
      <w:r w:rsidR="001E440C" w:rsidRPr="003E3F6D">
        <w:rPr>
          <w:rFonts w:cs="Times New Roman"/>
          <w:szCs w:val="28"/>
        </w:rPr>
        <w:t xml:space="preserve">, </w:t>
      </w:r>
      <w:r w:rsidR="00C156C5" w:rsidRPr="003E3F6D">
        <w:rPr>
          <w:rFonts w:cs="Times New Roman"/>
          <w:szCs w:val="28"/>
        </w:rPr>
        <w:t>4</w:t>
      </w:r>
      <w:r w:rsidR="001E440C" w:rsidRPr="003E3F6D">
        <w:rPr>
          <w:rFonts w:cs="Times New Roman"/>
          <w:szCs w:val="28"/>
        </w:rPr>
        <w:t xml:space="preserve"> - </w:t>
      </w:r>
      <w:r w:rsidR="00C156C5" w:rsidRPr="003E3F6D">
        <w:rPr>
          <w:rFonts w:cs="Times New Roman"/>
          <w:szCs w:val="28"/>
        </w:rPr>
        <w:t>В</w:t>
      </w:r>
      <w:r w:rsidR="001E440C" w:rsidRPr="003E3F6D">
        <w:rPr>
          <w:rFonts w:cs="Times New Roman"/>
          <w:szCs w:val="28"/>
        </w:rPr>
        <w:t>.</w:t>
      </w:r>
    </w:p>
    <w:p w14:paraId="3A71B42D" w14:textId="3A70B193" w:rsidR="00952600" w:rsidRDefault="00037E3D" w:rsidP="001E440C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106C7B9" w14:textId="77777777" w:rsidR="003E3F6D" w:rsidRPr="003E3F6D" w:rsidRDefault="003E3F6D" w:rsidP="001E440C">
      <w:pPr>
        <w:ind w:firstLine="0"/>
        <w:rPr>
          <w:rFonts w:cs="Times New Roman"/>
          <w:szCs w:val="28"/>
        </w:rPr>
      </w:pPr>
    </w:p>
    <w:p w14:paraId="371EEF3A" w14:textId="0F3E6688" w:rsidR="00DD7EED" w:rsidRDefault="00DD7EED" w:rsidP="00D30C45">
      <w:pPr>
        <w:pStyle w:val="3"/>
        <w:jc w:val="left"/>
        <w:rPr>
          <w:rFonts w:cs="Times New Roman"/>
        </w:rPr>
      </w:pPr>
      <w:r w:rsidRPr="003E3F6D">
        <w:rPr>
          <w:rFonts w:cs="Times New Roman"/>
        </w:rPr>
        <w:t>Задания закрытого типа на установление правильной последовательности</w:t>
      </w:r>
    </w:p>
    <w:p w14:paraId="4F6C59A5" w14:textId="77777777" w:rsidR="003E3F6D" w:rsidRPr="003E3F6D" w:rsidRDefault="003E3F6D" w:rsidP="003E3F6D"/>
    <w:p w14:paraId="27F4F537" w14:textId="56AFF8F2" w:rsidR="00BD159C" w:rsidRPr="003E3F6D" w:rsidRDefault="00BD159C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1. </w:t>
      </w:r>
      <w:r w:rsidR="00960EC0" w:rsidRPr="003E3F6D">
        <w:rPr>
          <w:rFonts w:cs="Times New Roman"/>
          <w:i/>
          <w:iCs/>
          <w:szCs w:val="28"/>
        </w:rPr>
        <w:t>Установите правильную последовательность</w:t>
      </w:r>
      <w:r w:rsidR="00960EC0" w:rsidRPr="003E3F6D">
        <w:rPr>
          <w:rFonts w:cs="Times New Roman"/>
          <w:szCs w:val="28"/>
        </w:rPr>
        <w:t xml:space="preserve"> </w:t>
      </w:r>
      <w:r w:rsidR="00F50325" w:rsidRPr="003E3F6D">
        <w:rPr>
          <w:rFonts w:cs="Times New Roman"/>
          <w:i/>
          <w:iCs/>
          <w:szCs w:val="28"/>
        </w:rPr>
        <w:t>этап</w:t>
      </w:r>
      <w:r w:rsidR="00960EC0" w:rsidRPr="003E3F6D">
        <w:rPr>
          <w:rFonts w:cs="Times New Roman"/>
          <w:i/>
          <w:iCs/>
          <w:szCs w:val="28"/>
        </w:rPr>
        <w:t>ов</w:t>
      </w:r>
      <w:r w:rsidR="00F50325" w:rsidRPr="003E3F6D">
        <w:rPr>
          <w:rFonts w:cs="Times New Roman"/>
          <w:i/>
          <w:iCs/>
          <w:szCs w:val="28"/>
        </w:rPr>
        <w:t xml:space="preserve"> создания сводной таблицы в правильной последовательности</w:t>
      </w:r>
      <w:r w:rsidR="00D25D10" w:rsidRPr="003E3F6D">
        <w:rPr>
          <w:rFonts w:cs="Times New Roman"/>
          <w:szCs w:val="28"/>
        </w:rPr>
        <w:t xml:space="preserve">. </w:t>
      </w:r>
      <w:r w:rsidR="009B7C04" w:rsidRPr="003E3F6D">
        <w:rPr>
          <w:rFonts w:cs="Times New Roman"/>
          <w:i/>
          <w:iCs/>
          <w:szCs w:val="28"/>
        </w:rPr>
        <w:t>Запишите правильную последовательность букв слева направо:</w:t>
      </w:r>
    </w:p>
    <w:p w14:paraId="1E4985D8" w14:textId="3B946123" w:rsidR="00BD159C" w:rsidRPr="003E3F6D" w:rsidRDefault="00643E34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F50325" w:rsidRPr="003E3F6D">
        <w:rPr>
          <w:rFonts w:cs="Times New Roman"/>
          <w:szCs w:val="28"/>
        </w:rPr>
        <w:t>) изменение структуры сводной таблицы;</w:t>
      </w:r>
    </w:p>
    <w:p w14:paraId="06685C52" w14:textId="513147F7" w:rsidR="00BD159C" w:rsidRPr="003E3F6D" w:rsidRDefault="00643E34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F50325" w:rsidRPr="003E3F6D">
        <w:rPr>
          <w:rFonts w:cs="Times New Roman"/>
          <w:szCs w:val="28"/>
        </w:rPr>
        <w:t>) создание сводной таблицы, разбитой на страницы;</w:t>
      </w:r>
    </w:p>
    <w:p w14:paraId="7A303D7B" w14:textId="7F51A1E0" w:rsidR="00BD159C" w:rsidRPr="003E3F6D" w:rsidRDefault="00643E34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F50325" w:rsidRPr="003E3F6D">
        <w:rPr>
          <w:rFonts w:cs="Times New Roman"/>
          <w:szCs w:val="28"/>
        </w:rPr>
        <w:t>) построение сводной диаграммы;</w:t>
      </w:r>
    </w:p>
    <w:p w14:paraId="0205670A" w14:textId="409EBD75" w:rsidR="00BD159C" w:rsidRPr="003E3F6D" w:rsidRDefault="00643E34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</w:t>
      </w:r>
      <w:r w:rsidR="00F50325" w:rsidRPr="003E3F6D">
        <w:rPr>
          <w:rFonts w:cs="Times New Roman"/>
          <w:szCs w:val="28"/>
        </w:rPr>
        <w:t>) технология создания сводной таблицы.</w:t>
      </w:r>
    </w:p>
    <w:p w14:paraId="07047062" w14:textId="42AD167F" w:rsidR="00F50325" w:rsidRPr="003E3F6D" w:rsidRDefault="00F50325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643E34" w:rsidRPr="003E3F6D">
        <w:rPr>
          <w:rFonts w:cs="Times New Roman"/>
          <w:szCs w:val="28"/>
        </w:rPr>
        <w:t>Г</w:t>
      </w:r>
      <w:r w:rsidRPr="003E3F6D">
        <w:rPr>
          <w:rFonts w:cs="Times New Roman"/>
          <w:szCs w:val="28"/>
        </w:rPr>
        <w:t xml:space="preserve">, </w:t>
      </w:r>
      <w:r w:rsidR="00643E34" w:rsidRPr="003E3F6D">
        <w:rPr>
          <w:rFonts w:cs="Times New Roman"/>
          <w:szCs w:val="28"/>
        </w:rPr>
        <w:t>В</w:t>
      </w:r>
      <w:r w:rsidRPr="003E3F6D">
        <w:rPr>
          <w:rFonts w:cs="Times New Roman"/>
          <w:szCs w:val="28"/>
        </w:rPr>
        <w:t xml:space="preserve">, </w:t>
      </w:r>
      <w:r w:rsidR="00643E34" w:rsidRPr="003E3F6D">
        <w:rPr>
          <w:rFonts w:cs="Times New Roman"/>
          <w:szCs w:val="28"/>
        </w:rPr>
        <w:t>Б</w:t>
      </w:r>
      <w:r w:rsidRPr="003E3F6D">
        <w:rPr>
          <w:rFonts w:cs="Times New Roman"/>
          <w:szCs w:val="28"/>
        </w:rPr>
        <w:t xml:space="preserve">, </w:t>
      </w:r>
      <w:r w:rsidR="00643E34" w:rsidRPr="003E3F6D">
        <w:rPr>
          <w:rFonts w:cs="Times New Roman"/>
          <w:szCs w:val="28"/>
        </w:rPr>
        <w:t>А</w:t>
      </w:r>
    </w:p>
    <w:p w14:paraId="2DE567A9" w14:textId="4641C9DD" w:rsidR="00BD159C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F2E8E68" w14:textId="77777777" w:rsidR="00BD159C" w:rsidRPr="003E3F6D" w:rsidRDefault="00BD159C" w:rsidP="00193DBD">
      <w:pPr>
        <w:ind w:firstLine="0"/>
        <w:rPr>
          <w:rFonts w:cs="Times New Roman"/>
          <w:szCs w:val="28"/>
        </w:rPr>
      </w:pPr>
    </w:p>
    <w:p w14:paraId="1707DDB3" w14:textId="5F3A01DC" w:rsidR="00BD159C" w:rsidRPr="003E3F6D" w:rsidRDefault="00BD159C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2. </w:t>
      </w:r>
      <w:r w:rsidR="00960EC0" w:rsidRPr="003E3F6D">
        <w:rPr>
          <w:rFonts w:cs="Times New Roman"/>
          <w:i/>
          <w:iCs/>
          <w:szCs w:val="28"/>
        </w:rPr>
        <w:t xml:space="preserve">Установите </w:t>
      </w:r>
      <w:r w:rsidR="005F1586" w:rsidRPr="003E3F6D">
        <w:rPr>
          <w:rFonts w:cs="Times New Roman"/>
          <w:i/>
          <w:iCs/>
          <w:szCs w:val="28"/>
        </w:rPr>
        <w:t xml:space="preserve">правильную последовательность </w:t>
      </w:r>
      <w:r w:rsidR="005631BB" w:rsidRPr="003E3F6D">
        <w:rPr>
          <w:rFonts w:cs="Times New Roman"/>
          <w:i/>
          <w:iCs/>
          <w:szCs w:val="28"/>
        </w:rPr>
        <w:t>этап</w:t>
      </w:r>
      <w:r w:rsidR="005F1586" w:rsidRPr="003E3F6D">
        <w:rPr>
          <w:rFonts w:cs="Times New Roman"/>
          <w:i/>
          <w:iCs/>
          <w:szCs w:val="28"/>
        </w:rPr>
        <w:t>ов</w:t>
      </w:r>
      <w:r w:rsidR="005631BB" w:rsidRPr="003E3F6D">
        <w:rPr>
          <w:rFonts w:cs="Times New Roman"/>
          <w:i/>
          <w:iCs/>
          <w:szCs w:val="28"/>
        </w:rPr>
        <w:t xml:space="preserve"> создания документа в Microsoft Word</w:t>
      </w:r>
      <w:r w:rsidR="009529B2" w:rsidRPr="003E3F6D">
        <w:rPr>
          <w:rFonts w:cs="Times New Roman"/>
          <w:i/>
          <w:iCs/>
          <w:szCs w:val="28"/>
        </w:rPr>
        <w:t xml:space="preserve">. </w:t>
      </w:r>
      <w:r w:rsidR="00F35E69" w:rsidRPr="003E3F6D">
        <w:rPr>
          <w:rFonts w:cs="Times New Roman"/>
          <w:i/>
          <w:iCs/>
          <w:szCs w:val="28"/>
        </w:rPr>
        <w:t>Запишите правильную последовательность букв слева направо:</w:t>
      </w:r>
    </w:p>
    <w:p w14:paraId="608D8575" w14:textId="29C988DE" w:rsidR="00FD40BC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631BB" w:rsidRPr="003E3F6D">
        <w:rPr>
          <w:rFonts w:cs="Times New Roman"/>
          <w:szCs w:val="28"/>
        </w:rPr>
        <w:t>) редактирование и форматирование текста;</w:t>
      </w:r>
    </w:p>
    <w:p w14:paraId="70DE30C8" w14:textId="636B616B" w:rsidR="00FD40BC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631BB" w:rsidRPr="003E3F6D">
        <w:rPr>
          <w:rFonts w:cs="Times New Roman"/>
          <w:szCs w:val="28"/>
        </w:rPr>
        <w:t>) создание нового документа;</w:t>
      </w:r>
    </w:p>
    <w:p w14:paraId="4E340BD3" w14:textId="74912A1A" w:rsidR="00FD40BC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631BB" w:rsidRPr="003E3F6D">
        <w:rPr>
          <w:rFonts w:cs="Times New Roman"/>
          <w:szCs w:val="28"/>
        </w:rPr>
        <w:t>) ввод текста;</w:t>
      </w:r>
    </w:p>
    <w:p w14:paraId="3C3D1A41" w14:textId="7B037475" w:rsidR="00FD40BC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</w:t>
      </w:r>
      <w:r w:rsidR="005631BB" w:rsidRPr="003E3F6D">
        <w:rPr>
          <w:rFonts w:cs="Times New Roman"/>
          <w:szCs w:val="28"/>
        </w:rPr>
        <w:t>) сохранение документа.</w:t>
      </w:r>
    </w:p>
    <w:p w14:paraId="658C3EA3" w14:textId="2CAC90FF" w:rsidR="005631BB" w:rsidRPr="003E3F6D" w:rsidRDefault="005631BB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E12A1D" w:rsidRPr="003E3F6D">
        <w:rPr>
          <w:rFonts w:cs="Times New Roman"/>
          <w:szCs w:val="28"/>
        </w:rPr>
        <w:t>В, Б, А, Г</w:t>
      </w:r>
    </w:p>
    <w:p w14:paraId="795BF2D1" w14:textId="7D983DB4" w:rsidR="00FD40BC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DCE445B" w14:textId="77777777" w:rsidR="00FD40BC" w:rsidRPr="003E3F6D" w:rsidRDefault="00FD40BC" w:rsidP="00193DBD">
      <w:pPr>
        <w:ind w:firstLine="0"/>
        <w:rPr>
          <w:rFonts w:cs="Times New Roman"/>
          <w:szCs w:val="28"/>
        </w:rPr>
      </w:pPr>
    </w:p>
    <w:p w14:paraId="3E271E39" w14:textId="2216C96C" w:rsidR="008724E6" w:rsidRPr="003E3F6D" w:rsidRDefault="008724E6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3. </w:t>
      </w:r>
      <w:r w:rsidR="005F1586" w:rsidRPr="003E3F6D">
        <w:rPr>
          <w:rFonts w:cs="Times New Roman"/>
          <w:i/>
          <w:iCs/>
          <w:szCs w:val="28"/>
        </w:rPr>
        <w:t>Установите правильную последовательность</w:t>
      </w:r>
      <w:r w:rsidR="005631BB" w:rsidRPr="003E3F6D">
        <w:rPr>
          <w:rFonts w:cs="Times New Roman"/>
          <w:i/>
          <w:iCs/>
          <w:szCs w:val="28"/>
        </w:rPr>
        <w:t xml:space="preserve"> действи</w:t>
      </w:r>
      <w:r w:rsidR="005F1586" w:rsidRPr="003E3F6D">
        <w:rPr>
          <w:rFonts w:cs="Times New Roman"/>
          <w:i/>
          <w:iCs/>
          <w:szCs w:val="28"/>
        </w:rPr>
        <w:t>й</w:t>
      </w:r>
      <w:r w:rsidR="005631BB" w:rsidRPr="003E3F6D">
        <w:rPr>
          <w:rFonts w:cs="Times New Roman"/>
          <w:i/>
          <w:iCs/>
          <w:szCs w:val="28"/>
        </w:rPr>
        <w:t xml:space="preserve"> для создания таблицы в Microsoft Word</w:t>
      </w:r>
      <w:r w:rsidR="00E12A1D" w:rsidRPr="003E3F6D">
        <w:rPr>
          <w:rFonts w:cs="Times New Roman"/>
          <w:szCs w:val="28"/>
        </w:rPr>
        <w:t xml:space="preserve">. </w:t>
      </w:r>
      <w:r w:rsidR="00E12A1D" w:rsidRPr="003E3F6D">
        <w:rPr>
          <w:rFonts w:cs="Times New Roman"/>
          <w:i/>
          <w:iCs/>
          <w:szCs w:val="28"/>
        </w:rPr>
        <w:t>Запишите правильную последовательность букв слева направо:</w:t>
      </w:r>
    </w:p>
    <w:p w14:paraId="46F09BEB" w14:textId="048066D9" w:rsidR="008724E6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631BB" w:rsidRPr="003E3F6D">
        <w:rPr>
          <w:rFonts w:cs="Times New Roman"/>
          <w:szCs w:val="28"/>
        </w:rPr>
        <w:t>) выбор размера таблицы;</w:t>
      </w:r>
    </w:p>
    <w:p w14:paraId="1F70274B" w14:textId="1C703358" w:rsidR="008724E6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631BB" w:rsidRPr="003E3F6D">
        <w:rPr>
          <w:rFonts w:cs="Times New Roman"/>
          <w:szCs w:val="28"/>
        </w:rPr>
        <w:t>) открытие вкладки «Вставка»;</w:t>
      </w:r>
    </w:p>
    <w:p w14:paraId="55CBC32A" w14:textId="024125BA" w:rsidR="008724E6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631BB" w:rsidRPr="003E3F6D">
        <w:rPr>
          <w:rFonts w:cs="Times New Roman"/>
          <w:szCs w:val="28"/>
        </w:rPr>
        <w:t>) щелчок по кнопке «Таблица» на вкладке «Вставка»;</w:t>
      </w:r>
    </w:p>
    <w:p w14:paraId="76925DA0" w14:textId="78348519" w:rsidR="008724E6" w:rsidRPr="003E3F6D" w:rsidRDefault="00E12A1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</w:t>
      </w:r>
      <w:r w:rsidR="005631BB" w:rsidRPr="003E3F6D">
        <w:rPr>
          <w:rFonts w:cs="Times New Roman"/>
          <w:szCs w:val="28"/>
        </w:rPr>
        <w:t>) ввод данных в таблицу.</w:t>
      </w:r>
    </w:p>
    <w:p w14:paraId="0908EC9D" w14:textId="4E117C68" w:rsidR="005631BB" w:rsidRPr="003E3F6D" w:rsidRDefault="005631BB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E12A1D" w:rsidRPr="003E3F6D">
        <w:rPr>
          <w:rFonts w:cs="Times New Roman"/>
          <w:szCs w:val="28"/>
        </w:rPr>
        <w:t>Б, В, А, Г</w:t>
      </w:r>
    </w:p>
    <w:p w14:paraId="1CA8AD30" w14:textId="68EB7886" w:rsidR="008724E6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BFC6481" w14:textId="77777777" w:rsidR="008724E6" w:rsidRPr="003E3F6D" w:rsidRDefault="008724E6" w:rsidP="00193DBD">
      <w:pPr>
        <w:ind w:firstLine="0"/>
        <w:rPr>
          <w:rFonts w:cs="Times New Roman"/>
          <w:szCs w:val="28"/>
        </w:rPr>
      </w:pPr>
    </w:p>
    <w:p w14:paraId="17F9F1E2" w14:textId="49264C6C" w:rsidR="008724E6" w:rsidRPr="003E3F6D" w:rsidRDefault="008724E6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4. </w:t>
      </w:r>
      <w:r w:rsidR="00F207FC" w:rsidRPr="003E3F6D">
        <w:rPr>
          <w:rFonts w:cs="Times New Roman"/>
          <w:i/>
          <w:iCs/>
          <w:szCs w:val="28"/>
        </w:rPr>
        <w:t xml:space="preserve">Установите правильную последовательность </w:t>
      </w:r>
      <w:r w:rsidR="005631BB" w:rsidRPr="003E3F6D">
        <w:rPr>
          <w:rFonts w:cs="Times New Roman"/>
          <w:i/>
          <w:iCs/>
          <w:szCs w:val="28"/>
        </w:rPr>
        <w:t>шаг</w:t>
      </w:r>
      <w:r w:rsidR="00F207FC" w:rsidRPr="003E3F6D">
        <w:rPr>
          <w:rFonts w:cs="Times New Roman"/>
          <w:i/>
          <w:iCs/>
          <w:szCs w:val="28"/>
        </w:rPr>
        <w:t>ов</w:t>
      </w:r>
      <w:r w:rsidR="005631BB" w:rsidRPr="003E3F6D">
        <w:rPr>
          <w:rFonts w:cs="Times New Roman"/>
          <w:i/>
          <w:iCs/>
          <w:szCs w:val="28"/>
        </w:rPr>
        <w:t xml:space="preserve"> для изменения размера таблицы в Microsoft Word</w:t>
      </w:r>
      <w:r w:rsidR="00F207FC" w:rsidRPr="003E3F6D">
        <w:rPr>
          <w:rFonts w:cs="Times New Roman"/>
          <w:szCs w:val="28"/>
        </w:rPr>
        <w:t xml:space="preserve">. </w:t>
      </w:r>
      <w:r w:rsidR="00F207FC" w:rsidRPr="003E3F6D">
        <w:rPr>
          <w:rFonts w:cs="Times New Roman"/>
          <w:i/>
          <w:iCs/>
          <w:szCs w:val="28"/>
        </w:rPr>
        <w:t>Запишите правильную последовательность букв слева направо:</w:t>
      </w:r>
    </w:p>
    <w:p w14:paraId="73237E18" w14:textId="1F25349E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631BB" w:rsidRPr="003E3F6D">
        <w:rPr>
          <w:rFonts w:cs="Times New Roman"/>
          <w:szCs w:val="28"/>
        </w:rPr>
        <w:t>) перетаскивание границ ячеек;</w:t>
      </w:r>
    </w:p>
    <w:p w14:paraId="1FEEA213" w14:textId="15DA5011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631BB" w:rsidRPr="003E3F6D">
        <w:rPr>
          <w:rFonts w:cs="Times New Roman"/>
          <w:szCs w:val="28"/>
        </w:rPr>
        <w:t>) выделение ячеек, размер которых нужно изменить;</w:t>
      </w:r>
    </w:p>
    <w:p w14:paraId="2117B12D" w14:textId="39967EED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631BB" w:rsidRPr="003E3F6D">
        <w:rPr>
          <w:rFonts w:cs="Times New Roman"/>
          <w:szCs w:val="28"/>
        </w:rPr>
        <w:t>) открытие вкладки «Макет»;</w:t>
      </w:r>
    </w:p>
    <w:p w14:paraId="694A6C21" w14:textId="7BE81511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</w:t>
      </w:r>
      <w:r w:rsidR="005631BB" w:rsidRPr="003E3F6D">
        <w:rPr>
          <w:rFonts w:cs="Times New Roman"/>
          <w:szCs w:val="28"/>
        </w:rPr>
        <w:t>) нажатие кнопки «Размер таблицы» на вкладке «Макет».</w:t>
      </w:r>
    </w:p>
    <w:p w14:paraId="3669ED4C" w14:textId="07FE0E1D" w:rsidR="005631BB" w:rsidRPr="003E3F6D" w:rsidRDefault="005631BB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3A4671" w:rsidRPr="003E3F6D">
        <w:rPr>
          <w:rFonts w:cs="Times New Roman"/>
          <w:szCs w:val="28"/>
        </w:rPr>
        <w:t>Б, В, Г, А</w:t>
      </w:r>
    </w:p>
    <w:p w14:paraId="29F1E02E" w14:textId="1B517D91" w:rsidR="008724E6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7CD4C38" w14:textId="77777777" w:rsidR="008724E6" w:rsidRPr="003E3F6D" w:rsidRDefault="008724E6" w:rsidP="00193DBD">
      <w:pPr>
        <w:ind w:firstLine="0"/>
        <w:rPr>
          <w:rFonts w:cs="Times New Roman"/>
          <w:szCs w:val="28"/>
        </w:rPr>
      </w:pPr>
    </w:p>
    <w:p w14:paraId="03FAB2FA" w14:textId="6BF342B5" w:rsidR="008724E6" w:rsidRPr="003E3F6D" w:rsidRDefault="008724E6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5. </w:t>
      </w:r>
      <w:r w:rsidR="003A4671" w:rsidRPr="003E3F6D">
        <w:rPr>
          <w:rFonts w:cs="Times New Roman"/>
          <w:i/>
          <w:iCs/>
          <w:szCs w:val="28"/>
        </w:rPr>
        <w:t xml:space="preserve">Установите правильную последовательность </w:t>
      </w:r>
      <w:r w:rsidR="005631BB" w:rsidRPr="003E3F6D">
        <w:rPr>
          <w:rFonts w:cs="Times New Roman"/>
          <w:i/>
          <w:iCs/>
          <w:szCs w:val="28"/>
        </w:rPr>
        <w:t>операци</w:t>
      </w:r>
      <w:r w:rsidR="003A4671" w:rsidRPr="003E3F6D">
        <w:rPr>
          <w:rFonts w:cs="Times New Roman"/>
          <w:i/>
          <w:iCs/>
          <w:szCs w:val="28"/>
        </w:rPr>
        <w:t>й</w:t>
      </w:r>
      <w:r w:rsidR="005631BB" w:rsidRPr="003E3F6D">
        <w:rPr>
          <w:rFonts w:cs="Times New Roman"/>
          <w:i/>
          <w:iCs/>
          <w:szCs w:val="28"/>
        </w:rPr>
        <w:t xml:space="preserve"> для создания и форматирования списков в Microsoft Word</w:t>
      </w:r>
      <w:r w:rsidR="003A4671" w:rsidRPr="003E3F6D">
        <w:rPr>
          <w:rFonts w:cs="Times New Roman"/>
          <w:i/>
          <w:iCs/>
          <w:szCs w:val="28"/>
        </w:rPr>
        <w:t>.</w:t>
      </w:r>
      <w:r w:rsidR="003A4671" w:rsidRPr="003E3F6D">
        <w:rPr>
          <w:rFonts w:cs="Times New Roman"/>
          <w:szCs w:val="28"/>
        </w:rPr>
        <w:t xml:space="preserve"> </w:t>
      </w:r>
      <w:r w:rsidR="003A4671" w:rsidRPr="003E3F6D">
        <w:rPr>
          <w:rFonts w:cs="Times New Roman"/>
          <w:i/>
          <w:iCs/>
          <w:szCs w:val="28"/>
        </w:rPr>
        <w:t>Запишите правильную последовательность букв слева направо:</w:t>
      </w:r>
    </w:p>
    <w:p w14:paraId="5130A1D1" w14:textId="0587B8C9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</w:t>
      </w:r>
      <w:r w:rsidR="005631BB" w:rsidRPr="003E3F6D">
        <w:rPr>
          <w:rFonts w:cs="Times New Roman"/>
          <w:szCs w:val="28"/>
        </w:rPr>
        <w:t>) добавление пунктов в список;</w:t>
      </w:r>
    </w:p>
    <w:p w14:paraId="1D4B1FD5" w14:textId="283310F2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Б</w:t>
      </w:r>
      <w:r w:rsidR="005631BB" w:rsidRPr="003E3F6D">
        <w:rPr>
          <w:rFonts w:cs="Times New Roman"/>
          <w:szCs w:val="28"/>
        </w:rPr>
        <w:t>) выбор типа списка;</w:t>
      </w:r>
    </w:p>
    <w:p w14:paraId="561E451A" w14:textId="713704CB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</w:t>
      </w:r>
      <w:r w:rsidR="005631BB" w:rsidRPr="003E3F6D">
        <w:rPr>
          <w:rFonts w:cs="Times New Roman"/>
          <w:szCs w:val="28"/>
        </w:rPr>
        <w:t>) выделение текста, который будет списком;</w:t>
      </w:r>
    </w:p>
    <w:p w14:paraId="70840B78" w14:textId="66EE8267" w:rsidR="008724E6" w:rsidRPr="003E3F6D" w:rsidRDefault="003A4671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Г</w:t>
      </w:r>
      <w:r w:rsidR="005631BB" w:rsidRPr="003E3F6D">
        <w:rPr>
          <w:rFonts w:cs="Times New Roman"/>
          <w:szCs w:val="28"/>
        </w:rPr>
        <w:t>) применение выбранного формата списка.</w:t>
      </w:r>
    </w:p>
    <w:p w14:paraId="65DADB75" w14:textId="1056BFC7" w:rsidR="005631BB" w:rsidRPr="003E3F6D" w:rsidRDefault="005631BB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</w:t>
      </w:r>
      <w:r w:rsidR="003A4671" w:rsidRPr="003E3F6D">
        <w:rPr>
          <w:rFonts w:cs="Times New Roman"/>
          <w:szCs w:val="28"/>
        </w:rPr>
        <w:t>В, Б, А, Г</w:t>
      </w:r>
    </w:p>
    <w:p w14:paraId="3C940726" w14:textId="74298DF2" w:rsidR="008724E6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8CC664D" w14:textId="77777777" w:rsidR="00000EA6" w:rsidRPr="003E3F6D" w:rsidRDefault="00000EA6" w:rsidP="003E3F6D">
      <w:pPr>
        <w:ind w:firstLine="0"/>
        <w:rPr>
          <w:rFonts w:cs="Times New Roman"/>
          <w:b/>
          <w:szCs w:val="28"/>
        </w:rPr>
      </w:pPr>
    </w:p>
    <w:p w14:paraId="147D76D6" w14:textId="67F0182A" w:rsidR="00DD7EED" w:rsidRDefault="00DD7EED" w:rsidP="00D30C45">
      <w:pPr>
        <w:pStyle w:val="2"/>
        <w:spacing w:after="0" w:afterAutospacing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Задания открытого типа</w:t>
      </w:r>
    </w:p>
    <w:p w14:paraId="534E2FD5" w14:textId="77777777" w:rsidR="003E3F6D" w:rsidRPr="003E3F6D" w:rsidRDefault="003E3F6D" w:rsidP="00D30C45"/>
    <w:p w14:paraId="5FF72FDC" w14:textId="00DBFC45" w:rsidR="00DD7EED" w:rsidRDefault="00DD7EED" w:rsidP="00D30C45">
      <w:pPr>
        <w:pStyle w:val="3"/>
        <w:spacing w:before="0" w:beforeAutospacing="0" w:after="0" w:afterAutospacing="0"/>
        <w:jc w:val="left"/>
        <w:rPr>
          <w:rFonts w:cs="Times New Roman"/>
        </w:rPr>
      </w:pPr>
      <w:r w:rsidRPr="003E3F6D">
        <w:rPr>
          <w:rFonts w:cs="Times New Roman"/>
        </w:rPr>
        <w:t>Задания открытого типа на дополнение</w:t>
      </w:r>
    </w:p>
    <w:p w14:paraId="798DDD89" w14:textId="77777777" w:rsidR="003E3F6D" w:rsidRPr="003E3F6D" w:rsidRDefault="003E3F6D" w:rsidP="003E3F6D"/>
    <w:p w14:paraId="50479D6A" w14:textId="1AFC371D" w:rsidR="001F6825" w:rsidRPr="003E3F6D" w:rsidRDefault="00454A03" w:rsidP="003E3F6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1.</w:t>
      </w:r>
      <w:r w:rsidRPr="003E3F6D">
        <w:rPr>
          <w:rFonts w:cs="Times New Roman"/>
          <w:i/>
          <w:iCs/>
          <w:szCs w:val="28"/>
        </w:rPr>
        <w:t xml:space="preserve"> </w:t>
      </w:r>
      <w:r w:rsidR="001F6825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CF7FDC8" w14:textId="0F0F128E" w:rsidR="00454A03" w:rsidRPr="003E3F6D" w:rsidRDefault="001849BD" w:rsidP="00454A0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Pr="003E3F6D" w:rsidRDefault="001849BD" w:rsidP="00454A0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ЕСЛИ.</w:t>
      </w:r>
    </w:p>
    <w:p w14:paraId="08A0009B" w14:textId="60A25B40" w:rsidR="00193DBD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B578BEF" w14:textId="77777777" w:rsidR="00193DBD" w:rsidRPr="003E3F6D" w:rsidRDefault="00193DBD" w:rsidP="00454A03">
      <w:pPr>
        <w:ind w:firstLine="0"/>
        <w:rPr>
          <w:rFonts w:cs="Times New Roman"/>
          <w:szCs w:val="28"/>
        </w:rPr>
      </w:pPr>
    </w:p>
    <w:p w14:paraId="63CB6274" w14:textId="0C8CF4DB" w:rsidR="001F6825" w:rsidRPr="003E3F6D" w:rsidRDefault="00193DB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2. </w:t>
      </w:r>
      <w:r w:rsidR="001F6825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2DD27252" w14:textId="23A09D9D" w:rsidR="00193DBD" w:rsidRPr="003E3F6D" w:rsidRDefault="001849B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Pr="003E3F6D" w:rsidRDefault="001849B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ВПР.</w:t>
      </w:r>
    </w:p>
    <w:p w14:paraId="0C8B3A71" w14:textId="6ADEEA6B" w:rsidR="00193DBD" w:rsidRPr="003E3F6D" w:rsidRDefault="00037E3D" w:rsidP="00A671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55F8558" w14:textId="77777777" w:rsidR="00193DBD" w:rsidRPr="003E3F6D" w:rsidRDefault="00193DBD" w:rsidP="00193DBD">
      <w:pPr>
        <w:ind w:firstLine="0"/>
        <w:rPr>
          <w:rFonts w:cs="Times New Roman"/>
          <w:szCs w:val="28"/>
        </w:rPr>
      </w:pPr>
    </w:p>
    <w:p w14:paraId="0CCB950C" w14:textId="77777777" w:rsidR="001F6825" w:rsidRPr="003E3F6D" w:rsidRDefault="00193DBD" w:rsidP="00193DBD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3. </w:t>
      </w:r>
      <w:r w:rsidR="001F6825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066092A" w14:textId="30FA48E7" w:rsidR="00193DBD" w:rsidRPr="003E3F6D" w:rsidRDefault="001849B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Pr="003E3F6D" w:rsidRDefault="001849B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СУММЕСЛ</w:t>
      </w:r>
      <w:r w:rsidR="00C94C9B" w:rsidRPr="003E3F6D">
        <w:rPr>
          <w:rFonts w:cs="Times New Roman"/>
          <w:szCs w:val="28"/>
        </w:rPr>
        <w:t>И</w:t>
      </w:r>
      <w:r w:rsidRPr="003E3F6D">
        <w:rPr>
          <w:rFonts w:cs="Times New Roman"/>
          <w:szCs w:val="28"/>
        </w:rPr>
        <w:t>.</w:t>
      </w:r>
    </w:p>
    <w:p w14:paraId="05524C28" w14:textId="541BBC45" w:rsidR="00193DBD" w:rsidRPr="003E3F6D" w:rsidRDefault="00037E3D" w:rsidP="00193DB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DD5FCDC" w14:textId="77777777" w:rsidR="00193DBD" w:rsidRPr="003E3F6D" w:rsidRDefault="00193DBD" w:rsidP="00193DBD">
      <w:pPr>
        <w:ind w:firstLine="0"/>
        <w:rPr>
          <w:rFonts w:cs="Times New Roman"/>
          <w:szCs w:val="28"/>
        </w:rPr>
      </w:pPr>
    </w:p>
    <w:p w14:paraId="19100FD5" w14:textId="183C1D8C" w:rsidR="001F6825" w:rsidRPr="003E3F6D" w:rsidRDefault="00A67152" w:rsidP="00A671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4. </w:t>
      </w:r>
      <w:r w:rsidR="001F6825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7A41CED3" w14:textId="792199A4" w:rsidR="00A67152" w:rsidRPr="003E3F6D" w:rsidRDefault="001849BD" w:rsidP="00A671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Pr="003E3F6D" w:rsidRDefault="001849BD" w:rsidP="00A671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СЧЕТЕСЛИ.</w:t>
      </w:r>
    </w:p>
    <w:p w14:paraId="19B69398" w14:textId="2EFA97AA" w:rsidR="00A67152" w:rsidRPr="003E3F6D" w:rsidRDefault="00037E3D" w:rsidP="00A671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C8C9ED7" w14:textId="77777777" w:rsidR="00A67152" w:rsidRPr="003E3F6D" w:rsidRDefault="00A67152" w:rsidP="00A67152">
      <w:pPr>
        <w:ind w:firstLine="0"/>
        <w:rPr>
          <w:rFonts w:cs="Times New Roman"/>
          <w:szCs w:val="28"/>
        </w:rPr>
      </w:pPr>
    </w:p>
    <w:p w14:paraId="027AC7C5" w14:textId="48E5595A" w:rsidR="001F6825" w:rsidRPr="003E3F6D" w:rsidRDefault="00D56E2B" w:rsidP="00D56E2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5. </w:t>
      </w:r>
      <w:r w:rsidR="000B1052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2B301ADA" w14:textId="55463C0E" w:rsidR="00D56E2B" w:rsidRPr="003E3F6D" w:rsidRDefault="001849BD" w:rsidP="00D56E2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Pr="003E3F6D" w:rsidRDefault="001849BD" w:rsidP="00D56E2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логическими.</w:t>
      </w:r>
    </w:p>
    <w:p w14:paraId="083441F3" w14:textId="34D15E70" w:rsidR="00D56E2B" w:rsidRPr="003E3F6D" w:rsidRDefault="00037E3D" w:rsidP="00D56E2B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8F849CF" w14:textId="77777777" w:rsidR="00D56E2B" w:rsidRPr="003E3F6D" w:rsidRDefault="00D56E2B" w:rsidP="00D56E2B">
      <w:pPr>
        <w:ind w:firstLine="0"/>
        <w:rPr>
          <w:rFonts w:cs="Times New Roman"/>
          <w:szCs w:val="28"/>
        </w:rPr>
      </w:pPr>
    </w:p>
    <w:p w14:paraId="5554F4E0" w14:textId="37432060" w:rsidR="000B1052" w:rsidRPr="003E3F6D" w:rsidRDefault="00D56E2B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6. </w:t>
      </w:r>
      <w:r w:rsidR="000B1052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608E4D2D" w14:textId="21A1C024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Процесс обработки данных включает в себя сбор, обработку и __________ данных.</w:t>
      </w:r>
    </w:p>
    <w:p w14:paraId="2B52D03E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хранение.</w:t>
      </w:r>
    </w:p>
    <w:p w14:paraId="0DE04157" w14:textId="171C8B59" w:rsidR="001454C2" w:rsidRPr="003E3F6D" w:rsidRDefault="008C7D4B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</w:t>
      </w:r>
      <w:r w:rsid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szCs w:val="28"/>
        </w:rPr>
        <w:t>(индикаторы)</w:t>
      </w:r>
      <w:r w:rsidR="001454C2" w:rsidRPr="003E3F6D">
        <w:rPr>
          <w:rFonts w:cs="Times New Roman"/>
          <w:szCs w:val="28"/>
        </w:rPr>
        <w:t>:</w:t>
      </w:r>
      <w:r w:rsidR="003E3F6D">
        <w:rPr>
          <w:rFonts w:cs="Times New Roman"/>
          <w:szCs w:val="28"/>
        </w:rPr>
        <w:t xml:space="preserve"> </w:t>
      </w:r>
      <w:r w:rsidR="003E3F6D" w:rsidRPr="003E3F6D">
        <w:rPr>
          <w:rFonts w:cs="Times New Roman"/>
          <w:szCs w:val="28"/>
        </w:rPr>
        <w:t>УК-1 (УК-1.2), ОПК-5 (ОПК-5.1), ОПК-6 (ОПК-6.1)</w:t>
      </w:r>
    </w:p>
    <w:p w14:paraId="6F374F84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5FF83E1B" w14:textId="77777777" w:rsidR="000B1052" w:rsidRPr="003E3F6D" w:rsidRDefault="008C7D4B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7. </w:t>
      </w:r>
      <w:r w:rsidR="000B1052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67AE75DA" w14:textId="4DBCD305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Единица измерения количества информации, равная 8 битам, называется __________.</w:t>
      </w:r>
    </w:p>
    <w:p w14:paraId="3E9317B4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байт.</w:t>
      </w:r>
    </w:p>
    <w:p w14:paraId="4687E5E3" w14:textId="15A7B8A3" w:rsidR="001454C2" w:rsidRPr="003E3F6D" w:rsidRDefault="008C7D4B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</w:t>
      </w:r>
      <w:r w:rsid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szCs w:val="28"/>
        </w:rPr>
        <w:t>(индикаторы):</w:t>
      </w:r>
      <w:r w:rsidR="003E3F6D">
        <w:rPr>
          <w:rFonts w:cs="Times New Roman"/>
          <w:szCs w:val="28"/>
        </w:rPr>
        <w:t xml:space="preserve"> </w:t>
      </w:r>
      <w:r w:rsidR="003E3F6D" w:rsidRPr="003E3F6D">
        <w:rPr>
          <w:rFonts w:cs="Times New Roman"/>
          <w:szCs w:val="28"/>
        </w:rPr>
        <w:t>УК-1 (УК-1.2), ОПК-5 (ОПК-5.1), ОПК-6 (ОПК-6.1)</w:t>
      </w:r>
    </w:p>
    <w:p w14:paraId="668B10E0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192C5BCE" w14:textId="55CABFF5" w:rsidR="00A70246" w:rsidRPr="003E3F6D" w:rsidRDefault="008E6755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8.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7E311EA8" w14:textId="5E205366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CRM.</w:t>
      </w:r>
    </w:p>
    <w:p w14:paraId="4EB50285" w14:textId="3B664059" w:rsidR="001454C2" w:rsidRPr="003E3F6D" w:rsidRDefault="008E6755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</w:t>
      </w:r>
      <w:r w:rsid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szCs w:val="28"/>
        </w:rPr>
        <w:t>(индикаторы)</w:t>
      </w:r>
      <w:r w:rsidR="001454C2" w:rsidRPr="003E3F6D">
        <w:rPr>
          <w:rFonts w:cs="Times New Roman"/>
          <w:szCs w:val="28"/>
        </w:rPr>
        <w:t>:</w:t>
      </w:r>
      <w:r w:rsidR="003E3F6D">
        <w:rPr>
          <w:rFonts w:cs="Times New Roman"/>
          <w:szCs w:val="28"/>
        </w:rPr>
        <w:t xml:space="preserve"> </w:t>
      </w:r>
      <w:r w:rsidR="003E3F6D" w:rsidRPr="003E3F6D">
        <w:rPr>
          <w:rFonts w:cs="Times New Roman"/>
          <w:szCs w:val="28"/>
        </w:rPr>
        <w:t>УК-1 (УК-1.2), ОПК-5 (ОПК-5.1), ОПК-6 (ОПК-6.1)</w:t>
      </w:r>
    </w:p>
    <w:p w14:paraId="535C8895" w14:textId="77777777" w:rsidR="008E6755" w:rsidRPr="003E3F6D" w:rsidRDefault="008E6755" w:rsidP="001454C2">
      <w:pPr>
        <w:ind w:firstLine="0"/>
        <w:rPr>
          <w:rFonts w:cs="Times New Roman"/>
          <w:szCs w:val="28"/>
        </w:rPr>
      </w:pPr>
    </w:p>
    <w:p w14:paraId="643471F7" w14:textId="4B050518" w:rsidR="00A70246" w:rsidRPr="003E3F6D" w:rsidRDefault="008E6755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9.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032A406E" w14:textId="5E32F6D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SWOT.</w:t>
      </w:r>
    </w:p>
    <w:p w14:paraId="5C1930D5" w14:textId="5A23CFDC" w:rsidR="001454C2" w:rsidRPr="003E3F6D" w:rsidRDefault="008E6755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</w:t>
      </w:r>
      <w:r w:rsid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szCs w:val="28"/>
        </w:rPr>
        <w:t>(индикаторы)</w:t>
      </w:r>
      <w:r w:rsidR="001454C2" w:rsidRPr="003E3F6D">
        <w:rPr>
          <w:rFonts w:cs="Times New Roman"/>
          <w:szCs w:val="28"/>
        </w:rPr>
        <w:t>:</w:t>
      </w:r>
      <w:r w:rsidR="003E3F6D">
        <w:rPr>
          <w:rFonts w:cs="Times New Roman"/>
          <w:szCs w:val="28"/>
        </w:rPr>
        <w:t xml:space="preserve"> </w:t>
      </w:r>
      <w:r w:rsidR="003E3F6D" w:rsidRPr="003E3F6D">
        <w:rPr>
          <w:rFonts w:cs="Times New Roman"/>
          <w:szCs w:val="28"/>
        </w:rPr>
        <w:t>УК-1 (УК-1.2), ОПК-5 (ОПК-5.1), ОПК-6 (ОПК-6.1)</w:t>
      </w:r>
    </w:p>
    <w:p w14:paraId="4D733FC8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6264C83B" w14:textId="77777777" w:rsidR="00A70246" w:rsidRPr="003E3F6D" w:rsidRDefault="00F17957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10.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3D24006D" w14:textId="382AF0CD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программой.</w:t>
      </w:r>
    </w:p>
    <w:p w14:paraId="67D6907E" w14:textId="6F002B39" w:rsidR="001454C2" w:rsidRPr="003E3F6D" w:rsidRDefault="00F17957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</w:t>
      </w:r>
      <w:r w:rsidR="003E3F6D">
        <w:rPr>
          <w:rFonts w:cs="Times New Roman"/>
          <w:szCs w:val="28"/>
        </w:rPr>
        <w:t xml:space="preserve"> </w:t>
      </w:r>
      <w:r w:rsidRPr="003E3F6D">
        <w:rPr>
          <w:rFonts w:cs="Times New Roman"/>
          <w:szCs w:val="28"/>
        </w:rPr>
        <w:t>(индикаторы)</w:t>
      </w:r>
      <w:r w:rsidR="000861D6" w:rsidRPr="003E3F6D">
        <w:rPr>
          <w:rFonts w:cs="Times New Roman"/>
          <w:szCs w:val="28"/>
        </w:rPr>
        <w:t>:</w:t>
      </w:r>
      <w:r w:rsidR="003E3F6D">
        <w:rPr>
          <w:rFonts w:cs="Times New Roman"/>
          <w:szCs w:val="28"/>
        </w:rPr>
        <w:t xml:space="preserve"> </w:t>
      </w:r>
      <w:r w:rsidR="003E3F6D" w:rsidRPr="003E3F6D">
        <w:rPr>
          <w:rFonts w:cs="Times New Roman"/>
          <w:szCs w:val="28"/>
        </w:rPr>
        <w:t>УК-1 (УК-1.2), ОПК-5 (ОПК-5.1), ОПК-6 (ОПК-6.1)</w:t>
      </w:r>
    </w:p>
    <w:p w14:paraId="2D72114F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6670472E" w14:textId="77777777" w:rsidR="00A70246" w:rsidRPr="003E3F6D" w:rsidRDefault="006441B2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11.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2EFD03D6" w14:textId="0BD0DB0D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анализом.</w:t>
      </w:r>
    </w:p>
    <w:p w14:paraId="741FC650" w14:textId="05836E32" w:rsidR="001454C2" w:rsidRPr="003E3F6D" w:rsidRDefault="00037E3D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207EA85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54824E56" w14:textId="77777777" w:rsidR="00A70246" w:rsidRPr="003E3F6D" w:rsidRDefault="006441B2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12.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53BC363B" w14:textId="2D453EAD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Правильный ответ: программным обеспечением.</w:t>
      </w:r>
    </w:p>
    <w:p w14:paraId="2C6E1FA3" w14:textId="6005E64A" w:rsidR="001454C2" w:rsidRPr="003E3F6D" w:rsidRDefault="00037E3D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7C06C16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06411F81" w14:textId="77777777" w:rsidR="00A70246" w:rsidRPr="003E3F6D" w:rsidRDefault="006E5E0E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13.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A59D39A" w14:textId="041DCCA9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производительностью.</w:t>
      </w:r>
    </w:p>
    <w:p w14:paraId="7EA5BCD4" w14:textId="5E09416A" w:rsidR="001454C2" w:rsidRPr="003E3F6D" w:rsidRDefault="00037E3D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74A199C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</w:p>
    <w:p w14:paraId="15DD3ED1" w14:textId="77777777" w:rsidR="00A70246" w:rsidRPr="003E3F6D" w:rsidRDefault="006E5E0E" w:rsidP="001454C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14.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D4B9D78" w14:textId="79A3A426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Pr="003E3F6D" w:rsidRDefault="001454C2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интерфейсом.</w:t>
      </w:r>
    </w:p>
    <w:p w14:paraId="28F3F240" w14:textId="64F237A0" w:rsidR="00000EA6" w:rsidRPr="003E3F6D" w:rsidRDefault="00037E3D" w:rsidP="001454C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4976EEB" w14:textId="77777777" w:rsidR="001A19F3" w:rsidRPr="003E3F6D" w:rsidRDefault="001A19F3" w:rsidP="001454C2">
      <w:pPr>
        <w:ind w:firstLine="0"/>
        <w:rPr>
          <w:rFonts w:cs="Times New Roman"/>
          <w:szCs w:val="28"/>
        </w:rPr>
      </w:pPr>
    </w:p>
    <w:p w14:paraId="0C7765E8" w14:textId="5B8D3C03" w:rsidR="00A70246" w:rsidRPr="003E3F6D" w:rsidRDefault="006E5E0E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15.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613E435" w14:textId="15E850FB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оптимизационным.</w:t>
      </w:r>
    </w:p>
    <w:p w14:paraId="0DC9CE1D" w14:textId="12190CF1" w:rsidR="001A19F3" w:rsidRPr="003E3F6D" w:rsidRDefault="00037E3D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1F4E8C2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</w:p>
    <w:p w14:paraId="67491B80" w14:textId="77777777" w:rsidR="00A70246" w:rsidRPr="003E3F6D" w:rsidRDefault="00ED5CE2" w:rsidP="001A19F3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16.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52A0FAF4" w14:textId="562F1518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информационной.</w:t>
      </w:r>
    </w:p>
    <w:p w14:paraId="489E970E" w14:textId="62EE905C" w:rsidR="001A19F3" w:rsidRPr="003E3F6D" w:rsidRDefault="00037E3D" w:rsidP="00ED5CE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715BE32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</w:p>
    <w:p w14:paraId="22588AF7" w14:textId="77777777" w:rsidR="00A70246" w:rsidRPr="003E3F6D" w:rsidRDefault="00ED5CE2" w:rsidP="001A19F3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17.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4E0B57EB" w14:textId="6D7E538F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анализом.</w:t>
      </w:r>
    </w:p>
    <w:p w14:paraId="152D285D" w14:textId="77777777" w:rsidR="003E3F6D" w:rsidRPr="003E3F6D" w:rsidRDefault="003E3F6D" w:rsidP="003E3F6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1EA5B00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</w:p>
    <w:p w14:paraId="2933123D" w14:textId="274F6BAE" w:rsidR="00A70246" w:rsidRPr="003E3F6D" w:rsidRDefault="00F17C9E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18.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11B19010" w14:textId="39D7DC81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факторным.</w:t>
      </w:r>
    </w:p>
    <w:p w14:paraId="1F2A9541" w14:textId="27472F7C" w:rsidR="001A19F3" w:rsidRPr="003E3F6D" w:rsidRDefault="00037E3D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3FACB1DC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</w:p>
    <w:p w14:paraId="764C76F4" w14:textId="77777777" w:rsidR="00A70246" w:rsidRPr="003E3F6D" w:rsidRDefault="00F17C9E" w:rsidP="001A19F3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19.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52F69D93" w14:textId="0EB5FA35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оптимальным.</w:t>
      </w:r>
    </w:p>
    <w:p w14:paraId="2EB13E22" w14:textId="14318266" w:rsidR="001A19F3" w:rsidRPr="003E3F6D" w:rsidRDefault="00037E3D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A399300" w14:textId="77777777" w:rsidR="00F17C9E" w:rsidRPr="003E3F6D" w:rsidRDefault="00F17C9E" w:rsidP="001A19F3">
      <w:pPr>
        <w:ind w:firstLine="0"/>
        <w:rPr>
          <w:rFonts w:cs="Times New Roman"/>
          <w:szCs w:val="28"/>
        </w:rPr>
      </w:pPr>
    </w:p>
    <w:p w14:paraId="0C7675CF" w14:textId="77777777" w:rsidR="00A70246" w:rsidRPr="003E3F6D" w:rsidRDefault="00640EF7" w:rsidP="001A19F3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20. </w:t>
      </w:r>
      <w:r w:rsidR="00A70246" w:rsidRPr="003E3F6D">
        <w:rPr>
          <w:rFonts w:cs="Times New Roman"/>
          <w:i/>
          <w:iCs/>
          <w:szCs w:val="28"/>
        </w:rPr>
        <w:t>Напишите пропущенное слово.</w:t>
      </w:r>
    </w:p>
    <w:p w14:paraId="2D3371AF" w14:textId="32DE1272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Pr="003E3F6D" w:rsidRDefault="001A19F3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ERP.</w:t>
      </w:r>
    </w:p>
    <w:p w14:paraId="200B266A" w14:textId="055E251C" w:rsidR="001A19F3" w:rsidRDefault="00037E3D" w:rsidP="001A19F3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ACA85EF" w14:textId="77777777" w:rsidR="003E3F6D" w:rsidRPr="003E3F6D" w:rsidRDefault="003E3F6D" w:rsidP="001A19F3">
      <w:pPr>
        <w:ind w:firstLine="0"/>
        <w:rPr>
          <w:rFonts w:cs="Times New Roman"/>
          <w:szCs w:val="28"/>
        </w:rPr>
      </w:pPr>
    </w:p>
    <w:p w14:paraId="31A1473C" w14:textId="1269A3F5" w:rsidR="00DD7EED" w:rsidRPr="003E3F6D" w:rsidRDefault="00DD7EED" w:rsidP="00D30C45">
      <w:pPr>
        <w:pStyle w:val="3"/>
        <w:jc w:val="left"/>
        <w:rPr>
          <w:rFonts w:cs="Times New Roman"/>
        </w:rPr>
      </w:pPr>
      <w:r w:rsidRPr="003E3F6D">
        <w:rPr>
          <w:rFonts w:cs="Times New Roman"/>
        </w:rPr>
        <w:t>Задания открытого типа с кратким свободным ответом</w:t>
      </w:r>
    </w:p>
    <w:p w14:paraId="50D16A76" w14:textId="2E587C2C" w:rsidR="00D41B52" w:rsidRPr="003E3F6D" w:rsidRDefault="00640EF7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1. </w:t>
      </w:r>
      <w:r w:rsidR="008637CC" w:rsidRPr="003E3F6D">
        <w:rPr>
          <w:rFonts w:cs="Times New Roman"/>
          <w:i/>
          <w:iCs/>
          <w:szCs w:val="28"/>
        </w:rPr>
        <w:t>Дайте ответ на вопрос:</w:t>
      </w:r>
      <w:r w:rsidR="008637CC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Назовите одну из основных функций информационных систем в бизнесе</w:t>
      </w:r>
      <w:r w:rsidR="008637CC" w:rsidRPr="003E3F6D">
        <w:rPr>
          <w:rFonts w:cs="Times New Roman"/>
          <w:szCs w:val="28"/>
        </w:rPr>
        <w:t>»</w:t>
      </w:r>
      <w:r w:rsidR="00D41B52" w:rsidRPr="003E3F6D">
        <w:rPr>
          <w:rFonts w:cs="Times New Roman"/>
          <w:szCs w:val="28"/>
        </w:rPr>
        <w:t>.</w:t>
      </w:r>
    </w:p>
    <w:p w14:paraId="23629053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Управление данными.</w:t>
      </w:r>
    </w:p>
    <w:p w14:paraId="2D875E01" w14:textId="482F1132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D2E1053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</w:p>
    <w:p w14:paraId="2DC027A1" w14:textId="65CA140B" w:rsidR="00D41B52" w:rsidRPr="003E3F6D" w:rsidRDefault="00640EF7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2. </w:t>
      </w:r>
      <w:r w:rsidR="008637CC" w:rsidRPr="003E3F6D">
        <w:rPr>
          <w:rFonts w:cs="Times New Roman"/>
          <w:i/>
          <w:iCs/>
          <w:szCs w:val="28"/>
        </w:rPr>
        <w:t>Дайте ответ на вопрос:</w:t>
      </w:r>
      <w:r w:rsidR="008637CC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Дайте определение понятию "автоматизированная информационная система"</w:t>
      </w:r>
      <w:r w:rsidR="008637CC" w:rsidRPr="003E3F6D">
        <w:rPr>
          <w:rFonts w:cs="Times New Roman"/>
          <w:szCs w:val="28"/>
        </w:rPr>
        <w:t>»</w:t>
      </w:r>
      <w:r w:rsidR="00D41B52" w:rsidRPr="003E3F6D">
        <w:rPr>
          <w:rFonts w:cs="Times New Roman"/>
          <w:szCs w:val="28"/>
        </w:rPr>
        <w:t>.</w:t>
      </w:r>
    </w:p>
    <w:p w14:paraId="556AC367" w14:textId="06A3EDE8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Автоматизированная информационная система (АИС) </w:t>
      </w:r>
      <w:r w:rsidR="007475C8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146F2D1B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63A0845" w14:textId="77777777" w:rsidR="00D36614" w:rsidRPr="003E3F6D" w:rsidRDefault="00D36614" w:rsidP="00D41B52">
      <w:pPr>
        <w:ind w:firstLine="0"/>
        <w:rPr>
          <w:rFonts w:cs="Times New Roman"/>
          <w:szCs w:val="28"/>
        </w:rPr>
      </w:pPr>
    </w:p>
    <w:p w14:paraId="5B230B23" w14:textId="58BDDF93" w:rsidR="00D41B52" w:rsidRPr="003E3F6D" w:rsidRDefault="00D36614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Какие виды данных могут обрабатываться информационными системами?</w:t>
      </w:r>
      <w:r w:rsidR="007475C8" w:rsidRPr="003E3F6D">
        <w:rPr>
          <w:rFonts w:cs="Times New Roman"/>
          <w:szCs w:val="28"/>
        </w:rPr>
        <w:t>»</w:t>
      </w:r>
    </w:p>
    <w:p w14:paraId="43A80B98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1DCE486B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85D3EE0" w14:textId="77777777" w:rsidR="00D36614" w:rsidRPr="003E3F6D" w:rsidRDefault="00D36614" w:rsidP="00D41B52">
      <w:pPr>
        <w:ind w:firstLine="0"/>
        <w:rPr>
          <w:rFonts w:cs="Times New Roman"/>
          <w:szCs w:val="28"/>
        </w:rPr>
      </w:pPr>
    </w:p>
    <w:p w14:paraId="6F03FF89" w14:textId="3D8D02B3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4</w:t>
      </w:r>
      <w:r w:rsidR="00D36614" w:rsidRPr="003E3F6D">
        <w:rPr>
          <w:rFonts w:cs="Times New Roman"/>
          <w:szCs w:val="28"/>
        </w:rPr>
        <w:t xml:space="preserve">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Pr="003E3F6D">
        <w:rPr>
          <w:rFonts w:cs="Times New Roman"/>
          <w:szCs w:val="28"/>
        </w:rPr>
        <w:t>Какие преимущества дает использование информационных технологий в бизнесе?</w:t>
      </w:r>
      <w:r w:rsidR="007475C8" w:rsidRPr="003E3F6D">
        <w:rPr>
          <w:rFonts w:cs="Times New Roman"/>
          <w:szCs w:val="28"/>
        </w:rPr>
        <w:t>»</w:t>
      </w:r>
    </w:p>
    <w:p w14:paraId="4ABFD305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Правильный ответ: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273146B9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712655A" w14:textId="77777777" w:rsidR="00D36614" w:rsidRPr="003E3F6D" w:rsidRDefault="00D36614" w:rsidP="00D41B52">
      <w:pPr>
        <w:ind w:firstLine="0"/>
        <w:rPr>
          <w:rFonts w:cs="Times New Roman"/>
          <w:szCs w:val="28"/>
        </w:rPr>
      </w:pPr>
    </w:p>
    <w:p w14:paraId="3504158E" w14:textId="4AAF71C5" w:rsidR="00D41B52" w:rsidRPr="003E3F6D" w:rsidRDefault="00D36614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Что такое CRM-система?</w:t>
      </w:r>
      <w:r w:rsidR="007475C8" w:rsidRPr="003E3F6D">
        <w:rPr>
          <w:rFonts w:cs="Times New Roman"/>
          <w:szCs w:val="28"/>
        </w:rPr>
        <w:t>»</w:t>
      </w:r>
    </w:p>
    <w:p w14:paraId="567A9D21" w14:textId="481C66A6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CRM-система (Customer </w:t>
      </w:r>
      <w:proofErr w:type="spellStart"/>
      <w:r w:rsidRPr="003E3F6D">
        <w:rPr>
          <w:rFonts w:cs="Times New Roman"/>
          <w:szCs w:val="28"/>
        </w:rPr>
        <w:t>Relationship</w:t>
      </w:r>
      <w:proofErr w:type="spellEnd"/>
      <w:r w:rsidRPr="003E3F6D">
        <w:rPr>
          <w:rFonts w:cs="Times New Roman"/>
          <w:szCs w:val="28"/>
        </w:rPr>
        <w:t xml:space="preserve"> Management) </w:t>
      </w:r>
      <w:r w:rsidR="007475C8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5D6F4CE0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99FA447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</w:p>
    <w:p w14:paraId="529C4892" w14:textId="2D9AF3C8" w:rsidR="00D41B52" w:rsidRPr="003E3F6D" w:rsidRDefault="00D36614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Какие методы анализа данных вы знаете?</w:t>
      </w:r>
      <w:r w:rsidR="007475C8" w:rsidRPr="003E3F6D">
        <w:rPr>
          <w:rFonts w:cs="Times New Roman"/>
          <w:szCs w:val="28"/>
        </w:rPr>
        <w:t>»</w:t>
      </w:r>
    </w:p>
    <w:p w14:paraId="14DA1CB0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1EFE64DB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DB9CE94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</w:p>
    <w:p w14:paraId="6E34083F" w14:textId="3778E9C1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7</w:t>
      </w:r>
      <w:r w:rsidR="00B01896" w:rsidRPr="003E3F6D">
        <w:rPr>
          <w:rFonts w:cs="Times New Roman"/>
          <w:szCs w:val="28"/>
        </w:rPr>
        <w:t xml:space="preserve">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Pr="003E3F6D">
        <w:rPr>
          <w:rFonts w:cs="Times New Roman"/>
          <w:szCs w:val="28"/>
        </w:rPr>
        <w:t>Какие существуют способы защиты информации в информационных системах?</w:t>
      </w:r>
      <w:r w:rsidR="007475C8" w:rsidRPr="003E3F6D">
        <w:rPr>
          <w:rFonts w:cs="Times New Roman"/>
          <w:szCs w:val="28"/>
        </w:rPr>
        <w:t>»</w:t>
      </w:r>
    </w:p>
    <w:p w14:paraId="2FB6F96B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7FA0AC06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3AFC55F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</w:p>
    <w:p w14:paraId="49582B07" w14:textId="2C95930E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8</w:t>
      </w:r>
      <w:r w:rsidR="00B01896" w:rsidRPr="003E3F6D">
        <w:rPr>
          <w:rFonts w:cs="Times New Roman"/>
          <w:szCs w:val="28"/>
        </w:rPr>
        <w:t xml:space="preserve">. </w:t>
      </w:r>
      <w:r w:rsidR="007475C8" w:rsidRPr="003E3F6D">
        <w:rPr>
          <w:rFonts w:cs="Times New Roman"/>
          <w:i/>
          <w:iCs/>
          <w:szCs w:val="28"/>
        </w:rPr>
        <w:t>Дайте ответ на вопрос:</w:t>
      </w:r>
      <w:r w:rsidR="007475C8" w:rsidRPr="003E3F6D">
        <w:rPr>
          <w:rFonts w:cs="Times New Roman"/>
          <w:szCs w:val="28"/>
        </w:rPr>
        <w:t xml:space="preserve"> «</w:t>
      </w:r>
      <w:r w:rsidRPr="003E3F6D">
        <w:rPr>
          <w:rFonts w:cs="Times New Roman"/>
          <w:szCs w:val="28"/>
        </w:rPr>
        <w:t>Что такое программное обеспечение?</w:t>
      </w:r>
      <w:r w:rsidR="007475C8" w:rsidRPr="003E3F6D">
        <w:rPr>
          <w:rFonts w:cs="Times New Roman"/>
          <w:szCs w:val="28"/>
        </w:rPr>
        <w:t>»</w:t>
      </w:r>
    </w:p>
    <w:p w14:paraId="43A9423D" w14:textId="43033076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Программное обеспечение </w:t>
      </w:r>
      <w:r w:rsidR="007475C8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243EC014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1BAF377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</w:p>
    <w:p w14:paraId="3BD5C1F8" w14:textId="0650029C" w:rsidR="00D41B52" w:rsidRPr="003E3F6D" w:rsidRDefault="00B01896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9. </w:t>
      </w:r>
      <w:r w:rsidR="003E16BD" w:rsidRPr="003E3F6D">
        <w:rPr>
          <w:rFonts w:cs="Times New Roman"/>
          <w:i/>
          <w:iCs/>
          <w:szCs w:val="28"/>
        </w:rPr>
        <w:t>Дайте ответ на вопрос:</w:t>
      </w:r>
      <w:r w:rsidR="003E16BD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Какие виды программного обеспечения вы знаете?</w:t>
      </w:r>
      <w:r w:rsidR="003E16BD" w:rsidRPr="003E3F6D">
        <w:rPr>
          <w:rFonts w:cs="Times New Roman"/>
          <w:szCs w:val="28"/>
        </w:rPr>
        <w:t>»</w:t>
      </w:r>
    </w:p>
    <w:p w14:paraId="31D1A5FD" w14:textId="77777777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513327D2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DAAEF9B" w14:textId="77777777" w:rsidR="00B01896" w:rsidRPr="003E3F6D" w:rsidRDefault="00B01896" w:rsidP="00D41B52">
      <w:pPr>
        <w:ind w:firstLine="0"/>
        <w:rPr>
          <w:rFonts w:cs="Times New Roman"/>
          <w:szCs w:val="28"/>
        </w:rPr>
      </w:pPr>
    </w:p>
    <w:p w14:paraId="59FA2B6A" w14:textId="71E921A9" w:rsidR="00D41B52" w:rsidRPr="003E3F6D" w:rsidRDefault="00B01896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10. </w:t>
      </w:r>
      <w:r w:rsidR="003E16BD" w:rsidRPr="003E3F6D">
        <w:rPr>
          <w:rFonts w:cs="Times New Roman"/>
          <w:i/>
          <w:iCs/>
          <w:szCs w:val="28"/>
        </w:rPr>
        <w:t>Дайте ответ на вопрос:</w:t>
      </w:r>
      <w:r w:rsidR="003E16BD" w:rsidRPr="003E3F6D">
        <w:rPr>
          <w:rFonts w:cs="Times New Roman"/>
          <w:szCs w:val="28"/>
        </w:rPr>
        <w:t xml:space="preserve"> «</w:t>
      </w:r>
      <w:r w:rsidR="00D41B52" w:rsidRPr="003E3F6D">
        <w:rPr>
          <w:rFonts w:cs="Times New Roman"/>
          <w:szCs w:val="28"/>
        </w:rPr>
        <w:t>Что такое база данных?</w:t>
      </w:r>
      <w:r w:rsidR="003E16BD" w:rsidRPr="003E3F6D">
        <w:rPr>
          <w:rFonts w:cs="Times New Roman"/>
          <w:szCs w:val="28"/>
        </w:rPr>
        <w:t>»</w:t>
      </w:r>
    </w:p>
    <w:p w14:paraId="2612E632" w14:textId="5A4831E3" w:rsidR="00D41B52" w:rsidRPr="003E3F6D" w:rsidRDefault="00D41B52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База данных </w:t>
      </w:r>
      <w:r w:rsidR="00CE3BF4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2AA59FAC" w:rsidR="00D41B52" w:rsidRPr="003E3F6D" w:rsidRDefault="00037E3D" w:rsidP="00D41B5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336954D" w14:textId="77777777" w:rsidR="00000EA6" w:rsidRPr="003E3F6D" w:rsidRDefault="00000EA6" w:rsidP="00053130">
      <w:pPr>
        <w:ind w:firstLine="0"/>
        <w:rPr>
          <w:rFonts w:cs="Times New Roman"/>
          <w:szCs w:val="28"/>
        </w:rPr>
      </w:pPr>
    </w:p>
    <w:p w14:paraId="4A924DD2" w14:textId="6C1F4423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11. </w:t>
      </w:r>
      <w:r w:rsidR="003E16BD" w:rsidRPr="003E3F6D">
        <w:rPr>
          <w:rFonts w:cs="Times New Roman"/>
          <w:i/>
          <w:iCs/>
          <w:szCs w:val="28"/>
        </w:rPr>
        <w:t>Дайте ответ на вопрос:</w:t>
      </w:r>
      <w:r w:rsidR="003E16BD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Каковы основные функции информационных систем в бизнесе?</w:t>
      </w:r>
      <w:r w:rsidR="003E16BD" w:rsidRPr="003E3F6D">
        <w:rPr>
          <w:rFonts w:cs="Times New Roman"/>
          <w:szCs w:val="28"/>
        </w:rPr>
        <w:t>»</w:t>
      </w:r>
    </w:p>
    <w:p w14:paraId="11795DE1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16096771" w:rsidR="00651CCD" w:rsidRPr="003E3F6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66B0C5E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</w:p>
    <w:p w14:paraId="49105E13" w14:textId="5950B82C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12. </w:t>
      </w:r>
      <w:r w:rsidR="003E16BD" w:rsidRPr="003E3F6D">
        <w:rPr>
          <w:rFonts w:cs="Times New Roman"/>
          <w:i/>
          <w:iCs/>
          <w:szCs w:val="28"/>
        </w:rPr>
        <w:t>Дайте ответ на вопрос:</w:t>
      </w:r>
      <w:r w:rsidR="003E16BD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Что такое автоматизированная информационная система (АИС)?</w:t>
      </w:r>
      <w:r w:rsidR="003E16BD" w:rsidRPr="003E3F6D">
        <w:rPr>
          <w:rFonts w:cs="Times New Roman"/>
          <w:szCs w:val="28"/>
        </w:rPr>
        <w:t>»</w:t>
      </w:r>
    </w:p>
    <w:p w14:paraId="58E4EA11" w14:textId="54353595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АИС </w:t>
      </w:r>
      <w:r w:rsidR="003E16BD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73189D4E" w:rsidR="00651CCD" w:rsidRPr="003E3F6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232EBFC9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</w:p>
    <w:p w14:paraId="7A06C9FE" w14:textId="3D9D4E66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13. </w:t>
      </w:r>
      <w:r w:rsidR="003E16BD" w:rsidRPr="003E3F6D">
        <w:rPr>
          <w:rFonts w:cs="Times New Roman"/>
          <w:i/>
          <w:iCs/>
          <w:szCs w:val="28"/>
        </w:rPr>
        <w:t>Дайте ответ на вопрос:</w:t>
      </w:r>
      <w:r w:rsidR="003E16BD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Какие виды информационных технологий вы знаете?</w:t>
      </w:r>
      <w:r w:rsidR="003E16BD" w:rsidRPr="003E3F6D">
        <w:rPr>
          <w:rFonts w:cs="Times New Roman"/>
          <w:szCs w:val="28"/>
        </w:rPr>
        <w:t>»</w:t>
      </w:r>
    </w:p>
    <w:p w14:paraId="59E73984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Правильный ответ: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4A7E6B58" w:rsidR="00651CCD" w:rsidRPr="003E3F6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FE6BFD1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</w:p>
    <w:p w14:paraId="472A5D4A" w14:textId="22A33526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14. </w:t>
      </w:r>
      <w:r w:rsidR="001D3EE9" w:rsidRPr="003E3F6D">
        <w:rPr>
          <w:rFonts w:cs="Times New Roman"/>
          <w:i/>
          <w:iCs/>
          <w:szCs w:val="28"/>
        </w:rPr>
        <w:t>Дайте ответ на вопрос:</w:t>
      </w:r>
      <w:r w:rsidR="001D3EE9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Что такое оптимизационный метод?</w:t>
      </w:r>
      <w:r w:rsidR="001D3EE9" w:rsidRPr="003E3F6D">
        <w:rPr>
          <w:rFonts w:cs="Times New Roman"/>
          <w:szCs w:val="28"/>
        </w:rPr>
        <w:t>»</w:t>
      </w:r>
    </w:p>
    <w:p w14:paraId="09A07FCF" w14:textId="69880D1E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Оптимизационный метод </w:t>
      </w:r>
      <w:r w:rsidR="001D3EE9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79A52E72" w:rsidR="00651CCD" w:rsidRPr="003E3F6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C087FAD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</w:p>
    <w:p w14:paraId="2CA0C0B7" w14:textId="2AAA50E2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15. </w:t>
      </w:r>
      <w:r w:rsidR="0062320E" w:rsidRPr="003E3F6D">
        <w:rPr>
          <w:rFonts w:cs="Times New Roman"/>
          <w:i/>
          <w:iCs/>
          <w:szCs w:val="28"/>
        </w:rPr>
        <w:t>Дайте ответ на вопрос:</w:t>
      </w:r>
      <w:r w:rsidR="0062320E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Какие задачи решает система поддержки принятия решений (СППР)?</w:t>
      </w:r>
      <w:r w:rsidR="0062320E" w:rsidRPr="003E3F6D">
        <w:rPr>
          <w:rFonts w:cs="Times New Roman"/>
          <w:szCs w:val="28"/>
        </w:rPr>
        <w:t>»</w:t>
      </w:r>
    </w:p>
    <w:p w14:paraId="6871C7DA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Правильный ответ: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30172957" w:rsidR="00651CCD" w:rsidRPr="003E3F6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BECC200" w14:textId="77777777" w:rsidR="00651CCD" w:rsidRPr="003E3F6D" w:rsidRDefault="00651CCD" w:rsidP="00651CCD">
      <w:pPr>
        <w:ind w:firstLine="0"/>
        <w:rPr>
          <w:rFonts w:cs="Times New Roman"/>
          <w:szCs w:val="28"/>
        </w:rPr>
      </w:pPr>
    </w:p>
    <w:p w14:paraId="23284BD9" w14:textId="0A78D9BE" w:rsidR="00651CCD" w:rsidRPr="003E3F6D" w:rsidRDefault="00B01896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16. </w:t>
      </w:r>
      <w:r w:rsidR="0062320E" w:rsidRPr="003E3F6D">
        <w:rPr>
          <w:rFonts w:cs="Times New Roman"/>
          <w:i/>
          <w:iCs/>
          <w:szCs w:val="28"/>
        </w:rPr>
        <w:t>Дайте ответ на вопрос:</w:t>
      </w:r>
      <w:r w:rsidR="0062320E" w:rsidRPr="003E3F6D">
        <w:rPr>
          <w:rFonts w:cs="Times New Roman"/>
          <w:szCs w:val="28"/>
        </w:rPr>
        <w:t xml:space="preserve"> «</w:t>
      </w:r>
      <w:r w:rsidR="00651CCD" w:rsidRPr="003E3F6D">
        <w:rPr>
          <w:rFonts w:cs="Times New Roman"/>
          <w:szCs w:val="28"/>
        </w:rPr>
        <w:t>Что такое факторный анализ?</w:t>
      </w:r>
      <w:r w:rsidR="0062320E" w:rsidRPr="003E3F6D">
        <w:rPr>
          <w:rFonts w:cs="Times New Roman"/>
          <w:szCs w:val="28"/>
        </w:rPr>
        <w:t>»</w:t>
      </w:r>
    </w:p>
    <w:p w14:paraId="0410B2C0" w14:textId="6DDC9B5C" w:rsidR="00651CCD" w:rsidRPr="003E3F6D" w:rsidRDefault="00651CC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Правильный ответ: Факторный анализ </w:t>
      </w:r>
      <w:r w:rsidR="0062320E" w:rsidRPr="003E3F6D">
        <w:rPr>
          <w:rFonts w:cs="Times New Roman"/>
          <w:szCs w:val="28"/>
        </w:rPr>
        <w:t>–</w:t>
      </w:r>
      <w:r w:rsidRPr="003E3F6D">
        <w:rPr>
          <w:rFonts w:cs="Times New Roman"/>
          <w:szCs w:val="28"/>
        </w:rP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3DF36BDA" w:rsidR="00651CCD" w:rsidRDefault="00037E3D" w:rsidP="00651CC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6E3A68B1" w14:textId="77777777" w:rsidR="00211800" w:rsidRPr="003E3F6D" w:rsidRDefault="00211800" w:rsidP="00651CCD">
      <w:pPr>
        <w:ind w:firstLine="0"/>
        <w:rPr>
          <w:rFonts w:cs="Times New Roman"/>
          <w:szCs w:val="28"/>
        </w:rPr>
      </w:pPr>
    </w:p>
    <w:p w14:paraId="300A6FE8" w14:textId="77777777" w:rsidR="00053130" w:rsidRDefault="00DD7EED" w:rsidP="00D30C45">
      <w:pPr>
        <w:pStyle w:val="3"/>
        <w:jc w:val="left"/>
        <w:rPr>
          <w:rFonts w:cs="Times New Roman"/>
        </w:rPr>
      </w:pPr>
      <w:r w:rsidRPr="003E3F6D">
        <w:rPr>
          <w:rFonts w:cs="Times New Roman"/>
        </w:rPr>
        <w:t>Задания открытого типа с развернутым ответом</w:t>
      </w:r>
    </w:p>
    <w:p w14:paraId="149F8F1B" w14:textId="77777777" w:rsidR="00211800" w:rsidRPr="00211800" w:rsidRDefault="00211800" w:rsidP="00211800"/>
    <w:p w14:paraId="7F2C295C" w14:textId="79287392" w:rsidR="00A33596" w:rsidRPr="003E3F6D" w:rsidRDefault="00BE3A59" w:rsidP="00BE3A5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1. </w:t>
      </w:r>
      <w:r w:rsidR="00A33596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3E3F6D" w:rsidRDefault="00BE3A59" w:rsidP="00BE3A5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Необходимо провести анализ деловой ситуации и предложить алгоритм </w:t>
      </w:r>
      <w:r w:rsidR="00523FEE" w:rsidRPr="003E3F6D">
        <w:rPr>
          <w:rFonts w:cs="Times New Roman"/>
          <w:szCs w:val="28"/>
        </w:rPr>
        <w:t>решения профессиональной задачи с использованием информационных технологий.</w:t>
      </w:r>
    </w:p>
    <w:p w14:paraId="556B3536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3E3F6D" w:rsidRDefault="00EF58FF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</w:t>
      </w:r>
      <w:r w:rsidR="007A0CF5" w:rsidRPr="003E3F6D">
        <w:rPr>
          <w:rFonts w:cs="Times New Roman"/>
          <w:szCs w:val="28"/>
        </w:rPr>
        <w:t>.</w:t>
      </w:r>
    </w:p>
    <w:p w14:paraId="0258FB8C" w14:textId="1A59487B" w:rsidR="007A0CF5" w:rsidRPr="003E3F6D" w:rsidRDefault="008247E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ответ:</w:t>
      </w:r>
    </w:p>
    <w:p w14:paraId="45C09F88" w14:textId="4FB96A6D" w:rsidR="001D2CC8" w:rsidRPr="003E3F6D" w:rsidRDefault="007A0CF5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1D2CC8" w:rsidRPr="003E3F6D">
        <w:rPr>
          <w:rFonts w:cs="Times New Roman"/>
          <w:szCs w:val="28"/>
        </w:rPr>
        <w:t>Сбор данных:</w:t>
      </w:r>
    </w:p>
    <w:p w14:paraId="09B50524" w14:textId="1EA6D27D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данные о продажах компании за последний квартал.</w:t>
      </w:r>
    </w:p>
    <w:p w14:paraId="0092FCAA" w14:textId="16497CA9" w:rsidR="001D2CC8" w:rsidRPr="003E3F6D" w:rsidRDefault="0018366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7A0CF5" w:rsidRPr="003E3F6D">
        <w:rPr>
          <w:rFonts w:cs="Times New Roman"/>
          <w:szCs w:val="28"/>
        </w:rPr>
        <w:t xml:space="preserve">) </w:t>
      </w:r>
      <w:r w:rsidR="001D2CC8" w:rsidRPr="003E3F6D">
        <w:rPr>
          <w:rFonts w:cs="Times New Roman"/>
          <w:szCs w:val="28"/>
        </w:rPr>
        <w:t>Создание таблицы в Microsoft Excel:</w:t>
      </w:r>
    </w:p>
    <w:p w14:paraId="21F3BD48" w14:textId="357BCEC8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о продажах в таблицу Excel.</w:t>
      </w:r>
    </w:p>
    <w:p w14:paraId="1EB13D7D" w14:textId="39AC48EC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месяцев и категорий продуктов.</w:t>
      </w:r>
    </w:p>
    <w:p w14:paraId="1090AA95" w14:textId="33D0C799" w:rsidR="001D2CC8" w:rsidRPr="003E3F6D" w:rsidRDefault="0018366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3</w:t>
      </w:r>
      <w:r w:rsidR="007A0CF5" w:rsidRPr="003E3F6D">
        <w:rPr>
          <w:rFonts w:cs="Times New Roman"/>
          <w:szCs w:val="28"/>
        </w:rPr>
        <w:t xml:space="preserve">) </w:t>
      </w:r>
      <w:r w:rsidR="001D2CC8" w:rsidRPr="003E3F6D">
        <w:rPr>
          <w:rFonts w:cs="Times New Roman"/>
          <w:szCs w:val="28"/>
        </w:rPr>
        <w:t>Подсчет общих объемов продаж:</w:t>
      </w:r>
    </w:p>
    <w:p w14:paraId="18ECE0DF" w14:textId="6413658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СУММ для подсчета общих объемов продаж по каждому месяцу.</w:t>
      </w:r>
    </w:p>
    <w:p w14:paraId="527B98D3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B2:B5) для подсчета продаж за январь-март.</w:t>
      </w:r>
    </w:p>
    <w:p w14:paraId="6AA2B59F" w14:textId="39792309" w:rsidR="001D2CC8" w:rsidRPr="003E3F6D" w:rsidRDefault="0018366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1D2CC8" w:rsidRPr="003E3F6D">
        <w:rPr>
          <w:rFonts w:cs="Times New Roman"/>
          <w:szCs w:val="28"/>
        </w:rPr>
        <w:t>Визуализация данных:</w:t>
      </w:r>
    </w:p>
    <w:p w14:paraId="7F1E8A8C" w14:textId="01578EF1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диаграммы и графики для иллюстрации динамики продаж.</w:t>
      </w:r>
    </w:p>
    <w:p w14:paraId="51B60B61" w14:textId="5FD773D9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для построения диаграмм (ВСТАВКА -&gt; Диаграмма).</w:t>
      </w:r>
    </w:p>
    <w:p w14:paraId="4FDF5F14" w14:textId="4BB18D3F" w:rsidR="001D2CC8" w:rsidRPr="003E3F6D" w:rsidRDefault="00757A45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1D2CC8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474F701C" w14:textId="43AA1BFB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4D8CC6F3" w14:textId="25714A0A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улучшению продаж на следующий квартал.</w:t>
      </w:r>
    </w:p>
    <w:p w14:paraId="2CB93DE2" w14:textId="0BC14756" w:rsidR="001D2CC8" w:rsidRPr="003E3F6D" w:rsidRDefault="00757A45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6)</w:t>
      </w:r>
      <w:r w:rsidR="001D2CC8" w:rsidRPr="003E3F6D">
        <w:rPr>
          <w:rFonts w:cs="Times New Roman"/>
          <w:szCs w:val="28"/>
        </w:rPr>
        <w:t>Автоматизация обновления данных:</w:t>
      </w:r>
    </w:p>
    <w:p w14:paraId="5987C644" w14:textId="6DC2353E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Свяжите таблицу в Excel с отчетом в Word для автоматического обновления данных.</w:t>
      </w:r>
    </w:p>
    <w:p w14:paraId="48CDFD43" w14:textId="49DF0524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команду Обновить связь в Word для обновления данных.</w:t>
      </w:r>
    </w:p>
    <w:p w14:paraId="18C2F486" w14:textId="35C12F81" w:rsidR="008247ED" w:rsidRPr="003E3F6D" w:rsidRDefault="00AD557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</w:t>
      </w:r>
      <w:r w:rsidR="00711E82" w:rsidRPr="003E3F6D">
        <w:rPr>
          <w:rFonts w:cs="Times New Roman"/>
          <w:szCs w:val="28"/>
        </w:rPr>
        <w:t xml:space="preserve"> шагов</w:t>
      </w:r>
      <w:r w:rsidRPr="003E3F6D">
        <w:rPr>
          <w:rFonts w:cs="Times New Roman"/>
          <w:szCs w:val="28"/>
        </w:rPr>
        <w:t>, описание операции сбора, анализа и визуализации данных.</w:t>
      </w:r>
    </w:p>
    <w:p w14:paraId="2179D606" w14:textId="6D310AE5" w:rsidR="001D2CC8" w:rsidRPr="003E3F6D" w:rsidRDefault="00037E3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5A14601F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</w:p>
    <w:p w14:paraId="2BE7590D" w14:textId="6550102D" w:rsidR="006564BB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757A45" w:rsidRPr="003E3F6D">
        <w:rPr>
          <w:rFonts w:cs="Times New Roman"/>
          <w:szCs w:val="28"/>
        </w:rPr>
        <w:t xml:space="preserve">. </w:t>
      </w:r>
      <w:r w:rsidR="006564BB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3E3F6D" w:rsidRDefault="00757A45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3E3F6D">
        <w:rPr>
          <w:rFonts w:cs="Times New Roman"/>
          <w:szCs w:val="28"/>
        </w:rPr>
        <w:t>СУММ</w:t>
      </w:r>
      <w:r w:rsidRPr="003E3F6D">
        <w:rPr>
          <w:rFonts w:cs="Times New Roman"/>
          <w:szCs w:val="28"/>
        </w:rPr>
        <w:t>", "</w:t>
      </w:r>
      <w:r w:rsidR="000A617A" w:rsidRPr="003E3F6D">
        <w:rPr>
          <w:rFonts w:cs="Times New Roman"/>
          <w:szCs w:val="28"/>
        </w:rPr>
        <w:t>СЧЕТ</w:t>
      </w:r>
      <w:r w:rsidRPr="003E3F6D">
        <w:rPr>
          <w:rFonts w:cs="Times New Roman"/>
          <w:szCs w:val="28"/>
        </w:rPr>
        <w:t>" и "</w:t>
      </w:r>
      <w:r w:rsidR="000A617A" w:rsidRPr="003E3F6D">
        <w:rPr>
          <w:rFonts w:cs="Times New Roman"/>
          <w:szCs w:val="28"/>
        </w:rPr>
        <w:t>СЧЕТЕСЛИ</w:t>
      </w:r>
      <w:r w:rsidRPr="003E3F6D">
        <w:rPr>
          <w:rFonts w:cs="Times New Roman"/>
          <w:szCs w:val="28"/>
        </w:rPr>
        <w:t>" для создания этой таблицы?</w:t>
      </w:r>
    </w:p>
    <w:p w14:paraId="113598CC" w14:textId="2882AE8F" w:rsidR="001D2CC8" w:rsidRPr="003E3F6D" w:rsidRDefault="000A617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503387A0" w14:textId="2F7F52ED" w:rsidR="001D2CC8" w:rsidRPr="003E3F6D" w:rsidRDefault="00711E8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ответ:</w:t>
      </w:r>
    </w:p>
    <w:p w14:paraId="63E6E3D5" w14:textId="6F8E04CF" w:rsidR="001D2CC8" w:rsidRPr="003E3F6D" w:rsidRDefault="000A617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1D2CC8" w:rsidRPr="003E3F6D">
        <w:rPr>
          <w:rFonts w:cs="Times New Roman"/>
          <w:szCs w:val="28"/>
        </w:rPr>
        <w:t>Создание структуры таблицы:</w:t>
      </w:r>
    </w:p>
    <w:p w14:paraId="2BBF52FF" w14:textId="021EADF1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 Excel создайте таблицу с колонками для категорий доходов и расходов.</w:t>
      </w:r>
    </w:p>
    <w:p w14:paraId="65DFDAB3" w14:textId="55B94889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строки для каждого месяца следующего года.</w:t>
      </w:r>
    </w:p>
    <w:p w14:paraId="57D5EB9A" w14:textId="3C90D432" w:rsidR="001D2CC8" w:rsidRPr="003E3F6D" w:rsidRDefault="002D014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2</w:t>
      </w:r>
      <w:r w:rsidR="0074131E" w:rsidRPr="003E3F6D">
        <w:rPr>
          <w:rFonts w:cs="Times New Roman"/>
          <w:szCs w:val="28"/>
        </w:rPr>
        <w:t xml:space="preserve">) </w:t>
      </w:r>
      <w:r w:rsidR="001D2CC8" w:rsidRPr="003E3F6D">
        <w:rPr>
          <w:rFonts w:cs="Times New Roman"/>
          <w:szCs w:val="28"/>
        </w:rPr>
        <w:t>Ввод данных:</w:t>
      </w:r>
    </w:p>
    <w:p w14:paraId="44BC6656" w14:textId="4622069E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3E3F6D" w:rsidRDefault="0074131E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1D2CC8" w:rsidRPr="003E3F6D">
        <w:rPr>
          <w:rFonts w:cs="Times New Roman"/>
          <w:szCs w:val="28"/>
        </w:rPr>
        <w:t>Подсчет общих доходов и расходов:</w:t>
      </w:r>
    </w:p>
    <w:p w14:paraId="6D1F4867" w14:textId="67C0E1B0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СУММ для подсчета общих доходов и расходов за каждый месяц.</w:t>
      </w:r>
    </w:p>
    <w:p w14:paraId="642998AB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B2:B13) для подсчета доходов за январь.</w:t>
      </w:r>
    </w:p>
    <w:p w14:paraId="2AD2BEB3" w14:textId="3F65B22B" w:rsidR="001D2CC8" w:rsidRPr="003E3F6D" w:rsidRDefault="0074131E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1D2CC8" w:rsidRPr="003E3F6D">
        <w:rPr>
          <w:rFonts w:cs="Times New Roman"/>
          <w:szCs w:val="28"/>
        </w:rPr>
        <w:t>Прогнозирование по категориям:</w:t>
      </w:r>
    </w:p>
    <w:p w14:paraId="71EAA60D" w14:textId="725C49FF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СЧЁТЕСЛИ(</w:t>
      </w:r>
      <w:proofErr w:type="gramEnd"/>
      <w:r w:rsidRPr="003E3F6D">
        <w:rPr>
          <w:rFonts w:cs="Times New Roman"/>
          <w:szCs w:val="28"/>
        </w:rPr>
        <w:t>A2:A10;"&gt;500") для подсчета числа продаж свыше 500 единиц.</w:t>
      </w:r>
    </w:p>
    <w:p w14:paraId="2DC227F4" w14:textId="0121C65F" w:rsidR="001D2CC8" w:rsidRPr="003E3F6D" w:rsidRDefault="00886D4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1D2CC8" w:rsidRPr="003E3F6D">
        <w:rPr>
          <w:rFonts w:cs="Times New Roman"/>
          <w:szCs w:val="28"/>
        </w:rPr>
        <w:t>Анализ данных:</w:t>
      </w:r>
    </w:p>
    <w:p w14:paraId="0C837723" w14:textId="4BBF99AA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3E3F6D" w:rsidRDefault="00886D4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6) </w:t>
      </w:r>
      <w:r w:rsidR="001D2CC8" w:rsidRPr="003E3F6D">
        <w:rPr>
          <w:rFonts w:cs="Times New Roman"/>
          <w:szCs w:val="28"/>
        </w:rPr>
        <w:t>Рекомендации по улучшению:</w:t>
      </w:r>
    </w:p>
    <w:p w14:paraId="46E033BB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На основе анализа предложите рекомендации по оптимизации бюджета.</w:t>
      </w:r>
    </w:p>
    <w:p w14:paraId="20B063C5" w14:textId="29F037C3" w:rsidR="00711E82" w:rsidRPr="003E3F6D" w:rsidRDefault="00711E8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6366C734" w:rsidR="001D2CC8" w:rsidRPr="003E3F6D" w:rsidRDefault="00037E3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41511CAC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</w:p>
    <w:p w14:paraId="7526404D" w14:textId="577DB45F" w:rsidR="006564BB" w:rsidRPr="003E3F6D" w:rsidRDefault="00193827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3. </w:t>
      </w:r>
      <w:r w:rsidR="006564BB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3E3F6D" w:rsidRDefault="00193827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3E3F6D" w:rsidRDefault="00193827" w:rsidP="00193827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2C8FD3A4" w14:textId="15F92364" w:rsidR="001D2CC8" w:rsidRPr="003E3F6D" w:rsidRDefault="00711E8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ответ:</w:t>
      </w:r>
    </w:p>
    <w:p w14:paraId="1BEDDD32" w14:textId="68C9CC54" w:rsidR="001D2CC8" w:rsidRPr="003E3F6D" w:rsidRDefault="00193827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1D2CC8" w:rsidRPr="003E3F6D">
        <w:rPr>
          <w:rFonts w:cs="Times New Roman"/>
          <w:szCs w:val="28"/>
        </w:rPr>
        <w:t>Сбор данных:</w:t>
      </w:r>
    </w:p>
    <w:p w14:paraId="0F4B8BCD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финансовую отчетность компании за последние два года.</w:t>
      </w:r>
    </w:p>
    <w:p w14:paraId="603EF9A2" w14:textId="114C142F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1D2CC8" w:rsidRPr="003E3F6D">
        <w:rPr>
          <w:rFonts w:cs="Times New Roman"/>
          <w:szCs w:val="28"/>
        </w:rPr>
        <w:t>Создание таблицы в Microsoft Excel:</w:t>
      </w:r>
    </w:p>
    <w:p w14:paraId="6AFBA499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причин увеличения или снижения прибыли.</w:t>
      </w:r>
    </w:p>
    <w:p w14:paraId="6FAC1229" w14:textId="7388AFD6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1D2CC8" w:rsidRPr="003E3F6D">
        <w:rPr>
          <w:rFonts w:cs="Times New Roman"/>
          <w:szCs w:val="28"/>
        </w:rPr>
        <w:t>Подсчет общей прибыли:</w:t>
      </w:r>
    </w:p>
    <w:p w14:paraId="3741A847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СУММ для подсчета общей прибыли за каждый квартал.</w:t>
      </w:r>
    </w:p>
    <w:p w14:paraId="6CE18F85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B2:B5) для подсчета прибыли за первый квартал.</w:t>
      </w:r>
    </w:p>
    <w:p w14:paraId="244BD874" w14:textId="772D3A14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1D2CC8" w:rsidRPr="003E3F6D">
        <w:rPr>
          <w:rFonts w:cs="Times New Roman"/>
          <w:szCs w:val="28"/>
        </w:rPr>
        <w:t>Анализ причин успеха:</w:t>
      </w:r>
    </w:p>
    <w:p w14:paraId="0CBBACCA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Определите периоды, когда прибыль была максимальной.</w:t>
      </w:r>
    </w:p>
    <w:p w14:paraId="16E08246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1D2CC8" w:rsidRPr="003E3F6D">
        <w:rPr>
          <w:rFonts w:cs="Times New Roman"/>
          <w:szCs w:val="28"/>
        </w:rPr>
        <w:t>Визуализация данных:</w:t>
      </w:r>
    </w:p>
    <w:p w14:paraId="19B6C40A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диаграммы и графики для иллюстрации динамики прибыли.</w:t>
      </w:r>
    </w:p>
    <w:p w14:paraId="138B7832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для построения диаграмм (ВСТАВКА -&gt; Диаграмма).</w:t>
      </w:r>
    </w:p>
    <w:p w14:paraId="688ED15B" w14:textId="3A7EC217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6) </w:t>
      </w:r>
      <w:r w:rsidR="001D2CC8" w:rsidRPr="003E3F6D">
        <w:rPr>
          <w:rFonts w:cs="Times New Roman"/>
          <w:szCs w:val="28"/>
        </w:rPr>
        <w:t>Написание аналитического отчета в Microsoft Word:</w:t>
      </w:r>
    </w:p>
    <w:p w14:paraId="4A027CEE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5C7F8D60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поддержанию высокого уровня прибыли.</w:t>
      </w:r>
    </w:p>
    <w:p w14:paraId="7EBB92F3" w14:textId="7D0160FF" w:rsidR="00711E82" w:rsidRPr="003E3F6D" w:rsidRDefault="00711E82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69F0AFD5" w:rsidR="001D2CC8" w:rsidRPr="003E3F6D" w:rsidRDefault="00037E3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013E9099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</w:p>
    <w:p w14:paraId="50ED2B79" w14:textId="77777777" w:rsidR="006564BB" w:rsidRPr="003E3F6D" w:rsidRDefault="001D2CC8" w:rsidP="001D2CC8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4</w:t>
      </w:r>
      <w:r w:rsidR="009F7396" w:rsidRPr="003E3F6D">
        <w:rPr>
          <w:rFonts w:cs="Times New Roman"/>
          <w:szCs w:val="28"/>
        </w:rPr>
        <w:t xml:space="preserve">. </w:t>
      </w:r>
      <w:r w:rsidR="006564BB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49F392C8" w14:textId="6201055C" w:rsidR="009F7396" w:rsidRPr="003E3F6D" w:rsidRDefault="00A5716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ответ:</w:t>
      </w:r>
    </w:p>
    <w:p w14:paraId="4220B7FE" w14:textId="3C529985" w:rsidR="001D2CC8" w:rsidRPr="003E3F6D" w:rsidRDefault="009F7396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1D2CC8" w:rsidRPr="003E3F6D">
        <w:rPr>
          <w:rFonts w:cs="Times New Roman"/>
          <w:szCs w:val="28"/>
        </w:rPr>
        <w:t>Сбор данных:</w:t>
      </w:r>
    </w:p>
    <w:p w14:paraId="7C3F69E8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данные о текущей кредиторской задолженности компании.</w:t>
      </w:r>
    </w:p>
    <w:p w14:paraId="27CED2EF" w14:textId="7F8CFA88" w:rsidR="001D2CC8" w:rsidRPr="003E3F6D" w:rsidRDefault="002E73C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1D2CC8" w:rsidRPr="003E3F6D">
        <w:rPr>
          <w:rFonts w:cs="Times New Roman"/>
          <w:szCs w:val="28"/>
        </w:rPr>
        <w:t>Создание таблицы в Microsoft Excel:</w:t>
      </w:r>
    </w:p>
    <w:p w14:paraId="447ED2CC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строки для дат поступления платежей и суммы погашенных обязательств.</w:t>
      </w:r>
    </w:p>
    <w:p w14:paraId="00A731C6" w14:textId="19E8E8C1" w:rsidR="001D2CC8" w:rsidRPr="003E3F6D" w:rsidRDefault="002E73C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1D2CC8" w:rsidRPr="003E3F6D">
        <w:rPr>
          <w:rFonts w:cs="Times New Roman"/>
          <w:szCs w:val="28"/>
        </w:rPr>
        <w:t>Подсчет общей суммы задолженности:</w:t>
      </w:r>
    </w:p>
    <w:p w14:paraId="292D3746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СУММ для подсчета общей суммы задолженности.</w:t>
      </w:r>
    </w:p>
    <w:p w14:paraId="46AE30B4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B2:B10) для подсчета задолженности перед всеми контрагентами.</w:t>
      </w:r>
    </w:p>
    <w:p w14:paraId="238F382E" w14:textId="19354D12" w:rsidR="001D2CC8" w:rsidRPr="003E3F6D" w:rsidRDefault="002E73C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1D2CC8" w:rsidRPr="003E3F6D">
        <w:rPr>
          <w:rFonts w:cs="Times New Roman"/>
          <w:szCs w:val="28"/>
        </w:rPr>
        <w:t>Отслеживание платежей:</w:t>
      </w:r>
    </w:p>
    <w:p w14:paraId="486B0325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СЧЁТЕСЛИ(</w:t>
      </w:r>
      <w:proofErr w:type="gramEnd"/>
      <w:r w:rsidRPr="003E3F6D">
        <w:rPr>
          <w:rFonts w:cs="Times New Roman"/>
          <w:szCs w:val="28"/>
        </w:rPr>
        <w:t>A2:A10;"&gt;500") для подсчета числа выплат свыше 500 единиц.</w:t>
      </w:r>
    </w:p>
    <w:p w14:paraId="448538E6" w14:textId="66359C1A" w:rsidR="001D2CC8" w:rsidRPr="003E3F6D" w:rsidRDefault="002E73C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1D2CC8" w:rsidRPr="003E3F6D">
        <w:rPr>
          <w:rFonts w:cs="Times New Roman"/>
          <w:szCs w:val="28"/>
        </w:rPr>
        <w:t>Анализ данных:</w:t>
      </w:r>
    </w:p>
    <w:p w14:paraId="45E4AFD6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Проанализируйте данные и определите крупные долги и просроченные платежи.</w:t>
      </w:r>
    </w:p>
    <w:p w14:paraId="713A8E3D" w14:textId="7A41868B" w:rsidR="001D2CC8" w:rsidRPr="003E3F6D" w:rsidRDefault="002E73CA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6) </w:t>
      </w:r>
      <w:r w:rsidR="001D2CC8" w:rsidRPr="003E3F6D">
        <w:rPr>
          <w:rFonts w:cs="Times New Roman"/>
          <w:szCs w:val="28"/>
        </w:rPr>
        <w:t>Написание отчета в Microsoft Word:</w:t>
      </w:r>
    </w:p>
    <w:p w14:paraId="6E6FB0C5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текущее состояние кредиторской задолженности.</w:t>
      </w:r>
    </w:p>
    <w:p w14:paraId="4DDD6416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меры по снижению рисков и улучшению управления задолженностью.</w:t>
      </w:r>
    </w:p>
    <w:p w14:paraId="51F6AE0D" w14:textId="7F800F39" w:rsidR="00A57168" w:rsidRPr="003E3F6D" w:rsidRDefault="00A57168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1418BC19" w:rsidR="001D2CC8" w:rsidRPr="003E3F6D" w:rsidRDefault="00037E3D" w:rsidP="001D2CC8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4DBA500E" w14:textId="77777777" w:rsidR="00211800" w:rsidRPr="003E3F6D" w:rsidRDefault="00211800" w:rsidP="001D2CC8">
      <w:pPr>
        <w:ind w:firstLine="0"/>
        <w:rPr>
          <w:rFonts w:cs="Times New Roman"/>
          <w:szCs w:val="28"/>
        </w:rPr>
      </w:pPr>
    </w:p>
    <w:p w14:paraId="2AB3273E" w14:textId="77777777" w:rsidR="005B3F82" w:rsidRPr="003E3F6D" w:rsidRDefault="002E73CA" w:rsidP="00E375E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5.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3E3F6D" w:rsidRDefault="002E73C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3E3F6D" w:rsidRDefault="002E73C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Время выполнения – 30 мин.</w:t>
      </w:r>
    </w:p>
    <w:p w14:paraId="2A6E9738" w14:textId="63F1B16F" w:rsidR="002E73CA" w:rsidRPr="003E3F6D" w:rsidRDefault="007F5B22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</w:t>
      </w:r>
      <w:r w:rsidR="00E7168D" w:rsidRPr="003E3F6D">
        <w:rPr>
          <w:rFonts w:cs="Times New Roman"/>
          <w:szCs w:val="28"/>
        </w:rPr>
        <w:t>т</w:t>
      </w:r>
      <w:r w:rsidRPr="003E3F6D">
        <w:rPr>
          <w:rFonts w:cs="Times New Roman"/>
          <w:szCs w:val="28"/>
        </w:rPr>
        <w:t>ат:</w:t>
      </w:r>
    </w:p>
    <w:p w14:paraId="11A2D980" w14:textId="2BB646C1" w:rsidR="00E375E9" w:rsidRPr="003E3F6D" w:rsidRDefault="002E73C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E375E9" w:rsidRPr="003E3F6D">
        <w:rPr>
          <w:rFonts w:cs="Times New Roman"/>
          <w:szCs w:val="28"/>
        </w:rPr>
        <w:t>Сбор данных:</w:t>
      </w:r>
    </w:p>
    <w:p w14:paraId="2F7EB089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информацию о функциональных возможностях нового ПО.</w:t>
      </w:r>
    </w:p>
    <w:p w14:paraId="2A47319E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Проведите интервью с сотрудниками, которые уже используют данное ПО.</w:t>
      </w:r>
    </w:p>
    <w:p w14:paraId="08473692" w14:textId="3A4BE5A7" w:rsidR="00E375E9" w:rsidRPr="003E3F6D" w:rsidRDefault="002E73C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E375E9" w:rsidRPr="003E3F6D">
        <w:rPr>
          <w:rFonts w:cs="Times New Roman"/>
          <w:szCs w:val="28"/>
        </w:rPr>
        <w:t>Создание таблицы в Microsoft Excel:</w:t>
      </w:r>
    </w:p>
    <w:p w14:paraId="2F052D0C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таблицу с оценкой ключевых функций ПО по шкале от 1 до 5.</w:t>
      </w:r>
    </w:p>
    <w:p w14:paraId="749DED10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комментариев и предложений по улучшению.</w:t>
      </w:r>
    </w:p>
    <w:p w14:paraId="699C787E" w14:textId="203B4A9D" w:rsidR="00E375E9" w:rsidRPr="003E3F6D" w:rsidRDefault="009638D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E375E9" w:rsidRPr="003E3F6D">
        <w:rPr>
          <w:rFonts w:cs="Times New Roman"/>
          <w:szCs w:val="28"/>
        </w:rPr>
        <w:t>Подсчет общей оценки:</w:t>
      </w:r>
    </w:p>
    <w:p w14:paraId="32C77961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СРЗНАЧ для расчета средней оценки ПО.</w:t>
      </w:r>
    </w:p>
    <w:p w14:paraId="29883E87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СРЗНАЧ(</w:t>
      </w:r>
      <w:proofErr w:type="gramEnd"/>
      <w:r w:rsidRPr="003E3F6D">
        <w:rPr>
          <w:rFonts w:cs="Times New Roman"/>
          <w:szCs w:val="28"/>
        </w:rPr>
        <w:t>B2:B10) для подсчета средней оценки функционала.</w:t>
      </w:r>
    </w:p>
    <w:p w14:paraId="6AD39509" w14:textId="547F6ECD" w:rsidR="00E375E9" w:rsidRPr="003E3F6D" w:rsidRDefault="009638D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E375E9" w:rsidRPr="003E3F6D">
        <w:rPr>
          <w:rFonts w:cs="Times New Roman"/>
          <w:szCs w:val="28"/>
        </w:rPr>
        <w:t>Визуализация данных:</w:t>
      </w:r>
    </w:p>
    <w:p w14:paraId="52096BDC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диаграммы и графики для иллюстрации преимуществ и недостатков ПО.</w:t>
      </w:r>
    </w:p>
    <w:p w14:paraId="4E7BBED9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для построения диаграмм (ВСТАВКА -&gt; Диаграмма).</w:t>
      </w:r>
    </w:p>
    <w:p w14:paraId="7C556232" w14:textId="7976DEF6" w:rsidR="00E375E9" w:rsidRPr="003E3F6D" w:rsidRDefault="009638D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E375E9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72A5106C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4173ED9B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внедрению ПО, основываясь на собранных данных.</w:t>
      </w:r>
    </w:p>
    <w:p w14:paraId="4EFAE6E6" w14:textId="5CD6AFE3" w:rsidR="00E7168D" w:rsidRPr="003E3F6D" w:rsidRDefault="00E7168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Критерии оценивания: наличие в ответе </w:t>
      </w:r>
      <w:r w:rsidR="003F0E79" w:rsidRPr="003E3F6D">
        <w:rPr>
          <w:rFonts w:cs="Times New Roman"/>
          <w:szCs w:val="28"/>
        </w:rPr>
        <w:t>хотя бы трех из пяти перечисленных шагов, описание операции сбора, анализа и визуализации данных.</w:t>
      </w:r>
    </w:p>
    <w:p w14:paraId="176F1C37" w14:textId="3241A2F6" w:rsidR="00E375E9" w:rsidRPr="003E3F6D" w:rsidRDefault="00037E3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C9A39B5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</w:p>
    <w:p w14:paraId="72BE9648" w14:textId="77777777" w:rsidR="005B3F82" w:rsidRPr="003E3F6D" w:rsidRDefault="002901F7" w:rsidP="00E375E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6.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3E3F6D" w:rsidRDefault="002901F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3E3F6D" w:rsidRDefault="002901F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Время выполнения – </w:t>
      </w:r>
      <w:r w:rsidR="003E003F" w:rsidRPr="003E3F6D">
        <w:rPr>
          <w:rFonts w:cs="Times New Roman"/>
          <w:szCs w:val="28"/>
        </w:rPr>
        <w:t>3</w:t>
      </w:r>
      <w:r w:rsidRPr="003E3F6D">
        <w:rPr>
          <w:rFonts w:cs="Times New Roman"/>
          <w:szCs w:val="28"/>
        </w:rPr>
        <w:t>0 мин.</w:t>
      </w:r>
    </w:p>
    <w:p w14:paraId="0C2235FE" w14:textId="0D06E580" w:rsidR="002901F7" w:rsidRPr="003E3F6D" w:rsidRDefault="004D63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результат:</w:t>
      </w:r>
    </w:p>
    <w:p w14:paraId="5EC9AE0C" w14:textId="493F6DF3" w:rsidR="00E375E9" w:rsidRPr="003E3F6D" w:rsidRDefault="002901F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E375E9" w:rsidRPr="003E3F6D">
        <w:rPr>
          <w:rFonts w:cs="Times New Roman"/>
          <w:szCs w:val="28"/>
        </w:rPr>
        <w:t>Сбор данных:</w:t>
      </w:r>
    </w:p>
    <w:p w14:paraId="7A26F2E6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данные о текущих доходах и расходах компании.</w:t>
      </w:r>
    </w:p>
    <w:p w14:paraId="43415B0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Учтите вероятные изменения в доходах и расходах на следующий год.</w:t>
      </w:r>
    </w:p>
    <w:p w14:paraId="3D4D6CDD" w14:textId="1461ECF0" w:rsidR="00E375E9" w:rsidRPr="003E3F6D" w:rsidRDefault="002901F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E375E9" w:rsidRPr="003E3F6D">
        <w:rPr>
          <w:rFonts w:cs="Times New Roman"/>
          <w:szCs w:val="28"/>
        </w:rPr>
        <w:t>Создание таблицы в Microsoft Excel:</w:t>
      </w:r>
    </w:p>
    <w:p w14:paraId="5E562DE7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о предполагаемых доходах и расходах в таблицу.</w:t>
      </w:r>
    </w:p>
    <w:p w14:paraId="2B2BEC0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3E3F6D" w:rsidRDefault="002901F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E375E9" w:rsidRPr="003E3F6D">
        <w:rPr>
          <w:rFonts w:cs="Times New Roman"/>
          <w:szCs w:val="28"/>
        </w:rPr>
        <w:t>Подсчет общих доходов и расходов:</w:t>
      </w:r>
    </w:p>
    <w:p w14:paraId="6B373F65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B2:B13) для подсчета доходов за январь.</w:t>
      </w:r>
    </w:p>
    <w:p w14:paraId="160A0566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Анализ сценариев:</w:t>
      </w:r>
    </w:p>
    <w:p w14:paraId="197DD28E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ЕСЛИ и ВПР для оценки вероятностей различных сценариев.</w:t>
      </w:r>
    </w:p>
    <w:p w14:paraId="0B03436B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42457CD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7ED3307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управлению денежными потоками на основе прогноза.</w:t>
      </w:r>
    </w:p>
    <w:p w14:paraId="5C94039B" w14:textId="0878C11D" w:rsidR="004D63E9" w:rsidRPr="003E3F6D" w:rsidRDefault="004D63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2695A2BD" w:rsidR="00E375E9" w:rsidRPr="003E3F6D" w:rsidRDefault="00037E3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3E30E4F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</w:p>
    <w:p w14:paraId="33CC5DD4" w14:textId="77777777" w:rsidR="005B3F82" w:rsidRPr="003E3F6D" w:rsidRDefault="005A3D5D" w:rsidP="00E375E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7.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3E3F6D" w:rsidRDefault="005A3D5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3E3F6D" w:rsidRDefault="005A3D5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Время выполнения – </w:t>
      </w:r>
      <w:r w:rsidR="003E003F" w:rsidRPr="003E3F6D">
        <w:rPr>
          <w:rFonts w:cs="Times New Roman"/>
          <w:szCs w:val="28"/>
        </w:rPr>
        <w:t>3</w:t>
      </w:r>
      <w:r w:rsidRPr="003E3F6D">
        <w:rPr>
          <w:rFonts w:cs="Times New Roman"/>
          <w:szCs w:val="28"/>
        </w:rPr>
        <w:t>0 мин.</w:t>
      </w:r>
    </w:p>
    <w:p w14:paraId="4528B245" w14:textId="560439D8" w:rsidR="00E375E9" w:rsidRPr="003E3F6D" w:rsidRDefault="00CA5B0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результат:</w:t>
      </w:r>
    </w:p>
    <w:p w14:paraId="454BD536" w14:textId="31764451" w:rsidR="00E375E9" w:rsidRPr="003E3F6D" w:rsidRDefault="005A3D5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E375E9" w:rsidRPr="003E3F6D">
        <w:rPr>
          <w:rFonts w:cs="Times New Roman"/>
          <w:szCs w:val="28"/>
        </w:rPr>
        <w:t>Сбор данных:</w:t>
      </w:r>
    </w:p>
    <w:p w14:paraId="093F51C9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Проведите исследование рынка, включая анализ конкурентов и потребителей.</w:t>
      </w:r>
    </w:p>
    <w:p w14:paraId="5D314557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данные о потенциале роста рынка и барьерах входа.</w:t>
      </w:r>
    </w:p>
    <w:p w14:paraId="463DF2B9" w14:textId="0F854487" w:rsidR="00E375E9" w:rsidRPr="003E3F6D" w:rsidRDefault="0098715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E375E9" w:rsidRPr="003E3F6D">
        <w:rPr>
          <w:rFonts w:cs="Times New Roman"/>
          <w:szCs w:val="28"/>
        </w:rPr>
        <w:t>Создание таблицы в Microsoft Excel:</w:t>
      </w:r>
    </w:p>
    <w:p w14:paraId="51956E0F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таблицу с информацией о конкурентах, их долях рынка и стратегиях.</w:t>
      </w:r>
    </w:p>
    <w:p w14:paraId="6CAC20E5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3E3F6D" w:rsidRDefault="0098715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E375E9" w:rsidRPr="003E3F6D">
        <w:rPr>
          <w:rFonts w:cs="Times New Roman"/>
          <w:szCs w:val="28"/>
        </w:rPr>
        <w:t>Подсчет доли рынка:</w:t>
      </w:r>
    </w:p>
    <w:p w14:paraId="450F645B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СУММ для подсчета общей доли рынка конкурентов.</w:t>
      </w:r>
    </w:p>
    <w:p w14:paraId="7A89D790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СУММ(</w:t>
      </w:r>
      <w:proofErr w:type="gramEnd"/>
      <w:r w:rsidRPr="003E3F6D">
        <w:rPr>
          <w:rFonts w:cs="Times New Roman"/>
          <w:szCs w:val="28"/>
        </w:rPr>
        <w:t>B2:B10) для подсчета доли рынка всех конкурентов.</w:t>
      </w:r>
    </w:p>
    <w:p w14:paraId="151FADB8" w14:textId="7A3D073C" w:rsidR="00E375E9" w:rsidRPr="003E3F6D" w:rsidRDefault="0098715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E375E9" w:rsidRPr="003E3F6D">
        <w:rPr>
          <w:rFonts w:cs="Times New Roman"/>
          <w:szCs w:val="28"/>
        </w:rPr>
        <w:t>Анализ потребительских предпочтений:</w:t>
      </w:r>
    </w:p>
    <w:p w14:paraId="7B582FCD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Пример формулы: =</w:t>
      </w:r>
      <w:proofErr w:type="gramStart"/>
      <w:r w:rsidRPr="003E3F6D">
        <w:rPr>
          <w:rFonts w:cs="Times New Roman"/>
          <w:szCs w:val="28"/>
        </w:rPr>
        <w:t>СЧЁТЕСЛИ(</w:t>
      </w:r>
      <w:proofErr w:type="gramEnd"/>
      <w:r w:rsidRPr="003E3F6D">
        <w:rPr>
          <w:rFonts w:cs="Times New Roman"/>
          <w:szCs w:val="28"/>
        </w:rPr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3E3F6D" w:rsidRDefault="0098715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E375E9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158E948E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19E5D325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выходу на новый рынок, учитывая результаты анализа.</w:t>
      </w:r>
    </w:p>
    <w:p w14:paraId="62B3F968" w14:textId="2D740331" w:rsidR="00CA5B07" w:rsidRPr="003E3F6D" w:rsidRDefault="00CA5B0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32216E52" w:rsidR="00E375E9" w:rsidRPr="003E3F6D" w:rsidRDefault="00037E3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17ED3B2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</w:p>
    <w:p w14:paraId="1C8A62BC" w14:textId="77777777" w:rsidR="005B3F82" w:rsidRPr="003E3F6D" w:rsidRDefault="00E375E9" w:rsidP="00E375E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8</w:t>
      </w:r>
      <w:r w:rsidR="0098715A" w:rsidRPr="003E3F6D">
        <w:rPr>
          <w:rFonts w:cs="Times New Roman"/>
          <w:szCs w:val="28"/>
        </w:rPr>
        <w:t xml:space="preserve">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3E3F6D" w:rsidRDefault="0098715A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3E3F6D" w:rsidRDefault="003E003F" w:rsidP="003E003F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3B88F135" w14:textId="3230F514" w:rsidR="00E375E9" w:rsidRPr="003E3F6D" w:rsidRDefault="00CA5B07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результат:</w:t>
      </w:r>
    </w:p>
    <w:p w14:paraId="0F9A4969" w14:textId="1362FD55" w:rsidR="00E375E9" w:rsidRPr="003E3F6D" w:rsidRDefault="003E003F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E375E9" w:rsidRPr="003E3F6D">
        <w:rPr>
          <w:rFonts w:cs="Times New Roman"/>
          <w:szCs w:val="28"/>
        </w:rPr>
        <w:t>Сбор данных:</w:t>
      </w:r>
    </w:p>
    <w:p w14:paraId="2CFEFBBD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бухгалтерскую отчетность компании за последний год.</w:t>
      </w:r>
    </w:p>
    <w:p w14:paraId="4D0C5D26" w14:textId="56291747" w:rsidR="00E375E9" w:rsidRPr="003E3F6D" w:rsidRDefault="003E003F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E375E9" w:rsidRPr="003E3F6D">
        <w:rPr>
          <w:rFonts w:cs="Times New Roman"/>
          <w:szCs w:val="28"/>
        </w:rPr>
        <w:t>Создание таблицы в Microsoft Excel:</w:t>
      </w:r>
    </w:p>
    <w:p w14:paraId="6E5E4C5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из бухгалтерской отчетности в таблицу.</w:t>
      </w:r>
    </w:p>
    <w:p w14:paraId="32A2FDF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проверки соответствия стандартам и обнаружения ошибок.</w:t>
      </w:r>
    </w:p>
    <w:p w14:paraId="31F5E9A3" w14:textId="5B8A9556" w:rsidR="00E375E9" w:rsidRPr="003E3F6D" w:rsidRDefault="003E003F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E375E9" w:rsidRPr="003E3F6D">
        <w:rPr>
          <w:rFonts w:cs="Times New Roman"/>
          <w:szCs w:val="28"/>
        </w:rPr>
        <w:t>Подсчет отклонений:</w:t>
      </w:r>
    </w:p>
    <w:p w14:paraId="4210E430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СРЗНАЧ, СТАНДОТКЛОН для выявления отклонений от нормы.</w:t>
      </w:r>
    </w:p>
    <w:p w14:paraId="1D0ED457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СТАНДОТКЛОН(</w:t>
      </w:r>
      <w:proofErr w:type="gramEnd"/>
      <w:r w:rsidRPr="003E3F6D">
        <w:rPr>
          <w:rFonts w:cs="Times New Roman"/>
          <w:szCs w:val="28"/>
        </w:rPr>
        <w:t>B2:B10) для расчета стандартного отклонения.</w:t>
      </w:r>
    </w:p>
    <w:p w14:paraId="5CF4CB58" w14:textId="2963F1CC" w:rsidR="00E375E9" w:rsidRPr="003E3F6D" w:rsidRDefault="003E003F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E375E9" w:rsidRPr="003E3F6D">
        <w:rPr>
          <w:rFonts w:cs="Times New Roman"/>
          <w:szCs w:val="28"/>
        </w:rPr>
        <w:t>Анализ ошибок:</w:t>
      </w:r>
    </w:p>
    <w:p w14:paraId="3629E296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3E3F6D" w:rsidRDefault="003E003F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E375E9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2F08A579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ошибки и несоответствия, выявленные в ходе аудита.</w:t>
      </w:r>
    </w:p>
    <w:p w14:paraId="79C0CF7F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корректирующие действия для устранения найденных проблем.</w:t>
      </w:r>
    </w:p>
    <w:p w14:paraId="144B19A7" w14:textId="2023DEE2" w:rsidR="00044BDB" w:rsidRPr="003E3F6D" w:rsidRDefault="00044BDB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46BAF787" w:rsidR="00E375E9" w:rsidRPr="003E3F6D" w:rsidRDefault="00037E3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Компетенции (индикаторы): УК-1 (УК-1.2), ОПК-5 (ОПК-5.1), ОПК-6 (ОПК-6.1)</w:t>
      </w:r>
    </w:p>
    <w:p w14:paraId="17C959E0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</w:p>
    <w:p w14:paraId="374245D4" w14:textId="77777777" w:rsidR="005B3F82" w:rsidRPr="003E3F6D" w:rsidRDefault="00E375E9" w:rsidP="00E375E9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>9</w:t>
      </w:r>
      <w:r w:rsidR="001E7B60" w:rsidRPr="003E3F6D">
        <w:rPr>
          <w:rFonts w:cs="Times New Roman"/>
          <w:szCs w:val="28"/>
        </w:rPr>
        <w:t xml:space="preserve">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3E3F6D" w:rsidRDefault="001E7B6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3E3F6D" w:rsidRDefault="001E7B60" w:rsidP="001E7B60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73479358" w14:textId="2484D53C" w:rsidR="00E375E9" w:rsidRPr="003E3F6D" w:rsidRDefault="00DD26DE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результат:</w:t>
      </w:r>
    </w:p>
    <w:p w14:paraId="1BEC8B7C" w14:textId="45088E7B" w:rsidR="00E375E9" w:rsidRPr="003E3F6D" w:rsidRDefault="001E7B6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E375E9" w:rsidRPr="003E3F6D">
        <w:rPr>
          <w:rFonts w:cs="Times New Roman"/>
          <w:szCs w:val="28"/>
        </w:rPr>
        <w:t>Сбор данных:</w:t>
      </w:r>
    </w:p>
    <w:p w14:paraId="5CAFD8E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3E3F6D" w:rsidRDefault="001E7B6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E375E9" w:rsidRPr="003E3F6D">
        <w:rPr>
          <w:rFonts w:cs="Times New Roman"/>
          <w:szCs w:val="28"/>
        </w:rPr>
        <w:t>Создание таблицы в Microsoft Excel:</w:t>
      </w:r>
    </w:p>
    <w:p w14:paraId="4CF019B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таблицу с расчетами затрат на модернизацию и ожидаемой экономии.</w:t>
      </w:r>
    </w:p>
    <w:p w14:paraId="32178043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3E3F6D" w:rsidRDefault="001E7B60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3) </w:t>
      </w:r>
      <w:r w:rsidR="00E375E9" w:rsidRPr="003E3F6D">
        <w:rPr>
          <w:rFonts w:cs="Times New Roman"/>
          <w:szCs w:val="28"/>
        </w:rPr>
        <w:t>Подсчет экономической эффективности:</w:t>
      </w:r>
    </w:p>
    <w:p w14:paraId="025EB65C" w14:textId="25BE1EC1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Используйте функции NPV </w:t>
      </w:r>
      <w:r w:rsidR="00A01DC0" w:rsidRPr="003E3F6D">
        <w:rPr>
          <w:rFonts w:cs="Times New Roman"/>
          <w:szCs w:val="28"/>
        </w:rPr>
        <w:t xml:space="preserve">(ЧПС) </w:t>
      </w:r>
      <w:r w:rsidRPr="003E3F6D">
        <w:rPr>
          <w:rFonts w:cs="Times New Roman"/>
          <w:szCs w:val="28"/>
        </w:rPr>
        <w:t>и IRR</w:t>
      </w:r>
      <w:r w:rsidR="003B28B5" w:rsidRPr="003E3F6D">
        <w:rPr>
          <w:rFonts w:cs="Times New Roman"/>
          <w:szCs w:val="28"/>
        </w:rPr>
        <w:t xml:space="preserve"> (ВНД)</w:t>
      </w:r>
      <w:r w:rsidRPr="003E3F6D">
        <w:rPr>
          <w:rFonts w:cs="Times New Roman"/>
          <w:szCs w:val="28"/>
        </w:rPr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r w:rsidR="003B28B5" w:rsidRPr="003E3F6D">
        <w:rPr>
          <w:rFonts w:cs="Times New Roman"/>
          <w:szCs w:val="28"/>
        </w:rPr>
        <w:t>ЧПС</w:t>
      </w:r>
      <w:r w:rsidRPr="003E3F6D">
        <w:rPr>
          <w:rFonts w:cs="Times New Roman"/>
          <w:szCs w:val="28"/>
        </w:rPr>
        <w:t>(B</w:t>
      </w:r>
      <w:proofErr w:type="gramStart"/>
      <w:r w:rsidRPr="003E3F6D">
        <w:rPr>
          <w:rFonts w:cs="Times New Roman"/>
          <w:szCs w:val="28"/>
        </w:rPr>
        <w:t>2;C2:C10</w:t>
      </w:r>
      <w:proofErr w:type="gramEnd"/>
      <w:r w:rsidRPr="003E3F6D">
        <w:rPr>
          <w:rFonts w:cs="Times New Roman"/>
          <w:szCs w:val="28"/>
        </w:rPr>
        <w:t>) для расчета чистой приведенной стоимости.</w:t>
      </w:r>
    </w:p>
    <w:p w14:paraId="72229B8F" w14:textId="0BBD0901" w:rsidR="00E375E9" w:rsidRPr="003E3F6D" w:rsidRDefault="003B28B5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E375E9" w:rsidRPr="003E3F6D">
        <w:rPr>
          <w:rFonts w:cs="Times New Roman"/>
          <w:szCs w:val="28"/>
        </w:rPr>
        <w:t>Анализ результатов:</w:t>
      </w:r>
    </w:p>
    <w:p w14:paraId="34B6A7CA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3E3F6D" w:rsidRDefault="003B28B5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5) </w:t>
      </w:r>
      <w:r w:rsidR="00E375E9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137DFDA0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63778FC8" w14:textId="77777777" w:rsidR="00E375E9" w:rsidRPr="003E3F6D" w:rsidRDefault="00E375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3E3F6D" w:rsidRDefault="00E406E9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3A4357E9" w:rsidR="001D2CC8" w:rsidRPr="003E3F6D" w:rsidRDefault="00037E3D" w:rsidP="00E375E9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p w14:paraId="7EFDBCCE" w14:textId="77777777" w:rsidR="001D2CC8" w:rsidRPr="003E3F6D" w:rsidRDefault="001D2CC8" w:rsidP="001D2CC8">
      <w:pPr>
        <w:ind w:firstLine="0"/>
        <w:rPr>
          <w:rFonts w:cs="Times New Roman"/>
          <w:szCs w:val="28"/>
        </w:rPr>
      </w:pPr>
    </w:p>
    <w:p w14:paraId="56224A31" w14:textId="77777777" w:rsidR="005B3F82" w:rsidRPr="003E3F6D" w:rsidRDefault="000B0A3D" w:rsidP="00787FD2">
      <w:pPr>
        <w:ind w:firstLine="0"/>
        <w:rPr>
          <w:rFonts w:cs="Times New Roman"/>
          <w:i/>
          <w:iCs/>
          <w:szCs w:val="28"/>
        </w:rPr>
      </w:pPr>
      <w:r w:rsidRPr="003E3F6D">
        <w:rPr>
          <w:rFonts w:cs="Times New Roman"/>
          <w:szCs w:val="28"/>
        </w:rPr>
        <w:t xml:space="preserve">10. </w:t>
      </w:r>
      <w:r w:rsidR="005B3F82" w:rsidRPr="003E3F6D">
        <w:rPr>
          <w:rFonts w:cs="Times New Roman"/>
          <w:i/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3E3F6D" w:rsidRDefault="000B0A3D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3E3F6D" w:rsidRDefault="000B0A3D" w:rsidP="000B0A3D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Время выполнения – 30 мин.</w:t>
      </w:r>
    </w:p>
    <w:p w14:paraId="3BA60A5E" w14:textId="080E3816" w:rsidR="00787FD2" w:rsidRPr="003E3F6D" w:rsidRDefault="0079137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Ожидаемый результат:</w:t>
      </w:r>
    </w:p>
    <w:p w14:paraId="6BE89E20" w14:textId="3D485CEA" w:rsidR="00787FD2" w:rsidRPr="003E3F6D" w:rsidRDefault="000B0A3D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1) </w:t>
      </w:r>
      <w:r w:rsidR="00787FD2" w:rsidRPr="003E3F6D">
        <w:rPr>
          <w:rFonts w:cs="Times New Roman"/>
          <w:szCs w:val="28"/>
        </w:rPr>
        <w:t>Сбор данных:</w:t>
      </w:r>
    </w:p>
    <w:p w14:paraId="560713A1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Получите информацию о текущем состоянии ИТ-инфраструктуры компании.</w:t>
      </w:r>
    </w:p>
    <w:p w14:paraId="6888F7CE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Создание таблицы в Microsoft Excel:</w:t>
      </w:r>
    </w:p>
    <w:p w14:paraId="69977E63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Введите данные о компонентах ИТ-инфраструктуры в таблицу.</w:t>
      </w:r>
    </w:p>
    <w:p w14:paraId="73D89306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Добавьте столбцы для оценки производительности и надежности компонентов.</w:t>
      </w:r>
    </w:p>
    <w:p w14:paraId="568D3F12" w14:textId="24EFCD61" w:rsidR="00787FD2" w:rsidRPr="003E3F6D" w:rsidRDefault="002D014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2) </w:t>
      </w:r>
      <w:r w:rsidR="00787FD2" w:rsidRPr="003E3F6D">
        <w:rPr>
          <w:rFonts w:cs="Times New Roman"/>
          <w:szCs w:val="28"/>
        </w:rPr>
        <w:t>Подсчет общей оценки:</w:t>
      </w:r>
    </w:p>
    <w:p w14:paraId="03B972FB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Пример формулы: =</w:t>
      </w:r>
      <w:proofErr w:type="gramStart"/>
      <w:r w:rsidRPr="003E3F6D">
        <w:rPr>
          <w:rFonts w:cs="Times New Roman"/>
          <w:szCs w:val="28"/>
        </w:rPr>
        <w:t>СРЗНАЧ(</w:t>
      </w:r>
      <w:proofErr w:type="gramEnd"/>
      <w:r w:rsidRPr="003E3F6D">
        <w:rPr>
          <w:rFonts w:cs="Times New Roman"/>
          <w:szCs w:val="28"/>
        </w:rPr>
        <w:t>B2:B10) для подсчета средней оценки производительности.</w:t>
      </w:r>
    </w:p>
    <w:p w14:paraId="553A77C9" w14:textId="46C86F96" w:rsidR="00787FD2" w:rsidRPr="003E3F6D" w:rsidRDefault="000A0BA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3)</w:t>
      </w:r>
      <w:r w:rsidR="00FA43DA" w:rsidRPr="003E3F6D">
        <w:rPr>
          <w:rFonts w:cs="Times New Roman"/>
          <w:szCs w:val="28"/>
        </w:rPr>
        <w:t xml:space="preserve"> </w:t>
      </w:r>
      <w:r w:rsidR="00787FD2" w:rsidRPr="003E3F6D">
        <w:rPr>
          <w:rFonts w:cs="Times New Roman"/>
          <w:szCs w:val="28"/>
        </w:rPr>
        <w:t>Визуализация данных:</w:t>
      </w:r>
    </w:p>
    <w:p w14:paraId="3F123A4E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Используйте функции для построения диаграмм (ВСТАВКА -&gt; Диаграмма).</w:t>
      </w:r>
    </w:p>
    <w:p w14:paraId="54344334" w14:textId="61BF4CBF" w:rsidR="00787FD2" w:rsidRPr="003E3F6D" w:rsidRDefault="00FA43DA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 xml:space="preserve">4) </w:t>
      </w:r>
      <w:r w:rsidR="00787FD2" w:rsidRPr="003E3F6D">
        <w:rPr>
          <w:rFonts w:cs="Times New Roman"/>
          <w:szCs w:val="28"/>
        </w:rPr>
        <w:t>Написание аналитической части отчета в Microsoft Word:</w:t>
      </w:r>
    </w:p>
    <w:p w14:paraId="74031055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Опишите основные выводы на основе данных из таблицы.</w:t>
      </w:r>
    </w:p>
    <w:p w14:paraId="3496830B" w14:textId="77777777" w:rsidR="00787FD2" w:rsidRPr="003E3F6D" w:rsidRDefault="00787FD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3E3F6D" w:rsidRDefault="00791372" w:rsidP="00787FD2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71782C0B" w:rsidR="00053130" w:rsidRDefault="00037E3D" w:rsidP="007C1F55">
      <w:pPr>
        <w:ind w:firstLine="0"/>
        <w:rPr>
          <w:rFonts w:cs="Times New Roman"/>
          <w:szCs w:val="28"/>
        </w:rPr>
      </w:pPr>
      <w:r w:rsidRPr="003E3F6D">
        <w:rPr>
          <w:rFonts w:cs="Times New Roman"/>
          <w:szCs w:val="28"/>
        </w:rPr>
        <w:t>Компетенции (индикаторы): УК-1 (УК-1.2), ОПК-5 (ОПК-5.1), ОПК-6 (ОПК-6.1)</w:t>
      </w:r>
    </w:p>
    <w:sectPr w:rsidR="00053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37E3D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1800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3F6D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60A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0C45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C218A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docId w15:val="{0646649E-BB2D-4DC0-9564-74E2AAB2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F6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037E3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37E3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C21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1</TotalTime>
  <Pages>31</Pages>
  <Words>7630</Words>
  <Characters>43492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Asus</cp:lastModifiedBy>
  <cp:revision>4</cp:revision>
  <dcterms:created xsi:type="dcterms:W3CDTF">2025-03-19T15:34:00Z</dcterms:created>
  <dcterms:modified xsi:type="dcterms:W3CDTF">2025-04-04T07:41:00Z</dcterms:modified>
</cp:coreProperties>
</file>