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0055DEB7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7EB3E612" w:rsidR="009102AD" w:rsidRDefault="00141F7A" w:rsidP="009102AD">
      <w:r>
        <w:t>Компетенции (индикаторы): УК-1</w:t>
      </w:r>
      <w:r w:rsidR="00FD464B">
        <w:t xml:space="preserve"> (УК-1.1</w:t>
      </w:r>
      <w:r>
        <w:t xml:space="preserve">, </w:t>
      </w:r>
      <w:r w:rsidR="00FD464B">
        <w:t xml:space="preserve">УК-1.2, УК-1.3), </w:t>
      </w:r>
      <w:r>
        <w:t>ОПК-2</w:t>
      </w:r>
      <w:r w:rsidR="00FD464B">
        <w:t xml:space="preserve"> (ОПК-2.1</w:t>
      </w:r>
      <w:r>
        <w:t xml:space="preserve">, </w:t>
      </w:r>
      <w:r w:rsidR="00FD464B">
        <w:t xml:space="preserve">ОПК-2.2), </w:t>
      </w:r>
      <w:r>
        <w:t>ОПК-5</w:t>
      </w:r>
      <w:r w:rsidR="00FD464B">
        <w:t xml:space="preserve"> (ОПК-5.1</w:t>
      </w:r>
      <w:r>
        <w:t xml:space="preserve">, </w:t>
      </w:r>
      <w:r w:rsidR="00FD464B">
        <w:t xml:space="preserve">ОПК-5.2, ОПК-5.3), </w:t>
      </w:r>
      <w:r>
        <w:t>ОПК-6</w:t>
      </w:r>
      <w:r w:rsidR="00FD464B">
        <w:t xml:space="preserve"> (ОПК-6.1, ОПК-6.2)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6627C0B4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30988750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lastRenderedPageBreak/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1D94818B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FD464B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FD464B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FD464B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FD464B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FD464B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FD464B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0E7F5C44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=СУМ</w:t>
      </w:r>
      <w:proofErr w:type="gramStart"/>
      <w:r>
        <w:t>М(</w:t>
      </w:r>
      <w:proofErr w:type="gramEnd"/>
      <w:r>
        <w:t>А2:</w:t>
      </w:r>
      <w:proofErr w:type="gramStart"/>
      <w:r>
        <w:t>B6)</w:t>
      </w:r>
      <w:proofErr w:type="gramEnd"/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=СУММ(B2:</w:t>
      </w:r>
      <w:proofErr w:type="gramStart"/>
      <w:r>
        <w:t>B6)</w:t>
      </w:r>
      <w:proofErr w:type="gramEnd"/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680D6504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>В) обозначаются буквами русского алфавита А...Я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60B490D0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FD464B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FD464B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FD464B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FD464B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FD464B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FD464B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lastRenderedPageBreak/>
              <w:t xml:space="preserve">Г) </w:t>
            </w:r>
            <w:r w:rsidRPr="00727EDD">
              <w:rPr>
                <w:noProof/>
                <w:lang w:eastAsia="ru-RU"/>
              </w:rPr>
              <w:lastRenderedPageBreak/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lastRenderedPageBreak/>
        <w:t>Правильный ответ:</w:t>
      </w:r>
      <w:r w:rsidRPr="00001153">
        <w:t xml:space="preserve"> </w:t>
      </w:r>
      <w:r>
        <w:t>В</w:t>
      </w:r>
    </w:p>
    <w:p w14:paraId="65ABFD11" w14:textId="2EA26574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</w:t>
      </w:r>
      <w:proofErr w:type="spellStart"/>
      <w:r>
        <w:t>А</w:t>
      </w:r>
      <w:proofErr w:type="gramStart"/>
      <w:r>
        <w:t>2</w:t>
      </w:r>
      <w:proofErr w:type="spellEnd"/>
      <w:proofErr w:type="gramEnd"/>
      <w:r>
        <w:t>)/</w:t>
      </w:r>
      <w:proofErr w:type="spellStart"/>
      <w:r>
        <w:t>sin</w:t>
      </w:r>
      <w:proofErr w:type="spellEnd"/>
      <w:r>
        <w:t>(</w:t>
      </w:r>
      <w:proofErr w:type="spellStart"/>
      <w:r>
        <w:t>А1</w:t>
      </w:r>
      <w:proofErr w:type="spellEnd"/>
      <w:r>
        <w:t>)*5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4DC03957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=СУММ(B3: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D7)</w:t>
      </w:r>
      <w:proofErr w:type="gramEnd"/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=СУММ(B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</w:t>
      </w:r>
      <w:proofErr w:type="gramStart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  <w:proofErr w:type="gramEnd"/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4855DDCB" w:rsidR="009102AD" w:rsidRDefault="00FD464B" w:rsidP="009102A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lastRenderedPageBreak/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782E67DA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37EB6BAF" w:rsidR="00FB667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4F1F07E1" w:rsidR="00E900F2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255D4877" w:rsidR="00FF2B8B" w:rsidRDefault="00FD464B" w:rsidP="00FF2B8B">
      <w:r>
        <w:lastRenderedPageBreak/>
        <w:t>Компетенции (индикаторы): УК-1 (УК-1.1, УК-1.2, УК-1.3), ОПК-2 (ОПК-2.1, ОПК-2.2), ОПК-5 (ОПК-5.1, ОПК-5.2, ОПК-5.3), ОПК-6 (ОПК-6.1, ОПК-6.2)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6CD17F06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582D6D25" w:rsidR="00E900F2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462F6793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lastRenderedPageBreak/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18760C2C" w:rsidR="00FF2B8B" w:rsidRPr="00062841" w:rsidRDefault="00FD464B" w:rsidP="00FF2B8B">
      <w:pPr>
        <w:rPr>
          <w:b/>
          <w:bCs/>
        </w:rPr>
      </w:pPr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1DCB4BAC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1EAB60B4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lastRenderedPageBreak/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1AB86258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051CA72B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09DD5CD2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5A08D816" w:rsidR="00FF2B8B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391F4174" w:rsidR="00D76DD6" w:rsidRDefault="00FD464B" w:rsidP="00FF2B8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5B186224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4E495597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lastRenderedPageBreak/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40E05452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67682B20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3FF83396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3BD6C791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lastRenderedPageBreak/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1CA32EBC" w:rsidR="003D24F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515ADCCA" w:rsidR="00531269" w:rsidRDefault="00FD464B" w:rsidP="003D24F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7BE53B4D" w:rsidR="00531269" w:rsidRDefault="00FD464B" w:rsidP="0053126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2203AE14" w:rsidR="00531269" w:rsidRDefault="00FD464B" w:rsidP="0053126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lastRenderedPageBreak/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02EA6F77" w:rsidR="00531269" w:rsidRDefault="00FD464B" w:rsidP="0053126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66FA6D8" w14:textId="77777777" w:rsidR="00531269" w:rsidRDefault="00531269" w:rsidP="00531269"/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49F08F0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2E312361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2C964926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197D5443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09213E04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 xml:space="preserve">В) Панель с кнопками для быстрого доступа к часто используемым </w:t>
            </w:r>
            <w:r>
              <w:lastRenderedPageBreak/>
              <w:t>командам.</w:t>
            </w:r>
          </w:p>
        </w:tc>
      </w:tr>
    </w:tbl>
    <w:p w14:paraId="6141769C" w14:textId="45A6A020" w:rsidR="00952600" w:rsidRDefault="00B641FF" w:rsidP="00952600">
      <w:r w:rsidRPr="004B553B">
        <w:lastRenderedPageBreak/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5F46D07A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5DF03A07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61991AD3" w:rsidR="00952600" w:rsidRDefault="00FD464B" w:rsidP="00952600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lastRenderedPageBreak/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2516E315" w:rsidR="001E440C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2FD0BCDB" w:rsidR="001E440C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297A701C" w:rsidR="001E440C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lastRenderedPageBreak/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7D4E96F7" w:rsidR="001E440C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3B143600" w:rsidR="001E440C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710F1629" w:rsidR="00952600" w:rsidRDefault="00FD464B" w:rsidP="001E440C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71EEF3A" w14:textId="0F3E6688" w:rsidR="00DD7EED" w:rsidRPr="00116148" w:rsidRDefault="00DD7EED" w:rsidP="000E6562">
      <w:pPr>
        <w:pStyle w:val="3"/>
        <w:jc w:val="left"/>
      </w:pPr>
      <w:r w:rsidRPr="00DD7EED">
        <w:lastRenderedPageBreak/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19BBF1DD" w:rsidR="00BD159C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0FEA0721" w:rsidR="00FD40BC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1176AE4C" w:rsidR="008724E6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lastRenderedPageBreak/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2E5A8598" w:rsidR="008724E6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341047CC" w:rsidR="008724E6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4742FA06" w:rsidR="00193DBD" w:rsidRDefault="00FD464B" w:rsidP="00193DB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639833CD" w:rsidR="00193DBD" w:rsidRDefault="00FD464B" w:rsidP="00A671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0FD3D753" w:rsidR="00193DBD" w:rsidRDefault="00FD464B" w:rsidP="00193DBD">
      <w:r>
        <w:lastRenderedPageBreak/>
        <w:t>Компетенции (индикаторы): УК-1 (УК-1.1, УК-1.2, УК-1.3), ОПК-2 (ОПК-2.1, ОПК-2.2), ОПК-5 (ОПК-5.1, ОПК-5.2, ОПК-5.3), ОПК-6 (ОПК-6.1, ОПК-6.2)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68AA4DA0" w:rsidR="00A67152" w:rsidRDefault="00FD464B" w:rsidP="00A671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4F2B3B16" w:rsidR="00D56E2B" w:rsidRDefault="00FD464B" w:rsidP="00D56E2B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2F12EECC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045FD2F7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6B2D12D0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3B37A189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03CD4DE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6D4AC995" w:rsidR="001454C2" w:rsidRDefault="00FD464B" w:rsidP="001454C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32F6DE74" w:rsidR="001454C2" w:rsidRDefault="00FD464B" w:rsidP="001454C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58EF5443" w:rsidR="001454C2" w:rsidRDefault="00FD464B" w:rsidP="001454C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lastRenderedPageBreak/>
        <w:t>Правильный ответ:</w:t>
      </w:r>
      <w:r>
        <w:t xml:space="preserve"> интерфейсом.</w:t>
      </w:r>
    </w:p>
    <w:p w14:paraId="28F3F240" w14:textId="08FE6054" w:rsidR="00000EA6" w:rsidRDefault="00FD464B" w:rsidP="001454C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2E876154" w:rsidR="001A19F3" w:rsidRDefault="00FD464B" w:rsidP="001A19F3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13509433" w:rsidR="001A19F3" w:rsidRDefault="00FD464B" w:rsidP="00ED5CE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18BF2929" w14:textId="77777777" w:rsidR="00394455" w:rsidRDefault="00394455" w:rsidP="003944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0C1A0C3E" w:rsidR="001A19F3" w:rsidRDefault="00FD464B" w:rsidP="001A19F3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665534ED" w:rsidR="001A19F3" w:rsidRDefault="00FD464B" w:rsidP="001A19F3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3A1EB4B7" w:rsidR="001A19F3" w:rsidRPr="00DD7EED" w:rsidRDefault="00FD464B" w:rsidP="001A19F3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0D1AD215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1235310C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396BDAB0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2383E55E" w:rsidR="00D41B52" w:rsidRDefault="00FD464B" w:rsidP="00D41B52">
      <w:r>
        <w:lastRenderedPageBreak/>
        <w:t>Компетенции (индикаторы): УК-1 (УК-1.1, УК-1.2, УК-1.3), ОПК-2 (ОПК-2.1, ОПК-2.2), ОПК-5 (ОПК-5.1, ОПК-5.2, ОПК-5.3), ОПК-6 (ОПК-6.1, ОПК-6.2)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</w:t>
      </w:r>
      <w:proofErr w:type="spellStart"/>
      <w:r>
        <w:t>CRM</w:t>
      </w:r>
      <w:proofErr w:type="spellEnd"/>
      <w:r>
        <w:t>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0E91788E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5FC35B1F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59F6C02F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7528A662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</w:t>
      </w:r>
      <w:r>
        <w:lastRenderedPageBreak/>
        <w:t>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6687BDCB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21A2D1BE" w:rsidR="00D41B52" w:rsidRDefault="00FD464B" w:rsidP="00D41B52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23BCE9C9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3542FD03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72F66E63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</w:t>
      </w:r>
      <w:r>
        <w:lastRenderedPageBreak/>
        <w:t>максимизации или минимизации некоторого критерия (например, прибыли или затрат).</w:t>
      </w:r>
    </w:p>
    <w:p w14:paraId="4610C2A8" w14:textId="592AF070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22DCBF70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324634BC" w:rsidR="00651CCD" w:rsidRDefault="00FD464B" w:rsidP="00651CCD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BE3A59"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D2CC8"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D2CC8"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D2CC8">
      <w:r w:rsidRPr="000E6562">
        <w:t>Ожидаемый ответ:</w:t>
      </w:r>
    </w:p>
    <w:p w14:paraId="45C09F88" w14:textId="4FB96A6D" w:rsidR="001D2CC8" w:rsidRPr="000E6562" w:rsidRDefault="007A0CF5" w:rsidP="001D2CC8"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D2CC8"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D2CC8"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D2CC8"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D2CC8"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D2CC8"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D2CC8">
      <w:r w:rsidRPr="000E6562">
        <w:lastRenderedPageBreak/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СУММ(B2:B5) для подсчета продаж за январь-март.</w:t>
      </w:r>
      <w:proofErr w:type="gramEnd"/>
    </w:p>
    <w:p w14:paraId="6AA2B59F" w14:textId="39792309" w:rsidR="001D2CC8" w:rsidRPr="000E6562" w:rsidRDefault="00183662" w:rsidP="001D2CC8"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D2CC8"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D2CC8"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D2CC8">
      <w:r w:rsidRPr="000E6562"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D2CC8"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D2CC8">
      <w:r w:rsidRPr="000E6562"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D2CC8">
      <w:r w:rsidRPr="000E6562"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D2CC8"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2A010B25" w:rsidR="001D2CC8" w:rsidRPr="000E6562" w:rsidRDefault="00FD464B" w:rsidP="001D2CC8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A14601F" w14:textId="77777777" w:rsidR="001D2CC8" w:rsidRPr="000E6562" w:rsidRDefault="001D2CC8" w:rsidP="001D2CC8"/>
    <w:p w14:paraId="2BE7590D" w14:textId="6550102D" w:rsidR="006564BB" w:rsidRPr="000E6562" w:rsidRDefault="001D2CC8" w:rsidP="001D2CC8">
      <w:r w:rsidRPr="000E6562"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D2CC8"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D2CC8">
      <w:r w:rsidRPr="000E6562">
        <w:t>Время выполнения – 30 мин.</w:t>
      </w:r>
    </w:p>
    <w:p w14:paraId="503387A0" w14:textId="2F7F52ED" w:rsidR="001D2CC8" w:rsidRPr="000E6562" w:rsidRDefault="00711E82" w:rsidP="001D2CC8">
      <w:r w:rsidRPr="000E6562">
        <w:t>Ожидаемый ответ:</w:t>
      </w:r>
    </w:p>
    <w:p w14:paraId="63E6E3D5" w14:textId="6F8E04CF" w:rsidR="001D2CC8" w:rsidRPr="000E6562" w:rsidRDefault="000A617A" w:rsidP="001D2CC8"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D2CC8"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D2CC8"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D2CC8"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D2CC8"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D2CC8"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D2CC8"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D2CC8">
      <w:r w:rsidRPr="000E6562">
        <w:lastRenderedPageBreak/>
        <w:t>Пример формулы: =</w:t>
      </w:r>
      <w:proofErr w:type="gramStart"/>
      <w:r w:rsidRPr="000E6562">
        <w:t>СУММ(B2:B13) для подсчета доходов за январь.</w:t>
      </w:r>
      <w:proofErr w:type="gramEnd"/>
    </w:p>
    <w:p w14:paraId="2AD2BEB3" w14:textId="3F65B22B" w:rsidR="001D2CC8" w:rsidRPr="000E6562" w:rsidRDefault="0074131E" w:rsidP="001D2CC8"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D2CC8"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СЧЁТЕСЛИ(A2:A10;"&gt;500") для подсчета числа продаж свыше 500 единиц.</w:t>
      </w:r>
      <w:proofErr w:type="gramEnd"/>
    </w:p>
    <w:p w14:paraId="2DC227F4" w14:textId="0121C65F" w:rsidR="001D2CC8" w:rsidRPr="000E6562" w:rsidRDefault="00886D46" w:rsidP="001D2CC8"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D2CC8"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D2CC8"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D2CC8"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208CB1A4" w:rsidR="001D2CC8" w:rsidRPr="000E6562" w:rsidRDefault="00FD464B" w:rsidP="001D2CC8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41511CAC" w14:textId="77777777" w:rsidR="001D2CC8" w:rsidRPr="000E6562" w:rsidRDefault="001D2CC8" w:rsidP="001D2CC8"/>
    <w:p w14:paraId="7526404D" w14:textId="577DB45F" w:rsidR="006564BB" w:rsidRPr="000E6562" w:rsidRDefault="00193827" w:rsidP="001D2CC8">
      <w:r w:rsidRPr="000E6562"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D2CC8">
      <w:r w:rsidRPr="000E6562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93827">
      <w:r w:rsidRPr="000E6562">
        <w:t>Время выполнения – 30 мин.</w:t>
      </w:r>
    </w:p>
    <w:p w14:paraId="2C8FD3A4" w14:textId="15F92364" w:rsidR="001D2CC8" w:rsidRPr="000E6562" w:rsidRDefault="00711E82" w:rsidP="001D2CC8">
      <w:r w:rsidRPr="000E6562">
        <w:t>Ожидаемый ответ:</w:t>
      </w:r>
    </w:p>
    <w:p w14:paraId="1BEDDD32" w14:textId="68C9CC54" w:rsidR="001D2CC8" w:rsidRPr="000E6562" w:rsidRDefault="00193827" w:rsidP="001D2CC8"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D2CC8"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D2CC8"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D2CC8"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D2CC8"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D2CC8"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СУММ(B2:B5) для подсчета прибыли за первый квартал.</w:t>
      </w:r>
      <w:proofErr w:type="gramEnd"/>
    </w:p>
    <w:p w14:paraId="244BD874" w14:textId="772D3A14" w:rsidR="001D2CC8" w:rsidRPr="000E6562" w:rsidRDefault="009F7396" w:rsidP="001D2CC8"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D2CC8"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D2CC8"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D2CC8">
      <w:r w:rsidRPr="000E6562">
        <w:lastRenderedPageBreak/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D2CC8"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D2CC8"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D2CC8"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7F1C0E2A" w:rsidR="001D2CC8" w:rsidRPr="000E6562" w:rsidRDefault="00FD464B" w:rsidP="001D2CC8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013E9099" w14:textId="77777777" w:rsidR="001D2CC8" w:rsidRPr="000E6562" w:rsidRDefault="001D2CC8" w:rsidP="001D2CC8"/>
    <w:p w14:paraId="50ED2B79" w14:textId="77777777" w:rsidR="006564BB" w:rsidRPr="000E6562" w:rsidRDefault="001D2CC8" w:rsidP="001D2CC8">
      <w:pPr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D2CC8">
      <w:r w:rsidRPr="000E6562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D2CC8">
      <w:r w:rsidRPr="000E6562">
        <w:t>Время выполнения – 30 мин.</w:t>
      </w:r>
    </w:p>
    <w:p w14:paraId="49F392C8" w14:textId="6201055C" w:rsidR="009F7396" w:rsidRPr="000E6562" w:rsidRDefault="00A57168" w:rsidP="001D2CC8">
      <w:r w:rsidRPr="000E6562">
        <w:t>Ожидаемый ответ:</w:t>
      </w:r>
    </w:p>
    <w:p w14:paraId="4220B7FE" w14:textId="3C529985" w:rsidR="001D2CC8" w:rsidRPr="000E6562" w:rsidRDefault="009F7396" w:rsidP="001D2CC8"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D2CC8"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D2CC8"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D2CC8">
      <w:r w:rsidRPr="000E6562"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D2CC8"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D2CC8"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СУММ(B2:B10) для подсчета задолженности перед всеми контрагентами.</w:t>
      </w:r>
      <w:proofErr w:type="gramEnd"/>
    </w:p>
    <w:p w14:paraId="238F382E" w14:textId="19354D12" w:rsidR="001D2CC8" w:rsidRPr="000E6562" w:rsidRDefault="002E73CA" w:rsidP="001D2CC8"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D2CC8"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СЧЁТЕСЛИ(A2:A10;"&gt;500") для подсчета числа выплат свыше 500 единиц.</w:t>
      </w:r>
      <w:proofErr w:type="gramEnd"/>
    </w:p>
    <w:p w14:paraId="448538E6" w14:textId="66359C1A" w:rsidR="001D2CC8" w:rsidRPr="000E6562" w:rsidRDefault="002E73CA" w:rsidP="001D2CC8"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D2CC8">
      <w:r w:rsidRPr="000E6562">
        <w:lastRenderedPageBreak/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D2CC8"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D2CC8"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D2CC8"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4327030C" w:rsidR="001D2CC8" w:rsidRPr="000E6562" w:rsidRDefault="00FD464B" w:rsidP="001D2CC8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C7477F2" w14:textId="77777777" w:rsidR="001D2CC8" w:rsidRPr="000E6562" w:rsidRDefault="001D2CC8" w:rsidP="001D2CC8"/>
    <w:p w14:paraId="2AB3273E" w14:textId="77777777" w:rsidR="005B3F82" w:rsidRPr="000E6562" w:rsidRDefault="002E73CA" w:rsidP="00E375E9">
      <w:pPr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E375E9">
      <w:r w:rsidRPr="000E6562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E375E9">
      <w:r w:rsidRPr="000E6562">
        <w:t>Время выполнения – 30 мин.</w:t>
      </w:r>
    </w:p>
    <w:p w14:paraId="2A6E9738" w14:textId="63F1B16F" w:rsidR="002E73CA" w:rsidRPr="000E6562" w:rsidRDefault="007F5B22" w:rsidP="00E375E9">
      <w:r w:rsidRPr="000E6562"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E375E9"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E375E9"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E375E9"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E375E9"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E375E9"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E375E9"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E375E9"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СРЗНАЧ(B2:B10) для подсчета средней оценки функционала.</w:t>
      </w:r>
      <w:proofErr w:type="gramEnd"/>
    </w:p>
    <w:p w14:paraId="6AD39509" w14:textId="547F6ECD" w:rsidR="00E375E9" w:rsidRPr="000E6562" w:rsidRDefault="009638D0" w:rsidP="00E375E9"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E375E9">
      <w:r w:rsidRPr="000E6562"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E375E9"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E375E9"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E375E9">
      <w:r w:rsidRPr="000E6562">
        <w:lastRenderedPageBreak/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5E117426" w:rsidR="00E375E9" w:rsidRPr="000E6562" w:rsidRDefault="00FD464B" w:rsidP="00E375E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C9A39B5" w14:textId="77777777" w:rsidR="00E375E9" w:rsidRPr="000E6562" w:rsidRDefault="00E375E9" w:rsidP="00E375E9"/>
    <w:p w14:paraId="72BE9648" w14:textId="77777777" w:rsidR="005B3F82" w:rsidRPr="000E6562" w:rsidRDefault="002901F7" w:rsidP="00E375E9">
      <w:pPr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E375E9"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E375E9">
      <w:r w:rsidRPr="000E6562">
        <w:t>Ожидаемый результат:</w:t>
      </w:r>
    </w:p>
    <w:p w14:paraId="5EC9AE0C" w14:textId="493F6DF3" w:rsidR="00E375E9" w:rsidRPr="000E6562" w:rsidRDefault="002901F7" w:rsidP="00E375E9"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E375E9">
      <w:r w:rsidRPr="000E6562">
        <w:t>Получите данные о текущих доходах и расходах компании.</w:t>
      </w:r>
    </w:p>
    <w:p w14:paraId="43415B03" w14:textId="77777777" w:rsidR="00E375E9" w:rsidRPr="000E6562" w:rsidRDefault="00E375E9" w:rsidP="00E375E9"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E375E9"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E375E9"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E375E9">
      <w:r w:rsidRPr="000E6562"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E375E9"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СУММ(B2:B13) для подсчета доходов за январь.</w:t>
      </w:r>
      <w:proofErr w:type="gramEnd"/>
    </w:p>
    <w:p w14:paraId="160A0566" w14:textId="77777777" w:rsidR="00E375E9" w:rsidRPr="000E6562" w:rsidRDefault="00E375E9" w:rsidP="00E375E9">
      <w:r w:rsidRPr="000E6562">
        <w:t>Анализ сценариев:</w:t>
      </w:r>
    </w:p>
    <w:p w14:paraId="197DD28E" w14:textId="77777777" w:rsidR="00E375E9" w:rsidRPr="000E6562" w:rsidRDefault="00E375E9" w:rsidP="00E375E9"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E375E9">
      <w:r w:rsidRPr="000E6562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0E6562" w:rsidRDefault="00E375E9" w:rsidP="00E375E9"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E375E9"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E375E9"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7E1B04BF" w:rsidR="00E375E9" w:rsidRPr="000E6562" w:rsidRDefault="00FD464B" w:rsidP="00E375E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3E30E4F3" w14:textId="77777777" w:rsidR="00E375E9" w:rsidRPr="000E6562" w:rsidRDefault="00E375E9" w:rsidP="00E375E9"/>
    <w:p w14:paraId="33CC5DD4" w14:textId="77777777" w:rsidR="005B3F82" w:rsidRPr="000E6562" w:rsidRDefault="005A3D5D" w:rsidP="00E375E9">
      <w:pPr>
        <w:rPr>
          <w:i/>
          <w:iCs/>
        </w:rPr>
      </w:pPr>
      <w:r w:rsidRPr="000E6562">
        <w:lastRenderedPageBreak/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E375E9"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E375E9">
      <w:r w:rsidRPr="000E6562">
        <w:t>Ожидаемый результат:</w:t>
      </w:r>
    </w:p>
    <w:p w14:paraId="454BD536" w14:textId="31764451" w:rsidR="00E375E9" w:rsidRPr="000E6562" w:rsidRDefault="005A3D5D" w:rsidP="00E375E9"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E375E9"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E375E9"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E375E9"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E375E9"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E375E9"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E375E9">
      <w:r w:rsidRPr="000E6562"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СУММ(B2:B10) для подсчета доли рынка всех конкурентов.</w:t>
      </w:r>
      <w:proofErr w:type="gramEnd"/>
    </w:p>
    <w:p w14:paraId="151FADB8" w14:textId="7A3D073C" w:rsidR="00E375E9" w:rsidRPr="000E6562" w:rsidRDefault="0098715A" w:rsidP="00E375E9"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E375E9"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СЧЁТЕСЛИ(A2:A10;"предпочитает продукт A") для подсчета числа потребителей, предпочитающих продукт A.</w:t>
      </w:r>
      <w:proofErr w:type="gramEnd"/>
    </w:p>
    <w:p w14:paraId="79D5AE59" w14:textId="4FBB08AA" w:rsidR="00E375E9" w:rsidRPr="000E6562" w:rsidRDefault="0098715A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E375E9"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152C3A74" w:rsidR="00E375E9" w:rsidRPr="000E6562" w:rsidRDefault="00FD464B" w:rsidP="00E375E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7ED3B23" w14:textId="77777777" w:rsidR="00E375E9" w:rsidRPr="000E6562" w:rsidRDefault="00E375E9" w:rsidP="00E375E9"/>
    <w:p w14:paraId="1C8A62BC" w14:textId="77777777" w:rsidR="005B3F82" w:rsidRPr="000E6562" w:rsidRDefault="00E375E9" w:rsidP="00E375E9">
      <w:pPr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E375E9">
      <w:r w:rsidRPr="000E6562"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E375E9">
      <w:r w:rsidRPr="000E6562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3E003F">
      <w:r w:rsidRPr="000E6562">
        <w:t>Время выполнения – 30 мин.</w:t>
      </w:r>
    </w:p>
    <w:p w14:paraId="3B88F135" w14:textId="3230F514" w:rsidR="00E375E9" w:rsidRPr="000E6562" w:rsidRDefault="00CA5B07" w:rsidP="00E375E9">
      <w:r w:rsidRPr="000E6562">
        <w:t>Ожидаемый результат:</w:t>
      </w:r>
    </w:p>
    <w:p w14:paraId="0F9A4969" w14:textId="1362FD55" w:rsidR="00E375E9" w:rsidRPr="000E6562" w:rsidRDefault="003E003F" w:rsidP="00E375E9"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E375E9"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E375E9"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E375E9"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E375E9"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E375E9"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СТАНДОТКЛОН(B2:B10) для расчета стандартного отклонения.</w:t>
      </w:r>
      <w:proofErr w:type="gramEnd"/>
    </w:p>
    <w:p w14:paraId="5CF4CB58" w14:textId="2963F1CC" w:rsidR="00E375E9" w:rsidRPr="000E6562" w:rsidRDefault="003E003F" w:rsidP="00E375E9"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E375E9"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E375E9">
      <w:r w:rsidRPr="000E6562"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0E6562" w:rsidRDefault="003E003F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E375E9"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E375E9"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7B5C4BCE" w:rsidR="00E375E9" w:rsidRPr="000E6562" w:rsidRDefault="00FD464B" w:rsidP="00E375E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17C959E0" w14:textId="77777777" w:rsidR="00E375E9" w:rsidRPr="000E6562" w:rsidRDefault="00E375E9" w:rsidP="00E375E9"/>
    <w:p w14:paraId="374245D4" w14:textId="77777777" w:rsidR="005B3F82" w:rsidRPr="000E6562" w:rsidRDefault="00E375E9" w:rsidP="00E375E9">
      <w:pPr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E375E9">
      <w:r w:rsidRPr="000E6562">
        <w:t xml:space="preserve">Ситуация: Ваша компания планирует модернизацию производственного оборудования. Вам поручено оценить экономическую </w:t>
      </w:r>
      <w:r w:rsidRPr="000E6562">
        <w:lastRenderedPageBreak/>
        <w:t>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E7B60">
      <w:r w:rsidRPr="000E6562">
        <w:t>Время выполнения – 30 мин.</w:t>
      </w:r>
    </w:p>
    <w:p w14:paraId="73479358" w14:textId="2484D53C" w:rsidR="00E375E9" w:rsidRPr="000E6562" w:rsidRDefault="00DD26DE" w:rsidP="00E375E9">
      <w:r w:rsidRPr="000E6562">
        <w:t>Ожидаемый результат:</w:t>
      </w:r>
    </w:p>
    <w:p w14:paraId="1BEC8B7C" w14:textId="45088E7B" w:rsidR="00E375E9" w:rsidRPr="000E6562" w:rsidRDefault="001E7B60" w:rsidP="00E375E9"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E375E9"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E375E9"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E375E9">
      <w:r w:rsidRPr="000E6562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E375E9"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E375E9"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E375E9">
      <w:r w:rsidRPr="000E6562">
        <w:t>Пример формулы: =</w:t>
      </w:r>
      <w:proofErr w:type="gramStart"/>
      <w:r w:rsidR="003B28B5" w:rsidRPr="000E6562">
        <w:t>ЧПС</w:t>
      </w:r>
      <w:r w:rsidRPr="000E6562">
        <w:t>(B2;C2:C10) для расчета чистой приведенной стоимости.</w:t>
      </w:r>
      <w:proofErr w:type="gramEnd"/>
    </w:p>
    <w:p w14:paraId="72229B8F" w14:textId="0BBD0901" w:rsidR="00E375E9" w:rsidRPr="000E6562" w:rsidRDefault="003B28B5" w:rsidP="00E375E9"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E375E9"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E375E9">
      <w:r w:rsidRPr="000E6562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0E6562" w:rsidRDefault="003B28B5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E375E9">
      <w:r w:rsidRPr="000E6562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7013C135" w:rsidR="001D2CC8" w:rsidRPr="000E6562" w:rsidRDefault="00FD464B" w:rsidP="00E375E9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7EFDBCCE" w14:textId="77777777" w:rsidR="001D2CC8" w:rsidRPr="000E6562" w:rsidRDefault="001D2CC8" w:rsidP="001D2CC8"/>
    <w:p w14:paraId="56224A31" w14:textId="77777777" w:rsidR="005B3F82" w:rsidRPr="000E6562" w:rsidRDefault="000B0A3D" w:rsidP="00787FD2">
      <w:pPr>
        <w:rPr>
          <w:i/>
          <w:iCs/>
        </w:rPr>
      </w:pPr>
      <w:r w:rsidRPr="000E6562"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787FD2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787FD2"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0B0A3D">
      <w:r w:rsidRPr="000E6562">
        <w:t>Время выполнения – 30 мин.</w:t>
      </w:r>
    </w:p>
    <w:p w14:paraId="3BA60A5E" w14:textId="080E3816" w:rsidR="00787FD2" w:rsidRPr="000E6562" w:rsidRDefault="00791372" w:rsidP="00787FD2">
      <w:r w:rsidRPr="000E6562">
        <w:t>Ожидаемый результат:</w:t>
      </w:r>
    </w:p>
    <w:p w14:paraId="6BE89E20" w14:textId="3D485CEA" w:rsidR="00787FD2" w:rsidRPr="000E6562" w:rsidRDefault="000B0A3D" w:rsidP="00787FD2">
      <w:r w:rsidRPr="000E6562">
        <w:lastRenderedPageBreak/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787FD2"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787FD2">
      <w:r w:rsidRPr="000E6562">
        <w:t>Создание таблицы в Microsoft Excel:</w:t>
      </w:r>
    </w:p>
    <w:p w14:paraId="69977E63" w14:textId="77777777" w:rsidR="00787FD2" w:rsidRPr="000E6562" w:rsidRDefault="00787FD2" w:rsidP="00787FD2"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787FD2"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787FD2"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787FD2"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787FD2">
      <w:r w:rsidRPr="000E6562">
        <w:t>Пример формулы: =</w:t>
      </w:r>
      <w:proofErr w:type="gramStart"/>
      <w:r w:rsidRPr="000E6562">
        <w:t>СРЗНАЧ(B2:B10) для подсчета средней оценки производительности.</w:t>
      </w:r>
      <w:proofErr w:type="gramEnd"/>
    </w:p>
    <w:p w14:paraId="553A77C9" w14:textId="46C86F96" w:rsidR="00787FD2" w:rsidRPr="000E6562" w:rsidRDefault="000A0BA2" w:rsidP="00787FD2"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787FD2"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787FD2">
      <w:r w:rsidRPr="000E6562"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787FD2"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787FD2"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787FD2"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787FD2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1DAB3C6E" w:rsidR="00053130" w:rsidRDefault="00FD464B" w:rsidP="007C1F55">
      <w:r>
        <w:t>Компетенции (индикаторы): УК-1 (УК-1.1, УК-1.2, УК-1.3), ОПК-2 (ОПК-2.1, ОПК-2.2), ОПК-5 (ОПК-5.1, ОПК-5.2, ОПК-5.3), ОПК-6 (ОПК-6.1, ОПК-6.2)</w:t>
      </w:r>
    </w:p>
    <w:p w14:paraId="59B2C52E" w14:textId="67C23B19" w:rsidR="00694F4F" w:rsidRDefault="00694F4F">
      <w:pPr>
        <w:spacing w:after="160" w:line="259" w:lineRule="auto"/>
        <w:ind w:firstLine="0"/>
        <w:jc w:val="left"/>
      </w:pPr>
      <w:bookmarkStart w:id="0" w:name="_GoBack"/>
      <w:bookmarkEnd w:id="0"/>
    </w:p>
    <w:sectPr w:rsidR="0069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1F7A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445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4F4F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240A8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D464B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10</TotalTime>
  <Pages>34</Pages>
  <Words>8659</Words>
  <Characters>49357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Admin</cp:lastModifiedBy>
  <cp:revision>4</cp:revision>
  <dcterms:created xsi:type="dcterms:W3CDTF">2025-03-18T20:02:00Z</dcterms:created>
  <dcterms:modified xsi:type="dcterms:W3CDTF">2025-04-01T17:10:00Z</dcterms:modified>
</cp:coreProperties>
</file>