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1BE1D" w14:textId="1A8E189B" w:rsidR="00DD7EED" w:rsidRPr="00DD7EED" w:rsidRDefault="00DD7EED" w:rsidP="00000EA6">
      <w:pPr>
        <w:pStyle w:val="1"/>
      </w:pPr>
      <w:bookmarkStart w:id="0" w:name="_GoBack"/>
      <w:bookmarkEnd w:id="0"/>
      <w:r w:rsidRPr="00DD7EED">
        <w:t xml:space="preserve">Комплект оценочных материалов по дисциплине </w:t>
      </w:r>
      <w:r w:rsidR="00EA67A3">
        <w:br/>
      </w:r>
      <w:r w:rsidRPr="00DD7EED">
        <w:t>«</w:t>
      </w:r>
      <w:r w:rsidR="00EA67A3">
        <w:t>Бизнес-информатика</w:t>
      </w:r>
      <w:r w:rsidRPr="00DD7EED">
        <w:t>»</w:t>
      </w:r>
    </w:p>
    <w:p w14:paraId="4E7E5135" w14:textId="117B5252" w:rsidR="00B12814" w:rsidRDefault="00B12814">
      <w:pPr>
        <w:spacing w:after="160" w:line="259" w:lineRule="auto"/>
        <w:jc w:val="left"/>
      </w:pPr>
    </w:p>
    <w:p w14:paraId="5EFE4DBF" w14:textId="0CA59B96" w:rsidR="00DD7EED" w:rsidRDefault="00DD7EED" w:rsidP="00000EA6">
      <w:pPr>
        <w:pStyle w:val="2"/>
        <w:rPr>
          <w:b w:val="0"/>
        </w:rPr>
      </w:pPr>
      <w:r w:rsidRPr="00DD7EED">
        <w:t>Задания закрытого типа</w:t>
      </w:r>
    </w:p>
    <w:p w14:paraId="6A3DDA1E" w14:textId="484E757A" w:rsidR="00DD7EED" w:rsidRDefault="00DD7EED" w:rsidP="000E6562">
      <w:pPr>
        <w:pStyle w:val="3"/>
        <w:jc w:val="left"/>
      </w:pPr>
      <w:r w:rsidRPr="00DD7EED">
        <w:t>Задания закрытого типа на выбор правильного ответа</w:t>
      </w:r>
    </w:p>
    <w:p w14:paraId="56E675BA" w14:textId="5FF540DA" w:rsidR="00B32AB3" w:rsidRDefault="00CC73D0" w:rsidP="009102AD">
      <w:pPr>
        <w:rPr>
          <w:i/>
          <w:iCs/>
        </w:rPr>
      </w:pPr>
      <w:r>
        <w:t xml:space="preserve">1. </w:t>
      </w:r>
      <w:r w:rsidR="00B32AB3" w:rsidRPr="00EB7E20">
        <w:rPr>
          <w:i/>
          <w:iCs/>
        </w:rPr>
        <w:t>Выберите</w:t>
      </w:r>
      <w:r w:rsidR="00120766">
        <w:rPr>
          <w:i/>
          <w:iCs/>
        </w:rPr>
        <w:t xml:space="preserve"> один</w:t>
      </w:r>
      <w:r w:rsidR="00B32AB3" w:rsidRPr="00EB7E20">
        <w:rPr>
          <w:i/>
          <w:iCs/>
        </w:rPr>
        <w:t xml:space="preserve"> правильный ответ.</w:t>
      </w:r>
    </w:p>
    <w:p w14:paraId="2A51E346" w14:textId="2288AB81" w:rsidR="00BB44D2" w:rsidRDefault="00BB44D2" w:rsidP="009102AD">
      <w:r w:rsidRPr="00BB44D2">
        <w:t>Прочитайте текст и выберите правильный ответ.</w:t>
      </w:r>
    </w:p>
    <w:p w14:paraId="56C411E9" w14:textId="7448DCF7" w:rsidR="009102AD" w:rsidRDefault="009102AD" w:rsidP="009102AD">
      <w:r>
        <w:t>Какая из перечисленных систем относится к системам управления?</w:t>
      </w:r>
    </w:p>
    <w:p w14:paraId="5BAC6347" w14:textId="77777777" w:rsidR="009102AD" w:rsidRDefault="009102AD" w:rsidP="009102AD">
      <w:r>
        <w:t>А) CRM-система.</w:t>
      </w:r>
    </w:p>
    <w:p w14:paraId="7F6992C0" w14:textId="77777777" w:rsidR="009102AD" w:rsidRDefault="009102AD" w:rsidP="009102AD">
      <w:r>
        <w:t>Б) SCM-система.</w:t>
      </w:r>
    </w:p>
    <w:p w14:paraId="102FC88A" w14:textId="77777777" w:rsidR="009102AD" w:rsidRDefault="009102AD" w:rsidP="009102AD">
      <w:r>
        <w:t>В) HR-система.</w:t>
      </w:r>
    </w:p>
    <w:p w14:paraId="1DB70447" w14:textId="77777777" w:rsidR="009102AD" w:rsidRDefault="009102AD" w:rsidP="009102AD">
      <w:r w:rsidRPr="001C465B">
        <w:t>Правильный ответ:</w:t>
      </w:r>
      <w:r>
        <w:t xml:space="preserve"> Б.</w:t>
      </w:r>
    </w:p>
    <w:p w14:paraId="112BE74C" w14:textId="1DDC0944" w:rsidR="009102AD" w:rsidRDefault="00141F7A" w:rsidP="009102AD">
      <w:r>
        <w:t>Компетенции (индикаторы): УК-1, ОПК-2, ОПК-5, ОПК-6</w:t>
      </w:r>
    </w:p>
    <w:p w14:paraId="5C54F75E" w14:textId="77777777" w:rsidR="009102AD" w:rsidRDefault="009102AD" w:rsidP="009102AD"/>
    <w:p w14:paraId="763AECAC" w14:textId="1AB4BAD3" w:rsidR="00C23123" w:rsidRDefault="00C23123" w:rsidP="00C23123">
      <w:pPr>
        <w:rPr>
          <w:i/>
          <w:iCs/>
        </w:rPr>
      </w:pPr>
      <w:r>
        <w:t xml:space="preserve">2. </w:t>
      </w:r>
      <w:r w:rsidRPr="00EB7E20">
        <w:rPr>
          <w:i/>
          <w:iCs/>
        </w:rPr>
        <w:t>Выберите</w:t>
      </w:r>
      <w:r w:rsidR="00FB71CC">
        <w:rPr>
          <w:i/>
          <w:iCs/>
        </w:rPr>
        <w:t xml:space="preserve"> все</w:t>
      </w:r>
      <w:r w:rsidRPr="00EB7E20">
        <w:rPr>
          <w:i/>
          <w:iCs/>
        </w:rPr>
        <w:t xml:space="preserve"> правильны</w:t>
      </w:r>
      <w:r w:rsidR="00F82BAE">
        <w:rPr>
          <w:i/>
          <w:iCs/>
        </w:rPr>
        <w:t>е</w:t>
      </w:r>
      <w:r w:rsidRPr="00EB7E20">
        <w:rPr>
          <w:i/>
          <w:iCs/>
        </w:rPr>
        <w:t xml:space="preserve"> ответ</w:t>
      </w:r>
      <w:r w:rsidR="00F82BAE">
        <w:rPr>
          <w:i/>
          <w:iCs/>
        </w:rPr>
        <w:t>ы</w:t>
      </w:r>
      <w:r w:rsidRPr="00EB7E20">
        <w:rPr>
          <w:i/>
          <w:iCs/>
        </w:rPr>
        <w:t>.</w:t>
      </w:r>
    </w:p>
    <w:p w14:paraId="42A2CA28" w14:textId="04033849" w:rsidR="009102AD" w:rsidRDefault="009102AD" w:rsidP="00C23123">
      <w: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Default="009102AD" w:rsidP="009102AD">
      <w:r>
        <w:t>А) Параллельная обработка данных.</w:t>
      </w:r>
    </w:p>
    <w:p w14:paraId="0CF21012" w14:textId="77777777" w:rsidR="009102AD" w:rsidRDefault="009102AD" w:rsidP="009102AD">
      <w:r>
        <w:t>Б) Распределенная архитектура.</w:t>
      </w:r>
    </w:p>
    <w:p w14:paraId="3D5F454D" w14:textId="77777777" w:rsidR="009102AD" w:rsidRDefault="009102AD" w:rsidP="009102AD">
      <w:r>
        <w:t>В) Клиент-серверная модель.</w:t>
      </w:r>
    </w:p>
    <w:p w14:paraId="0AF26EBF" w14:textId="77777777" w:rsidR="009102AD" w:rsidRDefault="009102AD" w:rsidP="009102AD">
      <w:r>
        <w:t>Г) Облачные вычисления.</w:t>
      </w:r>
    </w:p>
    <w:p w14:paraId="4158530B" w14:textId="77777777" w:rsidR="009102AD" w:rsidRDefault="009102AD" w:rsidP="009102AD">
      <w:r w:rsidRPr="00F82BAE">
        <w:t>Правильный ответ:</w:t>
      </w:r>
      <w:r w:rsidRPr="002D379A">
        <w:rPr>
          <w:b/>
          <w:bCs/>
        </w:rPr>
        <w:t xml:space="preserve"> </w:t>
      </w:r>
      <w:r>
        <w:t>А, Б, Г</w:t>
      </w:r>
    </w:p>
    <w:p w14:paraId="7476A33C" w14:textId="2FEE2F01" w:rsidR="009102AD" w:rsidRDefault="00141F7A" w:rsidP="009102AD">
      <w:r>
        <w:t>Компетенции (индикаторы): УК-1, ОПК-2, ОПК-5, ОПК-6</w:t>
      </w:r>
    </w:p>
    <w:p w14:paraId="066137A0" w14:textId="77777777" w:rsidR="009102AD" w:rsidRDefault="009102AD" w:rsidP="009102AD"/>
    <w:p w14:paraId="041F82C8" w14:textId="7F108B89" w:rsidR="00CE00B8" w:rsidRDefault="00120766" w:rsidP="009102AD">
      <w:pPr>
        <w:rPr>
          <w:i/>
          <w:iCs/>
        </w:rPr>
      </w:pPr>
      <w:r>
        <w:t>3</w:t>
      </w:r>
      <w:r w:rsidR="009102AD">
        <w:t>.</w:t>
      </w:r>
      <w:r w:rsidR="00CE00B8">
        <w:t xml:space="preserve"> </w:t>
      </w:r>
      <w:r w:rsidR="00CE00B8"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="00CE00B8"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="00CE00B8" w:rsidRPr="00344436">
        <w:rPr>
          <w:i/>
          <w:iCs/>
        </w:rPr>
        <w:t xml:space="preserve"> ответ</w:t>
      </w:r>
    </w:p>
    <w:p w14:paraId="5A9FAE4B" w14:textId="47E8E023" w:rsidR="009102AD" w:rsidRDefault="009102AD" w:rsidP="009102AD">
      <w:r>
        <w:t>Какие методы обработки данных применяются к структурированным данным?</w:t>
      </w:r>
    </w:p>
    <w:p w14:paraId="2182DA78" w14:textId="77777777" w:rsidR="009102AD" w:rsidRDefault="009102AD" w:rsidP="009102AD">
      <w:r>
        <w:t>А) Реляционные базы данных.</w:t>
      </w:r>
    </w:p>
    <w:p w14:paraId="34040077" w14:textId="77777777" w:rsidR="009102AD" w:rsidRDefault="009102AD" w:rsidP="009102AD">
      <w:r>
        <w:t>Б) XML, JSON.</w:t>
      </w:r>
    </w:p>
    <w:p w14:paraId="1892B687" w14:textId="77777777" w:rsidR="009102AD" w:rsidRDefault="009102AD" w:rsidP="009102AD">
      <w:r>
        <w:t>В) Большие данные, машинное обучение.</w:t>
      </w:r>
    </w:p>
    <w:p w14:paraId="410C7421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15CFE32B" w14:textId="6741920B" w:rsidR="009102AD" w:rsidRDefault="00141F7A" w:rsidP="009102AD">
      <w:r>
        <w:t>Компетенции (индикаторы): УК-1, ОПК-2, ОПК-5, ОПК-6</w:t>
      </w:r>
    </w:p>
    <w:p w14:paraId="634A9F8B" w14:textId="77777777" w:rsidR="009102AD" w:rsidRDefault="009102AD" w:rsidP="009102AD"/>
    <w:p w14:paraId="151F89D4" w14:textId="08E2C05B" w:rsidR="00120766" w:rsidRDefault="00120766" w:rsidP="009102AD">
      <w:pPr>
        <w:rPr>
          <w:i/>
          <w:iCs/>
        </w:rPr>
      </w:pPr>
      <w:r>
        <w:t xml:space="preserve">4. </w:t>
      </w:r>
      <w:r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Pr="00344436">
        <w:rPr>
          <w:i/>
          <w:iCs/>
        </w:rPr>
        <w:t xml:space="preserve"> ответ</w:t>
      </w:r>
      <w:r>
        <w:rPr>
          <w:i/>
          <w:iCs/>
        </w:rPr>
        <w:t>.</w:t>
      </w:r>
    </w:p>
    <w:p w14:paraId="40D776CE" w14:textId="75F7559E" w:rsidR="009102AD" w:rsidRDefault="009102AD" w:rsidP="009102AD">
      <w:r>
        <w:t>Какие угрозы информационной безопасности могут быть предотвращены с помощью антивирусного ПО?</w:t>
      </w:r>
    </w:p>
    <w:p w14:paraId="086ED9ED" w14:textId="77777777" w:rsidR="009102AD" w:rsidRDefault="009102AD" w:rsidP="009102AD">
      <w:r>
        <w:t>А) Вирусы и вредоносное ПО.</w:t>
      </w:r>
    </w:p>
    <w:p w14:paraId="1FAAFDAA" w14:textId="77777777" w:rsidR="009102AD" w:rsidRDefault="009102AD" w:rsidP="009102AD">
      <w:r>
        <w:t>Б) Взлом паролей.</w:t>
      </w:r>
    </w:p>
    <w:p w14:paraId="7DD22ECE" w14:textId="77777777" w:rsidR="009102AD" w:rsidRDefault="009102AD" w:rsidP="009102AD">
      <w:r>
        <w:t>В) Утечка данных.</w:t>
      </w:r>
    </w:p>
    <w:p w14:paraId="472DFA45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49E70D05" w14:textId="056D24E9" w:rsidR="009102AD" w:rsidRDefault="00141F7A" w:rsidP="009102AD">
      <w:r>
        <w:t>Компетенции (индикаторы): УК-1, ОПК-2, ОПК-5, ОПК-6</w:t>
      </w:r>
    </w:p>
    <w:p w14:paraId="3FEB5E7F" w14:textId="77777777" w:rsidR="009102AD" w:rsidRDefault="009102AD" w:rsidP="009102AD"/>
    <w:p w14:paraId="495A4860" w14:textId="77777777" w:rsidR="00E817DB" w:rsidRDefault="00E817DB" w:rsidP="009102AD">
      <w:pPr>
        <w:rPr>
          <w:lang w:eastAsia="ru-RU"/>
        </w:rPr>
      </w:pPr>
      <w:r>
        <w:rPr>
          <w:lang w:eastAsia="ru-RU"/>
        </w:rPr>
        <w:t>5.</w:t>
      </w:r>
      <w:r w:rsidR="009102AD">
        <w:rPr>
          <w:lang w:eastAsia="ru-RU"/>
        </w:rPr>
        <w:t xml:space="preserve">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14:paraId="4394F445" w14:textId="750E86E7" w:rsidR="009102AD" w:rsidRDefault="009102AD" w:rsidP="009102AD">
      <w:pPr>
        <w:rPr>
          <w:noProof/>
          <w:lang w:eastAsia="ru-RU"/>
        </w:rPr>
      </w:pPr>
      <w:r>
        <w:rPr>
          <w:lang w:eastAsia="ru-RU"/>
        </w:rPr>
        <w:t>Какой график соответствует данным из таблицы:</w:t>
      </w:r>
      <w:r w:rsidRPr="00C4016C">
        <w:rPr>
          <w:noProof/>
          <w:lang w:eastAsia="ru-RU"/>
        </w:rPr>
        <w:t xml:space="preserve"> </w:t>
      </w:r>
    </w:p>
    <w:p w14:paraId="77EA98EA" w14:textId="77777777" w:rsidR="009102AD" w:rsidRDefault="009102AD" w:rsidP="009102AD">
      <w:pPr>
        <w:shd w:val="clear" w:color="auto" w:fill="FFFFFF"/>
        <w:tabs>
          <w:tab w:val="left" w:pos="7371"/>
        </w:tabs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Default="009102AD" w:rsidP="009102AD">
      <w:pPr>
        <w:shd w:val="clear" w:color="auto" w:fill="FFFFFF"/>
        <w:tabs>
          <w:tab w:val="left" w:pos="7371"/>
        </w:tabs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F6604">
        <w:rPr>
          <w:rFonts w:eastAsia="Times New Roman" w:cs="Times New Roman"/>
          <w:b/>
          <w:i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B95BCF" w14:paraId="3BE6CB65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2B5B3F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4016C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88508C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09750B2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B95BC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Default="009102AD" w:rsidP="009102AD">
      <w:r w:rsidRPr="00E817DB">
        <w:t>Правильный ответ:</w:t>
      </w:r>
      <w:r>
        <w:t xml:space="preserve"> Г</w:t>
      </w:r>
    </w:p>
    <w:p w14:paraId="11E9188A" w14:textId="3E98A6A0" w:rsidR="009102AD" w:rsidRDefault="00141F7A" w:rsidP="009102AD">
      <w:r>
        <w:t>Компетенции (индикаторы): УК-1, ОПК-2, ОПК-5, ОПК-6</w:t>
      </w:r>
    </w:p>
    <w:p w14:paraId="365F1078" w14:textId="77777777" w:rsidR="009102AD" w:rsidRDefault="009102AD" w:rsidP="009102AD"/>
    <w:p w14:paraId="5FA6CF32" w14:textId="77777777" w:rsidR="008E1FB4" w:rsidRDefault="00E817DB" w:rsidP="009102AD">
      <w:pPr>
        <w:rPr>
          <w:i/>
          <w:iCs/>
        </w:rPr>
      </w:pPr>
      <w:r>
        <w:t>6</w:t>
      </w:r>
      <w:r w:rsidR="009102AD">
        <w:t>.</w:t>
      </w:r>
      <w:r w:rsidR="008E1FB4">
        <w:t xml:space="preserve"> </w:t>
      </w:r>
      <w:r w:rsidR="008E1FB4">
        <w:rPr>
          <w:i/>
          <w:iCs/>
        </w:rPr>
        <w:t>Выберите один правильный ответ</w:t>
      </w:r>
    </w:p>
    <w:p w14:paraId="7807971E" w14:textId="1D6799B1" w:rsidR="009102AD" w:rsidRDefault="009102AD" w:rsidP="009102AD">
      <w:r w:rsidRPr="0026552F"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Default="009102AD" w:rsidP="009102AD">
      <w:pPr>
        <w:jc w:val="center"/>
      </w:pPr>
      <w:r>
        <w:rPr>
          <w:noProof/>
          <w:lang w:eastAsia="ru-RU"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1A3677" w:rsidRDefault="009102AD" w:rsidP="009102AD">
      <w:pPr>
        <w:rPr>
          <w:i/>
          <w:iCs/>
        </w:rPr>
      </w:pPr>
    </w:p>
    <w:p w14:paraId="402237E9" w14:textId="77777777" w:rsidR="009102AD" w:rsidRDefault="009102AD" w:rsidP="009102AD">
      <w:r>
        <w:t>А) =B2+В3+В4+В5+В6+В7</w:t>
      </w:r>
    </w:p>
    <w:p w14:paraId="7BC7C1BA" w14:textId="77777777" w:rsidR="009102AD" w:rsidRDefault="009102AD" w:rsidP="009102AD">
      <w:r>
        <w:t>Б) =</w:t>
      </w:r>
      <w:proofErr w:type="gramStart"/>
      <w:r>
        <w:t>СУММ(</w:t>
      </w:r>
      <w:proofErr w:type="gramEnd"/>
      <w:r>
        <w:t>А2:B6)</w:t>
      </w:r>
    </w:p>
    <w:p w14:paraId="396005D7" w14:textId="77777777" w:rsidR="009102AD" w:rsidRDefault="009102AD" w:rsidP="009102AD">
      <w:r>
        <w:t>В) =52+32+150,8+30+27</w:t>
      </w:r>
    </w:p>
    <w:p w14:paraId="33CCD9F4" w14:textId="77777777" w:rsidR="009102AD" w:rsidRDefault="009102AD" w:rsidP="009102AD">
      <w:r>
        <w:t>Г) =</w:t>
      </w:r>
      <w:proofErr w:type="gramStart"/>
      <w:r>
        <w:t>СУММ(</w:t>
      </w:r>
      <w:proofErr w:type="gramEnd"/>
      <w:r>
        <w:t>B2:B6)</w:t>
      </w:r>
    </w:p>
    <w:p w14:paraId="54D23F1B" w14:textId="77777777" w:rsidR="009102AD" w:rsidRDefault="009102AD" w:rsidP="009102AD">
      <w:r w:rsidRPr="008E1FB4">
        <w:t>Правильный ответ:</w:t>
      </w:r>
      <w:r>
        <w:t xml:space="preserve"> Г</w:t>
      </w:r>
    </w:p>
    <w:p w14:paraId="20CBC401" w14:textId="1FA92549" w:rsidR="009102AD" w:rsidRDefault="00141F7A" w:rsidP="009102AD">
      <w:r>
        <w:lastRenderedPageBreak/>
        <w:t>Компетенции (индикаторы): УК-1, ОПК-2, ОПК-5, ОПК-6</w:t>
      </w:r>
    </w:p>
    <w:p w14:paraId="442B21FF" w14:textId="77777777" w:rsidR="009102AD" w:rsidRDefault="009102AD" w:rsidP="009102AD"/>
    <w:p w14:paraId="4390AE0B" w14:textId="77777777" w:rsidR="008E4A45" w:rsidRDefault="008E4A45" w:rsidP="009102AD">
      <w:pPr>
        <w:rPr>
          <w:i/>
          <w:iCs/>
        </w:rPr>
      </w:pPr>
      <w:r>
        <w:t>7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45C3FFFD" w14:textId="2071B40A" w:rsidR="009102AD" w:rsidRDefault="009102AD" w:rsidP="009102AD">
      <w:r w:rsidRPr="001A3677">
        <w:t>Строки электронной таблицы:</w:t>
      </w:r>
      <w:r>
        <w:t xml:space="preserve"> </w:t>
      </w:r>
    </w:p>
    <w:p w14:paraId="0B406A46" w14:textId="77777777" w:rsidR="009102AD" w:rsidRDefault="009102AD" w:rsidP="009102AD">
      <w:r>
        <w:t>А) именуются пользователем произвольным образом</w:t>
      </w:r>
    </w:p>
    <w:p w14:paraId="4139BF58" w14:textId="77777777" w:rsidR="009102AD" w:rsidRDefault="009102AD" w:rsidP="009102AD">
      <w:r>
        <w:t>Б) нумеруются</w:t>
      </w:r>
    </w:p>
    <w:p w14:paraId="5F6E6A7C" w14:textId="77777777" w:rsidR="009102AD" w:rsidRDefault="009102AD" w:rsidP="009102AD">
      <w:r>
        <w:t>В) обозначаются буквами русского алфавита А...Я</w:t>
      </w:r>
    </w:p>
    <w:p w14:paraId="29F7F6E2" w14:textId="77777777" w:rsidR="009102AD" w:rsidRDefault="009102AD" w:rsidP="009102AD">
      <w:r>
        <w:t>Г) обозначаются буквами латинского алфавита</w:t>
      </w:r>
    </w:p>
    <w:p w14:paraId="13285842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Б</w:t>
      </w:r>
    </w:p>
    <w:p w14:paraId="0DCE9A8C" w14:textId="4FF72B52" w:rsidR="009102AD" w:rsidRDefault="00141F7A" w:rsidP="009102AD">
      <w:r>
        <w:t>Компетенции (индикаторы): УК-1, ОПК-2, ОПК-5, ОПК-6</w:t>
      </w:r>
    </w:p>
    <w:p w14:paraId="4A0B93AC" w14:textId="77777777" w:rsidR="009102AD" w:rsidRDefault="009102AD" w:rsidP="009102AD"/>
    <w:p w14:paraId="7E49FD64" w14:textId="77777777" w:rsidR="008E4A45" w:rsidRDefault="008E4A45" w:rsidP="009102AD">
      <w:pPr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14:paraId="392D0AC5" w14:textId="778AD844" w:rsidR="009102AD" w:rsidRPr="005C6C41" w:rsidRDefault="009102AD" w:rsidP="009102AD">
      <w:pPr>
        <w:rPr>
          <w:noProof/>
          <w:lang w:eastAsia="ru-RU"/>
        </w:rPr>
      </w:pPr>
      <w:r w:rsidRPr="005C6C41">
        <w:rPr>
          <w:lang w:eastAsia="ru-RU"/>
        </w:rPr>
        <w:t>Какой график соответствует данным из таблицы:</w:t>
      </w:r>
      <w:r w:rsidRPr="005C6C41">
        <w:rPr>
          <w:noProof/>
          <w:lang w:eastAsia="ru-RU"/>
        </w:rPr>
        <w:t xml:space="preserve"> </w:t>
      </w:r>
    </w:p>
    <w:p w14:paraId="26E6A18D" w14:textId="77777777" w:rsidR="009102AD" w:rsidRDefault="009102AD" w:rsidP="009102AD">
      <w:pPr>
        <w:jc w:val="center"/>
        <w:rPr>
          <w:lang w:eastAsia="ru-RU"/>
        </w:rPr>
      </w:pPr>
      <w:r w:rsidRPr="002F6604">
        <w:rPr>
          <w:b/>
          <w:i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Default="009102AD" w:rsidP="009102A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Default="009102AD" w:rsidP="009102AD">
      <w:pPr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B95BCF" w14:paraId="5B199231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2B5B3F" w:rsidRDefault="009102AD" w:rsidP="00CD4FDD">
            <w:pPr>
              <w:rPr>
                <w:color w:val="FF0000"/>
                <w:lang w:eastAsia="ru-RU"/>
              </w:rPr>
            </w:pPr>
            <w:r w:rsidRPr="00C4016C">
              <w:rPr>
                <w:lang w:eastAsia="ru-RU"/>
              </w:rPr>
              <w:t>А)</w:t>
            </w:r>
            <w:r w:rsidRPr="002B5B3F"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88508C" w:rsidRDefault="009102AD" w:rsidP="00CD4FDD">
            <w:pPr>
              <w:rPr>
                <w:lang w:eastAsia="ru-RU"/>
              </w:rPr>
            </w:pPr>
            <w:r w:rsidRPr="0088508C"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2A39CF5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AC7AF7" w:rsidRDefault="009102AD" w:rsidP="00CD4FDD">
            <w:pPr>
              <w:rPr>
                <w:color w:val="000000" w:themeColor="text1"/>
                <w:lang w:eastAsia="ru-RU"/>
              </w:rPr>
            </w:pPr>
            <w:r w:rsidRPr="00AC7AF7">
              <w:rPr>
                <w:color w:val="000000" w:themeColor="text1"/>
                <w:lang w:eastAsia="ru-RU"/>
              </w:rPr>
              <w:t xml:space="preserve">В) </w:t>
            </w:r>
            <w:r w:rsidRPr="00AC7AF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727EDD" w:rsidRDefault="009102AD" w:rsidP="00CD4FDD">
            <w:pPr>
              <w:rPr>
                <w:lang w:eastAsia="ru-RU"/>
              </w:rPr>
            </w:pPr>
            <w:r w:rsidRPr="00727EDD">
              <w:rPr>
                <w:lang w:eastAsia="ru-RU"/>
              </w:rPr>
              <w:t xml:space="preserve">Г) </w:t>
            </w:r>
            <w:r w:rsidRPr="00727EDD">
              <w:rPr>
                <w:noProof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В</w:t>
      </w:r>
    </w:p>
    <w:p w14:paraId="65ABFD11" w14:textId="09ACB09E" w:rsidR="009102AD" w:rsidRDefault="00141F7A" w:rsidP="009102AD">
      <w:r>
        <w:t>Компетенции (индикаторы): УК-1, ОПК-2, ОПК-5, ОПК-6</w:t>
      </w:r>
    </w:p>
    <w:p w14:paraId="12186678" w14:textId="77777777" w:rsidR="009102AD" w:rsidRDefault="009102AD" w:rsidP="009102AD"/>
    <w:p w14:paraId="534C76EF" w14:textId="77777777" w:rsidR="005000E2" w:rsidRDefault="005000E2" w:rsidP="009102AD">
      <w:pPr>
        <w:rPr>
          <w:i/>
          <w:iCs/>
        </w:rPr>
      </w:pPr>
      <w:r>
        <w:t xml:space="preserve">9. </w:t>
      </w:r>
      <w:r>
        <w:rPr>
          <w:i/>
          <w:iCs/>
        </w:rPr>
        <w:t>Выберите один правильный ответ</w:t>
      </w:r>
    </w:p>
    <w:p w14:paraId="4D1FD5A5" w14:textId="1C670EB4" w:rsidR="009102AD" w:rsidRDefault="009102AD" w:rsidP="009102AD">
      <w:r>
        <w:t>В какой формуле допущена ошибка:</w:t>
      </w:r>
    </w:p>
    <w:p w14:paraId="0B1EBF76" w14:textId="77777777" w:rsidR="009102AD" w:rsidRPr="00794658" w:rsidRDefault="009102AD" w:rsidP="009102AD">
      <w:pPr>
        <w:rPr>
          <w:lang w:val="en-US"/>
        </w:rPr>
      </w:pPr>
      <w:r>
        <w:t>А</w:t>
      </w:r>
      <w:r w:rsidRPr="00794658">
        <w:rPr>
          <w:lang w:val="en-US"/>
        </w:rPr>
        <w:t xml:space="preserve">) =F2+D2/A2+AA2 </w:t>
      </w:r>
    </w:p>
    <w:p w14:paraId="35A3D96D" w14:textId="77777777" w:rsidR="009102AD" w:rsidRPr="00794658" w:rsidRDefault="009102AD" w:rsidP="009102AD">
      <w:pPr>
        <w:rPr>
          <w:lang w:val="en-US"/>
        </w:rPr>
      </w:pPr>
      <w:r>
        <w:t>Б</w:t>
      </w:r>
      <w:r w:rsidRPr="00794658">
        <w:rPr>
          <w:lang w:val="en-US"/>
        </w:rPr>
        <w:t>) =(C1*C10)/5+F2</w:t>
      </w:r>
    </w:p>
    <w:p w14:paraId="69D8EFFB" w14:textId="77777777" w:rsidR="009102AD" w:rsidRDefault="009102AD" w:rsidP="009102AD">
      <w:r>
        <w:t>В) =A2^3*СУММ(А1-А3)</w:t>
      </w:r>
    </w:p>
    <w:p w14:paraId="427B51AA" w14:textId="77777777" w:rsidR="009102AD" w:rsidRDefault="009102AD" w:rsidP="009102AD">
      <w:r>
        <w:t>Г) =</w:t>
      </w:r>
      <w:proofErr w:type="spellStart"/>
      <w:r>
        <w:t>cos</w:t>
      </w:r>
      <w:proofErr w:type="spellEnd"/>
      <w:r>
        <w:t>(А2)/</w:t>
      </w:r>
      <w:proofErr w:type="spellStart"/>
      <w:r>
        <w:t>sin</w:t>
      </w:r>
      <w:proofErr w:type="spellEnd"/>
      <w:r>
        <w:t>(А</w:t>
      </w:r>
      <w:proofErr w:type="gramStart"/>
      <w:r>
        <w:t>1)*</w:t>
      </w:r>
      <w:proofErr w:type="gramEnd"/>
      <w:r>
        <w:t>5</w:t>
      </w:r>
    </w:p>
    <w:p w14:paraId="0FF8CCAA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56D04A6E" w14:textId="44C98BEF" w:rsidR="009102AD" w:rsidRDefault="00141F7A" w:rsidP="009102AD">
      <w:r>
        <w:lastRenderedPageBreak/>
        <w:t>Компетенции (индикаторы): УК-1, ОПК-2, ОПК-5, ОПК-6</w:t>
      </w:r>
    </w:p>
    <w:p w14:paraId="0FC45267" w14:textId="77777777" w:rsidR="009102AD" w:rsidRDefault="009102AD" w:rsidP="009102AD"/>
    <w:p w14:paraId="5BC8DABD" w14:textId="77777777" w:rsidR="005000E2" w:rsidRDefault="005000E2" w:rsidP="009102AD">
      <w:pPr>
        <w:rPr>
          <w:i/>
          <w:iCs/>
        </w:rPr>
      </w:pPr>
      <w:r>
        <w:t>10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7999F73B" w14:textId="437C6B63" w:rsidR="009102AD" w:rsidRDefault="009102AD" w:rsidP="009102AD">
      <w:pPr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274A3" w:rsidRDefault="009102AD" w:rsidP="009102A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5A1934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 xml:space="preserve">А) </w:t>
      </w:r>
      <w:r>
        <w:rPr>
          <w:rStyle w:val="c4"/>
          <w:rFonts w:eastAsiaTheme="majorEastAsia"/>
        </w:rPr>
        <w:t>= В3+</w:t>
      </w:r>
      <w:r>
        <w:rPr>
          <w:rStyle w:val="c4"/>
          <w:rFonts w:eastAsiaTheme="majorEastAsia"/>
          <w:lang w:val="en-US"/>
        </w:rPr>
        <w:t>D</w:t>
      </w:r>
      <w:r>
        <w:rPr>
          <w:rStyle w:val="c4"/>
          <w:rFonts w:eastAsiaTheme="majorEastAsia"/>
        </w:rPr>
        <w:t>7</w:t>
      </w:r>
    </w:p>
    <w:p w14:paraId="2A9A8219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>Б</w:t>
      </w:r>
      <w:r w:rsidRPr="00A232E8">
        <w:rPr>
          <w:rStyle w:val="c4"/>
          <w:rFonts w:eastAsiaTheme="majorEastAsia"/>
        </w:rPr>
        <w:t xml:space="preserve">) = 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 xml:space="preserve">7+ 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7</w:t>
      </w:r>
    </w:p>
    <w:p w14:paraId="047DCFEE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000000" w:themeColor="text1"/>
        </w:rPr>
      </w:pPr>
      <w:r w:rsidRPr="00A232E8">
        <w:rPr>
          <w:rStyle w:val="c4"/>
          <w:rFonts w:eastAsiaTheme="majorEastAsia"/>
          <w:color w:val="000000" w:themeColor="text1"/>
        </w:rPr>
        <w:t>В) =</w:t>
      </w:r>
      <w:proofErr w:type="gramStart"/>
      <w:r w:rsidRPr="00A232E8">
        <w:rPr>
          <w:rStyle w:val="c4"/>
          <w:rFonts w:eastAsiaTheme="majorEastAsia"/>
          <w:color w:val="000000" w:themeColor="text1"/>
        </w:rPr>
        <w:t>СУММ(</w:t>
      </w:r>
      <w:proofErr w:type="gramEnd"/>
      <w:r w:rsidRPr="00A232E8">
        <w:rPr>
          <w:rStyle w:val="c4"/>
          <w:rFonts w:eastAsiaTheme="majorEastAsia"/>
          <w:color w:val="000000" w:themeColor="text1"/>
        </w:rPr>
        <w:t>B3:D7)</w:t>
      </w:r>
    </w:p>
    <w:p w14:paraId="699E7E94" w14:textId="77777777" w:rsidR="009102AD" w:rsidRPr="006856EB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6856EB">
        <w:rPr>
          <w:rStyle w:val="c4"/>
          <w:rFonts w:eastAsiaTheme="majorEastAsia"/>
        </w:rPr>
        <w:t>Г) =</w:t>
      </w:r>
      <w:proofErr w:type="gramStart"/>
      <w:r w:rsidRPr="006856EB">
        <w:rPr>
          <w:rStyle w:val="c4"/>
          <w:rFonts w:eastAsiaTheme="majorEastAsia"/>
        </w:rPr>
        <w:t>СУММ(</w:t>
      </w:r>
      <w:proofErr w:type="gramEnd"/>
      <w:r w:rsidRPr="006856EB">
        <w:rPr>
          <w:rStyle w:val="c4"/>
          <w:rFonts w:eastAsiaTheme="majorEastAsia"/>
        </w:rPr>
        <w:t>B</w:t>
      </w:r>
      <w:r w:rsidRPr="00A232E8">
        <w:rPr>
          <w:rStyle w:val="c4"/>
          <w:rFonts w:eastAsiaTheme="majorEastAsia"/>
        </w:rPr>
        <w:t>3</w:t>
      </w:r>
      <w:r w:rsidRPr="006856EB">
        <w:rPr>
          <w:rStyle w:val="c4"/>
          <w:rFonts w:eastAsiaTheme="majorEastAsia"/>
        </w:rPr>
        <w:t>:B</w:t>
      </w:r>
      <w:r w:rsidRPr="00A232E8">
        <w:rPr>
          <w:rStyle w:val="c4"/>
          <w:rFonts w:eastAsiaTheme="majorEastAsia"/>
        </w:rPr>
        <w:t>7</w:t>
      </w:r>
      <w:r w:rsidRPr="006856EB">
        <w:rPr>
          <w:rStyle w:val="c4"/>
          <w:rFonts w:eastAsiaTheme="majorEastAsia"/>
        </w:rPr>
        <w:t>)</w:t>
      </w:r>
    </w:p>
    <w:p w14:paraId="006AD88C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1E02321A" w14:textId="38630B21" w:rsidR="009102AD" w:rsidRDefault="00141F7A" w:rsidP="009102AD">
      <w:r>
        <w:t>Компетенции (индикаторы): УК-1, ОПК-2, ОПК-5, ОПК-6</w:t>
      </w:r>
    </w:p>
    <w:p w14:paraId="7641D638" w14:textId="77777777" w:rsidR="009102AD" w:rsidRPr="009102AD" w:rsidRDefault="009102AD" w:rsidP="009102AD"/>
    <w:p w14:paraId="453E25A6" w14:textId="77777777" w:rsidR="003407C2" w:rsidRDefault="003407C2" w:rsidP="00B12814">
      <w:pPr>
        <w:rPr>
          <w:i/>
          <w:iCs/>
        </w:rPr>
      </w:pPr>
      <w:r>
        <w:t>1</w:t>
      </w:r>
      <w:r w:rsidR="00FF2B8B">
        <w:t>1</w:t>
      </w:r>
      <w:r w:rsidR="001A4B7D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EB5ABAF" w14:textId="7C3733E8" w:rsidR="00FF2B8B" w:rsidRDefault="00FF2B8B" w:rsidP="00B12814">
      <w: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Default="00BB0824" w:rsidP="00FF2B8B">
      <w:r>
        <w:t>А)</w:t>
      </w:r>
      <w:r w:rsidR="00FF2B8B">
        <w:t xml:space="preserve"> Электронные таблицы.</w:t>
      </w:r>
    </w:p>
    <w:p w14:paraId="02026CCF" w14:textId="40B4E69C" w:rsidR="00FF2B8B" w:rsidRDefault="00BB0824" w:rsidP="00FF2B8B">
      <w:r>
        <w:t>Б)</w:t>
      </w:r>
      <w:r w:rsidR="00FF2B8B">
        <w:t xml:space="preserve"> Бумажные журналы учета.</w:t>
      </w:r>
    </w:p>
    <w:p w14:paraId="3215017D" w14:textId="4A77A0E5" w:rsidR="00FF2B8B" w:rsidRDefault="00BB0824" w:rsidP="00FF2B8B">
      <w:r>
        <w:t>В)</w:t>
      </w:r>
      <w:r w:rsidR="00FF2B8B">
        <w:t xml:space="preserve"> Факсовая машина.</w:t>
      </w:r>
    </w:p>
    <w:p w14:paraId="6AE6EC68" w14:textId="260F3307" w:rsidR="00FF2B8B" w:rsidRDefault="00BB0824" w:rsidP="00FF2B8B">
      <w:r>
        <w:t>Г)</w:t>
      </w:r>
      <w:r w:rsidR="00FF2B8B">
        <w:t xml:space="preserve"> Программное обеспечение для управления проектами.</w:t>
      </w:r>
    </w:p>
    <w:p w14:paraId="2DC03607" w14:textId="22810CB6" w:rsidR="00FF2B8B" w:rsidRDefault="00FF2B8B" w:rsidP="00FF2B8B">
      <w:r w:rsidRPr="003407C2">
        <w:t>Правильный ответ:</w:t>
      </w:r>
      <w:r>
        <w:t xml:space="preserve"> </w:t>
      </w:r>
      <w:r w:rsidR="00BB0824">
        <w:t>А, Г</w:t>
      </w:r>
      <w:r>
        <w:t>.</w:t>
      </w:r>
    </w:p>
    <w:p w14:paraId="41E56357" w14:textId="2C43CB3D" w:rsidR="00FF2B8B" w:rsidRDefault="00141F7A" w:rsidP="00FF2B8B">
      <w:r>
        <w:t>Компетенции (индикаторы): УК-1, ОПК-2, ОПК-5, ОПК-6</w:t>
      </w:r>
    </w:p>
    <w:p w14:paraId="305A2876" w14:textId="77777777" w:rsidR="00B12814" w:rsidRDefault="00B12814" w:rsidP="00FF2B8B"/>
    <w:p w14:paraId="71C3FF21" w14:textId="3A60AE93" w:rsidR="0014042E" w:rsidRDefault="007A19E9" w:rsidP="00FF2B8B">
      <w:r>
        <w:t>1</w:t>
      </w:r>
      <w:r w:rsidR="00FF2B8B">
        <w:t>2</w:t>
      </w:r>
      <w:r w:rsidR="00FB667B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1820CE4F" w14:textId="0D7F9000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Default="00BB0824" w:rsidP="00FF2B8B">
      <w:r>
        <w:t xml:space="preserve">А) </w:t>
      </w:r>
      <w:r w:rsidR="00FF2B8B">
        <w:t>Цена лицензии.</w:t>
      </w:r>
    </w:p>
    <w:p w14:paraId="10823A25" w14:textId="5B284338" w:rsidR="00FF2B8B" w:rsidRDefault="00BB0824" w:rsidP="00FF2B8B">
      <w:r>
        <w:t>Б)</w:t>
      </w:r>
      <w:r w:rsidR="00FF2B8B">
        <w:t xml:space="preserve"> Количество поддерживаемых языков интерфейса.</w:t>
      </w:r>
    </w:p>
    <w:p w14:paraId="6EFD5170" w14:textId="62E1F46F" w:rsidR="00FF2B8B" w:rsidRDefault="00BB0824" w:rsidP="00FF2B8B">
      <w:r>
        <w:t>В)</w:t>
      </w:r>
      <w:r w:rsidR="00FF2B8B">
        <w:t xml:space="preserve"> Скорость работы программы.</w:t>
      </w:r>
    </w:p>
    <w:p w14:paraId="072A3824" w14:textId="57336C1E" w:rsidR="00FF2B8B" w:rsidRDefault="00BB0824" w:rsidP="00FF2B8B">
      <w:r>
        <w:t xml:space="preserve">Г) </w:t>
      </w:r>
      <w:r w:rsidR="00FF2B8B">
        <w:t>Наличие технической поддержки.</w:t>
      </w:r>
    </w:p>
    <w:p w14:paraId="79B879B1" w14:textId="05C466C9" w:rsidR="00FF2B8B" w:rsidRDefault="00BB0824" w:rsidP="00FF2B8B">
      <w:r>
        <w:t>Д)</w:t>
      </w:r>
      <w:r w:rsidR="00FF2B8B">
        <w:t xml:space="preserve"> Совместимость с другими программами.</w:t>
      </w:r>
    </w:p>
    <w:p w14:paraId="603E3906" w14:textId="73A74D77" w:rsidR="00FF2B8B" w:rsidRDefault="00FF2B8B" w:rsidP="00FF2B8B">
      <w:r w:rsidRPr="0014042E">
        <w:t>Правильный ответ:</w:t>
      </w:r>
      <w:r>
        <w:t xml:space="preserve"> </w:t>
      </w:r>
      <w:r w:rsidR="00BB0824">
        <w:t>А, Г, Д</w:t>
      </w:r>
      <w:r>
        <w:t>.</w:t>
      </w:r>
    </w:p>
    <w:p w14:paraId="641FFE81" w14:textId="76BB12FB" w:rsidR="00FB667B" w:rsidRDefault="00141F7A" w:rsidP="00FF2B8B">
      <w:r>
        <w:t>Компетенции (индикаторы): УК-1, ОПК-2, ОПК-5, ОПК-6</w:t>
      </w:r>
    </w:p>
    <w:p w14:paraId="4E1E971C" w14:textId="77777777" w:rsidR="00FF2B8B" w:rsidRDefault="00FF2B8B" w:rsidP="00FF2B8B"/>
    <w:p w14:paraId="7A263B63" w14:textId="2A161D2A" w:rsidR="0014042E" w:rsidRDefault="007A19E9" w:rsidP="00FF2B8B">
      <w:r>
        <w:t>1</w:t>
      </w:r>
      <w:r w:rsidR="00FF2B8B">
        <w:t>3</w:t>
      </w:r>
      <w:r w:rsidR="00717C0E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0697F7A6" w14:textId="68D623BF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Default="00BB0824" w:rsidP="00FF2B8B">
      <w:r>
        <w:t xml:space="preserve">А) </w:t>
      </w:r>
      <w:r w:rsidR="00FF2B8B">
        <w:t>Навыки работы с клавиатурой.</w:t>
      </w:r>
    </w:p>
    <w:p w14:paraId="09A4E111" w14:textId="5A879E8F" w:rsidR="00FF2B8B" w:rsidRDefault="00BB0824" w:rsidP="00FF2B8B">
      <w:r>
        <w:t xml:space="preserve">Б) </w:t>
      </w:r>
      <w:r w:rsidR="00FF2B8B">
        <w:t>Знание основ программирования.</w:t>
      </w:r>
    </w:p>
    <w:p w14:paraId="155B0C04" w14:textId="271B4416" w:rsidR="00FF2B8B" w:rsidRDefault="00BB0824" w:rsidP="00FF2B8B">
      <w:r>
        <w:lastRenderedPageBreak/>
        <w:t xml:space="preserve">В) </w:t>
      </w:r>
      <w:r w:rsidR="00FF2B8B">
        <w:t>Способность анализировать и систематизировать информацию.</w:t>
      </w:r>
    </w:p>
    <w:p w14:paraId="60E8A9D4" w14:textId="6410F57C" w:rsidR="00FF2B8B" w:rsidRDefault="00BB0824" w:rsidP="00FF2B8B">
      <w:r>
        <w:t xml:space="preserve">Г) </w:t>
      </w:r>
      <w:r w:rsidR="00FF2B8B">
        <w:t>Умение работать в команде.</w:t>
      </w:r>
    </w:p>
    <w:p w14:paraId="58C80294" w14:textId="038C0D35" w:rsidR="00FF2B8B" w:rsidRDefault="00BB0824" w:rsidP="00FF2B8B">
      <w:r>
        <w:t xml:space="preserve">Д) </w:t>
      </w:r>
      <w:r w:rsidR="00FF2B8B">
        <w:t>Владение иностранными языками.</w:t>
      </w:r>
    </w:p>
    <w:p w14:paraId="0A703AAF" w14:textId="62592E92" w:rsidR="00FF2B8B" w:rsidRDefault="00FF2B8B" w:rsidP="00FF2B8B">
      <w:r w:rsidRPr="0014042E">
        <w:t>Правильный ответ:</w:t>
      </w:r>
      <w:r>
        <w:t xml:space="preserve"> </w:t>
      </w:r>
      <w:r w:rsidR="00BB0824">
        <w:t>В, Г</w:t>
      </w:r>
      <w:r>
        <w:t>.</w:t>
      </w:r>
    </w:p>
    <w:p w14:paraId="5CBDED83" w14:textId="4406068E" w:rsidR="00E900F2" w:rsidRDefault="00141F7A" w:rsidP="00FF2B8B">
      <w:r>
        <w:t>Компетенции (индикаторы): УК-1, ОПК-2, ОПК-5, ОПК-6</w:t>
      </w:r>
    </w:p>
    <w:p w14:paraId="0E88136F" w14:textId="77777777" w:rsidR="00FF2B8B" w:rsidRDefault="00FF2B8B" w:rsidP="00FF2B8B"/>
    <w:p w14:paraId="6E93A729" w14:textId="77777777" w:rsidR="007A19E9" w:rsidRDefault="007A19E9" w:rsidP="00FF2B8B">
      <w:pPr>
        <w:rPr>
          <w:i/>
          <w:iCs/>
        </w:rPr>
      </w:pPr>
      <w:r>
        <w:t>1</w:t>
      </w:r>
      <w:r w:rsidR="00FF2B8B">
        <w:t>4</w:t>
      </w:r>
      <w:r w:rsidR="00B65DE8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55E4439" w14:textId="3180B93F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Default="00BB0824" w:rsidP="00FF2B8B">
      <w:r>
        <w:t>А)</w:t>
      </w:r>
      <w:r w:rsidR="00FF2B8B">
        <w:t xml:space="preserve"> Повышение скорости выполнения задач.</w:t>
      </w:r>
    </w:p>
    <w:p w14:paraId="450DB697" w14:textId="63A4D53B" w:rsidR="00FF2B8B" w:rsidRDefault="00BB0824" w:rsidP="00FF2B8B">
      <w:r>
        <w:t>Б)</w:t>
      </w:r>
      <w:r w:rsidR="00FF2B8B">
        <w:t xml:space="preserve"> Уменьшение количества ошибок.</w:t>
      </w:r>
    </w:p>
    <w:p w14:paraId="3A22AA87" w14:textId="05D9175A" w:rsidR="00FF2B8B" w:rsidRDefault="00BB0824" w:rsidP="00FF2B8B">
      <w:r>
        <w:t>В)</w:t>
      </w:r>
      <w:r w:rsidR="00FF2B8B">
        <w:t xml:space="preserve"> Увеличение гибкости и адаптивности процессов.</w:t>
      </w:r>
    </w:p>
    <w:p w14:paraId="5EF4D78E" w14:textId="5CDD0BE3" w:rsidR="00FF2B8B" w:rsidRDefault="00BB0824" w:rsidP="00FF2B8B">
      <w:r>
        <w:t>Г)</w:t>
      </w:r>
      <w:r w:rsidR="00FF2B8B">
        <w:t xml:space="preserve"> Возможность масштабирования решений.</w:t>
      </w:r>
    </w:p>
    <w:p w14:paraId="71FE4C9B" w14:textId="43A25E43" w:rsidR="00FF2B8B" w:rsidRDefault="00BB0824" w:rsidP="00FF2B8B">
      <w:r>
        <w:t>Д)</w:t>
      </w:r>
      <w:r w:rsidR="00FF2B8B">
        <w:t xml:space="preserve"> Более точное планирование и прогнозирование.</w:t>
      </w:r>
    </w:p>
    <w:p w14:paraId="4ACACFFD" w14:textId="7315E447" w:rsidR="00FF2B8B" w:rsidRDefault="00FF2B8B" w:rsidP="00FF2B8B">
      <w:r w:rsidRPr="007A19E9">
        <w:t xml:space="preserve">Правильный ответ: </w:t>
      </w:r>
      <w:r w:rsidR="00BB0824">
        <w:t>А, Б, В</w:t>
      </w:r>
      <w:r>
        <w:t>.</w:t>
      </w:r>
    </w:p>
    <w:p w14:paraId="6199FD44" w14:textId="5CFC4C7C" w:rsidR="00FF2B8B" w:rsidRDefault="00141F7A" w:rsidP="00FF2B8B">
      <w:r>
        <w:t>Компетенции (индикаторы): УК-1, ОПК-2, ОПК-5, ОПК-6</w:t>
      </w:r>
    </w:p>
    <w:p w14:paraId="617935B9" w14:textId="77777777" w:rsidR="00E900F2" w:rsidRDefault="00E900F2" w:rsidP="00FF2B8B"/>
    <w:p w14:paraId="4015C5A5" w14:textId="77777777" w:rsidR="007A19E9" w:rsidRDefault="007A19E9" w:rsidP="00FF2B8B">
      <w:r>
        <w:t>1</w:t>
      </w:r>
      <w:r w:rsidR="00FF2B8B">
        <w:t>5</w:t>
      </w:r>
      <w:r w:rsidR="00B65DE8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6B960A2B" w14:textId="4F6DBDC3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Default="00BB0824" w:rsidP="00FF2B8B">
      <w:r>
        <w:t>А)</w:t>
      </w:r>
      <w:r w:rsidR="00FF2B8B">
        <w:t xml:space="preserve"> Хранение и управление данными.</w:t>
      </w:r>
    </w:p>
    <w:p w14:paraId="5B5E017C" w14:textId="4D248817" w:rsidR="00FF2B8B" w:rsidRDefault="00BB0824" w:rsidP="00FF2B8B">
      <w:r>
        <w:t>Б)</w:t>
      </w:r>
      <w:r w:rsidR="00FF2B8B">
        <w:t xml:space="preserve"> Обработка и анализ информации.</w:t>
      </w:r>
    </w:p>
    <w:p w14:paraId="406BD853" w14:textId="5BA6E79F" w:rsidR="00FF2B8B" w:rsidRDefault="00BB0824" w:rsidP="00FF2B8B">
      <w:r>
        <w:t>В)</w:t>
      </w:r>
      <w:r w:rsidR="00FF2B8B">
        <w:t xml:space="preserve"> Генерация отчетов и визуализация данных.</w:t>
      </w:r>
    </w:p>
    <w:p w14:paraId="0456BFAC" w14:textId="732AE18D" w:rsidR="00FF2B8B" w:rsidRDefault="00BB0824" w:rsidP="00FF2B8B">
      <w:r>
        <w:t>Г)</w:t>
      </w:r>
      <w:r w:rsidR="00FF2B8B">
        <w:t xml:space="preserve"> Автоматизация рутинных операций.</w:t>
      </w:r>
    </w:p>
    <w:p w14:paraId="0F03E2F5" w14:textId="795682C1" w:rsidR="00FF2B8B" w:rsidRDefault="00BB0824" w:rsidP="00FF2B8B">
      <w:r>
        <w:t>Д)</w:t>
      </w:r>
      <w:r w:rsidR="00FF2B8B">
        <w:t xml:space="preserve"> Обеспечение безопасности данных.</w:t>
      </w:r>
    </w:p>
    <w:p w14:paraId="1989BF47" w14:textId="53B1DE34" w:rsidR="00FF2B8B" w:rsidRDefault="00FF2B8B" w:rsidP="00FF2B8B">
      <w:r w:rsidRPr="00210A6E">
        <w:t>Правильный ответ:</w:t>
      </w:r>
      <w:r>
        <w:t xml:space="preserve"> </w:t>
      </w:r>
      <w:r w:rsidR="00BB0824">
        <w:t>А, Б, В</w:t>
      </w:r>
      <w:r>
        <w:t>.</w:t>
      </w:r>
    </w:p>
    <w:p w14:paraId="547BCCA0" w14:textId="1E9984AB" w:rsidR="00FF2B8B" w:rsidRDefault="00141F7A" w:rsidP="00FF2B8B">
      <w:r>
        <w:t>Компетенции (индикаторы): УК-1, ОПК-2, ОПК-5, ОПК-6</w:t>
      </w:r>
    </w:p>
    <w:p w14:paraId="7ED5FE54" w14:textId="77777777" w:rsidR="00E900F2" w:rsidRDefault="00E900F2" w:rsidP="00FF2B8B"/>
    <w:p w14:paraId="7D3A3B4A" w14:textId="77777777" w:rsidR="00C33D24" w:rsidRDefault="00C33D24" w:rsidP="00FF2B8B">
      <w:r>
        <w:t>1</w:t>
      </w:r>
      <w:r w:rsidR="00FF2B8B">
        <w:t>6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2C65FB0E" w14:textId="08DC0F0E" w:rsidR="00FF2B8B" w:rsidRDefault="00FF2B8B" w:rsidP="00FF2B8B">
      <w: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Default="00AD2C2E" w:rsidP="00FF2B8B">
      <w:r>
        <w:t xml:space="preserve">А) </w:t>
      </w:r>
      <w:r w:rsidR="00FF2B8B">
        <w:t>Специальное программное обеспечение.</w:t>
      </w:r>
    </w:p>
    <w:p w14:paraId="5A761AF6" w14:textId="34CF0D40" w:rsidR="00FF2B8B" w:rsidRDefault="00AD2C2E" w:rsidP="00FF2B8B">
      <w:r>
        <w:t xml:space="preserve">Б) </w:t>
      </w:r>
      <w:r w:rsidR="00FF2B8B">
        <w:t>Ручка и бумага.</w:t>
      </w:r>
    </w:p>
    <w:p w14:paraId="7FF52ED2" w14:textId="4C7B0DC9" w:rsidR="00FF2B8B" w:rsidRDefault="00AD2C2E" w:rsidP="00FF2B8B">
      <w:r>
        <w:t xml:space="preserve">В) </w:t>
      </w:r>
      <w:r w:rsidR="00FF2B8B">
        <w:t>Электронные таблицы.</w:t>
      </w:r>
    </w:p>
    <w:p w14:paraId="7C123E39" w14:textId="754E39E1" w:rsidR="00FF2B8B" w:rsidRDefault="00AD2C2E" w:rsidP="00FF2B8B">
      <w:r>
        <w:t xml:space="preserve">Г) </w:t>
      </w:r>
      <w:r w:rsidR="00FF2B8B">
        <w:t>Скриптовые языки программирования.</w:t>
      </w:r>
    </w:p>
    <w:p w14:paraId="62EA0E5C" w14:textId="4CA221FC" w:rsidR="00FF2B8B" w:rsidRDefault="00AD2C2E" w:rsidP="00FF2B8B">
      <w:r>
        <w:t xml:space="preserve">Д) </w:t>
      </w:r>
      <w:r w:rsidR="00FF2B8B">
        <w:t>Механические устройства.</w:t>
      </w:r>
    </w:p>
    <w:p w14:paraId="5397A867" w14:textId="7EF69CCB" w:rsidR="00FF2B8B" w:rsidRDefault="00FF2B8B" w:rsidP="00FF2B8B">
      <w:r w:rsidRPr="00C33D24">
        <w:t>Правильный ответ:</w:t>
      </w:r>
      <w:r>
        <w:t xml:space="preserve"> </w:t>
      </w:r>
      <w:r w:rsidR="00AD2C2E">
        <w:t>А, В, Г</w:t>
      </w:r>
      <w:r>
        <w:t>.</w:t>
      </w:r>
    </w:p>
    <w:p w14:paraId="6431B227" w14:textId="02B77ABD" w:rsidR="00E900F2" w:rsidRDefault="00141F7A" w:rsidP="00FF2B8B">
      <w:r>
        <w:t>Компетенции (индикаторы): УК-1, ОПК-2, ОПК-5, ОПК-6</w:t>
      </w:r>
    </w:p>
    <w:p w14:paraId="7C245B25" w14:textId="77777777" w:rsidR="00FF2B8B" w:rsidRDefault="00FF2B8B" w:rsidP="00FF2B8B"/>
    <w:p w14:paraId="0B20ADFC" w14:textId="77777777" w:rsidR="00607209" w:rsidRDefault="00607209" w:rsidP="00FF2B8B">
      <w:pPr>
        <w:rPr>
          <w:i/>
          <w:iCs/>
        </w:rPr>
      </w:pPr>
      <w:r>
        <w:t>1</w:t>
      </w:r>
      <w:r w:rsidR="00FF2B8B">
        <w:t>7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9C99194" w14:textId="7FBF6500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Default="00AD2C2E" w:rsidP="00FF2B8B">
      <w:r>
        <w:t xml:space="preserve">А) </w:t>
      </w:r>
      <w:r w:rsidR="00FF2B8B">
        <w:t>Первоначальная стоимость лицензии.</w:t>
      </w:r>
    </w:p>
    <w:p w14:paraId="4ED6C729" w14:textId="6C87451D" w:rsidR="00FF2B8B" w:rsidRDefault="00AD2C2E" w:rsidP="00FF2B8B">
      <w:r>
        <w:t xml:space="preserve">Б) </w:t>
      </w:r>
      <w:r w:rsidR="00FF2B8B">
        <w:t>Стоимость обновления и поддержки.</w:t>
      </w:r>
    </w:p>
    <w:p w14:paraId="20A35AD2" w14:textId="13222408" w:rsidR="00FF2B8B" w:rsidRDefault="00AD2C2E" w:rsidP="00FF2B8B">
      <w:r>
        <w:t xml:space="preserve">В) </w:t>
      </w:r>
      <w:r w:rsidR="00FF2B8B">
        <w:t>Стоимость обучения сотрудников.</w:t>
      </w:r>
    </w:p>
    <w:p w14:paraId="35DFE57C" w14:textId="1909CC9C" w:rsidR="00FF2B8B" w:rsidRDefault="00AD2C2E" w:rsidP="00FF2B8B">
      <w:r>
        <w:lastRenderedPageBreak/>
        <w:t xml:space="preserve">Г) </w:t>
      </w:r>
      <w:r w:rsidR="00FF2B8B">
        <w:t>Стоимость интеграции с другими системами.</w:t>
      </w:r>
    </w:p>
    <w:p w14:paraId="69738C8D" w14:textId="69B25C24" w:rsidR="00FF2B8B" w:rsidRDefault="00AD2C2E" w:rsidP="00FF2B8B">
      <w:r>
        <w:t xml:space="preserve">Д) </w:t>
      </w:r>
      <w:r w:rsidR="00FF2B8B">
        <w:t>Стоимость технического обслуживания.</w:t>
      </w:r>
    </w:p>
    <w:p w14:paraId="150DF551" w14:textId="760BDEC1" w:rsidR="00FF2B8B" w:rsidRDefault="00FF2B8B" w:rsidP="00FF2B8B">
      <w:r w:rsidRPr="00607209">
        <w:t>Правильный ответ:</w:t>
      </w:r>
      <w:r>
        <w:t xml:space="preserve"> </w:t>
      </w:r>
      <w:r w:rsidR="00AD2C2E">
        <w:t>Б, В, Д.</w:t>
      </w:r>
    </w:p>
    <w:p w14:paraId="5388DEB8" w14:textId="2D8DD8EC" w:rsidR="00FF2B8B" w:rsidRDefault="00141F7A" w:rsidP="00FF2B8B">
      <w:r>
        <w:t>Компетенции (индикаторы): УК-1, ОПК-2, ОПК-5, ОПК-6</w:t>
      </w:r>
    </w:p>
    <w:p w14:paraId="0155BA4D" w14:textId="77777777" w:rsidR="00062841" w:rsidRDefault="00062841" w:rsidP="00FF2B8B"/>
    <w:p w14:paraId="3C4D1590" w14:textId="77777777" w:rsidR="003E67A4" w:rsidRDefault="003E67A4" w:rsidP="00FF2B8B">
      <w:pPr>
        <w:rPr>
          <w:i/>
          <w:iCs/>
        </w:rPr>
      </w:pPr>
      <w:r>
        <w:t>1</w:t>
      </w:r>
      <w:r w:rsidR="00FF2B8B">
        <w:t>8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4D51ED2" w14:textId="74410436" w:rsidR="00FF2B8B" w:rsidRDefault="00FF2B8B" w:rsidP="00FF2B8B">
      <w: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Default="00AD2C2E" w:rsidP="00FF2B8B">
      <w:r>
        <w:t>А)</w:t>
      </w:r>
      <w:r w:rsidR="00FF2B8B">
        <w:t xml:space="preserve"> Навыки работы с клавиатурой.</w:t>
      </w:r>
    </w:p>
    <w:p w14:paraId="53F54258" w14:textId="1ADF52C5" w:rsidR="00FF2B8B" w:rsidRDefault="00AD2C2E" w:rsidP="00FF2B8B">
      <w:r>
        <w:t>Б)</w:t>
      </w:r>
      <w:r w:rsidR="00FF2B8B">
        <w:t xml:space="preserve"> Знание основ программирования.</w:t>
      </w:r>
    </w:p>
    <w:p w14:paraId="02FF1BDD" w14:textId="68FDFDA7" w:rsidR="00FF2B8B" w:rsidRDefault="00AD2C2E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0FDCA45C" w14:textId="4EEC9FAA" w:rsidR="00FF2B8B" w:rsidRDefault="00AD2C2E" w:rsidP="00FF2B8B">
      <w:r>
        <w:t>Г)</w:t>
      </w:r>
      <w:r w:rsidR="00FF2B8B">
        <w:t xml:space="preserve"> Умение работать в команде.</w:t>
      </w:r>
    </w:p>
    <w:p w14:paraId="1E9A244F" w14:textId="71A7C799" w:rsidR="00FF2B8B" w:rsidRDefault="00AD2C2E" w:rsidP="00FF2B8B">
      <w:r>
        <w:t>Д)</w:t>
      </w:r>
      <w:r w:rsidR="00FF2B8B">
        <w:t xml:space="preserve"> Владение иностранными языками.</w:t>
      </w:r>
    </w:p>
    <w:p w14:paraId="498F3970" w14:textId="5DA52471" w:rsidR="00FF2B8B" w:rsidRDefault="00FF2B8B" w:rsidP="00FF2B8B">
      <w:r w:rsidRPr="00321C2D">
        <w:t>Правильный ответ:</w:t>
      </w:r>
      <w:r>
        <w:t xml:space="preserve"> </w:t>
      </w:r>
      <w:r w:rsidR="00AD2C2E">
        <w:t>В, Г</w:t>
      </w:r>
      <w:r>
        <w:t>.</w:t>
      </w:r>
    </w:p>
    <w:p w14:paraId="169B610C" w14:textId="43F30243" w:rsidR="00FF2B8B" w:rsidRPr="00062841" w:rsidRDefault="00141F7A" w:rsidP="00FF2B8B">
      <w:pPr>
        <w:rPr>
          <w:b/>
          <w:bCs/>
        </w:rPr>
      </w:pPr>
      <w:r>
        <w:t>Компетенции (индикаторы): УК-1, ОПК-2, ОПК-5, ОПК-6</w:t>
      </w:r>
    </w:p>
    <w:p w14:paraId="25EC3F5C" w14:textId="77777777" w:rsidR="00062841" w:rsidRDefault="00062841" w:rsidP="00FF2B8B"/>
    <w:p w14:paraId="69CF76CD" w14:textId="3B9D0796" w:rsidR="00321C2D" w:rsidRDefault="00321C2D" w:rsidP="00FF2B8B">
      <w:r>
        <w:t>1</w:t>
      </w:r>
      <w:r w:rsidR="00FF2B8B">
        <w:t>9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61E6B74A" w14:textId="2725A248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Default="00AD2C2E" w:rsidP="00FF2B8B">
      <w:r>
        <w:t>А)</w:t>
      </w:r>
      <w:r w:rsidR="00FF2B8B">
        <w:t xml:space="preserve"> Повышение скорости выполнения задач.</w:t>
      </w:r>
    </w:p>
    <w:p w14:paraId="0EF331FA" w14:textId="57140C7A" w:rsidR="00FF2B8B" w:rsidRDefault="00AD2C2E" w:rsidP="00FF2B8B">
      <w:r>
        <w:t>Б)</w:t>
      </w:r>
      <w:r w:rsidR="00FF2B8B">
        <w:t xml:space="preserve"> Уменьшение количества ошибок.</w:t>
      </w:r>
    </w:p>
    <w:p w14:paraId="22D101F0" w14:textId="352A0F81" w:rsidR="00FF2B8B" w:rsidRDefault="00AD2C2E" w:rsidP="00FF2B8B">
      <w:r>
        <w:t>В)</w:t>
      </w:r>
      <w:r w:rsidR="00FF2B8B">
        <w:t xml:space="preserve"> Увеличение гибкости и адаптивности процессов.</w:t>
      </w:r>
    </w:p>
    <w:p w14:paraId="47441DEB" w14:textId="39915EE2" w:rsidR="00FF2B8B" w:rsidRDefault="00AD2C2E" w:rsidP="00FF2B8B">
      <w:r>
        <w:t>Г)</w:t>
      </w:r>
      <w:r w:rsidR="00FF2B8B">
        <w:t xml:space="preserve"> Возможность масштабирования решений.</w:t>
      </w:r>
    </w:p>
    <w:p w14:paraId="1B3C9006" w14:textId="0E304284" w:rsidR="00FF2B8B" w:rsidRDefault="00AD2C2E" w:rsidP="00FF2B8B">
      <w:r>
        <w:t>Д)</w:t>
      </w:r>
      <w:r w:rsidR="00FF2B8B">
        <w:t xml:space="preserve"> Более точное планирование и прогнозирование.</w:t>
      </w:r>
    </w:p>
    <w:p w14:paraId="7D253E24" w14:textId="4B736701" w:rsidR="00FF2B8B" w:rsidRDefault="00FF2B8B" w:rsidP="00FF2B8B">
      <w:r w:rsidRPr="00321C2D">
        <w:t>Правильный ответ:</w:t>
      </w:r>
      <w:r>
        <w:t xml:space="preserve"> </w:t>
      </w:r>
      <w:r w:rsidR="00AD2C2E">
        <w:t>А, Б, В</w:t>
      </w:r>
      <w:r>
        <w:t>.</w:t>
      </w:r>
    </w:p>
    <w:p w14:paraId="18CDD328" w14:textId="18803C84" w:rsidR="00FF2B8B" w:rsidRDefault="00141F7A" w:rsidP="00FF2B8B">
      <w:r>
        <w:t>Компетенции (индикаторы): УК-1, ОПК-2, ОПК-5, ОПК-6</w:t>
      </w:r>
    </w:p>
    <w:p w14:paraId="5EF24558" w14:textId="77777777" w:rsidR="00994051" w:rsidRDefault="00994051" w:rsidP="00FF2B8B"/>
    <w:p w14:paraId="349AACE5" w14:textId="744269E8" w:rsidR="00051F85" w:rsidRDefault="00051F85" w:rsidP="00FF2B8B">
      <w:r>
        <w:t>2</w:t>
      </w:r>
      <w:r w:rsidR="00FF2B8B">
        <w:t>0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B2A648C" w14:textId="6361A8EE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35B85628" w14:textId="6061481D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7BCE1372" w14:textId="353B9BF1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2BCCF13B" w14:textId="33D3B01A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704F1ECD" w14:textId="37478E35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DBA65E7" w14:textId="35D89AFA" w:rsidR="00FF2B8B" w:rsidRDefault="00FF2B8B" w:rsidP="00FF2B8B">
      <w:r w:rsidRPr="0075748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22E44D8D" w14:textId="75B3F24B" w:rsidR="00FF2B8B" w:rsidRDefault="00141F7A" w:rsidP="00FF2B8B">
      <w:r>
        <w:t>Компетенции (индикаторы): УК-1, ОПК-2, ОПК-5, ОПК-6</w:t>
      </w:r>
    </w:p>
    <w:p w14:paraId="39CC1312" w14:textId="77777777" w:rsidR="00994051" w:rsidRDefault="00994051" w:rsidP="00FF2B8B"/>
    <w:p w14:paraId="662EE04F" w14:textId="77777777" w:rsidR="001B791F" w:rsidRDefault="00757482" w:rsidP="00FF2B8B">
      <w:pPr>
        <w:rPr>
          <w:i/>
          <w:iCs/>
        </w:rPr>
      </w:pPr>
      <w:r>
        <w:t>2</w:t>
      </w:r>
      <w:r w:rsidR="00FF2B8B">
        <w:t>1</w:t>
      </w:r>
      <w:r w:rsidR="004044E6">
        <w:t>.</w:t>
      </w:r>
      <w:r w:rsidR="001B791F">
        <w:t xml:space="preserve"> </w:t>
      </w:r>
      <w:r w:rsidR="001B791F" w:rsidRPr="00344436">
        <w:rPr>
          <w:i/>
          <w:iCs/>
        </w:rPr>
        <w:t>Выберите все правильные ответы</w:t>
      </w:r>
    </w:p>
    <w:p w14:paraId="2B7FCCCD" w14:textId="2F601389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Default="000A712A" w:rsidP="00FF2B8B">
      <w:r>
        <w:t xml:space="preserve">А) </w:t>
      </w:r>
      <w:r w:rsidR="00FF2B8B">
        <w:t>Цена лицензии.</w:t>
      </w:r>
    </w:p>
    <w:p w14:paraId="17C42A69" w14:textId="4CC78F3E" w:rsidR="00FF2B8B" w:rsidRDefault="000A712A" w:rsidP="00FF2B8B">
      <w:r>
        <w:t xml:space="preserve">Б) </w:t>
      </w:r>
      <w:r w:rsidR="00FF2B8B">
        <w:t>Количество поддерживаемых языков интерфейса.</w:t>
      </w:r>
    </w:p>
    <w:p w14:paraId="5B9BB4D7" w14:textId="09027C00" w:rsidR="00FF2B8B" w:rsidRDefault="000A712A" w:rsidP="00FF2B8B">
      <w:r>
        <w:t xml:space="preserve">В) </w:t>
      </w:r>
      <w:r w:rsidR="00FF2B8B">
        <w:t>Скорость работы программы.</w:t>
      </w:r>
    </w:p>
    <w:p w14:paraId="7F758CDE" w14:textId="3CE4A778" w:rsidR="00FF2B8B" w:rsidRDefault="000A712A" w:rsidP="00FF2B8B">
      <w:r>
        <w:t xml:space="preserve">Г) </w:t>
      </w:r>
      <w:r w:rsidR="00FF2B8B">
        <w:t>Наличие технической поддержки.</w:t>
      </w:r>
    </w:p>
    <w:p w14:paraId="5BAA2F03" w14:textId="3EF7E88F" w:rsidR="00FF2B8B" w:rsidRDefault="000A712A" w:rsidP="00FF2B8B">
      <w:r>
        <w:lastRenderedPageBreak/>
        <w:t xml:space="preserve">Д) </w:t>
      </w:r>
      <w:r w:rsidR="00FF2B8B">
        <w:t>Совместимость с другими программами.</w:t>
      </w:r>
    </w:p>
    <w:p w14:paraId="174B7760" w14:textId="1C7AA588" w:rsidR="00FF2B8B" w:rsidRDefault="00FF2B8B" w:rsidP="00FF2B8B">
      <w:r w:rsidRPr="001B791F">
        <w:t>Правильный ответ:</w:t>
      </w:r>
      <w:r>
        <w:t xml:space="preserve"> </w:t>
      </w:r>
      <w:r w:rsidR="000A712A">
        <w:t>А, Г, Д</w:t>
      </w:r>
      <w:r>
        <w:t>.</w:t>
      </w:r>
    </w:p>
    <w:p w14:paraId="452F662E" w14:textId="5C57EAD5" w:rsidR="00FF2B8B" w:rsidRDefault="00141F7A" w:rsidP="00FF2B8B">
      <w:r>
        <w:t>Компетенции (индикаторы): УК-1, ОПК-2, ОПК-5, ОПК-6</w:t>
      </w:r>
    </w:p>
    <w:p w14:paraId="6ADE79A2" w14:textId="77777777" w:rsidR="00072BCC" w:rsidRDefault="00072BCC" w:rsidP="00FF2B8B"/>
    <w:p w14:paraId="63CE06C3" w14:textId="77777777" w:rsidR="00DA221B" w:rsidRDefault="00DA221B" w:rsidP="00FF2B8B">
      <w:pPr>
        <w:rPr>
          <w:i/>
          <w:iCs/>
        </w:rPr>
      </w:pPr>
      <w:r>
        <w:t>2</w:t>
      </w:r>
      <w:r w:rsidR="00FF2B8B">
        <w:t>2</w:t>
      </w:r>
      <w:r w:rsidR="004044E6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66FD76A" w14:textId="71E6531C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Default="000A712A" w:rsidP="00FF2B8B">
      <w:r>
        <w:t xml:space="preserve">А) </w:t>
      </w:r>
      <w:r w:rsidR="00FF2B8B">
        <w:t>Первоначальная стоимость лицензии.</w:t>
      </w:r>
    </w:p>
    <w:p w14:paraId="6E210551" w14:textId="3ECD90BD" w:rsidR="00FF2B8B" w:rsidRDefault="000A712A" w:rsidP="00FF2B8B">
      <w:r>
        <w:t xml:space="preserve">Б) </w:t>
      </w:r>
      <w:r w:rsidR="00FF2B8B">
        <w:t>Стоимость обновления и поддержки.</w:t>
      </w:r>
    </w:p>
    <w:p w14:paraId="03D5DBFB" w14:textId="17B4F34A" w:rsidR="00FF2B8B" w:rsidRDefault="000A712A" w:rsidP="00FF2B8B">
      <w:r>
        <w:t xml:space="preserve">В) </w:t>
      </w:r>
      <w:r w:rsidR="00FF2B8B">
        <w:t>Стоимость обучения сотрудников.</w:t>
      </w:r>
    </w:p>
    <w:p w14:paraId="3E64E0DC" w14:textId="7B9F4ED1" w:rsidR="00FF2B8B" w:rsidRDefault="000A712A" w:rsidP="00FF2B8B">
      <w:r>
        <w:t xml:space="preserve">Г) </w:t>
      </w:r>
      <w:r w:rsidR="00FF2B8B">
        <w:t>Стоимость интеграции с другими системами.</w:t>
      </w:r>
    </w:p>
    <w:p w14:paraId="3F1325FF" w14:textId="6A8F27ED" w:rsidR="00FF2B8B" w:rsidRDefault="000A712A" w:rsidP="00FF2B8B">
      <w:r>
        <w:t xml:space="preserve">Д) </w:t>
      </w:r>
      <w:r w:rsidR="00FF2B8B">
        <w:t>Стоимость технического обслуживания.</w:t>
      </w:r>
    </w:p>
    <w:p w14:paraId="55F1A525" w14:textId="202269EF" w:rsidR="00FF2B8B" w:rsidRDefault="00FF2B8B" w:rsidP="00FF2B8B">
      <w:r w:rsidRPr="00A31D8D">
        <w:t xml:space="preserve">Правильный ответ: </w:t>
      </w:r>
      <w:r w:rsidR="000A712A">
        <w:t>Б, В, Д</w:t>
      </w:r>
      <w:r>
        <w:t>.</w:t>
      </w:r>
    </w:p>
    <w:p w14:paraId="32595C93" w14:textId="213C800A" w:rsidR="00FF2B8B" w:rsidRDefault="00141F7A" w:rsidP="00FF2B8B">
      <w:r>
        <w:t>Компетенции (индикаторы): УК-1, ОПК-2, ОПК-5, ОПК-6</w:t>
      </w:r>
    </w:p>
    <w:p w14:paraId="5EC16ECE" w14:textId="77777777" w:rsidR="00091570" w:rsidRDefault="00091570" w:rsidP="00FF2B8B"/>
    <w:p w14:paraId="1707DC99" w14:textId="77777777" w:rsidR="00A31D8D" w:rsidRDefault="00A31D8D" w:rsidP="00FF2B8B">
      <w:pPr>
        <w:rPr>
          <w:i/>
          <w:iCs/>
        </w:rPr>
      </w:pPr>
      <w:r>
        <w:t>2</w:t>
      </w:r>
      <w:r w:rsidR="00FF2B8B">
        <w:t>3</w:t>
      </w:r>
      <w:r w:rsidR="006B778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9414EF7" w14:textId="23A68A36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Default="000A712A" w:rsidP="00FF2B8B">
      <w:r>
        <w:t xml:space="preserve">А) </w:t>
      </w:r>
      <w:r w:rsidR="00FF2B8B">
        <w:t>Навыки работы с клавиатурой.</w:t>
      </w:r>
    </w:p>
    <w:p w14:paraId="43EBA9CD" w14:textId="7226A607" w:rsidR="00FF2B8B" w:rsidRDefault="000A712A" w:rsidP="00FF2B8B">
      <w:r>
        <w:t>Б)</w:t>
      </w:r>
      <w:r w:rsidR="00FF2B8B">
        <w:t xml:space="preserve"> Знание основ программирования.</w:t>
      </w:r>
    </w:p>
    <w:p w14:paraId="42DE0240" w14:textId="0742CB1A" w:rsidR="00FF2B8B" w:rsidRDefault="000A712A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5A0936DA" w14:textId="5E8AF0BE" w:rsidR="00FF2B8B" w:rsidRDefault="000A712A" w:rsidP="00FF2B8B">
      <w:r>
        <w:t xml:space="preserve">Г) </w:t>
      </w:r>
      <w:r w:rsidR="00FF2B8B">
        <w:t>Умение работать в команде.</w:t>
      </w:r>
    </w:p>
    <w:p w14:paraId="2E8A2EB9" w14:textId="7B15F945" w:rsidR="00FF2B8B" w:rsidRDefault="000A712A" w:rsidP="00FF2B8B">
      <w:r>
        <w:t>Д)</w:t>
      </w:r>
      <w:r w:rsidR="00FF2B8B">
        <w:t xml:space="preserve"> Владение иностранными языками.</w:t>
      </w:r>
    </w:p>
    <w:p w14:paraId="5FC73AE2" w14:textId="0E51DC3A" w:rsidR="00FF2B8B" w:rsidRDefault="00FF2B8B" w:rsidP="00FF2B8B">
      <w:r w:rsidRPr="00450B33">
        <w:t>Правильный ответ:</w:t>
      </w:r>
      <w:r>
        <w:t xml:space="preserve"> </w:t>
      </w:r>
      <w:r w:rsidR="000A712A">
        <w:t>В, Г</w:t>
      </w:r>
      <w:r>
        <w:t>.</w:t>
      </w:r>
    </w:p>
    <w:p w14:paraId="792AD268" w14:textId="5138C366" w:rsidR="00FF2B8B" w:rsidRDefault="00141F7A" w:rsidP="00FF2B8B">
      <w:r>
        <w:t>Компетенции (индикаторы): УК-1, ОПК-2, ОПК-5, ОПК-6</w:t>
      </w:r>
    </w:p>
    <w:p w14:paraId="111690F5" w14:textId="77777777" w:rsidR="00091570" w:rsidRDefault="00091570" w:rsidP="00FF2B8B"/>
    <w:p w14:paraId="3C6CF5E6" w14:textId="77777777" w:rsidR="00450B33" w:rsidRDefault="00450B33" w:rsidP="00FF2B8B">
      <w:pPr>
        <w:rPr>
          <w:i/>
          <w:iCs/>
        </w:rPr>
      </w:pPr>
      <w:r>
        <w:t>2</w:t>
      </w:r>
      <w:r w:rsidR="00FF2B8B">
        <w:t>4</w:t>
      </w:r>
      <w:r w:rsidR="0001717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AD6C59B" w14:textId="3B224355" w:rsidR="00FF2B8B" w:rsidRDefault="00FF2B8B" w:rsidP="00FF2B8B"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Default="000A712A" w:rsidP="00FF2B8B">
      <w:r>
        <w:t xml:space="preserve">А) </w:t>
      </w:r>
      <w:r w:rsidR="00FF2B8B">
        <w:t>Повышение скорости выполнения задач.</w:t>
      </w:r>
    </w:p>
    <w:p w14:paraId="4FCA27A3" w14:textId="2871CE4D" w:rsidR="00FF2B8B" w:rsidRDefault="000A712A" w:rsidP="00FF2B8B">
      <w:r>
        <w:t>Б)</w:t>
      </w:r>
      <w:r w:rsidR="00FF2B8B">
        <w:t xml:space="preserve"> Уменьшение количества ошибок.</w:t>
      </w:r>
    </w:p>
    <w:p w14:paraId="195F89E2" w14:textId="0708B652" w:rsidR="00FF2B8B" w:rsidRDefault="000A712A" w:rsidP="00FF2B8B">
      <w:r>
        <w:t>В)</w:t>
      </w:r>
      <w:r w:rsidR="00FF2B8B">
        <w:t xml:space="preserve"> Увеличение гибкости и адаптивности процессов.</w:t>
      </w:r>
    </w:p>
    <w:p w14:paraId="01396BA3" w14:textId="66B17417" w:rsidR="00FF2B8B" w:rsidRDefault="000A712A" w:rsidP="00FF2B8B">
      <w:r>
        <w:t xml:space="preserve">Г) </w:t>
      </w:r>
      <w:r w:rsidR="00FF2B8B">
        <w:t>Возможность масштабирования решений.</w:t>
      </w:r>
    </w:p>
    <w:p w14:paraId="12E2F91A" w14:textId="0CAA2F8B" w:rsidR="00FF2B8B" w:rsidRDefault="000A712A" w:rsidP="00FF2B8B">
      <w:r>
        <w:t>Д)</w:t>
      </w:r>
      <w:r w:rsidR="00FF2B8B">
        <w:t xml:space="preserve"> Более точное планирование и прогнозирование.</w:t>
      </w:r>
    </w:p>
    <w:p w14:paraId="12AFA0F9" w14:textId="1A56F621" w:rsidR="00FF2B8B" w:rsidRDefault="00FF2B8B" w:rsidP="00FF2B8B">
      <w:r w:rsidRPr="00450B33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6BF2C5C" w14:textId="4D4628FE" w:rsidR="00FF2B8B" w:rsidRDefault="00141F7A" w:rsidP="00FF2B8B">
      <w:r>
        <w:t>Компетенции (индикаторы): УК-1, ОПК-2, ОПК-5, ОПК-6</w:t>
      </w:r>
    </w:p>
    <w:p w14:paraId="6F69BE4D" w14:textId="77777777" w:rsidR="00D76DD6" w:rsidRDefault="00D76DD6" w:rsidP="00FF2B8B"/>
    <w:p w14:paraId="776CAED6" w14:textId="1F7C361D" w:rsidR="00D47743" w:rsidRDefault="00D47743" w:rsidP="00FF2B8B">
      <w:r>
        <w:t>2</w:t>
      </w:r>
      <w:r w:rsidR="00FF2B8B">
        <w:t>5</w:t>
      </w:r>
      <w:r w:rsidR="0001717B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F15BAF3" w14:textId="7C4B7FA4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5C089C8B" w14:textId="50938C4C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516A7A7B" w14:textId="351D60B2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7CE98F6E" w14:textId="5A0857C4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27306B7E" w14:textId="03822F0E" w:rsidR="00FF2B8B" w:rsidRDefault="000A712A" w:rsidP="00FF2B8B">
      <w:r>
        <w:lastRenderedPageBreak/>
        <w:t>Д)</w:t>
      </w:r>
      <w:r w:rsidR="00FF2B8B">
        <w:t xml:space="preserve"> Обеспечение безопасности данных.</w:t>
      </w:r>
    </w:p>
    <w:p w14:paraId="61E59EAB" w14:textId="104A0DC6" w:rsidR="00053130" w:rsidRDefault="00FF2B8B" w:rsidP="00FF2B8B">
      <w:r w:rsidRPr="00B644C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38D5BEE" w14:textId="58D00C64" w:rsidR="00D76DD6" w:rsidRDefault="00141F7A" w:rsidP="00FF2B8B">
      <w:r>
        <w:t>Компетенции (индикаторы): УК-1, ОПК-2, ОПК-5, ОПК-6</w:t>
      </w:r>
    </w:p>
    <w:p w14:paraId="201FE760" w14:textId="77777777" w:rsidR="003D24F9" w:rsidRDefault="003D24F9" w:rsidP="00FF2B8B"/>
    <w:p w14:paraId="720F0B70" w14:textId="77777777" w:rsidR="00F32914" w:rsidRDefault="00F32914" w:rsidP="003D24F9">
      <w:pPr>
        <w:rPr>
          <w:i/>
          <w:iCs/>
        </w:rPr>
      </w:pPr>
      <w:r>
        <w:t>2</w:t>
      </w:r>
      <w:r w:rsidR="00B21E14">
        <w:t>6.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4CA36A9" w14:textId="4636C27F" w:rsidR="003D24F9" w:rsidRDefault="003D24F9" w:rsidP="003D24F9"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Default="009B16B8" w:rsidP="009B16B8">
      <w:r>
        <w:t>А) Определить требования к программному обеспечению.</w:t>
      </w:r>
    </w:p>
    <w:p w14:paraId="74C32E0C" w14:textId="0C9C0404" w:rsidR="009B16B8" w:rsidRDefault="009B16B8" w:rsidP="009B16B8">
      <w:r>
        <w:t>Б) Исследовать рынок программного обеспечения.</w:t>
      </w:r>
    </w:p>
    <w:p w14:paraId="7ECA857B" w14:textId="7BD12455" w:rsidR="009B16B8" w:rsidRDefault="009B16B8" w:rsidP="009B16B8">
      <w:r>
        <w:t>В) Сравнить несколько продуктов.</w:t>
      </w:r>
    </w:p>
    <w:p w14:paraId="3A6FBB17" w14:textId="418895A2" w:rsidR="009B16B8" w:rsidRDefault="009B16B8" w:rsidP="009B16B8">
      <w:r>
        <w:t>Г) Прочитать отзывы пользователей.</w:t>
      </w:r>
    </w:p>
    <w:p w14:paraId="1AB0FA1F" w14:textId="6F31DA04" w:rsidR="003D24F9" w:rsidRDefault="009B16B8" w:rsidP="009B16B8">
      <w:r>
        <w:t>Д) Спланировать процесс внедрения.</w:t>
      </w:r>
    </w:p>
    <w:p w14:paraId="127825A5" w14:textId="6685AC1C" w:rsidR="003D24F9" w:rsidRDefault="003D24F9" w:rsidP="003D24F9">
      <w:r w:rsidRPr="00F32914">
        <w:t>Правильный ответ:</w:t>
      </w:r>
      <w:r>
        <w:t xml:space="preserve"> </w:t>
      </w:r>
      <w:r w:rsidR="00B22CF6">
        <w:t>А, Б, В.</w:t>
      </w:r>
    </w:p>
    <w:p w14:paraId="2648EF21" w14:textId="5E99883F" w:rsidR="003D24F9" w:rsidRDefault="00141F7A" w:rsidP="003D24F9">
      <w:r>
        <w:t>Компетенции (индикаторы): УК-1, ОПК-2, ОПК-5, ОПК-6</w:t>
      </w:r>
    </w:p>
    <w:p w14:paraId="0258BD5A" w14:textId="77777777" w:rsidR="00D510AE" w:rsidRDefault="00D510AE" w:rsidP="003D24F9"/>
    <w:p w14:paraId="269A8D20" w14:textId="77777777" w:rsidR="00F32914" w:rsidRDefault="00F32914" w:rsidP="003D24F9">
      <w:pPr>
        <w:rPr>
          <w:i/>
          <w:iCs/>
        </w:rPr>
      </w:pPr>
      <w:r>
        <w:t>2</w:t>
      </w:r>
      <w:r w:rsidR="00B21E14">
        <w:t>7.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570A83B4" w14:textId="1224CAD6" w:rsidR="003D24F9" w:rsidRDefault="003D24F9" w:rsidP="003D24F9">
      <w: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Default="00951A11" w:rsidP="003D24F9">
      <w:r>
        <w:t>А)</w:t>
      </w:r>
      <w:r w:rsidR="003D24F9">
        <w:t xml:space="preserve"> Цена лицензии.</w:t>
      </w:r>
    </w:p>
    <w:p w14:paraId="3AF6BA33" w14:textId="153F5010" w:rsidR="003D24F9" w:rsidRDefault="00951A11" w:rsidP="003D24F9">
      <w:r>
        <w:t>Б)</w:t>
      </w:r>
      <w:r w:rsidR="003D24F9">
        <w:t xml:space="preserve"> Функциональность и соответствие задачам.</w:t>
      </w:r>
    </w:p>
    <w:p w14:paraId="26521324" w14:textId="4E1A9EFF" w:rsidR="003D24F9" w:rsidRDefault="00951A11" w:rsidP="003D24F9">
      <w:r>
        <w:t>В)</w:t>
      </w:r>
      <w:r w:rsidR="003D24F9">
        <w:t xml:space="preserve"> Простота использования.</w:t>
      </w:r>
    </w:p>
    <w:p w14:paraId="35B51309" w14:textId="6E69A30A" w:rsidR="003D24F9" w:rsidRDefault="00951A11" w:rsidP="003D24F9">
      <w:r>
        <w:t>Г)</w:t>
      </w:r>
      <w:r w:rsidR="003D24F9">
        <w:t xml:space="preserve"> Надежность и поддержка разработчика.</w:t>
      </w:r>
    </w:p>
    <w:p w14:paraId="7EA81AA1" w14:textId="5F319CE8" w:rsidR="003D24F9" w:rsidRDefault="00951A11" w:rsidP="003D24F9">
      <w:r>
        <w:t>Д)</w:t>
      </w:r>
      <w:r w:rsidR="003D24F9">
        <w:t xml:space="preserve"> Совместимость с другими системами.</w:t>
      </w:r>
    </w:p>
    <w:p w14:paraId="6DE89E2A" w14:textId="26CFD054" w:rsidR="003D24F9" w:rsidRDefault="003D24F9" w:rsidP="003D24F9">
      <w:r w:rsidRPr="00F32914">
        <w:t>Правильный ответ</w:t>
      </w:r>
      <w:r w:rsidR="00951A11" w:rsidRPr="00F32914">
        <w:t xml:space="preserve">: </w:t>
      </w:r>
      <w:r w:rsidR="00951A11">
        <w:t>Б, В, Г, Д</w:t>
      </w:r>
      <w:r>
        <w:t>.</w:t>
      </w:r>
    </w:p>
    <w:p w14:paraId="1008AF71" w14:textId="5DC90659" w:rsidR="003D24F9" w:rsidRDefault="00141F7A" w:rsidP="003D24F9">
      <w:r>
        <w:t>Компетенции (индикаторы): УК-1, ОПК-2, ОПК-5, ОПК-6</w:t>
      </w:r>
    </w:p>
    <w:p w14:paraId="345FA53A" w14:textId="77777777" w:rsidR="002E18B2" w:rsidRDefault="002E18B2" w:rsidP="003D24F9"/>
    <w:p w14:paraId="018F039E" w14:textId="77777777" w:rsidR="00AE31C3" w:rsidRDefault="00AE31C3" w:rsidP="003D24F9">
      <w:pPr>
        <w:rPr>
          <w:i/>
          <w:iCs/>
        </w:rPr>
      </w:pPr>
      <w:r>
        <w:t>2</w:t>
      </w:r>
      <w:r w:rsidR="00B21E14">
        <w:t>8.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83F3108" w14:textId="668A825D" w:rsidR="003D24F9" w:rsidRDefault="003D24F9" w:rsidP="003D24F9">
      <w: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Default="00951A11" w:rsidP="003D24F9">
      <w:r>
        <w:t xml:space="preserve">А) </w:t>
      </w:r>
      <w:r w:rsidR="003D24F9">
        <w:t>Прочитать отзывы и рекомендации.</w:t>
      </w:r>
    </w:p>
    <w:p w14:paraId="0928B8A6" w14:textId="42303C2E" w:rsidR="003D24F9" w:rsidRDefault="00951A11" w:rsidP="003D24F9">
      <w:r>
        <w:t xml:space="preserve">Б) </w:t>
      </w:r>
      <w:r w:rsidR="003D24F9">
        <w:t>Изучить технические характеристики и функционал.</w:t>
      </w:r>
    </w:p>
    <w:p w14:paraId="7A40627C" w14:textId="365CC407" w:rsidR="003D24F9" w:rsidRDefault="00951A11" w:rsidP="003D24F9">
      <w:r>
        <w:t xml:space="preserve">В) </w:t>
      </w:r>
      <w:r w:rsidR="003D24F9">
        <w:t>Провести тестирование продукта.</w:t>
      </w:r>
    </w:p>
    <w:p w14:paraId="130F395E" w14:textId="644970A1" w:rsidR="003D24F9" w:rsidRDefault="00951A11" w:rsidP="003D24F9">
      <w:r>
        <w:t xml:space="preserve">Г) </w:t>
      </w:r>
      <w:r w:rsidR="003D24F9">
        <w:t>Получить консультацию у специалистов.</w:t>
      </w:r>
    </w:p>
    <w:p w14:paraId="2A8A7D1B" w14:textId="7C22317C" w:rsidR="003D24F9" w:rsidRDefault="003D24F9" w:rsidP="003D24F9">
      <w:r w:rsidRPr="00AE31C3">
        <w:t>Правильный ответ:</w:t>
      </w:r>
      <w:r>
        <w:t xml:space="preserve"> </w:t>
      </w:r>
      <w:r w:rsidR="00951A11">
        <w:t>Б, В, Г.</w:t>
      </w:r>
    </w:p>
    <w:p w14:paraId="1DEE4702" w14:textId="5D482C2A" w:rsidR="003D24F9" w:rsidRDefault="00141F7A" w:rsidP="003D24F9">
      <w:r>
        <w:t>Компетенции (индикаторы): УК-1, ОПК-2, ОПК-5, ОПК-6</w:t>
      </w:r>
    </w:p>
    <w:p w14:paraId="7721CF97" w14:textId="77777777" w:rsidR="002E18B2" w:rsidRDefault="002E18B2" w:rsidP="003D24F9"/>
    <w:p w14:paraId="08F7DCF3" w14:textId="77777777" w:rsidR="005329C8" w:rsidRDefault="003D0581" w:rsidP="003D24F9">
      <w:pPr>
        <w:rPr>
          <w:i/>
          <w:iCs/>
        </w:rPr>
      </w:pPr>
      <w:r>
        <w:t>2</w:t>
      </w:r>
      <w:r w:rsidR="00B21E14">
        <w:t>9.</w:t>
      </w:r>
      <w:r w:rsidR="005329C8">
        <w:t xml:space="preserve"> </w:t>
      </w:r>
      <w:r w:rsidR="005329C8" w:rsidRPr="00344436">
        <w:rPr>
          <w:i/>
          <w:iCs/>
        </w:rPr>
        <w:t>Выберите все правильные ответы</w:t>
      </w:r>
    </w:p>
    <w:p w14:paraId="5926D52B" w14:textId="27E40735" w:rsidR="003D24F9" w:rsidRDefault="003D24F9" w:rsidP="003D24F9">
      <w:r>
        <w:t xml:space="preserve">Какие действия следует предпринять, если ни одно из доступных программных </w:t>
      </w:r>
      <w:r w:rsidR="00267B60">
        <w:t>средств</w:t>
      </w:r>
      <w:r>
        <w:t xml:space="preserve"> полностью не соответствует вашим требованиям?</w:t>
      </w:r>
    </w:p>
    <w:p w14:paraId="05317E96" w14:textId="66AAE5EA" w:rsidR="003D24F9" w:rsidRDefault="00951A11" w:rsidP="003D24F9">
      <w:r>
        <w:t>А)</w:t>
      </w:r>
      <w:r w:rsidR="003D24F9">
        <w:t xml:space="preserve"> Рассмотреть возможность модификации существующего ПО.</w:t>
      </w:r>
    </w:p>
    <w:p w14:paraId="56D2043A" w14:textId="3B8FF9FF" w:rsidR="003D24F9" w:rsidRDefault="00951A11" w:rsidP="003D24F9">
      <w:r>
        <w:t>Б)</w:t>
      </w:r>
      <w:r w:rsidR="003D24F9">
        <w:t xml:space="preserve"> Разработать собственное решение.</w:t>
      </w:r>
    </w:p>
    <w:p w14:paraId="51F906B3" w14:textId="63A130E2" w:rsidR="003D24F9" w:rsidRDefault="00951A11" w:rsidP="003D24F9">
      <w:r>
        <w:t>В)</w:t>
      </w:r>
      <w:r w:rsidR="003D24F9">
        <w:t xml:space="preserve"> Комбинировать несколько программных продуктов.</w:t>
      </w:r>
    </w:p>
    <w:p w14:paraId="5982F4DE" w14:textId="76FB5B92" w:rsidR="003D24F9" w:rsidRDefault="00951A11" w:rsidP="003D24F9">
      <w:r>
        <w:t>Г)</w:t>
      </w:r>
      <w:r w:rsidR="003D24F9">
        <w:t xml:space="preserve"> Отложить принятие решения до появления более подходящего ПО.</w:t>
      </w:r>
    </w:p>
    <w:p w14:paraId="543BD33D" w14:textId="03FC8B84" w:rsidR="003D24F9" w:rsidRDefault="003D24F9" w:rsidP="003D24F9">
      <w:r w:rsidRPr="00AB2572">
        <w:t>Правильный ответ:</w:t>
      </w:r>
      <w:r>
        <w:t xml:space="preserve"> </w:t>
      </w:r>
      <w:r w:rsidR="00951A11">
        <w:t>А, Б, В</w:t>
      </w:r>
      <w:r>
        <w:t>.</w:t>
      </w:r>
    </w:p>
    <w:p w14:paraId="1623A84D" w14:textId="232AE7F0" w:rsidR="003D24F9" w:rsidRDefault="00141F7A" w:rsidP="003D24F9">
      <w:r>
        <w:lastRenderedPageBreak/>
        <w:t>Компетенции (индикаторы): УК-1, ОПК-2, ОПК-5, ОПК-6</w:t>
      </w:r>
    </w:p>
    <w:p w14:paraId="5F00435B" w14:textId="77777777" w:rsidR="002E18B2" w:rsidRDefault="002E18B2" w:rsidP="003D24F9"/>
    <w:p w14:paraId="17862A8C" w14:textId="77777777" w:rsidR="00AB2572" w:rsidRDefault="00AB2572" w:rsidP="003D24F9">
      <w:pPr>
        <w:rPr>
          <w:i/>
          <w:iCs/>
        </w:rPr>
      </w:pPr>
      <w:r>
        <w:t>3</w:t>
      </w:r>
      <w:r w:rsidR="00B21E14">
        <w:t>0.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0FC3CFB" w14:textId="111AFCDA" w:rsidR="003D24F9" w:rsidRDefault="003D24F9" w:rsidP="003D24F9">
      <w:r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Default="00903690" w:rsidP="003D24F9">
      <w:r>
        <w:t>А)</w:t>
      </w:r>
      <w:r w:rsidR="003D24F9">
        <w:t xml:space="preserve"> Изучить репутацию производителя и отзывы пользователей.</w:t>
      </w:r>
    </w:p>
    <w:p w14:paraId="0F619FC8" w14:textId="70DD403B" w:rsidR="003D24F9" w:rsidRDefault="00903690" w:rsidP="003D24F9">
      <w:r>
        <w:t>Б)</w:t>
      </w:r>
      <w:r w:rsidR="003D24F9">
        <w:t xml:space="preserve"> Узнать о наличии и условиях гарантии.</w:t>
      </w:r>
    </w:p>
    <w:p w14:paraId="2F3B7C3F" w14:textId="651B23CA" w:rsidR="003D24F9" w:rsidRDefault="00903690" w:rsidP="003D24F9">
      <w:r>
        <w:t>В)</w:t>
      </w:r>
      <w:r w:rsidR="003D24F9">
        <w:t xml:space="preserve"> Оценить наличие и доступность обучающих материалов.</w:t>
      </w:r>
    </w:p>
    <w:p w14:paraId="181A4665" w14:textId="6A6D8422" w:rsidR="003D24F9" w:rsidRDefault="00903690" w:rsidP="003D24F9">
      <w:r>
        <w:t>Г)</w:t>
      </w:r>
      <w:r w:rsidR="003D24F9">
        <w:t xml:space="preserve"> Связаться с поддержкой и задать интересующие вопросы.</w:t>
      </w:r>
    </w:p>
    <w:p w14:paraId="2359CAC0" w14:textId="03E6D598" w:rsidR="003D24F9" w:rsidRDefault="003D24F9" w:rsidP="003D24F9">
      <w:r w:rsidRPr="00AB2572">
        <w:t>Правильный ответ:</w:t>
      </w:r>
      <w:r>
        <w:t xml:space="preserve"> </w:t>
      </w:r>
      <w:r w:rsidR="00903690">
        <w:t>А, Г</w:t>
      </w:r>
      <w:r>
        <w:t>.</w:t>
      </w:r>
    </w:p>
    <w:p w14:paraId="46C3F108" w14:textId="582D8236" w:rsidR="003D24F9" w:rsidRDefault="00141F7A" w:rsidP="003D24F9">
      <w:r>
        <w:t>Компетенции (индикаторы): УК-1, ОПК-2, ОПК-5, ОПК-6</w:t>
      </w:r>
    </w:p>
    <w:p w14:paraId="1B4E8AD3" w14:textId="77777777" w:rsidR="00473CC6" w:rsidRDefault="00473CC6" w:rsidP="003D24F9"/>
    <w:p w14:paraId="0E4C12EC" w14:textId="77777777" w:rsidR="00346847" w:rsidRDefault="00AB2572" w:rsidP="003D24F9">
      <w:pPr>
        <w:rPr>
          <w:i/>
          <w:iCs/>
        </w:rPr>
      </w:pPr>
      <w:r>
        <w:t>3</w:t>
      </w:r>
      <w:r w:rsidR="006F0352">
        <w:t>1.</w:t>
      </w:r>
      <w:r w:rsidR="00346847">
        <w:t xml:space="preserve"> </w:t>
      </w:r>
      <w:r w:rsidR="00346847" w:rsidRPr="00344436">
        <w:rPr>
          <w:i/>
          <w:iCs/>
        </w:rPr>
        <w:t>Выберите все правильные ответы</w:t>
      </w:r>
    </w:p>
    <w:p w14:paraId="66028C1B" w14:textId="177E8E8D" w:rsidR="003D24F9" w:rsidRDefault="003D24F9" w:rsidP="003D24F9">
      <w: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Default="00877ADC" w:rsidP="00877ADC">
      <w:r>
        <w:t>А) Проверить системные требования.</w:t>
      </w:r>
    </w:p>
    <w:p w14:paraId="5E31D173" w14:textId="77777777" w:rsidR="00877ADC" w:rsidRDefault="00877ADC" w:rsidP="00877ADC">
      <w:r>
        <w:t>Б) Изучить документацию и спецификации.</w:t>
      </w:r>
    </w:p>
    <w:p w14:paraId="383CFFC5" w14:textId="77777777" w:rsidR="00877ADC" w:rsidRDefault="00877ADC" w:rsidP="00877ADC">
      <w:r>
        <w:t>В) Протестировать совместимость в тестовой среде.</w:t>
      </w:r>
    </w:p>
    <w:p w14:paraId="172CFDFD" w14:textId="77777777" w:rsidR="00877ADC" w:rsidRDefault="00877ADC" w:rsidP="00877ADC">
      <w:r>
        <w:t>Г) Узнать о поддержке различных платформ и операционных систем.</w:t>
      </w:r>
    </w:p>
    <w:p w14:paraId="1EF3CB12" w14:textId="5F72AECD" w:rsidR="003D24F9" w:rsidRDefault="00877ADC" w:rsidP="00877ADC">
      <w:r>
        <w:t>Д) Устранить все возможные конфликты вручную.</w:t>
      </w:r>
    </w:p>
    <w:p w14:paraId="09C23E58" w14:textId="7E68331D" w:rsidR="003D24F9" w:rsidRDefault="003D24F9" w:rsidP="003D24F9">
      <w:r w:rsidRPr="00346847">
        <w:t>Правильный ответ:</w:t>
      </w:r>
      <w:r>
        <w:t xml:space="preserve"> </w:t>
      </w:r>
      <w:r w:rsidR="00CE5E2A" w:rsidRPr="00CE5E2A">
        <w:t>А, Б, В</w:t>
      </w:r>
      <w:r>
        <w:t>.</w:t>
      </w:r>
    </w:p>
    <w:p w14:paraId="7BDE7069" w14:textId="6317B7F0" w:rsidR="003D24F9" w:rsidRDefault="00141F7A" w:rsidP="003D24F9">
      <w:r>
        <w:t>Компетенции (индикаторы): УК-1, ОПК-2, ОПК-5, ОПК-6</w:t>
      </w:r>
    </w:p>
    <w:p w14:paraId="4C09433E" w14:textId="77777777" w:rsidR="00473CC6" w:rsidRDefault="00473CC6" w:rsidP="003D24F9"/>
    <w:p w14:paraId="1DC447D1" w14:textId="77777777" w:rsidR="00346847" w:rsidRDefault="00346847" w:rsidP="003D24F9">
      <w:pPr>
        <w:rPr>
          <w:i/>
          <w:iCs/>
        </w:rPr>
      </w:pPr>
      <w:r>
        <w:t xml:space="preserve">32. </w:t>
      </w:r>
      <w:r w:rsidRPr="00344436">
        <w:rPr>
          <w:i/>
          <w:iCs/>
        </w:rPr>
        <w:t>Выберите все правильные ответы</w:t>
      </w:r>
    </w:p>
    <w:p w14:paraId="1F8B6010" w14:textId="0E03D580" w:rsidR="003D24F9" w:rsidRDefault="003D24F9" w:rsidP="003D24F9">
      <w: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Default="00CE5E2A" w:rsidP="003D24F9">
      <w:r>
        <w:t>А)</w:t>
      </w:r>
      <w:r w:rsidR="003D24F9">
        <w:t xml:space="preserve"> Изучить интерфейс и навигацию.</w:t>
      </w:r>
    </w:p>
    <w:p w14:paraId="4DA1EA1F" w14:textId="02B733BE" w:rsidR="003D24F9" w:rsidRDefault="00CE5E2A" w:rsidP="003D24F9">
      <w:r>
        <w:t>Б</w:t>
      </w:r>
      <w:r w:rsidR="003D24F9">
        <w:t>) Просмотреть обучающие материалы и руководства.</w:t>
      </w:r>
    </w:p>
    <w:p w14:paraId="579F79FB" w14:textId="05B92011" w:rsidR="003D24F9" w:rsidRDefault="00CE5E2A" w:rsidP="003D24F9">
      <w:r>
        <w:t>В)</w:t>
      </w:r>
      <w:r w:rsidR="003D24F9">
        <w:t xml:space="preserve"> Воспользоваться бесплатными пробными версиями.</w:t>
      </w:r>
    </w:p>
    <w:p w14:paraId="1C178068" w14:textId="3C2C708D" w:rsidR="003D24F9" w:rsidRDefault="00CE5E2A" w:rsidP="003D24F9">
      <w:r>
        <w:t>Г)</w:t>
      </w:r>
      <w:r w:rsidR="003D24F9">
        <w:t xml:space="preserve"> Почитать отзывы пользователей.</w:t>
      </w:r>
    </w:p>
    <w:p w14:paraId="10434DD9" w14:textId="1CF8B09C" w:rsidR="003D24F9" w:rsidRDefault="003D24F9" w:rsidP="003D24F9">
      <w:r w:rsidRPr="00346847">
        <w:t xml:space="preserve">Правильный ответ: </w:t>
      </w:r>
      <w:r w:rsidR="00CE5E2A">
        <w:t>В, Г</w:t>
      </w:r>
      <w:r>
        <w:t>.</w:t>
      </w:r>
    </w:p>
    <w:p w14:paraId="010E3EE0" w14:textId="15BA0100" w:rsidR="003D24F9" w:rsidRDefault="00141F7A" w:rsidP="003D24F9">
      <w:r>
        <w:t>Компетенции (индикаторы): УК-1, ОПК-2, ОПК-5, ОПК-6</w:t>
      </w:r>
    </w:p>
    <w:p w14:paraId="5860F276" w14:textId="77777777" w:rsidR="00D11873" w:rsidRDefault="00D11873" w:rsidP="003D24F9"/>
    <w:p w14:paraId="6740B6C0" w14:textId="77777777" w:rsidR="00346847" w:rsidRDefault="00346847" w:rsidP="003D24F9">
      <w:pPr>
        <w:rPr>
          <w:i/>
          <w:iCs/>
        </w:rPr>
      </w:pPr>
      <w:r>
        <w:t>3</w:t>
      </w:r>
      <w:r w:rsidR="006F0352">
        <w:t>3.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746364E" w14:textId="38AFC156" w:rsidR="003D24F9" w:rsidRDefault="003D24F9" w:rsidP="003D24F9"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Default="00CE5E2A" w:rsidP="003D24F9">
      <w:r>
        <w:t>А)</w:t>
      </w:r>
      <w:r w:rsidR="003D24F9">
        <w:t xml:space="preserve"> Узнать о политике поддержки и обновления продукта.</w:t>
      </w:r>
    </w:p>
    <w:p w14:paraId="1A101195" w14:textId="2FB747CB" w:rsidR="003D24F9" w:rsidRDefault="00CE5E2A" w:rsidP="003D24F9">
      <w:r>
        <w:t>Б)</w:t>
      </w:r>
      <w:r w:rsidR="003D24F9">
        <w:t xml:space="preserve"> Проверить совместимость с последними версиями ОС и оборудования.</w:t>
      </w:r>
    </w:p>
    <w:p w14:paraId="757F2E62" w14:textId="228E1D25" w:rsidR="003D24F9" w:rsidRDefault="00CE5E2A" w:rsidP="003D24F9">
      <w:r>
        <w:t>В)</w:t>
      </w:r>
      <w:r w:rsidR="003D24F9">
        <w:t xml:space="preserve"> Изучить отзывы и опыт других пользователей.</w:t>
      </w:r>
    </w:p>
    <w:p w14:paraId="190908A7" w14:textId="0532D2BC" w:rsidR="003D24F9" w:rsidRDefault="003D24F9" w:rsidP="003D24F9">
      <w:r w:rsidRPr="00346847">
        <w:t>Правильный ответ:</w:t>
      </w:r>
      <w:r>
        <w:t xml:space="preserve"> </w:t>
      </w:r>
      <w:r w:rsidR="00CE5E2A">
        <w:t>A, Б</w:t>
      </w:r>
      <w:r>
        <w:t>.</w:t>
      </w:r>
    </w:p>
    <w:p w14:paraId="445CF5F7" w14:textId="72524746" w:rsidR="00531269" w:rsidRDefault="00141F7A" w:rsidP="003D24F9">
      <w:r>
        <w:t>Компетенции (индикаторы): УК-1, ОПК-2, ОПК-5, ОПК-6</w:t>
      </w:r>
    </w:p>
    <w:p w14:paraId="35D02D02" w14:textId="77777777" w:rsidR="00BF5BCC" w:rsidRDefault="00BF5BCC" w:rsidP="003D24F9"/>
    <w:p w14:paraId="1CBE166D" w14:textId="745F1231" w:rsidR="002153D1" w:rsidRDefault="009D5642" w:rsidP="00531269">
      <w:pPr>
        <w:rPr>
          <w:i/>
          <w:iCs/>
        </w:rPr>
      </w:pPr>
      <w:r>
        <w:t>3</w:t>
      </w:r>
      <w:r w:rsidR="00EB7E20">
        <w:t>4.</w:t>
      </w:r>
      <w:r w:rsidR="002153D1">
        <w:t xml:space="preserve"> </w:t>
      </w:r>
      <w:r w:rsidR="002153D1" w:rsidRPr="00EB7E20">
        <w:rPr>
          <w:i/>
          <w:iCs/>
        </w:rPr>
        <w:t xml:space="preserve">Выберите </w:t>
      </w:r>
      <w:r w:rsidR="002153D1">
        <w:rPr>
          <w:i/>
          <w:iCs/>
        </w:rPr>
        <w:t xml:space="preserve">один </w:t>
      </w:r>
      <w:r w:rsidR="002153D1" w:rsidRPr="00EB7E20">
        <w:rPr>
          <w:i/>
          <w:iCs/>
        </w:rPr>
        <w:t>правильный ответ</w:t>
      </w:r>
      <w:r w:rsidR="002153D1">
        <w:rPr>
          <w:i/>
          <w:iCs/>
        </w:rPr>
        <w:t>.</w:t>
      </w:r>
    </w:p>
    <w:p w14:paraId="603462F4" w14:textId="436F1516" w:rsidR="00531269" w:rsidRDefault="00531269" w:rsidP="00531269">
      <w:r>
        <w:t>Что такое SWOT-анализ?</w:t>
      </w:r>
    </w:p>
    <w:p w14:paraId="7FEC63EE" w14:textId="50849452" w:rsidR="00531269" w:rsidRDefault="00CE5E2A" w:rsidP="00531269">
      <w:r>
        <w:lastRenderedPageBreak/>
        <w:t>А</w:t>
      </w:r>
      <w:r w:rsidR="00531269">
        <w:t>) Анализ стоимости владения системой.</w:t>
      </w:r>
    </w:p>
    <w:p w14:paraId="2AC29EAB" w14:textId="3222D0B1" w:rsidR="00531269" w:rsidRDefault="00CE5E2A" w:rsidP="00531269">
      <w:r>
        <w:t>Б</w:t>
      </w:r>
      <w:r w:rsidR="00531269">
        <w:t>) Анализ сильных и слабых сторон, возможностей и угроз.</w:t>
      </w:r>
    </w:p>
    <w:p w14:paraId="074DCDAE" w14:textId="0CF93B21" w:rsidR="00531269" w:rsidRDefault="00CE5E2A" w:rsidP="00531269">
      <w:r>
        <w:t>В</w:t>
      </w:r>
      <w:r w:rsidR="00531269">
        <w:t>) Анализ возврата инвестиций.</w:t>
      </w:r>
    </w:p>
    <w:p w14:paraId="5BBF15B3" w14:textId="471E0A0E" w:rsidR="00531269" w:rsidRDefault="00531269" w:rsidP="00531269">
      <w:r w:rsidRPr="009D5642">
        <w:t>Правильный ответ:</w:t>
      </w:r>
      <w:r>
        <w:t xml:space="preserve"> </w:t>
      </w:r>
      <w:r w:rsidR="00CE5E2A">
        <w:t>Б</w:t>
      </w:r>
      <w:r>
        <w:t>.</w:t>
      </w:r>
    </w:p>
    <w:p w14:paraId="2476DA80" w14:textId="67B67264" w:rsidR="00531269" w:rsidRDefault="00141F7A" w:rsidP="00531269">
      <w:r>
        <w:t>Компетенции (индикаторы): УК-1, ОПК-2, ОПК-5, ОПК-6</w:t>
      </w:r>
    </w:p>
    <w:p w14:paraId="7EA92E92" w14:textId="77777777" w:rsidR="00531269" w:rsidRDefault="00531269" w:rsidP="00531269"/>
    <w:p w14:paraId="5A1BEDFC" w14:textId="77777777" w:rsidR="003178B4" w:rsidRDefault="009D5642" w:rsidP="00531269">
      <w:pPr>
        <w:rPr>
          <w:i/>
          <w:iCs/>
        </w:rPr>
      </w:pPr>
      <w:r>
        <w:t>3</w:t>
      </w:r>
      <w:r w:rsidR="00C81A91">
        <w:t>5.</w:t>
      </w:r>
      <w:r>
        <w:t xml:space="preserve"> </w:t>
      </w:r>
      <w:r w:rsidRPr="00EB7E20">
        <w:rPr>
          <w:i/>
          <w:iCs/>
        </w:rPr>
        <w:t xml:space="preserve">Выберите </w:t>
      </w:r>
      <w:r w:rsidR="003178B4">
        <w:rPr>
          <w:i/>
          <w:iCs/>
        </w:rPr>
        <w:t xml:space="preserve">один </w:t>
      </w:r>
      <w:r w:rsidRPr="00EB7E20">
        <w:rPr>
          <w:i/>
          <w:iCs/>
        </w:rPr>
        <w:t>правильный ответ.</w:t>
      </w:r>
    </w:p>
    <w:p w14:paraId="517FA56C" w14:textId="7C85CE96" w:rsidR="00531269" w:rsidRDefault="00531269" w:rsidP="00531269">
      <w:r>
        <w:t>Какие данные требуют специальных методов обработки?</w:t>
      </w:r>
    </w:p>
    <w:p w14:paraId="41962370" w14:textId="1FCD2D6E" w:rsidR="00531269" w:rsidRDefault="00CE5E2A" w:rsidP="00531269">
      <w:r>
        <w:t>А</w:t>
      </w:r>
      <w:r w:rsidR="00531269">
        <w:t>) Структурированные данные.</w:t>
      </w:r>
    </w:p>
    <w:p w14:paraId="37DA69DD" w14:textId="50D4AD68" w:rsidR="00531269" w:rsidRDefault="00CE5E2A" w:rsidP="00531269">
      <w:r>
        <w:t>Б</w:t>
      </w:r>
      <w:r w:rsidR="00531269">
        <w:t xml:space="preserve">) </w:t>
      </w:r>
      <w:proofErr w:type="spellStart"/>
      <w:r w:rsidR="00531269">
        <w:t>Полуструктурированные</w:t>
      </w:r>
      <w:proofErr w:type="spellEnd"/>
      <w:r w:rsidR="00531269">
        <w:t xml:space="preserve"> данные.</w:t>
      </w:r>
    </w:p>
    <w:p w14:paraId="511C0585" w14:textId="3E0626A3" w:rsidR="00531269" w:rsidRDefault="00CE5E2A" w:rsidP="00531269">
      <w:r>
        <w:t>В</w:t>
      </w:r>
      <w:r w:rsidR="00531269">
        <w:t>) Неструктурированные данные.</w:t>
      </w:r>
    </w:p>
    <w:p w14:paraId="70A3BF70" w14:textId="7FE55C22" w:rsidR="00531269" w:rsidRDefault="00531269" w:rsidP="00531269">
      <w:r w:rsidRPr="003178B4">
        <w:t>Правильный ответ:</w:t>
      </w:r>
      <w:r>
        <w:t xml:space="preserve"> </w:t>
      </w:r>
      <w:r w:rsidR="00CE5E2A">
        <w:t>В.</w:t>
      </w:r>
    </w:p>
    <w:p w14:paraId="3416F4AA" w14:textId="44C21EC4" w:rsidR="00531269" w:rsidRDefault="00141F7A" w:rsidP="00531269">
      <w:r>
        <w:t>Компетенции (индикаторы): УК-1, ОПК-2, ОПК-5, ОПК-6</w:t>
      </w:r>
    </w:p>
    <w:p w14:paraId="6FB4F7F8" w14:textId="77777777" w:rsidR="00531269" w:rsidRDefault="00531269" w:rsidP="00531269"/>
    <w:p w14:paraId="5B9338CB" w14:textId="6D04DE6F" w:rsidR="007E5D8D" w:rsidRDefault="003178B4" w:rsidP="00531269">
      <w:pPr>
        <w:rPr>
          <w:i/>
          <w:iCs/>
        </w:rPr>
      </w:pPr>
      <w:r>
        <w:t>3</w:t>
      </w:r>
      <w:r w:rsidR="00955A7A">
        <w:t>6.</w:t>
      </w:r>
      <w:r w:rsidR="007E5D8D">
        <w:t xml:space="preserve"> </w:t>
      </w:r>
      <w:r w:rsidR="007E5D8D" w:rsidRPr="00EB7E20">
        <w:rPr>
          <w:i/>
          <w:iCs/>
        </w:rPr>
        <w:t xml:space="preserve">Выберите </w:t>
      </w:r>
      <w:r w:rsidR="007E5D8D">
        <w:rPr>
          <w:i/>
          <w:iCs/>
        </w:rPr>
        <w:t xml:space="preserve">все </w:t>
      </w:r>
      <w:r w:rsidR="007E5D8D" w:rsidRPr="00EB7E20">
        <w:rPr>
          <w:i/>
          <w:iCs/>
        </w:rPr>
        <w:t>правильны</w:t>
      </w:r>
      <w:r w:rsidR="007E5D8D">
        <w:rPr>
          <w:i/>
          <w:iCs/>
        </w:rPr>
        <w:t>е</w:t>
      </w:r>
      <w:r w:rsidR="007E5D8D" w:rsidRPr="00EB7E20">
        <w:rPr>
          <w:i/>
          <w:iCs/>
        </w:rPr>
        <w:t xml:space="preserve"> ответ</w:t>
      </w:r>
      <w:r w:rsidR="007E5D8D">
        <w:rPr>
          <w:i/>
          <w:iCs/>
        </w:rPr>
        <w:t>ы</w:t>
      </w:r>
    </w:p>
    <w:p w14:paraId="053DFA89" w14:textId="39F6B44A" w:rsidR="00531269" w:rsidRDefault="00531269" w:rsidP="00531269">
      <w:r>
        <w:t>Как можно предотвратить утечку данных?</w:t>
      </w:r>
    </w:p>
    <w:p w14:paraId="3E032862" w14:textId="262FE1D8" w:rsidR="00531269" w:rsidRDefault="002C4960" w:rsidP="00531269">
      <w:r>
        <w:t>А</w:t>
      </w:r>
      <w:r w:rsidR="00531269">
        <w:t>) Использовать антивирусное ПО.</w:t>
      </w:r>
    </w:p>
    <w:p w14:paraId="1A311E55" w14:textId="648AA95F" w:rsidR="00531269" w:rsidRDefault="002C4960" w:rsidP="00531269">
      <w:r>
        <w:t>Б</w:t>
      </w:r>
      <w:r w:rsidR="00531269">
        <w:t>) Шифровать данные.</w:t>
      </w:r>
    </w:p>
    <w:p w14:paraId="6965577A" w14:textId="5FC7BE24" w:rsidR="00531269" w:rsidRDefault="002C4960" w:rsidP="00531269">
      <w:r>
        <w:t>В</w:t>
      </w:r>
      <w:r w:rsidR="00531269">
        <w:t>) Использовать сложные пароли.</w:t>
      </w:r>
    </w:p>
    <w:p w14:paraId="122BBDB0" w14:textId="0D659EAA" w:rsidR="00531269" w:rsidRDefault="00531269" w:rsidP="00531269">
      <w:r w:rsidRPr="007E5D8D">
        <w:t>Правильный ответ:</w:t>
      </w:r>
      <w:r>
        <w:t xml:space="preserve"> </w:t>
      </w:r>
      <w:r w:rsidR="002C4960">
        <w:t>Б, В.</w:t>
      </w:r>
    </w:p>
    <w:p w14:paraId="561B0A86" w14:textId="6DBB0B89" w:rsidR="00531269" w:rsidRDefault="00141F7A" w:rsidP="00531269">
      <w:r>
        <w:t>Компетенции (индикаторы): УК-1, ОПК-2, ОПК-5, ОПК-6</w:t>
      </w:r>
    </w:p>
    <w:p w14:paraId="666FA6D8" w14:textId="77777777" w:rsidR="00531269" w:rsidRDefault="00531269" w:rsidP="00531269"/>
    <w:p w14:paraId="4104E3EE" w14:textId="04FD94B4" w:rsidR="00DD7EED" w:rsidRDefault="00DD7EED" w:rsidP="000E6562">
      <w:pPr>
        <w:pStyle w:val="3"/>
        <w:jc w:val="left"/>
      </w:pPr>
      <w:r w:rsidRPr="00DD7EED">
        <w:t>Задания закрытого типа на установление соответствия</w:t>
      </w:r>
    </w:p>
    <w:p w14:paraId="45CCF2F1" w14:textId="3DA6F9D0" w:rsidR="00952600" w:rsidRPr="00F83A17" w:rsidRDefault="008F5FDA" w:rsidP="00952600">
      <w:pPr>
        <w:rPr>
          <w:i/>
          <w:iCs/>
        </w:rPr>
      </w:pPr>
      <w:r>
        <w:t xml:space="preserve">1. </w:t>
      </w:r>
      <w:r w:rsidR="00952600" w:rsidRPr="00E859B7">
        <w:rPr>
          <w:i/>
          <w:iCs/>
        </w:rPr>
        <w:t>Установите соответствие между командами и их назначением в текстовом редакторе Microsoft Word</w:t>
      </w:r>
      <w:r w:rsidR="00F83A17">
        <w:rPr>
          <w:i/>
          <w:iCs/>
        </w:rPr>
        <w:t xml:space="preserve">. </w:t>
      </w:r>
      <w:r w:rsidR="00F83A17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52600" w:rsidRPr="00F83A17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14:paraId="21CF76D3" w14:textId="77777777" w:rsidTr="00DD66B5">
        <w:tc>
          <w:tcPr>
            <w:tcW w:w="4672" w:type="dxa"/>
          </w:tcPr>
          <w:p w14:paraId="4F1D172E" w14:textId="17440029" w:rsidR="00DD66B5" w:rsidRDefault="00DD66B5" w:rsidP="00BC44A8">
            <w:pPr>
              <w:ind w:firstLine="0"/>
              <w:jc w:val="center"/>
            </w:pPr>
            <w: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Default="00DD66B5" w:rsidP="00BC44A8">
            <w:pPr>
              <w:ind w:firstLine="0"/>
              <w:jc w:val="center"/>
            </w:pPr>
            <w:r>
              <w:t>Назначение команд:</w:t>
            </w:r>
          </w:p>
        </w:tc>
      </w:tr>
      <w:tr w:rsidR="00BC44A8" w14:paraId="441C68F0" w14:textId="77777777" w:rsidTr="00DD66B5">
        <w:tc>
          <w:tcPr>
            <w:tcW w:w="4672" w:type="dxa"/>
          </w:tcPr>
          <w:p w14:paraId="405980ED" w14:textId="26C6D60D" w:rsidR="00BC44A8" w:rsidRDefault="00BC44A8" w:rsidP="00BC44A8">
            <w:pPr>
              <w:ind w:firstLine="0"/>
            </w:pPr>
            <w: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Default="00BC44A8" w:rsidP="00BC44A8">
            <w:pPr>
              <w:ind w:firstLine="0"/>
            </w:pPr>
            <w:r>
              <w:t>А) Команда сохранения документа.</w:t>
            </w:r>
          </w:p>
        </w:tc>
      </w:tr>
      <w:tr w:rsidR="00BC44A8" w14:paraId="3FFE7F57" w14:textId="77777777" w:rsidTr="00DD66B5">
        <w:tc>
          <w:tcPr>
            <w:tcW w:w="4672" w:type="dxa"/>
          </w:tcPr>
          <w:p w14:paraId="14D21C19" w14:textId="6527CE48" w:rsidR="00BC44A8" w:rsidRDefault="00BC44A8" w:rsidP="00BC44A8">
            <w:pPr>
              <w:ind w:firstLine="0"/>
            </w:pPr>
            <w: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Default="00BC44A8" w:rsidP="00BC44A8">
            <w:pPr>
              <w:ind w:firstLine="0"/>
            </w:pPr>
            <w:r>
              <w:t>Б) Команда отмены последнего действия.</w:t>
            </w:r>
          </w:p>
        </w:tc>
      </w:tr>
      <w:tr w:rsidR="00BC44A8" w14:paraId="01ABE1EF" w14:textId="77777777" w:rsidTr="00DD66B5">
        <w:tc>
          <w:tcPr>
            <w:tcW w:w="4672" w:type="dxa"/>
          </w:tcPr>
          <w:p w14:paraId="1D464FAB" w14:textId="56887F10" w:rsidR="00BC44A8" w:rsidRDefault="00BC44A8" w:rsidP="00BC44A8">
            <w:pPr>
              <w:ind w:firstLine="0"/>
            </w:pPr>
            <w: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Default="00BC44A8" w:rsidP="00BC44A8">
            <w:pPr>
              <w:ind w:firstLine="0"/>
            </w:pPr>
            <w:r>
              <w:t>В) Команда вставки изображения.</w:t>
            </w:r>
          </w:p>
        </w:tc>
      </w:tr>
      <w:tr w:rsidR="00BC44A8" w14:paraId="38B86D5D" w14:textId="77777777" w:rsidTr="00DD66B5">
        <w:tc>
          <w:tcPr>
            <w:tcW w:w="4672" w:type="dxa"/>
          </w:tcPr>
          <w:p w14:paraId="68762C39" w14:textId="3E305380" w:rsidR="00BC44A8" w:rsidRDefault="00BC44A8" w:rsidP="00BC44A8">
            <w:pPr>
              <w:ind w:firstLine="0"/>
            </w:pPr>
            <w: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Default="00BC44A8" w:rsidP="00BC44A8">
            <w:pPr>
              <w:ind w:firstLine="0"/>
            </w:pPr>
            <w:r>
              <w:t>Г) Команда поиска и замены текста.</w:t>
            </w:r>
          </w:p>
        </w:tc>
      </w:tr>
      <w:tr w:rsidR="00BC44A8" w14:paraId="67261B37" w14:textId="77777777" w:rsidTr="00DD66B5">
        <w:tc>
          <w:tcPr>
            <w:tcW w:w="4672" w:type="dxa"/>
          </w:tcPr>
          <w:p w14:paraId="72E134EB" w14:textId="3AA8A764" w:rsidR="00BC44A8" w:rsidRDefault="00BC44A8" w:rsidP="00BC44A8">
            <w:pPr>
              <w:ind w:firstLine="0"/>
            </w:pPr>
            <w: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Default="00BC44A8" w:rsidP="00BC44A8">
            <w:pPr>
              <w:ind w:firstLine="0"/>
            </w:pPr>
            <w:r>
              <w:t>Д) Команда проверки орфографии и грамматики.</w:t>
            </w:r>
          </w:p>
        </w:tc>
      </w:tr>
    </w:tbl>
    <w:p w14:paraId="719020CC" w14:textId="349F08F0" w:rsidR="00952600" w:rsidRDefault="00F139E9" w:rsidP="00952600">
      <w:r w:rsidRPr="00E16901">
        <w:t>Правильный ответ:</w:t>
      </w:r>
      <w:r w:rsidR="00B641FF" w:rsidRPr="00E16901">
        <w:t xml:space="preserve"> </w:t>
      </w:r>
      <w:r w:rsidR="00E16901" w:rsidRPr="00E16901">
        <w:t>1</w:t>
      </w:r>
      <w:r w:rsidR="000E6562">
        <w:t>-</w:t>
      </w:r>
      <w:r w:rsidR="00E16901">
        <w:t>А, 2</w:t>
      </w:r>
      <w:r w:rsidR="000E6562">
        <w:t>-</w:t>
      </w:r>
      <w:r w:rsidR="00E16901">
        <w:t xml:space="preserve">Б, </w:t>
      </w:r>
      <w:r w:rsidR="00C86FCF">
        <w:t>3</w:t>
      </w:r>
      <w:r w:rsidR="000E6562">
        <w:t>--</w:t>
      </w:r>
      <w:r w:rsidR="00C86FCF">
        <w:t>В,</w:t>
      </w:r>
      <w:r w:rsidR="00952600">
        <w:t xml:space="preserve"> </w:t>
      </w:r>
      <w:r w:rsidR="00C86FCF">
        <w:t>4</w:t>
      </w:r>
      <w:r w:rsidR="000E6562">
        <w:t>-</w:t>
      </w:r>
      <w:r w:rsidR="00C86FCF">
        <w:t>Г, 5-Д</w:t>
      </w:r>
      <w:r w:rsidR="00952600">
        <w:t>.</w:t>
      </w:r>
    </w:p>
    <w:p w14:paraId="5F3A68A9" w14:textId="610F16B0" w:rsidR="00952600" w:rsidRDefault="00141F7A" w:rsidP="00952600">
      <w:r>
        <w:t>Компетенции (индикаторы): УК-1, ОПК-2, ОПК-5, ОПК-6</w:t>
      </w:r>
    </w:p>
    <w:p w14:paraId="5ECDF203" w14:textId="77777777" w:rsidR="00952600" w:rsidRDefault="00952600" w:rsidP="00952600"/>
    <w:p w14:paraId="71879BAF" w14:textId="4C20FDBB" w:rsidR="00952600" w:rsidRDefault="00952600" w:rsidP="00952600">
      <w:r>
        <w:t>2</w:t>
      </w:r>
      <w:r w:rsidR="00100482">
        <w:t xml:space="preserve">. </w:t>
      </w:r>
      <w:r w:rsidRPr="005B0A51">
        <w:rPr>
          <w:i/>
          <w:iCs/>
        </w:rPr>
        <w:t>Установите соответствие между функциями в табличном процессоре Microsoft Excel и их использованием</w:t>
      </w:r>
      <w:r w:rsidR="005B0A51">
        <w:rPr>
          <w:i/>
          <w:iCs/>
        </w:rPr>
        <w:t xml:space="preserve">. </w:t>
      </w:r>
      <w:r w:rsidR="005B0A51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14:paraId="4B76045B" w14:textId="77777777" w:rsidTr="00100482">
        <w:tc>
          <w:tcPr>
            <w:tcW w:w="4672" w:type="dxa"/>
          </w:tcPr>
          <w:p w14:paraId="2CBC05BF" w14:textId="5B637435" w:rsidR="00100482" w:rsidRDefault="00100482" w:rsidP="001447F5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Default="00100482" w:rsidP="001447F5">
            <w:pPr>
              <w:ind w:firstLine="0"/>
              <w:jc w:val="center"/>
            </w:pPr>
            <w:r>
              <w:t>Использование функций:</w:t>
            </w:r>
          </w:p>
          <w:p w14:paraId="44354A73" w14:textId="75A9D689" w:rsidR="00100482" w:rsidRDefault="00100482" w:rsidP="00D41DE8">
            <w:pPr>
              <w:ind w:firstLine="0"/>
            </w:pPr>
          </w:p>
        </w:tc>
      </w:tr>
      <w:tr w:rsidR="001447F5" w14:paraId="5B1B8DA5" w14:textId="77777777" w:rsidTr="00100482">
        <w:tc>
          <w:tcPr>
            <w:tcW w:w="4672" w:type="dxa"/>
          </w:tcPr>
          <w:p w14:paraId="0F7E7A58" w14:textId="62FEE533" w:rsidR="001447F5" w:rsidRDefault="001447F5" w:rsidP="001447F5">
            <w:pPr>
              <w:ind w:firstLine="0"/>
            </w:pPr>
            <w:r>
              <w:t>1) СУММ</w:t>
            </w:r>
          </w:p>
        </w:tc>
        <w:tc>
          <w:tcPr>
            <w:tcW w:w="4673" w:type="dxa"/>
          </w:tcPr>
          <w:p w14:paraId="0228323A" w14:textId="2F7EAA49" w:rsidR="001447F5" w:rsidRDefault="001447F5" w:rsidP="001447F5">
            <w:pPr>
              <w:ind w:firstLine="0"/>
            </w:pPr>
            <w:r>
              <w:t>А) Для суммирования чисел.</w:t>
            </w:r>
          </w:p>
        </w:tc>
      </w:tr>
      <w:tr w:rsidR="001447F5" w14:paraId="716EC7FC" w14:textId="77777777" w:rsidTr="00100482">
        <w:tc>
          <w:tcPr>
            <w:tcW w:w="4672" w:type="dxa"/>
          </w:tcPr>
          <w:p w14:paraId="0E571A34" w14:textId="414179A9" w:rsidR="001447F5" w:rsidRDefault="001447F5" w:rsidP="001447F5">
            <w:pPr>
              <w:ind w:firstLine="0"/>
            </w:pPr>
            <w:r>
              <w:lastRenderedPageBreak/>
              <w:t>2) СРЗНАЧ</w:t>
            </w:r>
          </w:p>
        </w:tc>
        <w:tc>
          <w:tcPr>
            <w:tcW w:w="4673" w:type="dxa"/>
          </w:tcPr>
          <w:p w14:paraId="3E94E700" w14:textId="7406844D" w:rsidR="001447F5" w:rsidRDefault="001447F5" w:rsidP="001447F5">
            <w:pPr>
              <w:ind w:firstLine="0"/>
            </w:pPr>
            <w:r>
              <w:t>Б) Для подсчёта количества ячеек, соответствующих условию.</w:t>
            </w:r>
          </w:p>
        </w:tc>
      </w:tr>
      <w:tr w:rsidR="001447F5" w14:paraId="7B5F0E31" w14:textId="77777777" w:rsidTr="00100482">
        <w:tc>
          <w:tcPr>
            <w:tcW w:w="4672" w:type="dxa"/>
          </w:tcPr>
          <w:p w14:paraId="72D93450" w14:textId="43205D26" w:rsidR="001447F5" w:rsidRDefault="001447F5" w:rsidP="001447F5">
            <w:pPr>
              <w:ind w:firstLine="0"/>
            </w:pPr>
            <w:r>
              <w:t>3) МАКС</w:t>
            </w:r>
          </w:p>
        </w:tc>
        <w:tc>
          <w:tcPr>
            <w:tcW w:w="4673" w:type="dxa"/>
          </w:tcPr>
          <w:p w14:paraId="11B8D8BA" w14:textId="0033D609" w:rsidR="001447F5" w:rsidRDefault="001447F5" w:rsidP="001447F5">
            <w:pPr>
              <w:ind w:firstLine="0"/>
            </w:pPr>
            <w:r>
              <w:t>В) Для расчёта среднего значения.</w:t>
            </w:r>
          </w:p>
        </w:tc>
      </w:tr>
      <w:tr w:rsidR="001447F5" w14:paraId="4F6AB8ED" w14:textId="77777777" w:rsidTr="00100482">
        <w:tc>
          <w:tcPr>
            <w:tcW w:w="4672" w:type="dxa"/>
          </w:tcPr>
          <w:p w14:paraId="3512FB5A" w14:textId="3CBCF879" w:rsidR="001447F5" w:rsidRDefault="001447F5" w:rsidP="001447F5">
            <w:pPr>
              <w:ind w:firstLine="0"/>
            </w:pPr>
            <w:r>
              <w:t>4) МИН</w:t>
            </w:r>
          </w:p>
        </w:tc>
        <w:tc>
          <w:tcPr>
            <w:tcW w:w="4673" w:type="dxa"/>
          </w:tcPr>
          <w:p w14:paraId="34417D25" w14:textId="43DAEEA2" w:rsidR="001447F5" w:rsidRDefault="001447F5" w:rsidP="001447F5">
            <w:pPr>
              <w:ind w:firstLine="0"/>
            </w:pPr>
            <w:r>
              <w:t>Г) Для нахождения максимального значения.</w:t>
            </w:r>
          </w:p>
        </w:tc>
      </w:tr>
      <w:tr w:rsidR="001447F5" w14:paraId="07ACA3E5" w14:textId="77777777" w:rsidTr="00100482">
        <w:tc>
          <w:tcPr>
            <w:tcW w:w="4672" w:type="dxa"/>
          </w:tcPr>
          <w:p w14:paraId="30B45433" w14:textId="47714338" w:rsidR="001447F5" w:rsidRDefault="001447F5" w:rsidP="001447F5">
            <w:pPr>
              <w:ind w:firstLine="0"/>
            </w:pPr>
            <w: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Default="001447F5" w:rsidP="001447F5">
            <w:pPr>
              <w:ind w:firstLine="0"/>
            </w:pPr>
            <w:r>
              <w:t>Д) Для нахождения минимального значения.</w:t>
            </w:r>
          </w:p>
        </w:tc>
      </w:tr>
    </w:tbl>
    <w:p w14:paraId="76EA2616" w14:textId="51A3F0E3" w:rsidR="00952600" w:rsidRDefault="0018248F" w:rsidP="00952600">
      <w:r w:rsidRPr="00552608">
        <w:t>Правильный ответ</w:t>
      </w:r>
      <w:r w:rsidR="00952600" w:rsidRPr="00552608">
        <w:t>:</w:t>
      </w:r>
      <w:r w:rsidR="00552608">
        <w:rPr>
          <w:b/>
          <w:bCs/>
        </w:rPr>
        <w:t xml:space="preserve"> </w:t>
      </w:r>
      <w:r w:rsidR="00E61271">
        <w:t>1</w:t>
      </w:r>
      <w:r w:rsidR="00952600">
        <w:t xml:space="preserve"> - </w:t>
      </w:r>
      <w:r w:rsidR="00E61271">
        <w:t>А</w:t>
      </w:r>
      <w:r w:rsidR="00952600">
        <w:t xml:space="preserve">, </w:t>
      </w:r>
      <w:r w:rsidR="00E61271">
        <w:t>2</w:t>
      </w:r>
      <w:r w:rsidR="00952600">
        <w:t xml:space="preserve"> - </w:t>
      </w:r>
      <w:r w:rsidR="00E61271">
        <w:t>В</w:t>
      </w:r>
      <w:r w:rsidR="00952600">
        <w:t xml:space="preserve">, </w:t>
      </w:r>
      <w:r w:rsidR="00375D75">
        <w:t>3</w:t>
      </w:r>
      <w:r w:rsidR="00952600">
        <w:t xml:space="preserve"> - </w:t>
      </w:r>
      <w:r w:rsidR="00375D75">
        <w:t>Г</w:t>
      </w:r>
      <w:r w:rsidR="00952600">
        <w:t xml:space="preserve">, </w:t>
      </w:r>
      <w:r w:rsidR="006B3F53">
        <w:t>4</w:t>
      </w:r>
      <w:r w:rsidR="00952600">
        <w:t xml:space="preserve"> - </w:t>
      </w:r>
      <w:r w:rsidR="00021A5A">
        <w:t>Д</w:t>
      </w:r>
      <w:r w:rsidR="00952600">
        <w:t xml:space="preserve">, </w:t>
      </w:r>
      <w:r w:rsidR="00796AF6">
        <w:t>5</w:t>
      </w:r>
      <w:r w:rsidR="00952600">
        <w:t xml:space="preserve"> - </w:t>
      </w:r>
      <w:r w:rsidR="00796AF6">
        <w:t>Б</w:t>
      </w:r>
      <w:r w:rsidR="00952600">
        <w:t>.</w:t>
      </w:r>
    </w:p>
    <w:p w14:paraId="6E7BE0F2" w14:textId="0E6F2E07" w:rsidR="00952600" w:rsidRDefault="00141F7A" w:rsidP="00952600">
      <w:r>
        <w:t>Компетенции (индикаторы): УК-1, ОПК-2, ОПК-5, ОПК-6</w:t>
      </w:r>
    </w:p>
    <w:p w14:paraId="2171A23F" w14:textId="77777777" w:rsidR="00952600" w:rsidRDefault="00952600" w:rsidP="00952600"/>
    <w:p w14:paraId="41BFF6E7" w14:textId="0DE6F1FE" w:rsidR="00952600" w:rsidRDefault="00952600" w:rsidP="00952600">
      <w:r>
        <w:t>3</w:t>
      </w:r>
      <w:r w:rsidR="00077C4F">
        <w:t xml:space="preserve">. </w:t>
      </w:r>
      <w:r w:rsidRPr="005214E3">
        <w:rPr>
          <w:i/>
          <w:iCs/>
        </w:rPr>
        <w:t>Установите соответствие между видами диаграмм и их предназначением</w:t>
      </w:r>
      <w:r w:rsidR="005214E3">
        <w:rPr>
          <w:i/>
          <w:iCs/>
        </w:rPr>
        <w:t xml:space="preserve">. </w:t>
      </w:r>
      <w:r w:rsidR="005214E3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14:paraId="30A9D0BB" w14:textId="77777777" w:rsidTr="00B641FF">
        <w:tc>
          <w:tcPr>
            <w:tcW w:w="4672" w:type="dxa"/>
          </w:tcPr>
          <w:p w14:paraId="1CFD0CD7" w14:textId="3B7B807E" w:rsidR="00DD3191" w:rsidRDefault="00DD3191" w:rsidP="009E3587">
            <w:pPr>
              <w:ind w:firstLine="0"/>
              <w:jc w:val="center"/>
            </w:pPr>
            <w:r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Default="00DD3191" w:rsidP="009E3587">
            <w:pPr>
              <w:ind w:firstLine="0"/>
              <w:jc w:val="center"/>
            </w:pPr>
            <w:r>
              <w:t>Предназначение диаграмм:</w:t>
            </w:r>
          </w:p>
        </w:tc>
      </w:tr>
      <w:tr w:rsidR="009E3587" w14:paraId="25C46F9D" w14:textId="77777777" w:rsidTr="00B641FF">
        <w:tc>
          <w:tcPr>
            <w:tcW w:w="4672" w:type="dxa"/>
          </w:tcPr>
          <w:p w14:paraId="5E702C70" w14:textId="6D9B1A17" w:rsidR="009E3587" w:rsidRDefault="009E3587" w:rsidP="009E3587">
            <w:pPr>
              <w:ind w:firstLine="0"/>
            </w:pPr>
            <w: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Default="009E3587" w:rsidP="009E3587">
            <w:pPr>
              <w:ind w:firstLine="0"/>
            </w:pPr>
            <w:r>
              <w:t>А) Для демонстрации изменения данных во времени.</w:t>
            </w:r>
          </w:p>
        </w:tc>
      </w:tr>
      <w:tr w:rsidR="009E3587" w14:paraId="50A23723" w14:textId="77777777" w:rsidTr="00B641FF">
        <w:tc>
          <w:tcPr>
            <w:tcW w:w="4672" w:type="dxa"/>
          </w:tcPr>
          <w:p w14:paraId="41873CC5" w14:textId="615BA147" w:rsidR="009E3587" w:rsidRDefault="009E3587" w:rsidP="009E3587">
            <w:pPr>
              <w:ind w:firstLine="0"/>
            </w:pPr>
            <w: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Default="009E3587" w:rsidP="009E3587">
            <w:pPr>
              <w:ind w:firstLine="0"/>
            </w:pPr>
            <w:r>
              <w:t>Б) Для отображения взаимосвязей между данными.</w:t>
            </w:r>
          </w:p>
        </w:tc>
      </w:tr>
      <w:tr w:rsidR="009E3587" w14:paraId="4E4AC8D8" w14:textId="77777777" w:rsidTr="00B641FF">
        <w:tc>
          <w:tcPr>
            <w:tcW w:w="4672" w:type="dxa"/>
          </w:tcPr>
          <w:p w14:paraId="14CB79E6" w14:textId="3738A176" w:rsidR="009E3587" w:rsidRDefault="009E3587" w:rsidP="009E3587">
            <w:pPr>
              <w:ind w:firstLine="0"/>
            </w:pPr>
            <w: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Default="009E3587" w:rsidP="009E3587">
            <w:pPr>
              <w:ind w:firstLine="0"/>
            </w:pPr>
            <w:r>
              <w:t>В) Для отображения распределения данных по категориям.</w:t>
            </w:r>
          </w:p>
        </w:tc>
      </w:tr>
      <w:tr w:rsidR="009E3587" w14:paraId="02E7E3EF" w14:textId="77777777" w:rsidTr="00B641FF">
        <w:tc>
          <w:tcPr>
            <w:tcW w:w="4672" w:type="dxa"/>
          </w:tcPr>
          <w:p w14:paraId="01A5EA0E" w14:textId="606D3B00" w:rsidR="009E3587" w:rsidRDefault="009E3587" w:rsidP="009E3587">
            <w:pPr>
              <w:ind w:firstLine="0"/>
            </w:pPr>
            <w: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Default="009E3587" w:rsidP="009E3587">
            <w:pPr>
              <w:ind w:firstLine="0"/>
            </w:pPr>
            <w:r>
              <w:t>Г) Для показа доли каждого элемента в общей сумме.</w:t>
            </w:r>
          </w:p>
        </w:tc>
      </w:tr>
    </w:tbl>
    <w:p w14:paraId="2127292B" w14:textId="6DCC2970" w:rsidR="00952600" w:rsidRDefault="00DD3191" w:rsidP="00952600">
      <w:r w:rsidRPr="00D41DE8">
        <w:t>Правильный ответ:</w:t>
      </w:r>
      <w:r w:rsidR="00B641FF">
        <w:rPr>
          <w:b/>
          <w:bCs/>
        </w:rPr>
        <w:t xml:space="preserve"> </w:t>
      </w:r>
      <w:r w:rsidR="00706E7F" w:rsidRPr="00706E7F">
        <w:t>1</w:t>
      </w:r>
      <w:r w:rsidR="00952600">
        <w:t xml:space="preserve"> - </w:t>
      </w:r>
      <w:r w:rsidR="00706E7F">
        <w:t>В</w:t>
      </w:r>
      <w:r w:rsidR="00952600">
        <w:t xml:space="preserve">, </w:t>
      </w:r>
      <w:r w:rsidR="00706E7F">
        <w:t>2</w:t>
      </w:r>
      <w:r w:rsidR="00952600">
        <w:t xml:space="preserve"> - </w:t>
      </w:r>
      <w:r w:rsidR="00706E7F">
        <w:t>Г</w:t>
      </w:r>
      <w:r w:rsidR="00952600">
        <w:t xml:space="preserve">, </w:t>
      </w:r>
      <w:r w:rsidR="00706E7F">
        <w:t>3</w:t>
      </w:r>
      <w:r w:rsidR="00952600">
        <w:t xml:space="preserve"> - </w:t>
      </w:r>
      <w:r w:rsidR="00706E7F">
        <w:t>А</w:t>
      </w:r>
      <w:r w:rsidR="00952600">
        <w:t xml:space="preserve">, </w:t>
      </w:r>
      <w:r w:rsidR="00706E7F">
        <w:t>4</w:t>
      </w:r>
      <w:r w:rsidR="00952600">
        <w:t xml:space="preserve"> - </w:t>
      </w:r>
      <w:r w:rsidR="00706E7F">
        <w:t>Б</w:t>
      </w:r>
      <w:r w:rsidR="00952600">
        <w:t>.</w:t>
      </w:r>
    </w:p>
    <w:p w14:paraId="51562971" w14:textId="3551D50D" w:rsidR="00952600" w:rsidRDefault="00141F7A" w:rsidP="00952600">
      <w:r>
        <w:t>Компетенции (индикаторы): УК-1, ОПК-2, ОПК-5, ОПК-6</w:t>
      </w:r>
    </w:p>
    <w:p w14:paraId="7180B7C7" w14:textId="77777777" w:rsidR="00952600" w:rsidRDefault="00952600" w:rsidP="00952600"/>
    <w:p w14:paraId="01A9029C" w14:textId="1D5868E6" w:rsidR="00952600" w:rsidRDefault="00952600" w:rsidP="00952600">
      <w:r>
        <w:t>4</w:t>
      </w:r>
      <w:r w:rsidR="002E284B">
        <w:t xml:space="preserve">. </w:t>
      </w:r>
      <w:r w:rsidRPr="0041730B">
        <w:rPr>
          <w:i/>
          <w:iCs/>
        </w:rPr>
        <w:t>Установите соответствие между этапами создания табличного документа и их содержанием</w:t>
      </w:r>
      <w:r w:rsidR="0041730B">
        <w:rPr>
          <w:i/>
          <w:iCs/>
        </w:rPr>
        <w:t xml:space="preserve">. </w:t>
      </w:r>
      <w:r w:rsidR="0041730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41730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14:paraId="40EFB72B" w14:textId="77777777" w:rsidTr="00B641FF">
        <w:tc>
          <w:tcPr>
            <w:tcW w:w="4672" w:type="dxa"/>
          </w:tcPr>
          <w:p w14:paraId="5DDD1DA3" w14:textId="1AB9363B" w:rsidR="007A7549" w:rsidRDefault="007A7549" w:rsidP="00777487">
            <w:pPr>
              <w:ind w:firstLine="0"/>
              <w:jc w:val="center"/>
            </w:pPr>
            <w:r>
              <w:t>Этапы:</w:t>
            </w:r>
          </w:p>
          <w:p w14:paraId="6C471EC8" w14:textId="0D96F024" w:rsidR="007A7549" w:rsidRDefault="007A7549" w:rsidP="00777487">
            <w:pPr>
              <w:ind w:firstLine="0"/>
            </w:pPr>
          </w:p>
        </w:tc>
        <w:tc>
          <w:tcPr>
            <w:tcW w:w="4673" w:type="dxa"/>
          </w:tcPr>
          <w:p w14:paraId="7F74DA82" w14:textId="35F67F2B" w:rsidR="007A7549" w:rsidRDefault="007A7549" w:rsidP="00777487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777487" w14:paraId="1A27DAD2" w14:textId="77777777" w:rsidTr="00B641FF">
        <w:tc>
          <w:tcPr>
            <w:tcW w:w="4672" w:type="dxa"/>
          </w:tcPr>
          <w:p w14:paraId="24DD8BE1" w14:textId="747E6CB1" w:rsidR="00777487" w:rsidRDefault="00777487" w:rsidP="00777487">
            <w:pPr>
              <w:ind w:firstLine="0"/>
            </w:pPr>
            <w: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Default="00777487" w:rsidP="00777487">
            <w:pPr>
              <w:ind w:firstLine="0"/>
            </w:pPr>
            <w:r>
              <w:t>А) Ввод данных в ячейки таблицы.</w:t>
            </w:r>
          </w:p>
        </w:tc>
      </w:tr>
      <w:tr w:rsidR="00777487" w14:paraId="507AD941" w14:textId="77777777" w:rsidTr="00B641FF">
        <w:tc>
          <w:tcPr>
            <w:tcW w:w="4672" w:type="dxa"/>
          </w:tcPr>
          <w:p w14:paraId="704F5B0D" w14:textId="16215B11" w:rsidR="00777487" w:rsidRDefault="00777487" w:rsidP="00777487">
            <w:pPr>
              <w:ind w:firstLine="0"/>
            </w:pPr>
            <w: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Default="00777487" w:rsidP="00777487">
            <w:pPr>
              <w:ind w:firstLine="0"/>
            </w:pPr>
            <w:r>
              <w:t>Б) Создание нового документа в табличном процессоре.</w:t>
            </w:r>
          </w:p>
        </w:tc>
      </w:tr>
      <w:tr w:rsidR="00777487" w14:paraId="3C3586A3" w14:textId="77777777" w:rsidTr="00B641FF">
        <w:tc>
          <w:tcPr>
            <w:tcW w:w="4672" w:type="dxa"/>
          </w:tcPr>
          <w:p w14:paraId="2380A383" w14:textId="62ED0208" w:rsidR="00777487" w:rsidRDefault="00777487" w:rsidP="00777487">
            <w:pPr>
              <w:ind w:firstLine="0"/>
            </w:pPr>
            <w: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Default="00777487" w:rsidP="00777487">
            <w:pPr>
              <w:ind w:firstLine="0"/>
            </w:pPr>
            <w:r>
              <w:t>В) Использование формул для вычислений.</w:t>
            </w:r>
          </w:p>
        </w:tc>
      </w:tr>
      <w:tr w:rsidR="00777487" w14:paraId="54E1C338" w14:textId="77777777" w:rsidTr="00B641FF">
        <w:tc>
          <w:tcPr>
            <w:tcW w:w="4672" w:type="dxa"/>
          </w:tcPr>
          <w:p w14:paraId="6B2BA5B2" w14:textId="728740C2" w:rsidR="00777487" w:rsidRDefault="00777487" w:rsidP="00777487">
            <w:pPr>
              <w:ind w:firstLine="0"/>
            </w:pPr>
            <w: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Default="00777487" w:rsidP="00777487">
            <w:pPr>
              <w:ind w:firstLine="0"/>
            </w:pPr>
            <w:r>
              <w:t>Г) Применение стилей и оформлений к данным.</w:t>
            </w:r>
          </w:p>
        </w:tc>
      </w:tr>
    </w:tbl>
    <w:p w14:paraId="2565BB64" w14:textId="5D68FAF7" w:rsidR="00952600" w:rsidRDefault="00EB2880" w:rsidP="00952600">
      <w:r w:rsidRPr="0041730B">
        <w:t>Правильный ответ:</w:t>
      </w:r>
      <w:r w:rsidR="00B641FF" w:rsidRPr="006B3680">
        <w:t xml:space="preserve"> </w:t>
      </w:r>
      <w:r w:rsidR="006B3680">
        <w:t>1</w:t>
      </w:r>
      <w:r w:rsidR="00952600">
        <w:t xml:space="preserve"> - </w:t>
      </w:r>
      <w:r w:rsidR="006B3680">
        <w:t>Б</w:t>
      </w:r>
      <w:r w:rsidR="00952600">
        <w:t xml:space="preserve">, </w:t>
      </w:r>
      <w:r w:rsidR="006B3680">
        <w:t>2</w:t>
      </w:r>
      <w:r w:rsidR="00952600">
        <w:t xml:space="preserve"> - </w:t>
      </w:r>
      <w:r w:rsidR="006B3680">
        <w:t>А</w:t>
      </w:r>
      <w:r w:rsidR="00952600">
        <w:t xml:space="preserve">, </w:t>
      </w:r>
      <w:r w:rsidR="006B3680">
        <w:t>3</w:t>
      </w:r>
      <w:r w:rsidR="00952600">
        <w:t xml:space="preserve"> - </w:t>
      </w:r>
      <w:r w:rsidR="006B3680">
        <w:t>В</w:t>
      </w:r>
      <w:r w:rsidR="00952600">
        <w:t xml:space="preserve">, </w:t>
      </w:r>
      <w:r w:rsidR="006B3680">
        <w:t>4</w:t>
      </w:r>
      <w:r w:rsidR="00952600">
        <w:t xml:space="preserve"> - </w:t>
      </w:r>
      <w:r w:rsidR="006B3680">
        <w:t>Г</w:t>
      </w:r>
      <w:r w:rsidR="00952600">
        <w:t>.</w:t>
      </w:r>
    </w:p>
    <w:p w14:paraId="0D653389" w14:textId="5209F8FA" w:rsidR="00952600" w:rsidRDefault="00141F7A" w:rsidP="00952600">
      <w:r>
        <w:t>Компетенции (индикаторы): УК-1, ОПК-2, ОПК-5, ОПК-6</w:t>
      </w:r>
    </w:p>
    <w:p w14:paraId="7E76D619" w14:textId="77777777" w:rsidR="00952600" w:rsidRDefault="00952600" w:rsidP="00952600"/>
    <w:p w14:paraId="53584B0E" w14:textId="1BA7CE8D" w:rsidR="00952600" w:rsidRDefault="00ED752A" w:rsidP="00952600">
      <w:r>
        <w:t>5</w:t>
      </w:r>
      <w:r w:rsidR="00B641FF">
        <w:t xml:space="preserve">. </w:t>
      </w:r>
      <w:r w:rsidR="00952600" w:rsidRPr="004E1EA5">
        <w:rPr>
          <w:i/>
          <w:iCs/>
        </w:rPr>
        <w:t>Установите соответствие между элементами интерфейса текстового редактора Microsoft Word и их назначением</w:t>
      </w:r>
      <w:r w:rsidR="00600B39">
        <w:rPr>
          <w:i/>
          <w:iCs/>
        </w:rPr>
        <w:t xml:space="preserve">. </w:t>
      </w:r>
      <w:r w:rsidR="00600B39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600B39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14:paraId="1F56E346" w14:textId="77777777" w:rsidTr="00B641FF">
        <w:tc>
          <w:tcPr>
            <w:tcW w:w="4672" w:type="dxa"/>
          </w:tcPr>
          <w:p w14:paraId="25E488D8" w14:textId="45980768" w:rsidR="00B641FF" w:rsidRDefault="00B641FF" w:rsidP="00060DCA">
            <w:pPr>
              <w:ind w:firstLine="0"/>
              <w:jc w:val="center"/>
            </w:pPr>
            <w: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Default="00B641FF" w:rsidP="00060DCA">
            <w:pPr>
              <w:ind w:firstLine="0"/>
              <w:jc w:val="center"/>
            </w:pPr>
            <w:r>
              <w:t>Назначение элементов:</w:t>
            </w:r>
          </w:p>
        </w:tc>
      </w:tr>
      <w:tr w:rsidR="00060DCA" w14:paraId="16E94763" w14:textId="77777777" w:rsidTr="00B641FF">
        <w:tc>
          <w:tcPr>
            <w:tcW w:w="4672" w:type="dxa"/>
          </w:tcPr>
          <w:p w14:paraId="746FAC02" w14:textId="6F63F5CA" w:rsidR="00060DCA" w:rsidRDefault="00060DCA" w:rsidP="00060DCA">
            <w:pPr>
              <w:ind w:firstLine="0"/>
            </w:pPr>
            <w:r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Default="00060DCA" w:rsidP="00060DCA">
            <w:pPr>
              <w:ind w:firstLine="0"/>
            </w:pPr>
            <w:r>
              <w:t xml:space="preserve">А) Область для ввода и </w:t>
            </w:r>
            <w:r>
              <w:lastRenderedPageBreak/>
              <w:t>редактирования текста.</w:t>
            </w:r>
          </w:p>
        </w:tc>
      </w:tr>
      <w:tr w:rsidR="00060DCA" w14:paraId="4A7EF7C0" w14:textId="77777777" w:rsidTr="00B641FF">
        <w:tc>
          <w:tcPr>
            <w:tcW w:w="4672" w:type="dxa"/>
          </w:tcPr>
          <w:p w14:paraId="114400BB" w14:textId="35EFE3C9" w:rsidR="00060DCA" w:rsidRDefault="00060DCA" w:rsidP="00060DCA">
            <w:pPr>
              <w:ind w:firstLine="0"/>
            </w:pPr>
            <w:r>
              <w:lastRenderedPageBreak/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Default="00060DCA" w:rsidP="00060DCA">
            <w:pPr>
              <w:ind w:firstLine="0"/>
            </w:pPr>
            <w:r>
              <w:t>Б) Меню для выполнения операций с документом.</w:t>
            </w:r>
          </w:p>
        </w:tc>
      </w:tr>
      <w:tr w:rsidR="00060DCA" w14:paraId="70323E4D" w14:textId="77777777" w:rsidTr="00B641FF">
        <w:tc>
          <w:tcPr>
            <w:tcW w:w="4672" w:type="dxa"/>
          </w:tcPr>
          <w:p w14:paraId="623F7C2F" w14:textId="0B368288" w:rsidR="00060DCA" w:rsidRDefault="00060DCA" w:rsidP="00060DCA">
            <w:pPr>
              <w:ind w:firstLine="0"/>
            </w:pPr>
            <w:r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Default="00060DCA" w:rsidP="00060DCA">
            <w:pPr>
              <w:ind w:firstLine="0"/>
            </w:pPr>
            <w:r>
              <w:t>В) Панель с кнопками для быстрого доступа к часто используемым командам.</w:t>
            </w:r>
          </w:p>
        </w:tc>
      </w:tr>
    </w:tbl>
    <w:p w14:paraId="6141769C" w14:textId="45A6A020" w:rsidR="00952600" w:rsidRDefault="00B641FF" w:rsidP="00952600">
      <w:r w:rsidRPr="004B553B">
        <w:t>Правильный ответ:</w:t>
      </w:r>
      <w:r w:rsidRPr="002135CA">
        <w:t xml:space="preserve"> </w:t>
      </w:r>
      <w:r w:rsidR="002135CA" w:rsidRPr="002135CA">
        <w:t>1</w:t>
      </w:r>
      <w:r w:rsidR="00952600" w:rsidRPr="00ED752A">
        <w:t xml:space="preserve"> </w:t>
      </w:r>
      <w:r w:rsidR="00952600">
        <w:t xml:space="preserve">- </w:t>
      </w:r>
      <w:r w:rsidR="002135CA">
        <w:t>Б</w:t>
      </w:r>
      <w:r w:rsidR="00952600">
        <w:t xml:space="preserve">, </w:t>
      </w:r>
      <w:r w:rsidR="002135CA">
        <w:t>2</w:t>
      </w:r>
      <w:r w:rsidR="00952600">
        <w:t xml:space="preserve"> - </w:t>
      </w:r>
      <w:r w:rsidR="002135CA">
        <w:t>В</w:t>
      </w:r>
      <w:r w:rsidR="00952600">
        <w:t xml:space="preserve">, </w:t>
      </w:r>
      <w:r w:rsidR="002135CA">
        <w:t>3</w:t>
      </w:r>
      <w:r w:rsidR="00952600">
        <w:t xml:space="preserve"> - </w:t>
      </w:r>
      <w:r w:rsidR="002135CA">
        <w:t>А</w:t>
      </w:r>
      <w:r w:rsidR="00952600">
        <w:t>.</w:t>
      </w:r>
    </w:p>
    <w:p w14:paraId="1271CAE0" w14:textId="458EA6A8" w:rsidR="00952600" w:rsidRDefault="00141F7A" w:rsidP="00952600">
      <w:r>
        <w:t>Компетенции (индикаторы): УК-1, ОПК-2, ОПК-5, ОПК-6</w:t>
      </w:r>
    </w:p>
    <w:p w14:paraId="3280C067" w14:textId="77777777" w:rsidR="00952600" w:rsidRDefault="00952600" w:rsidP="00952600"/>
    <w:p w14:paraId="47C03DF4" w14:textId="6FF15C28" w:rsidR="00952600" w:rsidRDefault="00ED752A" w:rsidP="00952600">
      <w:r>
        <w:t xml:space="preserve">6. </w:t>
      </w:r>
      <w:r w:rsidR="00952600" w:rsidRPr="005F56F8">
        <w:rPr>
          <w:i/>
          <w:iCs/>
        </w:rPr>
        <w:t>Установите соответствие между функциями и их аргументами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14:paraId="4ECFE049" w14:textId="77777777" w:rsidTr="0070735D">
        <w:tc>
          <w:tcPr>
            <w:tcW w:w="4672" w:type="dxa"/>
          </w:tcPr>
          <w:p w14:paraId="164AD2E1" w14:textId="56251E6C" w:rsidR="00ED752A" w:rsidRDefault="00ED752A" w:rsidP="00643934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4F88D13D" w14:textId="3C3D0E73" w:rsidR="00ED752A" w:rsidRDefault="00ED752A" w:rsidP="00643934">
            <w:pPr>
              <w:ind w:firstLine="0"/>
              <w:jc w:val="center"/>
            </w:pPr>
            <w:r>
              <w:t>Аргументы функций:</w:t>
            </w:r>
          </w:p>
        </w:tc>
      </w:tr>
      <w:tr w:rsidR="00643934" w14:paraId="5DE62AAD" w14:textId="77777777" w:rsidTr="0070735D">
        <w:tc>
          <w:tcPr>
            <w:tcW w:w="4672" w:type="dxa"/>
          </w:tcPr>
          <w:p w14:paraId="110F3CA2" w14:textId="179D57AB" w:rsidR="00643934" w:rsidRDefault="00643934" w:rsidP="00643934">
            <w:pPr>
              <w:ind w:firstLine="0"/>
            </w:pPr>
            <w: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Default="00643934" w:rsidP="00643934">
            <w:pPr>
              <w:ind w:firstLine="0"/>
            </w:pPr>
            <w:r>
              <w:t>А) Диапазон ячеек для расчёта среднего значения.</w:t>
            </w:r>
          </w:p>
        </w:tc>
      </w:tr>
      <w:tr w:rsidR="00643934" w14:paraId="3F727432" w14:textId="77777777" w:rsidTr="0070735D">
        <w:tc>
          <w:tcPr>
            <w:tcW w:w="4672" w:type="dxa"/>
          </w:tcPr>
          <w:p w14:paraId="0FD1E51F" w14:textId="66B31C75" w:rsidR="00643934" w:rsidRDefault="00643934" w:rsidP="00643934">
            <w:pPr>
              <w:ind w:firstLine="0"/>
            </w:pPr>
            <w:r>
              <w:t>2) МАКС.</w:t>
            </w:r>
          </w:p>
        </w:tc>
        <w:tc>
          <w:tcPr>
            <w:tcW w:w="4673" w:type="dxa"/>
          </w:tcPr>
          <w:p w14:paraId="024F8373" w14:textId="65765F93" w:rsidR="00643934" w:rsidRDefault="00643934" w:rsidP="00643934">
            <w:pPr>
              <w:ind w:firstLine="0"/>
            </w:pPr>
            <w:r>
              <w:t>Б) Диапазон ячеек для нахождения минимального значения.</w:t>
            </w:r>
          </w:p>
        </w:tc>
      </w:tr>
      <w:tr w:rsidR="00643934" w14:paraId="42672CFA" w14:textId="77777777" w:rsidTr="0070735D">
        <w:tc>
          <w:tcPr>
            <w:tcW w:w="4672" w:type="dxa"/>
          </w:tcPr>
          <w:p w14:paraId="287A9A4D" w14:textId="6C06CC1E" w:rsidR="00643934" w:rsidRDefault="00643934" w:rsidP="00643934">
            <w:pPr>
              <w:ind w:firstLine="0"/>
            </w:pPr>
            <w:r>
              <w:t>3) МИН.</w:t>
            </w:r>
          </w:p>
        </w:tc>
        <w:tc>
          <w:tcPr>
            <w:tcW w:w="4673" w:type="dxa"/>
          </w:tcPr>
          <w:p w14:paraId="027E4D46" w14:textId="7D2436EE" w:rsidR="00643934" w:rsidRDefault="00643934" w:rsidP="00643934">
            <w:pPr>
              <w:ind w:firstLine="0"/>
            </w:pPr>
            <w:r>
              <w:t>В) Диапазон ячеек для нахождения максимального значения.</w:t>
            </w:r>
          </w:p>
        </w:tc>
      </w:tr>
    </w:tbl>
    <w:p w14:paraId="6989997C" w14:textId="45460DC2" w:rsidR="00952600" w:rsidRDefault="00ED752A" w:rsidP="00952600">
      <w:r w:rsidRPr="005F56F8">
        <w:t xml:space="preserve">Правильный ответ: </w:t>
      </w:r>
      <w:r w:rsidR="005F56F8" w:rsidRPr="005F56F8">
        <w:t>1</w:t>
      </w:r>
      <w:r w:rsidR="00952600">
        <w:t xml:space="preserve"> - </w:t>
      </w:r>
      <w:r w:rsidR="005F56F8">
        <w:t>А</w:t>
      </w:r>
      <w:r w:rsidR="00952600">
        <w:t xml:space="preserve">, </w:t>
      </w:r>
      <w:r w:rsidR="005F56F8">
        <w:t>2</w:t>
      </w:r>
      <w:r w:rsidR="00952600">
        <w:t xml:space="preserve"> - </w:t>
      </w:r>
      <w:r w:rsidR="005F56F8">
        <w:t>В</w:t>
      </w:r>
      <w:r w:rsidR="00952600">
        <w:t xml:space="preserve">, </w:t>
      </w:r>
      <w:r w:rsidR="005F56F8">
        <w:t>3</w:t>
      </w:r>
      <w:r w:rsidR="00952600">
        <w:t xml:space="preserve"> - </w:t>
      </w:r>
      <w:r w:rsidR="005F56F8">
        <w:t>Б</w:t>
      </w:r>
      <w:r w:rsidR="00952600">
        <w:t>.</w:t>
      </w:r>
    </w:p>
    <w:p w14:paraId="3DF6BE94" w14:textId="64EC5B1F" w:rsidR="00952600" w:rsidRDefault="00141F7A" w:rsidP="00952600">
      <w:r>
        <w:t>Компетенции (индикаторы): УК-1, ОПК-2, ОПК-5, ОПК-6</w:t>
      </w:r>
    </w:p>
    <w:p w14:paraId="3DFA19BE" w14:textId="77777777" w:rsidR="00952600" w:rsidRDefault="00952600" w:rsidP="00952600"/>
    <w:p w14:paraId="0EB83B0F" w14:textId="6F69D76C" w:rsidR="00952600" w:rsidRDefault="00D1632D" w:rsidP="00952600">
      <w:r>
        <w:t xml:space="preserve">7. </w:t>
      </w:r>
      <w:r w:rsidR="00952600" w:rsidRPr="005F56F8">
        <w:rPr>
          <w:i/>
          <w:iCs/>
        </w:rPr>
        <w:t>Установите соответствие между задачами и способами их решения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14:paraId="675199B2" w14:textId="77777777" w:rsidTr="00D85C66">
        <w:tc>
          <w:tcPr>
            <w:tcW w:w="4672" w:type="dxa"/>
          </w:tcPr>
          <w:p w14:paraId="1FC280BB" w14:textId="77777777" w:rsidR="00D1632D" w:rsidRDefault="00D1632D" w:rsidP="00A95D5A">
            <w:pPr>
              <w:ind w:firstLine="0"/>
              <w:jc w:val="center"/>
            </w:pPr>
            <w:r>
              <w:t>Задачи:</w:t>
            </w:r>
          </w:p>
          <w:p w14:paraId="0DA33E5D" w14:textId="12E86CC4" w:rsidR="00D1632D" w:rsidRDefault="00A95D5A" w:rsidP="0052367D">
            <w:pPr>
              <w:ind w:firstLine="0"/>
            </w:pPr>
            <w:r>
              <w:t>1</w:t>
            </w:r>
            <w:r w:rsidR="00D1632D"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Default="00D1632D" w:rsidP="00A95D5A">
            <w:pPr>
              <w:ind w:firstLine="0"/>
              <w:jc w:val="center"/>
            </w:pPr>
            <w:r>
              <w:t>Способы решения задач:</w:t>
            </w:r>
          </w:p>
          <w:p w14:paraId="4A9C400A" w14:textId="65776AEE" w:rsidR="00D1632D" w:rsidRDefault="00A95D5A" w:rsidP="0052367D">
            <w:pPr>
              <w:ind w:firstLine="0"/>
            </w:pPr>
            <w:r>
              <w:t>А)</w:t>
            </w:r>
            <w:r w:rsidR="00D85C66">
              <w:t xml:space="preserve"> </w:t>
            </w:r>
            <w:r w:rsidR="003E6A08">
              <w:t>Планирование задач и отслеживание прогресса с помощью календарного плана</w:t>
            </w:r>
          </w:p>
        </w:tc>
      </w:tr>
      <w:tr w:rsidR="0052367D" w14:paraId="65191F25" w14:textId="77777777" w:rsidTr="00D85C66">
        <w:tc>
          <w:tcPr>
            <w:tcW w:w="4672" w:type="dxa"/>
          </w:tcPr>
          <w:p w14:paraId="52F9B021" w14:textId="5A362C9E" w:rsidR="0052367D" w:rsidRDefault="0052367D" w:rsidP="0052367D">
            <w:pPr>
              <w:ind w:firstLine="0"/>
            </w:pPr>
            <w: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Default="0052367D" w:rsidP="0052367D">
            <w:pPr>
              <w:ind w:firstLine="0"/>
            </w:pPr>
            <w:r>
              <w:t>Б) Обработка анкетных данных с помощью фильтров и сортировки.</w:t>
            </w:r>
          </w:p>
        </w:tc>
      </w:tr>
      <w:tr w:rsidR="0052367D" w14:paraId="3D434DFA" w14:textId="77777777" w:rsidTr="00D85C66">
        <w:tc>
          <w:tcPr>
            <w:tcW w:w="4672" w:type="dxa"/>
          </w:tcPr>
          <w:p w14:paraId="2D00A6BD" w14:textId="32654AD6" w:rsidR="0052367D" w:rsidRDefault="0052367D" w:rsidP="0052367D">
            <w:pPr>
              <w:ind w:firstLine="0"/>
            </w:pPr>
            <w: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Default="0052367D" w:rsidP="00EB7600">
            <w:pPr>
              <w:ind w:firstLine="0"/>
            </w:pPr>
            <w:r>
              <w:t>В) Использование таблиц для учёта доходов и расходов.</w:t>
            </w:r>
          </w:p>
        </w:tc>
      </w:tr>
    </w:tbl>
    <w:p w14:paraId="15F45DED" w14:textId="31264758" w:rsidR="00952600" w:rsidRDefault="00D85C66" w:rsidP="00952600">
      <w:r w:rsidRPr="00A95D5A">
        <w:t>Правильный ответ</w:t>
      </w:r>
      <w:r w:rsidR="00952600" w:rsidRPr="00A95D5A">
        <w:t>:</w:t>
      </w:r>
      <w:r>
        <w:t xml:space="preserve"> </w:t>
      </w:r>
      <w:r w:rsidR="00A95D5A">
        <w:t>1</w:t>
      </w:r>
      <w:r w:rsidR="00952600">
        <w:t xml:space="preserve"> - </w:t>
      </w:r>
      <w:r w:rsidR="00A95D5A">
        <w:t>В</w:t>
      </w:r>
      <w:r w:rsidR="00952600">
        <w:t xml:space="preserve">, </w:t>
      </w:r>
      <w:r w:rsidR="00A95D5A">
        <w:t>2</w:t>
      </w:r>
      <w:r w:rsidR="00952600">
        <w:t xml:space="preserve"> - </w:t>
      </w:r>
      <w:r w:rsidR="00A95D5A">
        <w:t>Б</w:t>
      </w:r>
      <w:r w:rsidR="00952600">
        <w:t xml:space="preserve">, </w:t>
      </w:r>
      <w:r w:rsidR="00A95D5A">
        <w:t>3</w:t>
      </w:r>
      <w:r w:rsidR="00952600">
        <w:t xml:space="preserve"> - </w:t>
      </w:r>
      <w:r w:rsidR="00A95D5A">
        <w:t>А</w:t>
      </w:r>
      <w:r w:rsidR="00952600">
        <w:t>.</w:t>
      </w:r>
    </w:p>
    <w:p w14:paraId="2E8FFF78" w14:textId="2D2794AD" w:rsidR="00952600" w:rsidRDefault="00141F7A" w:rsidP="00952600">
      <w:r>
        <w:t>Компетенции (индикаторы): УК-1, ОПК-2, ОПК-5, ОПК-6</w:t>
      </w:r>
    </w:p>
    <w:p w14:paraId="73A90B2F" w14:textId="77777777" w:rsidR="00000EA6" w:rsidRDefault="00000EA6" w:rsidP="00053130"/>
    <w:p w14:paraId="00770E0D" w14:textId="1DFCEA3E" w:rsidR="001E440C" w:rsidRDefault="00D56CB8" w:rsidP="001E440C">
      <w:r>
        <w:t xml:space="preserve">8. </w:t>
      </w:r>
      <w:r w:rsidR="001E440C" w:rsidRPr="007951F5">
        <w:rPr>
          <w:i/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>
        <w:rPr>
          <w:i/>
          <w:iCs/>
        </w:rPr>
        <w:t xml:space="preserve">. </w:t>
      </w:r>
      <w:r w:rsidR="007951F5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951F5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14:paraId="01776478" w14:textId="77777777" w:rsidTr="00E6776A">
        <w:tc>
          <w:tcPr>
            <w:tcW w:w="4672" w:type="dxa"/>
          </w:tcPr>
          <w:p w14:paraId="4F78C84E" w14:textId="77777777" w:rsidR="00E6776A" w:rsidRDefault="00E6776A" w:rsidP="007951F5">
            <w:pPr>
              <w:ind w:firstLine="0"/>
            </w:pPr>
            <w:r>
              <w:t>Принципы работы:</w:t>
            </w:r>
          </w:p>
          <w:p w14:paraId="7B9A4C2C" w14:textId="2D0A84B5" w:rsidR="00E6776A" w:rsidRDefault="003A4580" w:rsidP="007951F5">
            <w:pPr>
              <w:ind w:firstLine="0"/>
            </w:pPr>
            <w:r>
              <w:t>1</w:t>
            </w:r>
            <w:r w:rsidR="00E6776A"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Default="00E6776A" w:rsidP="007951F5">
            <w:pPr>
              <w:ind w:firstLine="0"/>
            </w:pPr>
            <w:r>
              <w:t>Примеры:</w:t>
            </w:r>
          </w:p>
          <w:p w14:paraId="6969232D" w14:textId="5E220204" w:rsidR="00E6776A" w:rsidRDefault="003A4580" w:rsidP="007951F5">
            <w:pPr>
              <w:ind w:firstLine="0"/>
            </w:pPr>
            <w:r>
              <w:t>А)</w:t>
            </w:r>
            <w:r w:rsidR="00E6776A"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14:paraId="0DC9FD17" w14:textId="77777777" w:rsidTr="00E6776A">
        <w:tc>
          <w:tcPr>
            <w:tcW w:w="4672" w:type="dxa"/>
          </w:tcPr>
          <w:p w14:paraId="128B4005" w14:textId="0791E98D" w:rsidR="007951F5" w:rsidRDefault="003A4580" w:rsidP="007951F5">
            <w:pPr>
              <w:ind w:firstLine="0"/>
            </w:pPr>
            <w:r>
              <w:t>2</w:t>
            </w:r>
            <w:r w:rsidR="007951F5"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Default="003A4580" w:rsidP="007951F5">
            <w:pPr>
              <w:ind w:firstLine="0"/>
            </w:pPr>
            <w:r>
              <w:t>Б)</w:t>
            </w:r>
            <w:r w:rsidR="007951F5">
              <w:t xml:space="preserve"> Разделение приложения на </w:t>
            </w:r>
            <w:r w:rsidR="007951F5">
              <w:lastRenderedPageBreak/>
              <w:t>клиентскую и серверную части.</w:t>
            </w:r>
          </w:p>
        </w:tc>
      </w:tr>
      <w:tr w:rsidR="007951F5" w14:paraId="2A07C67A" w14:textId="77777777" w:rsidTr="00E6776A">
        <w:tc>
          <w:tcPr>
            <w:tcW w:w="4672" w:type="dxa"/>
          </w:tcPr>
          <w:p w14:paraId="2090DB13" w14:textId="03B978E1" w:rsidR="007951F5" w:rsidRDefault="003A4580" w:rsidP="007951F5">
            <w:pPr>
              <w:ind w:firstLine="0"/>
            </w:pPr>
            <w:r>
              <w:lastRenderedPageBreak/>
              <w:t>3</w:t>
            </w:r>
            <w:r w:rsidR="007951F5"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Default="003A4580" w:rsidP="007951F5">
            <w:pPr>
              <w:ind w:firstLine="0"/>
            </w:pPr>
            <w:r>
              <w:t>В)</w:t>
            </w:r>
            <w:r w:rsidR="007951F5">
              <w:t xml:space="preserve"> Использование интернета для хранения и обработки данных.</w:t>
            </w:r>
          </w:p>
        </w:tc>
      </w:tr>
      <w:tr w:rsidR="007951F5" w14:paraId="48782F0A" w14:textId="77777777" w:rsidTr="00E6776A">
        <w:tc>
          <w:tcPr>
            <w:tcW w:w="4672" w:type="dxa"/>
          </w:tcPr>
          <w:p w14:paraId="473632FE" w14:textId="7D5EFB1E" w:rsidR="007951F5" w:rsidRDefault="003A4580" w:rsidP="007951F5">
            <w:pPr>
              <w:ind w:firstLine="0"/>
            </w:pPr>
            <w:r>
              <w:t>4</w:t>
            </w:r>
            <w:r w:rsidR="007951F5"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Default="003A4580" w:rsidP="007951F5">
            <w:pPr>
              <w:ind w:firstLine="0"/>
            </w:pPr>
            <w:r>
              <w:t>Г)</w:t>
            </w:r>
            <w:r w:rsidR="007951F5">
              <w:t xml:space="preserve"> Распределение задач между различными узлами сети.</w:t>
            </w:r>
          </w:p>
        </w:tc>
      </w:tr>
    </w:tbl>
    <w:p w14:paraId="5469C6EA" w14:textId="6966EFCD" w:rsidR="001E440C" w:rsidRDefault="00E6776A" w:rsidP="001E440C">
      <w:r w:rsidRPr="000825A9">
        <w:t>Правильный ответ</w:t>
      </w:r>
      <w:r w:rsidR="001E440C" w:rsidRPr="000825A9">
        <w:t>:</w:t>
      </w:r>
      <w:r>
        <w:t xml:space="preserve"> </w:t>
      </w:r>
      <w:r w:rsidR="003A4580">
        <w:t>1</w:t>
      </w:r>
      <w:r w:rsidR="001E440C">
        <w:t xml:space="preserve"> - </w:t>
      </w:r>
      <w:r w:rsidR="003A4580">
        <w:t>А</w:t>
      </w:r>
      <w:r w:rsidR="001E440C">
        <w:t xml:space="preserve">, </w:t>
      </w:r>
      <w:r w:rsidR="003A4580">
        <w:t>2</w:t>
      </w:r>
      <w:r w:rsidR="001E440C">
        <w:t xml:space="preserve"> - </w:t>
      </w:r>
      <w:r w:rsidR="003A4580">
        <w:t>Г</w:t>
      </w:r>
      <w:r w:rsidR="001E440C">
        <w:t xml:space="preserve">, </w:t>
      </w:r>
      <w:r w:rsidR="003A4580">
        <w:t>3</w:t>
      </w:r>
      <w:r w:rsidR="001E440C">
        <w:t xml:space="preserve"> - </w:t>
      </w:r>
      <w:r w:rsidR="003A4580">
        <w:t>Б</w:t>
      </w:r>
      <w:r w:rsidR="001E440C">
        <w:t xml:space="preserve">, </w:t>
      </w:r>
      <w:r w:rsidR="003A4580">
        <w:t>4</w:t>
      </w:r>
      <w:r w:rsidR="001E440C">
        <w:t xml:space="preserve"> - </w:t>
      </w:r>
      <w:r w:rsidR="003A4580">
        <w:t>Г</w:t>
      </w:r>
      <w:r w:rsidR="001E440C">
        <w:t>.</w:t>
      </w:r>
    </w:p>
    <w:p w14:paraId="3368CD87" w14:textId="5029886E" w:rsidR="001E440C" w:rsidRDefault="00141F7A" w:rsidP="001E440C">
      <w:r>
        <w:t>Компетенции (индикаторы): УК-1, ОПК-2, ОПК-5, ОПК-6</w:t>
      </w:r>
    </w:p>
    <w:p w14:paraId="56A17E72" w14:textId="77777777" w:rsidR="001E440C" w:rsidRDefault="001E440C" w:rsidP="001E440C"/>
    <w:p w14:paraId="0C760A4A" w14:textId="43474009" w:rsidR="001E440C" w:rsidRDefault="001C2479" w:rsidP="001E440C">
      <w:r>
        <w:t xml:space="preserve">9. </w:t>
      </w:r>
      <w:r w:rsidR="001E440C" w:rsidRPr="000825A9">
        <w:rPr>
          <w:i/>
          <w:iCs/>
        </w:rPr>
        <w:t xml:space="preserve">Установите соответствие между </w:t>
      </w:r>
      <w:r w:rsidR="00AC60E8" w:rsidRPr="000825A9">
        <w:rPr>
          <w:i/>
          <w:iCs/>
        </w:rPr>
        <w:t>наименованиями</w:t>
      </w:r>
      <w:r w:rsidR="001E440C" w:rsidRPr="000825A9">
        <w:rPr>
          <w:i/>
          <w:iCs/>
        </w:rPr>
        <w:t xml:space="preserve"> информационных технологий и их описанием</w:t>
      </w:r>
      <w:r w:rsidR="00CE3B8F">
        <w:rPr>
          <w:i/>
          <w:iCs/>
        </w:rPr>
        <w:t xml:space="preserve">. </w:t>
      </w:r>
      <w:r w:rsidR="00CE3B8F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CE3B8F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14:paraId="32D859F5" w14:textId="77777777" w:rsidTr="006303D1">
        <w:tc>
          <w:tcPr>
            <w:tcW w:w="4672" w:type="dxa"/>
          </w:tcPr>
          <w:p w14:paraId="3B9A6F63" w14:textId="71F2AD7E" w:rsidR="00AC60E8" w:rsidRDefault="00AC60E8" w:rsidP="006303D1">
            <w:pPr>
              <w:ind w:firstLine="0"/>
              <w:jc w:val="center"/>
            </w:pPr>
            <w: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Default="00AC60E8" w:rsidP="006303D1">
            <w:pPr>
              <w:ind w:firstLine="0"/>
              <w:jc w:val="center"/>
            </w:pPr>
            <w:r>
              <w:t>Описание методов:</w:t>
            </w:r>
          </w:p>
        </w:tc>
      </w:tr>
      <w:tr w:rsidR="006303D1" w14:paraId="037A73E0" w14:textId="77777777" w:rsidTr="006303D1">
        <w:tc>
          <w:tcPr>
            <w:tcW w:w="4672" w:type="dxa"/>
          </w:tcPr>
          <w:p w14:paraId="4E7B15DF" w14:textId="5D221F56" w:rsidR="006303D1" w:rsidRDefault="00197F46" w:rsidP="006303D1">
            <w:pPr>
              <w:ind w:firstLine="0"/>
            </w:pPr>
            <w:r>
              <w:t>1</w:t>
            </w:r>
            <w:r w:rsidR="006303D1"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Default="00197F46" w:rsidP="006303D1">
            <w:pPr>
              <w:ind w:firstLine="0"/>
            </w:pPr>
            <w:r>
              <w:t>А)</w:t>
            </w:r>
            <w:r w:rsidR="006303D1">
              <w:t xml:space="preserve"> Анализ стоимости владения системой.</w:t>
            </w:r>
          </w:p>
        </w:tc>
      </w:tr>
      <w:tr w:rsidR="006303D1" w14:paraId="776979A7" w14:textId="77777777" w:rsidTr="006303D1">
        <w:tc>
          <w:tcPr>
            <w:tcW w:w="4672" w:type="dxa"/>
          </w:tcPr>
          <w:p w14:paraId="6CB5C4D7" w14:textId="01190794" w:rsidR="006303D1" w:rsidRDefault="00197F46" w:rsidP="006303D1">
            <w:pPr>
              <w:ind w:firstLine="0"/>
            </w:pPr>
            <w:r>
              <w:t>2</w:t>
            </w:r>
            <w:r w:rsidR="006303D1"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Default="00197F46" w:rsidP="006303D1">
            <w:pPr>
              <w:ind w:firstLine="0"/>
            </w:pPr>
            <w:r>
              <w:t>Б)</w:t>
            </w:r>
            <w:r w:rsidR="006303D1">
              <w:t xml:space="preserve"> Анализ возврата инвестиций.</w:t>
            </w:r>
          </w:p>
        </w:tc>
      </w:tr>
      <w:tr w:rsidR="006303D1" w14:paraId="3E21ACF2" w14:textId="77777777" w:rsidTr="006303D1">
        <w:tc>
          <w:tcPr>
            <w:tcW w:w="4672" w:type="dxa"/>
          </w:tcPr>
          <w:p w14:paraId="37C59BA0" w14:textId="38446A5E" w:rsidR="006303D1" w:rsidRDefault="00197F46" w:rsidP="006303D1">
            <w:pPr>
              <w:ind w:firstLine="0"/>
            </w:pPr>
            <w:r>
              <w:t>3</w:t>
            </w:r>
            <w:r w:rsidR="006303D1"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Default="00197F46" w:rsidP="006303D1">
            <w:pPr>
              <w:ind w:firstLine="0"/>
            </w:pPr>
            <w:r>
              <w:t>В)</w:t>
            </w:r>
            <w:r w:rsidR="006303D1">
              <w:t xml:space="preserve"> Анализ сильных и слабых сторон, возможностей и угроз.</w:t>
            </w:r>
          </w:p>
        </w:tc>
      </w:tr>
    </w:tbl>
    <w:p w14:paraId="1878050F" w14:textId="47C68D6D" w:rsidR="001E440C" w:rsidRDefault="00AC60E8" w:rsidP="001E440C">
      <w:r w:rsidRPr="006303D1">
        <w:t>Правильный ответ</w:t>
      </w:r>
      <w:r w:rsidR="001E440C" w:rsidRPr="006303D1">
        <w:t>:</w:t>
      </w:r>
      <w:r>
        <w:t xml:space="preserve"> </w:t>
      </w:r>
      <w:r w:rsidR="00197F46">
        <w:t>1</w:t>
      </w:r>
      <w:r w:rsidR="001E440C">
        <w:t xml:space="preserve"> - </w:t>
      </w:r>
      <w:r w:rsidR="00197F46">
        <w:t>В</w:t>
      </w:r>
      <w:r w:rsidR="001E440C">
        <w:t xml:space="preserve">, </w:t>
      </w:r>
      <w:r w:rsidR="00197F46">
        <w:t>2</w:t>
      </w:r>
      <w:r w:rsidR="001E440C">
        <w:t xml:space="preserve"> - </w:t>
      </w:r>
      <w:r w:rsidR="00197F46">
        <w:t>А</w:t>
      </w:r>
      <w:r w:rsidR="001E440C">
        <w:t xml:space="preserve">, </w:t>
      </w:r>
      <w:r w:rsidR="00197F46">
        <w:t>3</w:t>
      </w:r>
      <w:r w:rsidR="001E440C">
        <w:t xml:space="preserve"> - </w:t>
      </w:r>
      <w:r w:rsidR="00197F46">
        <w:t>Б</w:t>
      </w:r>
      <w:r w:rsidR="001E440C">
        <w:t>.</w:t>
      </w:r>
    </w:p>
    <w:p w14:paraId="379C088F" w14:textId="63160064" w:rsidR="001E440C" w:rsidRDefault="00141F7A" w:rsidP="001E440C">
      <w:r>
        <w:t>Компетенции (индикаторы): УК-1, ОПК-2, ОПК-5, ОПК-6</w:t>
      </w:r>
    </w:p>
    <w:p w14:paraId="78012C57" w14:textId="77777777" w:rsidR="001E440C" w:rsidRDefault="001E440C" w:rsidP="001E440C"/>
    <w:p w14:paraId="381A2D81" w14:textId="07843EBE" w:rsidR="001E440C" w:rsidRPr="00DD6AF4" w:rsidRDefault="005D283B" w:rsidP="001E440C">
      <w:pPr>
        <w:rPr>
          <w:i/>
          <w:iCs/>
        </w:rPr>
      </w:pPr>
      <w:r w:rsidRPr="00DD6AF4">
        <w:rPr>
          <w:i/>
          <w:iCs/>
        </w:rPr>
        <w:t xml:space="preserve">10. </w:t>
      </w:r>
      <w:r w:rsidR="001E440C" w:rsidRPr="00DD6AF4">
        <w:rPr>
          <w:i/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>
        <w:rPr>
          <w:i/>
          <w:iCs/>
        </w:rPr>
        <w:t xml:space="preserve">. </w:t>
      </w:r>
      <w:r w:rsidR="00DD6AF4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DD6AF4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14:paraId="6A1EF03F" w14:textId="77777777" w:rsidTr="005D283B">
        <w:tc>
          <w:tcPr>
            <w:tcW w:w="4672" w:type="dxa"/>
          </w:tcPr>
          <w:p w14:paraId="2BDABB76" w14:textId="44C0F767" w:rsidR="005D283B" w:rsidRDefault="005D283B" w:rsidP="00090070">
            <w:pPr>
              <w:ind w:firstLine="0"/>
              <w:jc w:val="center"/>
            </w:pPr>
            <w:r>
              <w:t>Задачи:</w:t>
            </w:r>
          </w:p>
        </w:tc>
        <w:tc>
          <w:tcPr>
            <w:tcW w:w="4673" w:type="dxa"/>
          </w:tcPr>
          <w:p w14:paraId="015662F5" w14:textId="0A3FEA32" w:rsidR="005D283B" w:rsidRDefault="005D283B" w:rsidP="00090070">
            <w:pPr>
              <w:ind w:firstLine="0"/>
              <w:jc w:val="center"/>
            </w:pPr>
            <w:r>
              <w:t>Методы решения:</w:t>
            </w:r>
          </w:p>
        </w:tc>
      </w:tr>
      <w:tr w:rsidR="00DD6AF4" w14:paraId="3DAC2067" w14:textId="77777777" w:rsidTr="005D283B">
        <w:tc>
          <w:tcPr>
            <w:tcW w:w="4672" w:type="dxa"/>
          </w:tcPr>
          <w:p w14:paraId="2CEFE907" w14:textId="1383DC13" w:rsidR="00DD6AF4" w:rsidRDefault="00090070" w:rsidP="00090070">
            <w:pPr>
              <w:ind w:firstLine="0"/>
            </w:pPr>
            <w:r>
              <w:t>1</w:t>
            </w:r>
            <w:r w:rsidR="0015479B"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Default="00090070" w:rsidP="00090070">
            <w:pPr>
              <w:ind w:firstLine="0"/>
            </w:pPr>
            <w:r>
              <w:t>А)</w:t>
            </w:r>
            <w:r w:rsidR="0015479B">
              <w:t xml:space="preserve"> Применение корпоративных порталов и мессенджеров</w:t>
            </w:r>
          </w:p>
        </w:tc>
      </w:tr>
      <w:tr w:rsidR="00DD6AF4" w14:paraId="21C884AA" w14:textId="77777777" w:rsidTr="005D283B">
        <w:tc>
          <w:tcPr>
            <w:tcW w:w="4672" w:type="dxa"/>
          </w:tcPr>
          <w:p w14:paraId="1C34B057" w14:textId="449E90BB" w:rsidR="00DD6AF4" w:rsidRDefault="00090070" w:rsidP="00090070">
            <w:pPr>
              <w:ind w:firstLine="0"/>
            </w:pPr>
            <w:r>
              <w:t>2</w:t>
            </w:r>
            <w:r w:rsidR="00DD6AF4"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Default="00090070" w:rsidP="00090070">
            <w:pPr>
              <w:ind w:firstLine="0"/>
            </w:pPr>
            <w:r>
              <w:t>Б)</w:t>
            </w:r>
            <w:r w:rsidR="00DD6AF4">
              <w:t xml:space="preserve"> Внедрение ERP-систем.</w:t>
            </w:r>
          </w:p>
        </w:tc>
      </w:tr>
      <w:tr w:rsidR="00DD6AF4" w14:paraId="0ACE8D34" w14:textId="77777777" w:rsidTr="005D283B">
        <w:tc>
          <w:tcPr>
            <w:tcW w:w="4672" w:type="dxa"/>
          </w:tcPr>
          <w:p w14:paraId="031DC70E" w14:textId="122328E2" w:rsidR="00DD6AF4" w:rsidRDefault="00090070" w:rsidP="00090070">
            <w:pPr>
              <w:ind w:firstLine="0"/>
            </w:pPr>
            <w:r>
              <w:t>3</w:t>
            </w:r>
            <w:r w:rsidR="00DD6AF4"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Default="00090070" w:rsidP="00090070">
            <w:pPr>
              <w:ind w:firstLine="0"/>
            </w:pPr>
            <w:r>
              <w:t>В)</w:t>
            </w:r>
            <w:r w:rsidR="00DD6AF4">
              <w:t xml:space="preserve"> Использование баз данных и аналитических инструментов.</w:t>
            </w:r>
          </w:p>
        </w:tc>
      </w:tr>
    </w:tbl>
    <w:p w14:paraId="1ED41414" w14:textId="04935F0D" w:rsidR="001E440C" w:rsidRDefault="005D283B" w:rsidP="001E440C">
      <w:r w:rsidRPr="00090070">
        <w:t>Правильный ответ</w:t>
      </w:r>
      <w:r w:rsidR="001E440C" w:rsidRPr="00090070">
        <w:t>:</w:t>
      </w:r>
      <w:r>
        <w:t xml:space="preserve"> </w:t>
      </w:r>
      <w:r w:rsidR="00090070">
        <w:t>А</w:t>
      </w:r>
      <w:r w:rsidR="001E440C">
        <w:t xml:space="preserve"> - 1, </w:t>
      </w:r>
      <w:r w:rsidR="00090070">
        <w:t>Б</w:t>
      </w:r>
      <w:r w:rsidR="001E440C">
        <w:t xml:space="preserve"> - 2, </w:t>
      </w:r>
      <w:r w:rsidR="00090070">
        <w:t>В</w:t>
      </w:r>
      <w:r w:rsidR="001E440C">
        <w:t xml:space="preserve"> - 3.</w:t>
      </w:r>
    </w:p>
    <w:p w14:paraId="40AB1ADA" w14:textId="22988602" w:rsidR="001E440C" w:rsidRDefault="00141F7A" w:rsidP="001E440C">
      <w:r>
        <w:t>Компетенции (индикаторы): УК-1, ОПК-2, ОПК-5, ОПК-6</w:t>
      </w:r>
    </w:p>
    <w:p w14:paraId="5CE921D2" w14:textId="77777777" w:rsidR="00EF4FD8" w:rsidRDefault="00EF4FD8" w:rsidP="001E440C"/>
    <w:p w14:paraId="39BF72E0" w14:textId="5FA1D6AA" w:rsidR="001E440C" w:rsidRDefault="00EF4FD8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видами информационных систем и их назначением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14:paraId="0B1314C0" w14:textId="77777777" w:rsidTr="0010449A">
        <w:tc>
          <w:tcPr>
            <w:tcW w:w="4672" w:type="dxa"/>
          </w:tcPr>
          <w:p w14:paraId="7D58AEC7" w14:textId="2D09704F" w:rsidR="001B308C" w:rsidRDefault="001B308C" w:rsidP="008A21AA">
            <w:pPr>
              <w:ind w:firstLine="0"/>
              <w:jc w:val="center"/>
            </w:pPr>
            <w: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Default="001B308C" w:rsidP="008A21AA">
            <w:pPr>
              <w:ind w:firstLine="0"/>
              <w:jc w:val="center"/>
            </w:pPr>
            <w:r>
              <w:t>Назначение:</w:t>
            </w:r>
          </w:p>
        </w:tc>
      </w:tr>
      <w:tr w:rsidR="008A21AA" w14:paraId="185E98DC" w14:textId="77777777" w:rsidTr="0010449A">
        <w:tc>
          <w:tcPr>
            <w:tcW w:w="4672" w:type="dxa"/>
          </w:tcPr>
          <w:p w14:paraId="4AAB8286" w14:textId="417FDB7B" w:rsidR="008A21AA" w:rsidRDefault="008A21AA" w:rsidP="008A21AA">
            <w:pPr>
              <w:ind w:firstLine="0"/>
            </w:pPr>
            <w: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Default="008A21AA" w:rsidP="008A21AA">
            <w:pPr>
              <w:ind w:firstLine="0"/>
            </w:pPr>
            <w:r>
              <w:t>А) Управление цепочками поставок.</w:t>
            </w:r>
          </w:p>
        </w:tc>
      </w:tr>
      <w:tr w:rsidR="008A21AA" w14:paraId="4AC2C679" w14:textId="77777777" w:rsidTr="0010449A">
        <w:tc>
          <w:tcPr>
            <w:tcW w:w="4672" w:type="dxa"/>
          </w:tcPr>
          <w:p w14:paraId="09105475" w14:textId="666ECBCE" w:rsidR="008A21AA" w:rsidRDefault="008A21AA" w:rsidP="008A21AA">
            <w:pPr>
              <w:ind w:firstLine="0"/>
            </w:pPr>
            <w:r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Default="008A21AA" w:rsidP="008A21AA">
            <w:pPr>
              <w:ind w:firstLine="0"/>
            </w:pPr>
            <w:r>
              <w:t>Б) Управление взаимоотношениями с клиентами.</w:t>
            </w:r>
          </w:p>
        </w:tc>
      </w:tr>
      <w:tr w:rsidR="008A21AA" w14:paraId="274EC55A" w14:textId="77777777" w:rsidTr="0010449A">
        <w:tc>
          <w:tcPr>
            <w:tcW w:w="4672" w:type="dxa"/>
          </w:tcPr>
          <w:p w14:paraId="341D1017" w14:textId="116B7989" w:rsidR="008A21AA" w:rsidRDefault="008A21AA" w:rsidP="008A21AA">
            <w:pPr>
              <w:ind w:firstLine="0"/>
            </w:pPr>
            <w: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Default="008A21AA" w:rsidP="008A21AA">
            <w:pPr>
              <w:ind w:firstLine="0"/>
            </w:pPr>
            <w:r>
              <w:t>В) Управление человеческими ресурсами.</w:t>
            </w:r>
          </w:p>
        </w:tc>
      </w:tr>
    </w:tbl>
    <w:p w14:paraId="1E51984E" w14:textId="47BF08FB" w:rsidR="001E440C" w:rsidRDefault="001B308C" w:rsidP="001E440C">
      <w:r w:rsidRPr="009A2B5B">
        <w:t>Правильный ответ</w:t>
      </w:r>
      <w:r w:rsidR="001E440C" w:rsidRPr="009A2B5B">
        <w:t>:</w:t>
      </w:r>
      <w:r>
        <w:t xml:space="preserve"> </w:t>
      </w:r>
      <w:r w:rsidR="009A2B5B">
        <w:t>1</w:t>
      </w:r>
      <w:r w:rsidR="001E440C">
        <w:t xml:space="preserve"> - </w:t>
      </w:r>
      <w:r w:rsidR="009A2B5B">
        <w:t>Б</w:t>
      </w:r>
      <w:r w:rsidR="001E440C">
        <w:t xml:space="preserve">, </w:t>
      </w:r>
      <w:r w:rsidR="009A2B5B">
        <w:t>2</w:t>
      </w:r>
      <w:r w:rsidR="001E440C">
        <w:t xml:space="preserve"> - </w:t>
      </w:r>
      <w:r w:rsidR="009A2B5B">
        <w:t>А</w:t>
      </w:r>
      <w:r w:rsidR="001E440C">
        <w:t xml:space="preserve">, </w:t>
      </w:r>
      <w:r w:rsidR="009A2B5B">
        <w:t>3</w:t>
      </w:r>
      <w:r w:rsidR="001E440C">
        <w:t xml:space="preserve"> - </w:t>
      </w:r>
      <w:r w:rsidR="009A2B5B">
        <w:t>В</w:t>
      </w:r>
      <w:r w:rsidR="001E440C">
        <w:t>.</w:t>
      </w:r>
    </w:p>
    <w:p w14:paraId="07F64A3A" w14:textId="1D571D3A" w:rsidR="001E440C" w:rsidRDefault="00141F7A" w:rsidP="001E440C">
      <w:r>
        <w:t>Компетенции (индикаторы): УК-1, ОПК-2, ОПК-5, ОПК-6</w:t>
      </w:r>
    </w:p>
    <w:p w14:paraId="0E8A3C6F" w14:textId="77777777" w:rsidR="001E440C" w:rsidRDefault="001E440C" w:rsidP="001E440C"/>
    <w:p w14:paraId="0DCD758F" w14:textId="287E81AB" w:rsidR="001E440C" w:rsidRDefault="00405823" w:rsidP="001E440C">
      <w:r>
        <w:lastRenderedPageBreak/>
        <w:t xml:space="preserve">11. </w:t>
      </w:r>
      <w:r w:rsidR="001E440C" w:rsidRPr="009A2B5B">
        <w:rPr>
          <w:i/>
          <w:iCs/>
        </w:rPr>
        <w:t>Установите соответствие между уровнями интеграции информационных систем и их характеристиками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14:paraId="60E859A6" w14:textId="77777777" w:rsidTr="000828E1">
        <w:tc>
          <w:tcPr>
            <w:tcW w:w="4672" w:type="dxa"/>
          </w:tcPr>
          <w:p w14:paraId="1776329F" w14:textId="6AEA0B55" w:rsidR="0010449A" w:rsidRDefault="0010449A" w:rsidP="00D03422">
            <w:pPr>
              <w:ind w:firstLine="0"/>
              <w:jc w:val="center"/>
            </w:pPr>
            <w:r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Default="0010449A" w:rsidP="00D03422">
            <w:pPr>
              <w:ind w:firstLine="0"/>
              <w:jc w:val="center"/>
            </w:pPr>
            <w:r>
              <w:t>Характеристики:</w:t>
            </w:r>
          </w:p>
        </w:tc>
      </w:tr>
      <w:tr w:rsidR="00D03422" w14:paraId="0E50AE4A" w14:textId="77777777" w:rsidTr="000828E1">
        <w:tc>
          <w:tcPr>
            <w:tcW w:w="4672" w:type="dxa"/>
          </w:tcPr>
          <w:p w14:paraId="21139A54" w14:textId="2E1237CA" w:rsidR="00D03422" w:rsidRDefault="00D03422" w:rsidP="00D03422">
            <w:pPr>
              <w:ind w:firstLine="0"/>
            </w:pPr>
            <w: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Default="00D03422" w:rsidP="00D03422">
            <w:pPr>
              <w:ind w:firstLine="0"/>
            </w:pPr>
            <w:r>
              <w:t>А) Совместное использование данных разными системами.</w:t>
            </w:r>
          </w:p>
        </w:tc>
      </w:tr>
      <w:tr w:rsidR="00D03422" w14:paraId="533A6D72" w14:textId="77777777" w:rsidTr="000828E1">
        <w:tc>
          <w:tcPr>
            <w:tcW w:w="4672" w:type="dxa"/>
          </w:tcPr>
          <w:p w14:paraId="1C1DF1F5" w14:textId="75CFB836" w:rsidR="00D03422" w:rsidRDefault="00D03422" w:rsidP="00D03422">
            <w:pPr>
              <w:ind w:firstLine="0"/>
            </w:pPr>
            <w: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Default="00D03422" w:rsidP="00D03422">
            <w:pPr>
              <w:ind w:firstLine="0"/>
            </w:pPr>
            <w:r>
              <w:t>Б) Полная синхронизация всех компонентов.</w:t>
            </w:r>
          </w:p>
        </w:tc>
      </w:tr>
      <w:tr w:rsidR="00D03422" w14:paraId="09AB9A18" w14:textId="77777777" w:rsidTr="000828E1">
        <w:tc>
          <w:tcPr>
            <w:tcW w:w="4672" w:type="dxa"/>
          </w:tcPr>
          <w:p w14:paraId="4E227F1C" w14:textId="5E815F13" w:rsidR="00D03422" w:rsidRDefault="00D03422" w:rsidP="00D03422">
            <w:pPr>
              <w:ind w:firstLine="0"/>
            </w:pPr>
            <w:r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Default="00D03422" w:rsidP="00D03422">
            <w:pPr>
              <w:ind w:firstLine="0"/>
            </w:pPr>
            <w:r>
              <w:t>В) Объединение отдельных модулей в единую систему.</w:t>
            </w:r>
          </w:p>
        </w:tc>
      </w:tr>
    </w:tbl>
    <w:p w14:paraId="7E0AFE22" w14:textId="520CA8B8" w:rsidR="001E440C" w:rsidRDefault="00B9798B" w:rsidP="001E440C">
      <w:r w:rsidRPr="008A21AA">
        <w:t>Правильный ответ:</w:t>
      </w:r>
      <w:r>
        <w:t xml:space="preserve"> </w:t>
      </w:r>
      <w:r w:rsidR="008A21AA">
        <w:t>1</w:t>
      </w:r>
      <w:r w:rsidR="001E440C">
        <w:t xml:space="preserve"> - </w:t>
      </w:r>
      <w:r w:rsidR="008A21AA">
        <w:t>Б</w:t>
      </w:r>
      <w:r w:rsidR="001E440C">
        <w:t xml:space="preserve">, </w:t>
      </w:r>
      <w:r w:rsidR="008A21AA">
        <w:t>2</w:t>
      </w:r>
      <w:r w:rsidR="001E440C">
        <w:t xml:space="preserve"> - </w:t>
      </w:r>
      <w:r w:rsidR="008A21AA">
        <w:t>В</w:t>
      </w:r>
      <w:r w:rsidR="001E440C">
        <w:t xml:space="preserve">, </w:t>
      </w:r>
      <w:r w:rsidR="008A21AA">
        <w:t>3</w:t>
      </w:r>
      <w:r w:rsidR="001E440C">
        <w:t xml:space="preserve"> - </w:t>
      </w:r>
      <w:r w:rsidR="008A21AA">
        <w:t>А</w:t>
      </w:r>
      <w:r w:rsidR="001E440C">
        <w:t>.</w:t>
      </w:r>
    </w:p>
    <w:p w14:paraId="345E4E01" w14:textId="1D11F413" w:rsidR="001E440C" w:rsidRDefault="00141F7A" w:rsidP="001E440C">
      <w:r>
        <w:t>Компетенции (индикаторы): УК-1, ОПК-2, ОПК-5, ОПК-6</w:t>
      </w:r>
    </w:p>
    <w:p w14:paraId="20E3468B" w14:textId="77777777" w:rsidR="001E440C" w:rsidRDefault="001E440C" w:rsidP="001E440C"/>
    <w:p w14:paraId="743C1B39" w14:textId="556EA67F" w:rsidR="001E440C" w:rsidRDefault="000828E1" w:rsidP="001E440C">
      <w:r>
        <w:t xml:space="preserve">12. </w:t>
      </w:r>
      <w:r w:rsidR="001E440C" w:rsidRPr="00141F72">
        <w:rPr>
          <w:i/>
          <w:iCs/>
        </w:rPr>
        <w:t>Установите соответствие между этапами разработки информационных систем и их содержанием</w:t>
      </w:r>
      <w:r w:rsidR="00141F72">
        <w:rPr>
          <w:i/>
          <w:iCs/>
        </w:rPr>
        <w:t xml:space="preserve">. </w:t>
      </w:r>
      <w:r w:rsidR="00141F72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141F72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14:paraId="492168DD" w14:textId="77777777" w:rsidTr="0032272A">
        <w:tc>
          <w:tcPr>
            <w:tcW w:w="4672" w:type="dxa"/>
          </w:tcPr>
          <w:p w14:paraId="3AA7A587" w14:textId="7C146203" w:rsidR="000828E1" w:rsidRDefault="000828E1" w:rsidP="00141F72">
            <w:pPr>
              <w:ind w:firstLine="0"/>
              <w:jc w:val="center"/>
            </w:pPr>
            <w: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Default="000828E1" w:rsidP="00141F72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141F72" w14:paraId="0B52695D" w14:textId="77777777" w:rsidTr="0032272A">
        <w:tc>
          <w:tcPr>
            <w:tcW w:w="4672" w:type="dxa"/>
          </w:tcPr>
          <w:p w14:paraId="7E654DA5" w14:textId="08F041EF" w:rsidR="00141F72" w:rsidRDefault="00141F72" w:rsidP="00141F72">
            <w:pPr>
              <w:ind w:firstLine="0"/>
            </w:pPr>
            <w: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Default="00141F72" w:rsidP="00141F72">
            <w:pPr>
              <w:ind w:firstLine="0"/>
            </w:pPr>
            <w:r>
              <w:t>А) Создание архитектуры и дизайна системы.</w:t>
            </w:r>
          </w:p>
        </w:tc>
      </w:tr>
      <w:tr w:rsidR="00141F72" w14:paraId="477D1D6C" w14:textId="77777777" w:rsidTr="0032272A">
        <w:tc>
          <w:tcPr>
            <w:tcW w:w="4672" w:type="dxa"/>
          </w:tcPr>
          <w:p w14:paraId="7FA51C6B" w14:textId="041E3097" w:rsidR="00141F72" w:rsidRDefault="00141F72" w:rsidP="00141F72">
            <w:pPr>
              <w:ind w:firstLine="0"/>
            </w:pPr>
            <w:r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Default="00141F72" w:rsidP="00141F72">
            <w:pPr>
              <w:ind w:firstLine="0"/>
            </w:pPr>
            <w:r>
              <w:t>Б) Определение потребностей пользователей.</w:t>
            </w:r>
          </w:p>
        </w:tc>
      </w:tr>
      <w:tr w:rsidR="00141F72" w14:paraId="6208525D" w14:textId="77777777" w:rsidTr="0032272A">
        <w:tc>
          <w:tcPr>
            <w:tcW w:w="4672" w:type="dxa"/>
          </w:tcPr>
          <w:p w14:paraId="24A98CE5" w14:textId="153ABE44" w:rsidR="00141F72" w:rsidRDefault="00141F72" w:rsidP="00141F72">
            <w:pPr>
              <w:ind w:firstLine="0"/>
            </w:pPr>
            <w: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Default="00141F72" w:rsidP="00141F72">
            <w:pPr>
              <w:ind w:firstLine="0"/>
            </w:pPr>
            <w:r>
              <w:t>В) Проверка работоспособности и устранение ошибок.</w:t>
            </w:r>
          </w:p>
        </w:tc>
      </w:tr>
      <w:tr w:rsidR="00141F72" w14:paraId="4F21B85E" w14:textId="77777777" w:rsidTr="0032272A">
        <w:tc>
          <w:tcPr>
            <w:tcW w:w="4672" w:type="dxa"/>
          </w:tcPr>
          <w:p w14:paraId="15EAF60C" w14:textId="09A1ED08" w:rsidR="00141F72" w:rsidRDefault="00141F72" w:rsidP="00141F72">
            <w:pPr>
              <w:ind w:firstLine="0"/>
            </w:pPr>
            <w: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Default="00141F72" w:rsidP="00141F72">
            <w:pPr>
              <w:ind w:firstLine="0"/>
            </w:pPr>
            <w:r>
              <w:t>Г) Программирование и внедрение</w:t>
            </w:r>
          </w:p>
        </w:tc>
      </w:tr>
    </w:tbl>
    <w:p w14:paraId="11B81A3B" w14:textId="6AFD0D33" w:rsidR="001E440C" w:rsidRDefault="00AD4FAB" w:rsidP="001E440C">
      <w:r w:rsidRPr="00141F72">
        <w:t>Правильный ответ:</w:t>
      </w:r>
      <w:r>
        <w:t xml:space="preserve"> </w:t>
      </w:r>
      <w:r w:rsidR="00C156C5">
        <w:t>1</w:t>
      </w:r>
      <w:r w:rsidR="001E440C">
        <w:t xml:space="preserve"> - </w:t>
      </w:r>
      <w:r w:rsidR="00C156C5">
        <w:t>Б</w:t>
      </w:r>
      <w:r w:rsidR="001E440C">
        <w:t xml:space="preserve">, </w:t>
      </w:r>
      <w:r w:rsidR="00C156C5">
        <w:t>2</w:t>
      </w:r>
      <w:r w:rsidR="001E440C">
        <w:t xml:space="preserve"> - </w:t>
      </w:r>
      <w:r w:rsidR="00C156C5">
        <w:t>А</w:t>
      </w:r>
      <w:r w:rsidR="001E440C">
        <w:t xml:space="preserve">, </w:t>
      </w:r>
      <w:r w:rsidR="00C156C5">
        <w:t>3</w:t>
      </w:r>
      <w:r w:rsidR="001E440C">
        <w:t xml:space="preserve"> - </w:t>
      </w:r>
      <w:r w:rsidR="00C156C5">
        <w:t>Г</w:t>
      </w:r>
      <w:r w:rsidR="001E440C">
        <w:t xml:space="preserve">, </w:t>
      </w:r>
      <w:r w:rsidR="00C156C5">
        <w:t>4</w:t>
      </w:r>
      <w:r w:rsidR="001E440C">
        <w:t xml:space="preserve"> - </w:t>
      </w:r>
      <w:r w:rsidR="00C156C5">
        <w:t>В</w:t>
      </w:r>
      <w:r w:rsidR="001E440C">
        <w:t>.</w:t>
      </w:r>
    </w:p>
    <w:p w14:paraId="3A71B42D" w14:textId="61918AB5" w:rsidR="00952600" w:rsidRDefault="00141F7A" w:rsidP="001E440C">
      <w:r>
        <w:t>Компетенции (индикаторы): УК-1, ОПК-2, ОПК-5, ОПК-6</w:t>
      </w:r>
    </w:p>
    <w:p w14:paraId="371EEF3A" w14:textId="0F3E6688" w:rsidR="00DD7EED" w:rsidRPr="00116148" w:rsidRDefault="00DD7EED" w:rsidP="000E6562">
      <w:pPr>
        <w:pStyle w:val="3"/>
        <w:jc w:val="left"/>
      </w:pPr>
      <w:r w:rsidRPr="00DD7EED">
        <w:t>Задания закрытого типа на установление правильной последовательности</w:t>
      </w:r>
    </w:p>
    <w:p w14:paraId="27F4F537" w14:textId="56AFF8F2" w:rsidR="00BD159C" w:rsidRDefault="00BD159C" w:rsidP="00193DBD">
      <w:r>
        <w:t xml:space="preserve">1. </w:t>
      </w:r>
      <w:r w:rsidR="00960EC0" w:rsidRPr="00960EC0">
        <w:rPr>
          <w:i/>
          <w:iCs/>
        </w:rPr>
        <w:t>Установите правильную последовательность</w:t>
      </w:r>
      <w:r w:rsidR="00960EC0">
        <w:t xml:space="preserve"> </w:t>
      </w:r>
      <w:r w:rsidR="00F50325" w:rsidRPr="00D25D10">
        <w:rPr>
          <w:i/>
          <w:iCs/>
        </w:rPr>
        <w:t>этап</w:t>
      </w:r>
      <w:r w:rsidR="00960EC0">
        <w:rPr>
          <w:i/>
          <w:iCs/>
        </w:rPr>
        <w:t>ов</w:t>
      </w:r>
      <w:r w:rsidR="00F50325" w:rsidRPr="00D25D10">
        <w:rPr>
          <w:i/>
          <w:iCs/>
        </w:rPr>
        <w:t xml:space="preserve"> создания сводной таблицы в правильной последовательности</w:t>
      </w:r>
      <w:r w:rsidR="00D25D10">
        <w:t xml:space="preserve">. </w:t>
      </w:r>
      <w:r w:rsidR="009B7C04" w:rsidRPr="009B7C04">
        <w:rPr>
          <w:i/>
          <w:iCs/>
        </w:rPr>
        <w:t>Запишите правильную последовательность букв слева направо:</w:t>
      </w:r>
    </w:p>
    <w:p w14:paraId="1E4985D8" w14:textId="3B946123" w:rsidR="00BD159C" w:rsidRDefault="00643E34" w:rsidP="00193DBD">
      <w:r>
        <w:t>А</w:t>
      </w:r>
      <w:r w:rsidR="00F50325" w:rsidRPr="00F50325">
        <w:t>) изменение структуры сводной таблицы;</w:t>
      </w:r>
    </w:p>
    <w:p w14:paraId="06685C52" w14:textId="513147F7" w:rsidR="00BD159C" w:rsidRDefault="00643E34" w:rsidP="00193DBD">
      <w:r>
        <w:t>Б</w:t>
      </w:r>
      <w:r w:rsidR="00F50325" w:rsidRPr="00F50325">
        <w:t>) создание сводной таблицы, разбитой на страницы;</w:t>
      </w:r>
    </w:p>
    <w:p w14:paraId="7A303D7B" w14:textId="7F51A1E0" w:rsidR="00BD159C" w:rsidRDefault="00643E34" w:rsidP="00193DBD">
      <w:r>
        <w:t>В</w:t>
      </w:r>
      <w:r w:rsidR="00F50325" w:rsidRPr="00F50325">
        <w:t>) построение сводной диаграммы;</w:t>
      </w:r>
    </w:p>
    <w:p w14:paraId="0205670A" w14:textId="409EBD75" w:rsidR="00BD159C" w:rsidRDefault="00643E34" w:rsidP="00193DBD">
      <w:r>
        <w:t>Г</w:t>
      </w:r>
      <w:r w:rsidR="00F50325" w:rsidRPr="00F50325">
        <w:t>) технология создания сводной таблицы.</w:t>
      </w:r>
    </w:p>
    <w:p w14:paraId="07047062" w14:textId="42AD167F" w:rsidR="00F50325" w:rsidRDefault="00F50325" w:rsidP="00193DBD">
      <w:r w:rsidRPr="009529B2">
        <w:t>Правильный ответ:</w:t>
      </w:r>
      <w:r w:rsidRPr="00F50325">
        <w:t xml:space="preserve"> </w:t>
      </w:r>
      <w:r w:rsidR="00643E34">
        <w:t>Г</w:t>
      </w:r>
      <w:r w:rsidRPr="00F50325">
        <w:t xml:space="preserve">, </w:t>
      </w:r>
      <w:r w:rsidR="00643E34">
        <w:t>В</w:t>
      </w:r>
      <w:r w:rsidRPr="00F50325">
        <w:t xml:space="preserve">, </w:t>
      </w:r>
      <w:r w:rsidR="00643E34">
        <w:t>Б</w:t>
      </w:r>
      <w:r w:rsidRPr="00F50325">
        <w:t xml:space="preserve">, </w:t>
      </w:r>
      <w:r w:rsidR="00643E34">
        <w:t>А</w:t>
      </w:r>
    </w:p>
    <w:p w14:paraId="2DE567A9" w14:textId="6D27F7FB" w:rsidR="00BD159C" w:rsidRDefault="00141F7A" w:rsidP="00193DBD">
      <w:r>
        <w:t>Компетенции (индикаторы): УК-1, ОПК-2, ОПК-5, ОПК-6</w:t>
      </w:r>
    </w:p>
    <w:p w14:paraId="0F2E8E68" w14:textId="77777777" w:rsidR="00BD159C" w:rsidRDefault="00BD159C" w:rsidP="00193DBD"/>
    <w:p w14:paraId="1707DDB3" w14:textId="5F3A01DC" w:rsidR="00BD159C" w:rsidRDefault="00BD159C" w:rsidP="00193DBD">
      <w:r>
        <w:t xml:space="preserve">2. </w:t>
      </w:r>
      <w:r w:rsidR="00960EC0" w:rsidRPr="005F1586">
        <w:rPr>
          <w:i/>
          <w:iCs/>
        </w:rPr>
        <w:t xml:space="preserve">Установите </w:t>
      </w:r>
      <w:r w:rsidR="005F1586" w:rsidRPr="005F1586">
        <w:rPr>
          <w:i/>
          <w:iCs/>
        </w:rPr>
        <w:t xml:space="preserve">правильную последовательность </w:t>
      </w:r>
      <w:r w:rsidR="005631BB" w:rsidRPr="009529B2">
        <w:rPr>
          <w:i/>
          <w:iCs/>
        </w:rPr>
        <w:t>этап</w:t>
      </w:r>
      <w:r w:rsidR="005F1586">
        <w:rPr>
          <w:i/>
          <w:iCs/>
        </w:rPr>
        <w:t>ов</w:t>
      </w:r>
      <w:r w:rsidR="005631BB" w:rsidRPr="009529B2">
        <w:rPr>
          <w:i/>
          <w:iCs/>
        </w:rPr>
        <w:t xml:space="preserve"> создания документа в Microsoft Word</w:t>
      </w:r>
      <w:r w:rsidR="009529B2">
        <w:rPr>
          <w:i/>
          <w:iCs/>
        </w:rPr>
        <w:t xml:space="preserve">. </w:t>
      </w:r>
      <w:r w:rsidR="00F35E69" w:rsidRPr="009B7C04">
        <w:rPr>
          <w:i/>
          <w:iCs/>
        </w:rPr>
        <w:t>Запишите правильную последовательность букв слева направо:</w:t>
      </w:r>
    </w:p>
    <w:p w14:paraId="608D8575" w14:textId="29C988DE" w:rsidR="00FD40BC" w:rsidRDefault="00E12A1D" w:rsidP="00193DBD">
      <w:r w:rsidRPr="005631BB">
        <w:t>А</w:t>
      </w:r>
      <w:r w:rsidR="005631BB" w:rsidRPr="005631BB">
        <w:t>) редактирование и форматирование текста;</w:t>
      </w:r>
    </w:p>
    <w:p w14:paraId="70DE30C8" w14:textId="636B616B" w:rsidR="00FD40BC" w:rsidRDefault="00E12A1D" w:rsidP="00193DBD">
      <w:r w:rsidRPr="005631BB">
        <w:t>Б</w:t>
      </w:r>
      <w:r w:rsidR="005631BB" w:rsidRPr="005631BB">
        <w:t>) создание нового документа;</w:t>
      </w:r>
    </w:p>
    <w:p w14:paraId="4E340BD3" w14:textId="74912A1A" w:rsidR="00FD40BC" w:rsidRDefault="00E12A1D" w:rsidP="00193DBD">
      <w:r w:rsidRPr="005631BB">
        <w:lastRenderedPageBreak/>
        <w:t>В</w:t>
      </w:r>
      <w:r w:rsidR="005631BB" w:rsidRPr="005631BB">
        <w:t>) ввод текста;</w:t>
      </w:r>
    </w:p>
    <w:p w14:paraId="3C3D1A41" w14:textId="7B037475" w:rsidR="00FD40BC" w:rsidRDefault="00E12A1D" w:rsidP="00193DBD">
      <w:r w:rsidRPr="005631BB">
        <w:t>Г</w:t>
      </w:r>
      <w:r w:rsidR="005631BB" w:rsidRPr="005631BB">
        <w:t>) сохранение документа.</w:t>
      </w:r>
    </w:p>
    <w:p w14:paraId="658C3EA3" w14:textId="2CAC90FF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В, Б, А, Г</w:t>
      </w:r>
    </w:p>
    <w:p w14:paraId="795BF2D1" w14:textId="7D3E0E81" w:rsidR="00FD40BC" w:rsidRDefault="00141F7A" w:rsidP="00193DBD">
      <w:r>
        <w:t>Компетенции (индикаторы): УК-1, ОПК-2, ОПК-5, ОПК-6</w:t>
      </w:r>
    </w:p>
    <w:p w14:paraId="5DCE445B" w14:textId="77777777" w:rsidR="00FD40BC" w:rsidRPr="005631BB" w:rsidRDefault="00FD40BC" w:rsidP="00193DBD"/>
    <w:p w14:paraId="3E271E39" w14:textId="2216C96C" w:rsidR="008724E6" w:rsidRDefault="008724E6" w:rsidP="00193DBD">
      <w:r>
        <w:t xml:space="preserve">3. </w:t>
      </w:r>
      <w:r w:rsidR="005F1586" w:rsidRPr="005F1586">
        <w:rPr>
          <w:i/>
          <w:iCs/>
        </w:rPr>
        <w:t>Установите правильную последовательность</w:t>
      </w:r>
      <w:r w:rsidR="005631BB" w:rsidRPr="00E12A1D">
        <w:rPr>
          <w:i/>
          <w:iCs/>
        </w:rPr>
        <w:t xml:space="preserve"> действи</w:t>
      </w:r>
      <w:r w:rsidR="005F1586">
        <w:rPr>
          <w:i/>
          <w:iCs/>
        </w:rPr>
        <w:t>й</w:t>
      </w:r>
      <w:r w:rsidR="005631BB" w:rsidRPr="00E12A1D">
        <w:rPr>
          <w:i/>
          <w:iCs/>
        </w:rPr>
        <w:t xml:space="preserve"> для создания таблицы в Microsoft Word</w:t>
      </w:r>
      <w:r w:rsidR="00E12A1D">
        <w:t xml:space="preserve">. </w:t>
      </w:r>
      <w:r w:rsidR="00E12A1D" w:rsidRPr="009B7C04">
        <w:rPr>
          <w:i/>
          <w:iCs/>
        </w:rPr>
        <w:t>Запишите правильную последовательность букв слева направо:</w:t>
      </w:r>
    </w:p>
    <w:p w14:paraId="46F09BEB" w14:textId="048066D9" w:rsidR="008724E6" w:rsidRDefault="00E12A1D" w:rsidP="00193DBD">
      <w:r>
        <w:t>А</w:t>
      </w:r>
      <w:r w:rsidR="005631BB" w:rsidRPr="005631BB">
        <w:t>) выбор размера таблицы;</w:t>
      </w:r>
    </w:p>
    <w:p w14:paraId="1F70274B" w14:textId="1C703358" w:rsidR="008724E6" w:rsidRDefault="00E12A1D" w:rsidP="00193DBD">
      <w:r>
        <w:t>Б</w:t>
      </w:r>
      <w:r w:rsidR="005631BB" w:rsidRPr="005631BB">
        <w:t>) открытие вкладки «Вставка»;</w:t>
      </w:r>
    </w:p>
    <w:p w14:paraId="55CBC32A" w14:textId="024125BA" w:rsidR="008724E6" w:rsidRDefault="00E12A1D" w:rsidP="00193DBD">
      <w:r>
        <w:t>В</w:t>
      </w:r>
      <w:r w:rsidR="005631BB" w:rsidRPr="005631BB">
        <w:t>) щелчок по кнопке «Таблица» на вкладке «Вставка»;</w:t>
      </w:r>
    </w:p>
    <w:p w14:paraId="76925DA0" w14:textId="78348519" w:rsidR="008724E6" w:rsidRDefault="00E12A1D" w:rsidP="00193DBD">
      <w:r>
        <w:t>Г</w:t>
      </w:r>
      <w:r w:rsidR="005631BB" w:rsidRPr="005631BB">
        <w:t>) ввод данных в таблицу.</w:t>
      </w:r>
    </w:p>
    <w:p w14:paraId="0908EC9D" w14:textId="4E117C68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Б, В, А, Г</w:t>
      </w:r>
    </w:p>
    <w:p w14:paraId="1CA8AD30" w14:textId="5C72465D" w:rsidR="008724E6" w:rsidRDefault="00141F7A" w:rsidP="00193DBD">
      <w:r>
        <w:t>Компетенции (индикаторы): УК-1, ОПК-2, ОПК-5, ОПК-6</w:t>
      </w:r>
    </w:p>
    <w:p w14:paraId="7BFC6481" w14:textId="77777777" w:rsidR="008724E6" w:rsidRPr="008724E6" w:rsidRDefault="008724E6" w:rsidP="00193DBD"/>
    <w:p w14:paraId="17F9F1E2" w14:textId="49264C6C" w:rsidR="008724E6" w:rsidRDefault="008724E6" w:rsidP="00193DBD">
      <w:r>
        <w:t xml:space="preserve">4. </w:t>
      </w:r>
      <w:r w:rsidR="00F207FC" w:rsidRPr="00F207FC">
        <w:rPr>
          <w:i/>
          <w:iCs/>
        </w:rPr>
        <w:t xml:space="preserve">Установите правильную последовательность </w:t>
      </w:r>
      <w:r w:rsidR="005631BB" w:rsidRPr="00F207FC">
        <w:rPr>
          <w:i/>
          <w:iCs/>
        </w:rPr>
        <w:t>шаг</w:t>
      </w:r>
      <w:r w:rsidR="00F207FC" w:rsidRPr="00F207FC">
        <w:rPr>
          <w:i/>
          <w:iCs/>
        </w:rPr>
        <w:t>ов</w:t>
      </w:r>
      <w:r w:rsidR="005631BB" w:rsidRPr="00F207FC">
        <w:rPr>
          <w:i/>
          <w:iCs/>
        </w:rPr>
        <w:t xml:space="preserve"> для изменения размера таблицы в Microsoft Word</w:t>
      </w:r>
      <w:r w:rsidR="00F207FC">
        <w:t xml:space="preserve">. </w:t>
      </w:r>
      <w:r w:rsidR="00F207FC" w:rsidRPr="009B7C04">
        <w:rPr>
          <w:i/>
          <w:iCs/>
        </w:rPr>
        <w:t>Запишите правильную последовательность букв слева направо:</w:t>
      </w:r>
    </w:p>
    <w:p w14:paraId="73237E18" w14:textId="1F25349E" w:rsidR="008724E6" w:rsidRDefault="003A4671" w:rsidP="00193DBD">
      <w:r>
        <w:t>А</w:t>
      </w:r>
      <w:r w:rsidR="005631BB" w:rsidRPr="005631BB">
        <w:t>) перетаскивание границ ячеек;</w:t>
      </w:r>
    </w:p>
    <w:p w14:paraId="1FEEA213" w14:textId="15DA5011" w:rsidR="008724E6" w:rsidRDefault="003A4671" w:rsidP="00193DBD">
      <w:r>
        <w:t>Б</w:t>
      </w:r>
      <w:r w:rsidR="005631BB" w:rsidRPr="005631BB">
        <w:t>) выделение ячеек, размер которых нужно изменить;</w:t>
      </w:r>
    </w:p>
    <w:p w14:paraId="2117B12D" w14:textId="39967EED" w:rsidR="008724E6" w:rsidRDefault="003A4671" w:rsidP="00193DBD">
      <w:r>
        <w:t>В</w:t>
      </w:r>
      <w:r w:rsidR="005631BB" w:rsidRPr="005631BB">
        <w:t>) открытие вкладки «Макет»;</w:t>
      </w:r>
    </w:p>
    <w:p w14:paraId="694A6C21" w14:textId="7BE81511" w:rsidR="008724E6" w:rsidRDefault="003A4671" w:rsidP="00193DBD">
      <w:r>
        <w:t>Г</w:t>
      </w:r>
      <w:r w:rsidR="005631BB" w:rsidRPr="005631BB">
        <w:t>) нажатие кнопки «Размер таблицы» на вкладке «Макет».</w:t>
      </w:r>
    </w:p>
    <w:p w14:paraId="3669ED4C" w14:textId="07FE0E1D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Б, В, Г, А</w:t>
      </w:r>
    </w:p>
    <w:p w14:paraId="29F1E02E" w14:textId="1E4A4233" w:rsidR="008724E6" w:rsidRDefault="00141F7A" w:rsidP="00193DBD">
      <w:r>
        <w:t>Компетенции (индикаторы): УК-1, ОПК-2, ОПК-5, ОПК-6</w:t>
      </w:r>
    </w:p>
    <w:p w14:paraId="47CD4C38" w14:textId="77777777" w:rsidR="008724E6" w:rsidRPr="005631BB" w:rsidRDefault="008724E6" w:rsidP="00193DBD"/>
    <w:p w14:paraId="03FAB2FA" w14:textId="6BF342B5" w:rsidR="008724E6" w:rsidRDefault="008724E6" w:rsidP="00193DBD">
      <w:r>
        <w:t xml:space="preserve">5. </w:t>
      </w:r>
      <w:r w:rsidR="003A4671" w:rsidRPr="003A4671">
        <w:rPr>
          <w:i/>
          <w:iCs/>
        </w:rPr>
        <w:t xml:space="preserve">Установите правильную последовательность </w:t>
      </w:r>
      <w:r w:rsidR="005631BB" w:rsidRPr="003A4671">
        <w:rPr>
          <w:i/>
          <w:iCs/>
        </w:rPr>
        <w:t>операци</w:t>
      </w:r>
      <w:r w:rsidR="003A4671" w:rsidRPr="003A4671">
        <w:rPr>
          <w:i/>
          <w:iCs/>
        </w:rPr>
        <w:t>й</w:t>
      </w:r>
      <w:r w:rsidR="005631BB" w:rsidRPr="003A4671">
        <w:rPr>
          <w:i/>
          <w:iCs/>
        </w:rPr>
        <w:t xml:space="preserve"> для создания и форматирования списков в Microsoft Word</w:t>
      </w:r>
      <w:r w:rsidR="003A4671" w:rsidRPr="003A4671">
        <w:rPr>
          <w:i/>
          <w:iCs/>
        </w:rPr>
        <w:t>.</w:t>
      </w:r>
      <w:r w:rsidR="003A4671">
        <w:t xml:space="preserve"> </w:t>
      </w:r>
      <w:r w:rsidR="003A4671" w:rsidRPr="009B7C04">
        <w:rPr>
          <w:i/>
          <w:iCs/>
        </w:rPr>
        <w:t>Запишите правильную последовательность букв слева направо:</w:t>
      </w:r>
    </w:p>
    <w:p w14:paraId="5130A1D1" w14:textId="0587B8C9" w:rsidR="008724E6" w:rsidRDefault="003A4671" w:rsidP="00193DBD">
      <w:r>
        <w:t>А</w:t>
      </w:r>
      <w:r w:rsidR="005631BB" w:rsidRPr="005631BB">
        <w:t>) добавление пунктов в список;</w:t>
      </w:r>
    </w:p>
    <w:p w14:paraId="1D4B1FD5" w14:textId="283310F2" w:rsidR="008724E6" w:rsidRDefault="003A4671" w:rsidP="00193DBD">
      <w:r>
        <w:t>Б</w:t>
      </w:r>
      <w:r w:rsidR="005631BB" w:rsidRPr="005631BB">
        <w:t>) выбор типа списка;</w:t>
      </w:r>
    </w:p>
    <w:p w14:paraId="561E451A" w14:textId="713704CB" w:rsidR="008724E6" w:rsidRDefault="003A4671" w:rsidP="00193DBD">
      <w:r>
        <w:t>В</w:t>
      </w:r>
      <w:r w:rsidR="005631BB" w:rsidRPr="005631BB">
        <w:t>) выделение текста, который будет списком;</w:t>
      </w:r>
    </w:p>
    <w:p w14:paraId="70840B78" w14:textId="66EE8267" w:rsidR="008724E6" w:rsidRDefault="003A4671" w:rsidP="00193DBD">
      <w:r>
        <w:t>Г</w:t>
      </w:r>
      <w:r w:rsidR="005631BB" w:rsidRPr="005631BB">
        <w:t>) применение выбранного формата списка.</w:t>
      </w:r>
    </w:p>
    <w:p w14:paraId="65DADB75" w14:textId="1056BFC7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В, Б, А, Г</w:t>
      </w:r>
    </w:p>
    <w:p w14:paraId="3C940726" w14:textId="52E9FB1B" w:rsidR="008724E6" w:rsidRDefault="00141F7A" w:rsidP="00193DBD">
      <w:r>
        <w:t>Компетенции (индикаторы): УК-1, ОПК-2, ОПК-5, ОПК-6</w:t>
      </w:r>
    </w:p>
    <w:p w14:paraId="38CC664D" w14:textId="77777777" w:rsidR="00000EA6" w:rsidRPr="00DD7EED" w:rsidRDefault="00000EA6" w:rsidP="00193DBD"/>
    <w:p w14:paraId="147D76D6" w14:textId="67F0182A" w:rsidR="00DD7EED" w:rsidRDefault="00DD7EED" w:rsidP="00000EA6">
      <w:pPr>
        <w:pStyle w:val="2"/>
      </w:pPr>
      <w:r w:rsidRPr="00DD7EED">
        <w:t>Задания открытого типа</w:t>
      </w:r>
    </w:p>
    <w:p w14:paraId="5FF72FDC" w14:textId="00DBFC45" w:rsidR="00DD7EED" w:rsidRDefault="00DD7EED" w:rsidP="000E6562">
      <w:pPr>
        <w:pStyle w:val="3"/>
        <w:jc w:val="left"/>
      </w:pPr>
      <w:r w:rsidRPr="00DD7EED">
        <w:t>Задания открытого типа на дополнение</w:t>
      </w:r>
    </w:p>
    <w:p w14:paraId="50479D6A" w14:textId="1AFC371D" w:rsidR="001F6825" w:rsidRPr="001F6825" w:rsidRDefault="00454A03" w:rsidP="00454A03">
      <w:pPr>
        <w:rPr>
          <w:i/>
          <w:iCs/>
        </w:rPr>
      </w:pPr>
      <w:r>
        <w:t>1.</w:t>
      </w:r>
      <w:r w:rsidRPr="001F6825">
        <w:rPr>
          <w:i/>
          <w:iCs/>
        </w:rPr>
        <w:t xml:space="preserve">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CF7FDC8" w14:textId="0F0F128E" w:rsidR="00454A03" w:rsidRDefault="001849BD" w:rsidP="00454A03">
      <w: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Default="001849BD" w:rsidP="00454A03">
      <w:r w:rsidRPr="001F6825">
        <w:t>Правильный ответ:</w:t>
      </w:r>
      <w:r>
        <w:t xml:space="preserve"> ЕСЛИ.</w:t>
      </w:r>
    </w:p>
    <w:p w14:paraId="08A0009B" w14:textId="130EEAA8" w:rsidR="00193DBD" w:rsidRDefault="00141F7A" w:rsidP="00193DBD">
      <w:r>
        <w:t>Компетенции (индикаторы): УК-1, ОПК-2, ОПК-5, ОПК-6</w:t>
      </w:r>
    </w:p>
    <w:p w14:paraId="1B578BEF" w14:textId="77777777" w:rsidR="00193DBD" w:rsidRDefault="00193DBD" w:rsidP="00454A03"/>
    <w:p w14:paraId="63CB6274" w14:textId="0C8CF4DB" w:rsidR="001F6825" w:rsidRDefault="00193DBD" w:rsidP="00193DBD">
      <w:r>
        <w:t xml:space="preserve">2.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2DD27252" w14:textId="23A09D9D" w:rsidR="00193DBD" w:rsidRDefault="001849BD" w:rsidP="00193DBD">
      <w: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Default="001849BD" w:rsidP="00193DBD">
      <w:r w:rsidRPr="001F6825">
        <w:t>Правильный ответ:</w:t>
      </w:r>
      <w:r>
        <w:t xml:space="preserve"> ВПР.</w:t>
      </w:r>
    </w:p>
    <w:p w14:paraId="0C8B3A71" w14:textId="26A026A4" w:rsidR="00193DBD" w:rsidRDefault="00141F7A" w:rsidP="00A67152">
      <w:r>
        <w:t>Компетенции (индикаторы): УК-1, ОПК-2, ОПК-5, ОПК-6</w:t>
      </w:r>
    </w:p>
    <w:p w14:paraId="155F8558" w14:textId="77777777" w:rsidR="00193DBD" w:rsidRDefault="00193DBD" w:rsidP="00193DBD"/>
    <w:p w14:paraId="0CCB950C" w14:textId="77777777" w:rsidR="001F6825" w:rsidRDefault="00193DBD" w:rsidP="00193DBD">
      <w:pPr>
        <w:rPr>
          <w:i/>
          <w:iCs/>
        </w:rPr>
      </w:pPr>
      <w:r>
        <w:t xml:space="preserve">3.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066092A" w14:textId="30FA48E7" w:rsidR="00193DBD" w:rsidRDefault="001849BD" w:rsidP="00193DBD">
      <w: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Default="001849BD" w:rsidP="00193DBD">
      <w:r w:rsidRPr="001F6825">
        <w:t>Правильный ответ:</w:t>
      </w:r>
      <w:r>
        <w:t xml:space="preserve"> СУММЕСЛ</w:t>
      </w:r>
      <w:r w:rsidR="00C94C9B">
        <w:t>И</w:t>
      </w:r>
      <w:r>
        <w:t>.</w:t>
      </w:r>
    </w:p>
    <w:p w14:paraId="05524C28" w14:textId="6E61D88B" w:rsidR="00193DBD" w:rsidRDefault="00141F7A" w:rsidP="00193DBD">
      <w:r>
        <w:t>Компетенции (индикаторы): УК-1, ОПК-2, ОПК-5, ОПК-6</w:t>
      </w:r>
    </w:p>
    <w:p w14:paraId="2DD5FCDC" w14:textId="77777777" w:rsidR="00193DBD" w:rsidRDefault="00193DBD" w:rsidP="00193DBD"/>
    <w:p w14:paraId="19100FD5" w14:textId="183C1D8C" w:rsidR="001F6825" w:rsidRDefault="00A67152" w:rsidP="00A67152">
      <w:r>
        <w:t xml:space="preserve">4.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7A41CED3" w14:textId="792199A4" w:rsidR="00A67152" w:rsidRDefault="001849BD" w:rsidP="00A67152">
      <w: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Default="001849BD" w:rsidP="00A67152">
      <w:r w:rsidRPr="001F6825">
        <w:t>Правильный ответ:</w:t>
      </w:r>
      <w:r>
        <w:t xml:space="preserve"> СЧЕТЕСЛИ.</w:t>
      </w:r>
    </w:p>
    <w:p w14:paraId="19B69398" w14:textId="0809A53F" w:rsidR="00A67152" w:rsidRDefault="00141F7A" w:rsidP="00A67152">
      <w:r>
        <w:t>Компетенции (индикаторы): УК-1, ОПК-2, ОПК-5, ОПК-6</w:t>
      </w:r>
    </w:p>
    <w:p w14:paraId="5C8C9ED7" w14:textId="77777777" w:rsidR="00A67152" w:rsidRDefault="00A67152" w:rsidP="00A67152"/>
    <w:p w14:paraId="027AC7C5" w14:textId="48E5595A" w:rsidR="001F6825" w:rsidRPr="000B1052" w:rsidRDefault="00D56E2B" w:rsidP="00D56E2B">
      <w:r>
        <w:t xml:space="preserve">5.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2B301ADA" w14:textId="55463C0E" w:rsidR="00D56E2B" w:rsidRDefault="001849BD" w:rsidP="00D56E2B">
      <w: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Default="001849BD" w:rsidP="00D56E2B">
      <w:r w:rsidRPr="000B1052">
        <w:t>Правильный ответ:</w:t>
      </w:r>
      <w:r>
        <w:t xml:space="preserve"> логическими.</w:t>
      </w:r>
    </w:p>
    <w:p w14:paraId="083441F3" w14:textId="478AA3CE" w:rsidR="00D56E2B" w:rsidRDefault="00141F7A" w:rsidP="00D56E2B">
      <w:r>
        <w:t>Компетенции (индикаторы): УК-1, ОПК-2, ОПК-5, ОПК-6</w:t>
      </w:r>
    </w:p>
    <w:p w14:paraId="18F849CF" w14:textId="77777777" w:rsidR="00D56E2B" w:rsidRDefault="00D56E2B" w:rsidP="00D56E2B"/>
    <w:p w14:paraId="5554F4E0" w14:textId="37432060" w:rsidR="000B1052" w:rsidRDefault="00D56E2B" w:rsidP="001454C2">
      <w:r>
        <w:t xml:space="preserve">6.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08E4D2D" w14:textId="21A1C024" w:rsidR="001454C2" w:rsidRDefault="001454C2" w:rsidP="001454C2">
      <w:r>
        <w:t>Процесс обработки данных включает в себя сбор, обработку и __________ данных.</w:t>
      </w:r>
    </w:p>
    <w:p w14:paraId="2B52D03E" w14:textId="77777777" w:rsidR="001454C2" w:rsidRDefault="001454C2" w:rsidP="001454C2">
      <w:r w:rsidRPr="000B1052">
        <w:t>Правильный ответ:</w:t>
      </w:r>
      <w:r>
        <w:t xml:space="preserve"> хранение.</w:t>
      </w:r>
    </w:p>
    <w:p w14:paraId="0DE04157" w14:textId="418EF98F" w:rsidR="001454C2" w:rsidRDefault="008C7D4B" w:rsidP="001454C2">
      <w:r>
        <w:t>Компетенции(индикаторы)</w:t>
      </w:r>
      <w:r w:rsidR="001454C2">
        <w:t>:</w:t>
      </w:r>
    </w:p>
    <w:p w14:paraId="6F374F84" w14:textId="77777777" w:rsidR="001454C2" w:rsidRDefault="001454C2" w:rsidP="001454C2"/>
    <w:p w14:paraId="5FF83E1B" w14:textId="77777777" w:rsidR="000B1052" w:rsidRDefault="008C7D4B" w:rsidP="001454C2">
      <w:pPr>
        <w:rPr>
          <w:i/>
          <w:iCs/>
        </w:rPr>
      </w:pPr>
      <w:r>
        <w:t xml:space="preserve">7.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7AE75DA" w14:textId="4DBCD305" w:rsidR="001454C2" w:rsidRDefault="001454C2" w:rsidP="001454C2">
      <w:r>
        <w:t>Единица измерения количества информации, равная 8 битам, называется __________.</w:t>
      </w:r>
    </w:p>
    <w:p w14:paraId="3E9317B4" w14:textId="77777777" w:rsidR="001454C2" w:rsidRDefault="001454C2" w:rsidP="001454C2">
      <w:r w:rsidRPr="000B1052">
        <w:t>Правильный ответ:</w:t>
      </w:r>
      <w:r>
        <w:t xml:space="preserve"> байт.</w:t>
      </w:r>
    </w:p>
    <w:p w14:paraId="4687E5E3" w14:textId="3DC5BAF8" w:rsidR="001454C2" w:rsidRDefault="008C7D4B" w:rsidP="001454C2">
      <w:r>
        <w:t>Компетенции(индикаторы):</w:t>
      </w:r>
    </w:p>
    <w:p w14:paraId="668B10E0" w14:textId="77777777" w:rsidR="001454C2" w:rsidRDefault="001454C2" w:rsidP="001454C2"/>
    <w:p w14:paraId="192C5BCE" w14:textId="55CABFF5" w:rsidR="00A70246" w:rsidRDefault="008E6755" w:rsidP="001454C2">
      <w:r>
        <w:t xml:space="preserve">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7E311EA8" w14:textId="5E205366" w:rsidR="001454C2" w:rsidRDefault="001454C2" w:rsidP="001454C2">
      <w: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Default="001454C2" w:rsidP="001454C2">
      <w:r w:rsidRPr="00A70246">
        <w:t>Правильный ответ:</w:t>
      </w:r>
      <w:r>
        <w:t xml:space="preserve"> CRM.</w:t>
      </w:r>
    </w:p>
    <w:p w14:paraId="4EB50285" w14:textId="6C7942FB" w:rsidR="001454C2" w:rsidRDefault="008E6755" w:rsidP="001454C2">
      <w:r>
        <w:lastRenderedPageBreak/>
        <w:t>Компетенции(индикаторы)</w:t>
      </w:r>
      <w:r w:rsidR="001454C2">
        <w:t>:</w:t>
      </w:r>
    </w:p>
    <w:p w14:paraId="535C8895" w14:textId="77777777" w:rsidR="008E6755" w:rsidRDefault="008E6755" w:rsidP="001454C2"/>
    <w:p w14:paraId="643471F7" w14:textId="4B050518" w:rsidR="00A70246" w:rsidRDefault="008E6755" w:rsidP="001454C2">
      <w:r>
        <w:t xml:space="preserve">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032A406E" w14:textId="5E32F6D7" w:rsidR="001454C2" w:rsidRDefault="001454C2" w:rsidP="001454C2">
      <w: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Default="001454C2" w:rsidP="001454C2">
      <w:r w:rsidRPr="00A70246">
        <w:t>Правильный ответ:</w:t>
      </w:r>
      <w:r>
        <w:t xml:space="preserve"> SWOT.</w:t>
      </w:r>
    </w:p>
    <w:p w14:paraId="5C1930D5" w14:textId="5D48C558" w:rsidR="001454C2" w:rsidRDefault="008E6755" w:rsidP="001454C2">
      <w:r>
        <w:t>Компетенции(индикаторы)</w:t>
      </w:r>
      <w:r w:rsidR="001454C2">
        <w:t>:</w:t>
      </w:r>
    </w:p>
    <w:p w14:paraId="4D733FC8" w14:textId="77777777" w:rsidR="001454C2" w:rsidRDefault="001454C2" w:rsidP="001454C2"/>
    <w:p w14:paraId="6264C83B" w14:textId="77777777" w:rsidR="00A70246" w:rsidRDefault="00F17957" w:rsidP="001454C2">
      <w:pPr>
        <w:rPr>
          <w:i/>
          <w:iCs/>
        </w:rPr>
      </w:pPr>
      <w:r>
        <w:t xml:space="preserve">10.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3D24006D" w14:textId="382AF0CD" w:rsidR="001454C2" w:rsidRDefault="001454C2" w:rsidP="001454C2"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Default="001454C2" w:rsidP="001454C2">
      <w:r w:rsidRPr="00A70246">
        <w:t>Правильный ответ:</w:t>
      </w:r>
      <w:r>
        <w:t xml:space="preserve"> программой.</w:t>
      </w:r>
    </w:p>
    <w:p w14:paraId="67D6907E" w14:textId="065B7A44" w:rsidR="001454C2" w:rsidRDefault="00F17957" w:rsidP="001454C2">
      <w:r>
        <w:t>Компетенции(индикаторы)</w:t>
      </w:r>
      <w:r w:rsidR="000861D6">
        <w:t>:</w:t>
      </w:r>
    </w:p>
    <w:p w14:paraId="2D72114F" w14:textId="77777777" w:rsidR="001454C2" w:rsidRDefault="001454C2" w:rsidP="001454C2"/>
    <w:p w14:paraId="6670472E" w14:textId="77777777" w:rsidR="00A70246" w:rsidRDefault="006441B2" w:rsidP="001454C2">
      <w:pPr>
        <w:rPr>
          <w:i/>
          <w:iCs/>
        </w:rPr>
      </w:pPr>
      <w:r>
        <w:t xml:space="preserve">11.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EFD03D6" w14:textId="0BD0DB0D" w:rsidR="001454C2" w:rsidRDefault="001454C2" w:rsidP="001454C2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Default="001454C2" w:rsidP="001454C2">
      <w:r w:rsidRPr="00A70246">
        <w:t>Правильный ответ:</w:t>
      </w:r>
      <w:r>
        <w:t xml:space="preserve"> анализом.</w:t>
      </w:r>
    </w:p>
    <w:p w14:paraId="741FC650" w14:textId="1D976E58" w:rsidR="001454C2" w:rsidRDefault="00141F7A" w:rsidP="001454C2">
      <w:r>
        <w:t>Компетенции (индикаторы): УК-1, ОПК-2, ОПК-5, ОПК-6</w:t>
      </w:r>
    </w:p>
    <w:p w14:paraId="0207EA85" w14:textId="77777777" w:rsidR="001454C2" w:rsidRDefault="001454C2" w:rsidP="001454C2"/>
    <w:p w14:paraId="54824E56" w14:textId="77777777" w:rsidR="00A70246" w:rsidRDefault="006441B2" w:rsidP="001454C2">
      <w:pPr>
        <w:rPr>
          <w:i/>
          <w:iCs/>
        </w:rPr>
      </w:pPr>
      <w:r>
        <w:t xml:space="preserve">12.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3BC363B" w14:textId="2D453EAD" w:rsidR="001454C2" w:rsidRDefault="001454C2" w:rsidP="001454C2">
      <w: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Default="001454C2" w:rsidP="001454C2">
      <w:r w:rsidRPr="00A70246">
        <w:t>Правильный ответ:</w:t>
      </w:r>
      <w:r>
        <w:t xml:space="preserve"> программным обеспечением.</w:t>
      </w:r>
    </w:p>
    <w:p w14:paraId="2C6E1FA3" w14:textId="69BF4921" w:rsidR="001454C2" w:rsidRDefault="00141F7A" w:rsidP="001454C2">
      <w:r>
        <w:t>Компетенции (индикаторы): УК-1, ОПК-2, ОПК-5, ОПК-6</w:t>
      </w:r>
    </w:p>
    <w:p w14:paraId="17C06C16" w14:textId="77777777" w:rsidR="001454C2" w:rsidRDefault="001454C2" w:rsidP="001454C2"/>
    <w:p w14:paraId="06411F81" w14:textId="77777777" w:rsidR="00A70246" w:rsidRDefault="006E5E0E" w:rsidP="001454C2">
      <w:pPr>
        <w:rPr>
          <w:i/>
          <w:iCs/>
        </w:rPr>
      </w:pPr>
      <w:r>
        <w:t xml:space="preserve">13.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A59D39A" w14:textId="041DCCA9" w:rsidR="001454C2" w:rsidRDefault="001454C2" w:rsidP="001454C2">
      <w: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Default="001454C2" w:rsidP="001454C2">
      <w:r w:rsidRPr="00A70246">
        <w:t>Правильный ответ:</w:t>
      </w:r>
      <w:r>
        <w:t xml:space="preserve"> производительностью.</w:t>
      </w:r>
    </w:p>
    <w:p w14:paraId="7EA5BCD4" w14:textId="4FABFAB7" w:rsidR="001454C2" w:rsidRDefault="00141F7A" w:rsidP="001454C2">
      <w:r>
        <w:t>Компетенции (индикаторы): УК-1, ОПК-2, ОПК-5, ОПК-6</w:t>
      </w:r>
    </w:p>
    <w:p w14:paraId="374A199C" w14:textId="77777777" w:rsidR="001454C2" w:rsidRDefault="001454C2" w:rsidP="001454C2"/>
    <w:p w14:paraId="15DD3ED1" w14:textId="77777777" w:rsidR="00A70246" w:rsidRDefault="006E5E0E" w:rsidP="001454C2">
      <w:pPr>
        <w:rPr>
          <w:i/>
          <w:iCs/>
        </w:rPr>
      </w:pPr>
      <w:r>
        <w:t xml:space="preserve">14.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D4B9D78" w14:textId="79A3A426" w:rsidR="001454C2" w:rsidRDefault="001454C2" w:rsidP="001454C2">
      <w: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Default="001454C2" w:rsidP="001454C2">
      <w:r w:rsidRPr="00A70246">
        <w:t>Правильный ответ:</w:t>
      </w:r>
      <w:r>
        <w:t xml:space="preserve"> интерфейсом.</w:t>
      </w:r>
    </w:p>
    <w:p w14:paraId="28F3F240" w14:textId="0163F4AF" w:rsidR="00000EA6" w:rsidRDefault="00141F7A" w:rsidP="001454C2">
      <w:r>
        <w:t>Компетенции (индикаторы): УК-1, ОПК-2, ОПК-5, ОПК-6</w:t>
      </w:r>
    </w:p>
    <w:p w14:paraId="14976EEB" w14:textId="77777777" w:rsidR="001A19F3" w:rsidRDefault="001A19F3" w:rsidP="001454C2"/>
    <w:p w14:paraId="0C7765E8" w14:textId="5B8D3C03" w:rsidR="00A70246" w:rsidRDefault="006E5E0E" w:rsidP="001A19F3">
      <w:r>
        <w:t xml:space="preserve">15.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613E435" w14:textId="15E850FB" w:rsidR="001A19F3" w:rsidRDefault="001A19F3" w:rsidP="001A19F3"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Default="001A19F3" w:rsidP="001A19F3">
      <w:r w:rsidRPr="00A70246">
        <w:t>Правильный ответ:</w:t>
      </w:r>
      <w:r>
        <w:t xml:space="preserve"> оптимизационным.</w:t>
      </w:r>
    </w:p>
    <w:p w14:paraId="0DC9CE1D" w14:textId="306C5576" w:rsidR="001A19F3" w:rsidRDefault="00141F7A" w:rsidP="001A19F3">
      <w:r>
        <w:t>Компетенции (индикаторы): УК-1, ОПК-2, ОПК-5, ОПК-6</w:t>
      </w:r>
    </w:p>
    <w:p w14:paraId="11F4E8C2" w14:textId="77777777" w:rsidR="001A19F3" w:rsidRDefault="001A19F3" w:rsidP="001A19F3"/>
    <w:p w14:paraId="67491B80" w14:textId="77777777" w:rsidR="00A70246" w:rsidRDefault="00ED5CE2" w:rsidP="001A19F3">
      <w:pPr>
        <w:rPr>
          <w:i/>
          <w:iCs/>
        </w:rPr>
      </w:pPr>
      <w:r>
        <w:t xml:space="preserve">16.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A0FAF4" w14:textId="562F1518" w:rsidR="001A19F3" w:rsidRDefault="001A19F3" w:rsidP="001A19F3">
      <w: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Default="001A19F3" w:rsidP="001A19F3">
      <w:r w:rsidRPr="00A70246">
        <w:t>Правильный ответ:</w:t>
      </w:r>
      <w:r>
        <w:t xml:space="preserve"> информационной.</w:t>
      </w:r>
    </w:p>
    <w:p w14:paraId="489E970E" w14:textId="68BD90BC" w:rsidR="001A19F3" w:rsidRDefault="00141F7A" w:rsidP="00ED5CE2">
      <w:r>
        <w:t>Компетенции (индикаторы): УК-1, ОПК-2, ОПК-5, ОПК-6</w:t>
      </w:r>
    </w:p>
    <w:p w14:paraId="0715BE32" w14:textId="77777777" w:rsidR="001A19F3" w:rsidRDefault="001A19F3" w:rsidP="001A19F3"/>
    <w:p w14:paraId="22588AF7" w14:textId="77777777" w:rsidR="00A70246" w:rsidRDefault="00ED5CE2" w:rsidP="001A19F3">
      <w:pPr>
        <w:rPr>
          <w:i/>
          <w:iCs/>
        </w:rPr>
      </w:pPr>
      <w:r>
        <w:t xml:space="preserve">17.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4E0B57EB" w14:textId="6D7E538F" w:rsidR="001A19F3" w:rsidRDefault="001A19F3" w:rsidP="001A19F3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Default="001A19F3" w:rsidP="001A19F3">
      <w:r w:rsidRPr="00A70246">
        <w:t>Правильный ответ:</w:t>
      </w:r>
      <w:r>
        <w:t xml:space="preserve"> анализом.</w:t>
      </w:r>
    </w:p>
    <w:p w14:paraId="756013F3" w14:textId="5BCEB6C2" w:rsidR="001A19F3" w:rsidRDefault="001A19F3" w:rsidP="001A19F3">
      <w:r>
        <w:t>Шифр компетенции:</w:t>
      </w:r>
    </w:p>
    <w:p w14:paraId="01EA5B00" w14:textId="77777777" w:rsidR="001A19F3" w:rsidRDefault="001A19F3" w:rsidP="001A19F3"/>
    <w:p w14:paraId="2933123D" w14:textId="274F6BAE" w:rsidR="00A70246" w:rsidRDefault="00F17C9E" w:rsidP="001A19F3">
      <w:r>
        <w:t xml:space="preserve">18.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1B19010" w14:textId="39D7DC81" w:rsidR="001A19F3" w:rsidRDefault="001A19F3" w:rsidP="001A19F3"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Default="001A19F3" w:rsidP="001A19F3">
      <w:r w:rsidRPr="00A70246">
        <w:t>Правильный ответ:</w:t>
      </w:r>
      <w:r>
        <w:t xml:space="preserve"> факторным.</w:t>
      </w:r>
    </w:p>
    <w:p w14:paraId="1F2A9541" w14:textId="31847D0F" w:rsidR="001A19F3" w:rsidRDefault="00141F7A" w:rsidP="001A19F3">
      <w:r>
        <w:t>Компетенции (индикаторы): УК-1, ОПК-2, ОПК-5, ОПК-6</w:t>
      </w:r>
    </w:p>
    <w:p w14:paraId="3FACB1DC" w14:textId="77777777" w:rsidR="001A19F3" w:rsidRDefault="001A19F3" w:rsidP="001A19F3"/>
    <w:p w14:paraId="764C76F4" w14:textId="77777777" w:rsidR="00A70246" w:rsidRDefault="00F17C9E" w:rsidP="001A19F3">
      <w:pPr>
        <w:rPr>
          <w:i/>
          <w:iCs/>
        </w:rPr>
      </w:pPr>
      <w:r>
        <w:t xml:space="preserve">19.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F69D93" w14:textId="0EB5FA35" w:rsidR="001A19F3" w:rsidRDefault="001A19F3" w:rsidP="001A19F3">
      <w: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Default="001A19F3" w:rsidP="001A19F3">
      <w:r w:rsidRPr="00A70246">
        <w:t>Правильный ответ:</w:t>
      </w:r>
      <w:r>
        <w:t xml:space="preserve"> оптимальным.</w:t>
      </w:r>
    </w:p>
    <w:p w14:paraId="2EB13E22" w14:textId="1F433D75" w:rsidR="001A19F3" w:rsidRDefault="00141F7A" w:rsidP="001A19F3">
      <w:r>
        <w:t>Компетенции (индикаторы): УК-1, ОПК-2, ОПК-5, ОПК-6</w:t>
      </w:r>
    </w:p>
    <w:p w14:paraId="7A399300" w14:textId="77777777" w:rsidR="00F17C9E" w:rsidRDefault="00F17C9E" w:rsidP="001A19F3"/>
    <w:p w14:paraId="0C7675CF" w14:textId="77777777" w:rsidR="00A70246" w:rsidRDefault="00640EF7" w:rsidP="001A19F3">
      <w:pPr>
        <w:rPr>
          <w:i/>
          <w:iCs/>
        </w:rPr>
      </w:pPr>
      <w:r>
        <w:t xml:space="preserve">20.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D3371AF" w14:textId="32DE1272" w:rsidR="001A19F3" w:rsidRDefault="001A19F3" w:rsidP="001A19F3"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Default="001A19F3" w:rsidP="001A19F3">
      <w:r w:rsidRPr="00A70246">
        <w:t>Правильный ответ:</w:t>
      </w:r>
      <w:r>
        <w:t xml:space="preserve"> ERP.</w:t>
      </w:r>
    </w:p>
    <w:p w14:paraId="200B266A" w14:textId="26AC6CDF" w:rsidR="001A19F3" w:rsidRPr="00DD7EED" w:rsidRDefault="00141F7A" w:rsidP="001A19F3">
      <w:r>
        <w:t>Компетенции (индикаторы): УК-1, ОПК-2, ОПК-5, ОПК-6</w:t>
      </w:r>
    </w:p>
    <w:p w14:paraId="31A1473C" w14:textId="1269A3F5" w:rsidR="00DD7EED" w:rsidRDefault="00DD7EED" w:rsidP="000E6562">
      <w:pPr>
        <w:pStyle w:val="3"/>
        <w:jc w:val="left"/>
      </w:pPr>
      <w:r w:rsidRPr="00DD7EED">
        <w:t>Задания открытого типа с кратким свободным ответом</w:t>
      </w:r>
    </w:p>
    <w:p w14:paraId="50D16A76" w14:textId="2E587C2C" w:rsidR="00D41B52" w:rsidRDefault="00640EF7" w:rsidP="00D41B52">
      <w:r>
        <w:t xml:space="preserve">1.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Назовите одну из основных функций информационных систем в бизнесе</w:t>
      </w:r>
      <w:r w:rsidR="008637CC">
        <w:t>»</w:t>
      </w:r>
      <w:r w:rsidR="00D41B52">
        <w:t>.</w:t>
      </w:r>
    </w:p>
    <w:p w14:paraId="23629053" w14:textId="77777777" w:rsidR="00D41B52" w:rsidRDefault="00D41B52" w:rsidP="00D41B52">
      <w:r w:rsidRPr="008637CC">
        <w:t>Правильный ответ:</w:t>
      </w:r>
      <w:r>
        <w:t xml:space="preserve"> Управление данными.</w:t>
      </w:r>
    </w:p>
    <w:p w14:paraId="2D875E01" w14:textId="149E8EFA" w:rsidR="00D41B52" w:rsidRDefault="00141F7A" w:rsidP="00D41B52">
      <w:r>
        <w:t>Компетенции (индикаторы): УК-1, ОПК-2, ОПК-5, ОПК-6</w:t>
      </w:r>
    </w:p>
    <w:p w14:paraId="3D2E1053" w14:textId="77777777" w:rsidR="00D41B52" w:rsidRDefault="00D41B52" w:rsidP="00D41B52"/>
    <w:p w14:paraId="2DC027A1" w14:textId="65CA140B" w:rsidR="00D41B52" w:rsidRDefault="00640EF7" w:rsidP="00D41B52">
      <w:r>
        <w:t xml:space="preserve">2.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Дайте определение понятию "автоматизированная информационная система"</w:t>
      </w:r>
      <w:r w:rsidR="008637CC">
        <w:t>»</w:t>
      </w:r>
      <w:r w:rsidR="00D41B52">
        <w:t>.</w:t>
      </w:r>
    </w:p>
    <w:p w14:paraId="556AC367" w14:textId="06A3EDE8" w:rsidR="00D41B52" w:rsidRDefault="00D41B52" w:rsidP="00D41B52">
      <w:r w:rsidRPr="008637CC">
        <w:t>Правильный ответ:</w:t>
      </w:r>
      <w:r>
        <w:t xml:space="preserve"> Автоматизированная информационная система (АИС) </w:t>
      </w:r>
      <w:r w:rsidR="007475C8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09B7D63A" w14:textId="20093379" w:rsidR="00D41B52" w:rsidRDefault="00141F7A" w:rsidP="00D41B52">
      <w:r>
        <w:lastRenderedPageBreak/>
        <w:t>Компетенции (индикаторы): УК-1, ОПК-2, ОПК-5, ОПК-6</w:t>
      </w:r>
    </w:p>
    <w:p w14:paraId="563A0845" w14:textId="77777777" w:rsidR="00D36614" w:rsidRDefault="00D36614" w:rsidP="00D41B52"/>
    <w:p w14:paraId="5B230B23" w14:textId="58BDDF93" w:rsidR="00D41B52" w:rsidRDefault="00D36614" w:rsidP="00D41B52">
      <w:r>
        <w:t xml:space="preserve">3.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виды данных могут обрабатываться информационными системами?</w:t>
      </w:r>
      <w:r w:rsidR="007475C8">
        <w:t>»</w:t>
      </w:r>
    </w:p>
    <w:p w14:paraId="43A80B98" w14:textId="77777777" w:rsidR="00D41B52" w:rsidRDefault="00D41B52" w:rsidP="00D41B52">
      <w:r w:rsidRPr="007475C8">
        <w:t>Правильный ответ:</w:t>
      </w:r>
      <w:r>
        <w:t xml:space="preserve">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23C29EF6" w14:textId="0A97BFED" w:rsidR="00D41B52" w:rsidRDefault="00141F7A" w:rsidP="00D41B52">
      <w:r>
        <w:t>Компетенции (индикаторы): УК-1, ОПК-2, ОПК-5, ОПК-6</w:t>
      </w:r>
    </w:p>
    <w:p w14:paraId="485D3EE0" w14:textId="77777777" w:rsidR="00D36614" w:rsidRDefault="00D36614" w:rsidP="00D41B52"/>
    <w:p w14:paraId="6F03FF89" w14:textId="3D8D02B3" w:rsidR="00D41B52" w:rsidRDefault="00D41B52" w:rsidP="00D41B52">
      <w:r>
        <w:t>4</w:t>
      </w:r>
      <w:r w:rsidR="00D36614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преимущества дает использование информационных технологий в бизнесе?</w:t>
      </w:r>
      <w:r w:rsidR="007475C8">
        <w:t>»</w:t>
      </w:r>
    </w:p>
    <w:p w14:paraId="4ABFD305" w14:textId="77777777" w:rsidR="00D41B52" w:rsidRDefault="00D41B52" w:rsidP="00D41B52">
      <w:r w:rsidRPr="007475C8">
        <w:t>Правильный ответ:</w:t>
      </w:r>
      <w:r>
        <w:t xml:space="preserve">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30839AF4" w14:textId="7FF8740D" w:rsidR="00D41B52" w:rsidRDefault="00141F7A" w:rsidP="00D41B52">
      <w:r>
        <w:t>Компетенции (индикаторы): УК-1, ОПК-2, ОПК-5, ОПК-6</w:t>
      </w:r>
    </w:p>
    <w:p w14:paraId="3712655A" w14:textId="77777777" w:rsidR="00D36614" w:rsidRDefault="00D36614" w:rsidP="00D41B52"/>
    <w:p w14:paraId="3504158E" w14:textId="4AAF71C5" w:rsidR="00D41B52" w:rsidRDefault="00D36614" w:rsidP="00D41B52">
      <w:r>
        <w:t xml:space="preserve">5.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Что такое CRM-система?</w:t>
      </w:r>
      <w:r w:rsidR="007475C8">
        <w:t>»</w:t>
      </w:r>
    </w:p>
    <w:p w14:paraId="567A9D21" w14:textId="481C66A6" w:rsidR="00D41B52" w:rsidRDefault="00D41B52" w:rsidP="00D41B52">
      <w:r w:rsidRPr="007475C8">
        <w:t>Правильный ответ:</w:t>
      </w:r>
      <w:r>
        <w:t xml:space="preserve"> CRM-система (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) </w:t>
      </w:r>
      <w:r w:rsidR="007475C8">
        <w:t>–</w:t>
      </w:r>
      <w: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2723F5F6" w14:textId="1A7DDCA4" w:rsidR="00D41B52" w:rsidRDefault="00141F7A" w:rsidP="00D41B52">
      <w:r>
        <w:t>Компетенции (индикаторы): УК-1, ОПК-2, ОПК-5, ОПК-6</w:t>
      </w:r>
    </w:p>
    <w:p w14:paraId="299FA447" w14:textId="77777777" w:rsidR="00D41B52" w:rsidRDefault="00D41B52" w:rsidP="00D41B52"/>
    <w:p w14:paraId="529C4892" w14:textId="2D9AF3C8" w:rsidR="00D41B52" w:rsidRDefault="00D36614" w:rsidP="00D41B52">
      <w:r>
        <w:t xml:space="preserve">6.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методы анализа данных вы знаете?</w:t>
      </w:r>
      <w:r w:rsidR="007475C8">
        <w:t>»</w:t>
      </w:r>
    </w:p>
    <w:p w14:paraId="14DA1CB0" w14:textId="77777777" w:rsidR="00D41B52" w:rsidRDefault="00D41B52" w:rsidP="00D41B52">
      <w:r w:rsidRPr="007475C8">
        <w:t>Правильный ответ:</w:t>
      </w:r>
      <w:r>
        <w:t xml:space="preserve"> Методы анализа данных включают статистический анализ, регрессионный анализ, кластерный анализ, факторный анализ и другие.</w:t>
      </w:r>
    </w:p>
    <w:p w14:paraId="115CBC8B" w14:textId="5F1ED233" w:rsidR="00D41B52" w:rsidRDefault="00141F7A" w:rsidP="00D41B52">
      <w:r>
        <w:t>Компетенции (индикаторы): УК-1, ОПК-2, ОПК-5, ОПК-6</w:t>
      </w:r>
    </w:p>
    <w:p w14:paraId="2DB9CE94" w14:textId="77777777" w:rsidR="00D41B52" w:rsidRDefault="00D41B52" w:rsidP="00D41B52"/>
    <w:p w14:paraId="6E34083F" w14:textId="3778E9C1" w:rsidR="00D41B52" w:rsidRDefault="00D41B52" w:rsidP="00D41B52">
      <w:r>
        <w:t>7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существуют способы защиты информации в информационных системах?</w:t>
      </w:r>
      <w:r w:rsidR="007475C8">
        <w:t>»</w:t>
      </w:r>
    </w:p>
    <w:p w14:paraId="2FB6F96B" w14:textId="77777777" w:rsidR="00D41B52" w:rsidRDefault="00D41B52" w:rsidP="00D41B52">
      <w:r w:rsidRPr="007475C8">
        <w:t xml:space="preserve">Правильный ответ: </w:t>
      </w:r>
      <w:r>
        <w:t>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0DBA0072" w14:textId="1EF59C5A" w:rsidR="00D41B52" w:rsidRDefault="00141F7A" w:rsidP="00D41B52">
      <w:r>
        <w:t>Компетенции (индикаторы): УК-1, ОПК-2, ОПК-5, ОПК-6</w:t>
      </w:r>
    </w:p>
    <w:p w14:paraId="33AFC55F" w14:textId="77777777" w:rsidR="00D41B52" w:rsidRDefault="00D41B52" w:rsidP="00D41B52"/>
    <w:p w14:paraId="49582B07" w14:textId="2C95930E" w:rsidR="00D41B52" w:rsidRDefault="00D41B52" w:rsidP="00D41B52">
      <w:r>
        <w:t>8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Что такое программное обеспечение?</w:t>
      </w:r>
      <w:r w:rsidR="007475C8">
        <w:t>»</w:t>
      </w:r>
    </w:p>
    <w:p w14:paraId="43A9423D" w14:textId="43033076" w:rsidR="00D41B52" w:rsidRDefault="00D41B52" w:rsidP="00D41B52">
      <w:r w:rsidRPr="007475C8">
        <w:t>Правильный ответ:</w:t>
      </w:r>
      <w:r>
        <w:t xml:space="preserve"> Программное обеспечение </w:t>
      </w:r>
      <w:r w:rsidR="007475C8">
        <w:t>–</w:t>
      </w:r>
      <w: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07743FA9" w14:textId="5F134623" w:rsidR="00D41B52" w:rsidRDefault="00141F7A" w:rsidP="00D41B52">
      <w:r>
        <w:t>Компетенции (индикаторы): УК-1, ОПК-2, ОПК-5, ОПК-6</w:t>
      </w:r>
    </w:p>
    <w:p w14:paraId="11BAF377" w14:textId="77777777" w:rsidR="00D41B52" w:rsidRDefault="00D41B52" w:rsidP="00D41B52"/>
    <w:p w14:paraId="3BD5C1F8" w14:textId="0650029C" w:rsidR="00D41B52" w:rsidRDefault="00B01896" w:rsidP="00D41B52">
      <w:r>
        <w:lastRenderedPageBreak/>
        <w:t xml:space="preserve">9.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Какие виды программного обеспечения вы знаете?</w:t>
      </w:r>
      <w:r w:rsidR="003E16BD">
        <w:t>»</w:t>
      </w:r>
    </w:p>
    <w:p w14:paraId="31D1A5FD" w14:textId="77777777" w:rsidR="00D41B52" w:rsidRDefault="00D41B52" w:rsidP="00D41B52">
      <w:r w:rsidRPr="003E16BD">
        <w:t>Правильный ответ:</w:t>
      </w:r>
      <w:r>
        <w:t xml:space="preserve">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редакторы) и специальное программное обеспечение (бухгалтерские программы, системы управления базами данных).</w:t>
      </w:r>
    </w:p>
    <w:p w14:paraId="045422CC" w14:textId="3BA480CB" w:rsidR="00D41B52" w:rsidRDefault="00141F7A" w:rsidP="00D41B52">
      <w:r>
        <w:t>Компетенции (индикаторы): УК-1, ОПК-2, ОПК-5, ОПК-6</w:t>
      </w:r>
    </w:p>
    <w:p w14:paraId="6DAAEF9B" w14:textId="77777777" w:rsidR="00B01896" w:rsidRDefault="00B01896" w:rsidP="00D41B52"/>
    <w:p w14:paraId="59FA2B6A" w14:textId="71E921A9" w:rsidR="00D41B52" w:rsidRDefault="00B01896" w:rsidP="00D41B52">
      <w:r>
        <w:t xml:space="preserve">10.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Что такое база данных?</w:t>
      </w:r>
      <w:r w:rsidR="003E16BD">
        <w:t>»</w:t>
      </w:r>
    </w:p>
    <w:p w14:paraId="2612E632" w14:textId="5A4831E3" w:rsidR="00D41B52" w:rsidRDefault="00D41B52" w:rsidP="00D41B52">
      <w:r w:rsidRPr="003E16BD">
        <w:t>Правильный ответ:</w:t>
      </w:r>
      <w:r>
        <w:t xml:space="preserve"> База данных </w:t>
      </w:r>
      <w:r w:rsidR="00CE3BF4">
        <w:t>–</w:t>
      </w:r>
      <w: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638846B2" w14:textId="2A8E81FA" w:rsidR="00D41B52" w:rsidRDefault="00141F7A" w:rsidP="00D41B52">
      <w:r>
        <w:t>Компетенции (индикаторы): УК-1, ОПК-2, ОПК-5, ОПК-6</w:t>
      </w:r>
    </w:p>
    <w:p w14:paraId="1336954D" w14:textId="77777777" w:rsidR="00000EA6" w:rsidRDefault="00000EA6" w:rsidP="00053130"/>
    <w:p w14:paraId="4A924DD2" w14:textId="6C1F4423" w:rsidR="00651CCD" w:rsidRDefault="00B01896" w:rsidP="00651CCD">
      <w:r>
        <w:t xml:space="preserve">11.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Каковы основные функции информационных систем в бизнесе?</w:t>
      </w:r>
      <w:r w:rsidR="003E16BD">
        <w:t>»</w:t>
      </w:r>
    </w:p>
    <w:p w14:paraId="11795DE1" w14:textId="77777777" w:rsidR="00651CCD" w:rsidRDefault="00651CCD" w:rsidP="00651CCD">
      <w:r w:rsidRPr="003E16BD">
        <w:t>Правильный ответ:</w:t>
      </w:r>
      <w:r>
        <w:t xml:space="preserve">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13DB12C0" w14:textId="5179290F" w:rsidR="00651CCD" w:rsidRDefault="00141F7A" w:rsidP="00651CCD">
      <w:r>
        <w:t>Компетенции (индикаторы): УК-1, ОПК-2, ОПК-5, ОПК-6</w:t>
      </w:r>
    </w:p>
    <w:p w14:paraId="566B0C5E" w14:textId="77777777" w:rsidR="00651CCD" w:rsidRDefault="00651CCD" w:rsidP="00651CCD"/>
    <w:p w14:paraId="49105E13" w14:textId="5950B82C" w:rsidR="00651CCD" w:rsidRDefault="00B01896" w:rsidP="00651CCD">
      <w:r>
        <w:t xml:space="preserve">12.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Что такое автоматизированная информационная система (АИС)?</w:t>
      </w:r>
      <w:r w:rsidR="003E16BD">
        <w:t>»</w:t>
      </w:r>
    </w:p>
    <w:p w14:paraId="58E4EA11" w14:textId="54353595" w:rsidR="00651CCD" w:rsidRDefault="00651CCD" w:rsidP="00651CCD">
      <w:r w:rsidRPr="003E16BD">
        <w:t>Правильный ответ:</w:t>
      </w:r>
      <w:r>
        <w:t xml:space="preserve"> АИС </w:t>
      </w:r>
      <w:r w:rsidR="003E16BD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1BEB0BC2" w14:textId="305F86AB" w:rsidR="00651CCD" w:rsidRDefault="00141F7A" w:rsidP="00651CCD">
      <w:r>
        <w:t>Компетенции (индикаторы): УК-1, ОПК-2, ОПК-5, ОПК-6</w:t>
      </w:r>
    </w:p>
    <w:p w14:paraId="232EBFC9" w14:textId="77777777" w:rsidR="00651CCD" w:rsidRDefault="00651CCD" w:rsidP="00651CCD"/>
    <w:p w14:paraId="7A06C9FE" w14:textId="3D9D4E66" w:rsidR="00651CCD" w:rsidRDefault="00B01896" w:rsidP="00651CCD">
      <w:r>
        <w:t xml:space="preserve">13.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Какие виды информационных технологий вы знаете?</w:t>
      </w:r>
      <w:r w:rsidR="003E16BD">
        <w:t>»</w:t>
      </w:r>
    </w:p>
    <w:p w14:paraId="59E73984" w14:textId="77777777" w:rsidR="00651CCD" w:rsidRDefault="00651CCD" w:rsidP="00651CCD">
      <w:r w:rsidRPr="001D3EE9">
        <w:t>Правильный ответ:</w:t>
      </w:r>
      <w:r>
        <w:t xml:space="preserve"> Существуют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1FE0032E" w14:textId="25D11F6B" w:rsidR="00651CCD" w:rsidRDefault="00141F7A" w:rsidP="00651CCD">
      <w:r>
        <w:t>Компетенции (индикаторы): УК-1, ОПК-2, ОПК-5, ОПК-6</w:t>
      </w:r>
    </w:p>
    <w:p w14:paraId="6FE6BFD1" w14:textId="77777777" w:rsidR="00651CCD" w:rsidRDefault="00651CCD" w:rsidP="00651CCD"/>
    <w:p w14:paraId="472A5D4A" w14:textId="22A33526" w:rsidR="00651CCD" w:rsidRDefault="00B01896" w:rsidP="00651CCD">
      <w:r>
        <w:t xml:space="preserve">14. </w:t>
      </w:r>
      <w:r w:rsidR="001D3EE9" w:rsidRPr="008637CC">
        <w:rPr>
          <w:i/>
          <w:iCs/>
        </w:rPr>
        <w:t>Дайте ответ на вопрос:</w:t>
      </w:r>
      <w:r w:rsidR="001D3EE9">
        <w:t xml:space="preserve"> «</w:t>
      </w:r>
      <w:r w:rsidR="00651CCD">
        <w:t>Что такое оптимизационный метод?</w:t>
      </w:r>
      <w:r w:rsidR="001D3EE9">
        <w:t>»</w:t>
      </w:r>
    </w:p>
    <w:p w14:paraId="09A07FCF" w14:textId="69880D1E" w:rsidR="00651CCD" w:rsidRDefault="00651CCD" w:rsidP="00651CCD">
      <w:r w:rsidRPr="001D3EE9">
        <w:t>Правильный ответ:</w:t>
      </w:r>
      <w:r>
        <w:t xml:space="preserve"> Оптимизационный метод </w:t>
      </w:r>
      <w:r w:rsidR="001D3EE9">
        <w:t>–</w:t>
      </w:r>
      <w: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4610C2A8" w14:textId="6EB7A8CE" w:rsidR="00651CCD" w:rsidRDefault="00141F7A" w:rsidP="00651CCD">
      <w:r>
        <w:t>Компетенции (индикаторы): УК-1, ОПК-2, ОПК-5, ОПК-6</w:t>
      </w:r>
    </w:p>
    <w:p w14:paraId="0C087FAD" w14:textId="77777777" w:rsidR="00651CCD" w:rsidRDefault="00651CCD" w:rsidP="00651CCD"/>
    <w:p w14:paraId="2CA0C0B7" w14:textId="2AAA50E2" w:rsidR="00651CCD" w:rsidRDefault="00B01896" w:rsidP="00651CCD">
      <w:r>
        <w:lastRenderedPageBreak/>
        <w:t xml:space="preserve">15.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Какие задачи решает система поддержки принятия решений (СППР)?</w:t>
      </w:r>
      <w:r w:rsidR="0062320E">
        <w:t>»</w:t>
      </w:r>
    </w:p>
    <w:p w14:paraId="6871C7DA" w14:textId="77777777" w:rsidR="00651CCD" w:rsidRDefault="00651CCD" w:rsidP="00651CCD">
      <w:r w:rsidRPr="0062320E">
        <w:t>Правильный ответ:</w:t>
      </w:r>
      <w:r>
        <w:t xml:space="preserve">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558213EF" w:rsidR="00651CCD" w:rsidRDefault="00141F7A" w:rsidP="00651CCD">
      <w:r>
        <w:t>Компетенции (индикаторы): УК-1, ОПК-2, ОПК-5, ОПК-6</w:t>
      </w:r>
    </w:p>
    <w:p w14:paraId="6BECC200" w14:textId="77777777" w:rsidR="00651CCD" w:rsidRDefault="00651CCD" w:rsidP="00651CCD"/>
    <w:p w14:paraId="23284BD9" w14:textId="0A78D9BE" w:rsidR="00651CCD" w:rsidRDefault="00B01896" w:rsidP="00651CCD">
      <w:r>
        <w:t xml:space="preserve">16.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Что такое факторный анализ?</w:t>
      </w:r>
      <w:r w:rsidR="0062320E">
        <w:t>»</w:t>
      </w:r>
    </w:p>
    <w:p w14:paraId="0410B2C0" w14:textId="6DDC9B5C" w:rsidR="00651CCD" w:rsidRDefault="00651CCD" w:rsidP="00651CCD">
      <w:r w:rsidRPr="0062320E">
        <w:t>Правильный ответ:</w:t>
      </w:r>
      <w:r>
        <w:t xml:space="preserve"> Факторный анализ </w:t>
      </w:r>
      <w:r w:rsidR="0062320E">
        <w:t>–</w:t>
      </w:r>
      <w: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71521461" w14:textId="0FB8FB98" w:rsidR="00651CCD" w:rsidRDefault="00141F7A" w:rsidP="00651CCD">
      <w:r>
        <w:t>Компетенции (индикаторы): УК-1, ОПК-2, ОПК-5, ОПК-6</w:t>
      </w:r>
    </w:p>
    <w:p w14:paraId="300A6FE8" w14:textId="77777777" w:rsidR="00053130" w:rsidRDefault="00DD7EED" w:rsidP="000E6562">
      <w:pPr>
        <w:pStyle w:val="3"/>
        <w:jc w:val="left"/>
      </w:pPr>
      <w:r w:rsidRPr="00DD7EED">
        <w:t>Задания открытого типа с развернутым ответом</w:t>
      </w:r>
    </w:p>
    <w:p w14:paraId="7F2C295C" w14:textId="79287392" w:rsidR="00A33596" w:rsidRDefault="00BE3A59" w:rsidP="00BE3A59">
      <w:r>
        <w:t xml:space="preserve">1. </w:t>
      </w:r>
      <w:r w:rsidR="00A33596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0E6562" w:rsidRDefault="00BE3A59" w:rsidP="00BE3A59">
      <w:r>
        <w:t xml:space="preserve">Необходимо провести анализ деловой ситуации и предложить алгоритм </w:t>
      </w:r>
      <w:r w:rsidR="00523FEE" w:rsidRPr="000E6562">
        <w:t>решения профессиональной задачи с использованием информационных технологий.</w:t>
      </w:r>
    </w:p>
    <w:p w14:paraId="556B3536" w14:textId="77777777" w:rsidR="001D2CC8" w:rsidRPr="000E6562" w:rsidRDefault="001D2CC8" w:rsidP="001D2CC8">
      <w:r w:rsidRPr="000E6562"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0E6562" w:rsidRDefault="00EF58FF" w:rsidP="001D2CC8">
      <w:r w:rsidRPr="000E6562">
        <w:t>Время выполнения – 30 мин</w:t>
      </w:r>
      <w:r w:rsidR="007A0CF5" w:rsidRPr="000E6562">
        <w:t>.</w:t>
      </w:r>
    </w:p>
    <w:p w14:paraId="0258FB8C" w14:textId="1A59487B" w:rsidR="007A0CF5" w:rsidRPr="000E6562" w:rsidRDefault="008247ED" w:rsidP="001D2CC8">
      <w:r w:rsidRPr="000E6562">
        <w:t>Ожидаемый ответ:</w:t>
      </w:r>
    </w:p>
    <w:p w14:paraId="45C09F88" w14:textId="4FB96A6D" w:rsidR="001D2CC8" w:rsidRPr="000E6562" w:rsidRDefault="007A0CF5" w:rsidP="001D2CC8">
      <w:r w:rsidRPr="000E6562">
        <w:t xml:space="preserve">1) </w:t>
      </w:r>
      <w:r w:rsidR="001D2CC8" w:rsidRPr="000E6562">
        <w:t>Сбор данных:</w:t>
      </w:r>
    </w:p>
    <w:p w14:paraId="09B50524" w14:textId="1EA6D27D" w:rsidR="001D2CC8" w:rsidRPr="000E6562" w:rsidRDefault="001D2CC8" w:rsidP="001D2CC8">
      <w:r w:rsidRPr="000E6562">
        <w:t>Получите данные о продажах компании за последний квартал.</w:t>
      </w:r>
    </w:p>
    <w:p w14:paraId="0092FCAA" w14:textId="16497CA9" w:rsidR="001D2CC8" w:rsidRPr="000E6562" w:rsidRDefault="00183662" w:rsidP="001D2CC8">
      <w:r w:rsidRPr="000E6562">
        <w:t>2</w:t>
      </w:r>
      <w:r w:rsidR="007A0CF5" w:rsidRPr="000E6562">
        <w:t xml:space="preserve">) </w:t>
      </w:r>
      <w:r w:rsidR="001D2CC8" w:rsidRPr="000E6562">
        <w:t>Создание таблицы в Microsoft Excel:</w:t>
      </w:r>
    </w:p>
    <w:p w14:paraId="21F3BD48" w14:textId="357BCEC8" w:rsidR="001D2CC8" w:rsidRPr="000E6562" w:rsidRDefault="001D2CC8" w:rsidP="001D2CC8">
      <w:r w:rsidRPr="000E6562">
        <w:t>Введите данные о продажах в таблицу Excel.</w:t>
      </w:r>
    </w:p>
    <w:p w14:paraId="1EB13D7D" w14:textId="39AC48EC" w:rsidR="001D2CC8" w:rsidRPr="000E6562" w:rsidRDefault="001D2CC8" w:rsidP="001D2CC8">
      <w:r w:rsidRPr="000E6562">
        <w:t>Добавьте столбцы для месяцев и категорий продуктов.</w:t>
      </w:r>
    </w:p>
    <w:p w14:paraId="1090AA95" w14:textId="33D0C799" w:rsidR="001D2CC8" w:rsidRPr="000E6562" w:rsidRDefault="00183662" w:rsidP="001D2CC8">
      <w:r w:rsidRPr="000E6562">
        <w:t>3</w:t>
      </w:r>
      <w:r w:rsidR="007A0CF5" w:rsidRPr="000E6562">
        <w:t xml:space="preserve">) </w:t>
      </w:r>
      <w:r w:rsidR="001D2CC8" w:rsidRPr="000E6562">
        <w:t>Подсчет общих объемов продаж:</w:t>
      </w:r>
    </w:p>
    <w:p w14:paraId="18ECE0DF" w14:textId="64136587" w:rsidR="001D2CC8" w:rsidRPr="000E6562" w:rsidRDefault="001D2CC8" w:rsidP="001D2CC8">
      <w:r w:rsidRPr="000E6562">
        <w:t>Используйте функцию СУММ для подсчета общих объемов продаж по каждому месяцу.</w:t>
      </w:r>
    </w:p>
    <w:p w14:paraId="527B98D3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B2:B5) для подсчета продаж за январь-март.</w:t>
      </w:r>
    </w:p>
    <w:p w14:paraId="6AA2B59F" w14:textId="39792309" w:rsidR="001D2CC8" w:rsidRPr="000E6562" w:rsidRDefault="00183662" w:rsidP="001D2CC8">
      <w:r w:rsidRPr="000E6562">
        <w:t xml:space="preserve">4) </w:t>
      </w:r>
      <w:r w:rsidR="001D2CC8" w:rsidRPr="000E6562">
        <w:t>Визуализация данных:</w:t>
      </w:r>
    </w:p>
    <w:p w14:paraId="7F1E8A8C" w14:textId="01578EF1" w:rsidR="001D2CC8" w:rsidRPr="000E6562" w:rsidRDefault="001D2CC8" w:rsidP="001D2CC8">
      <w:r w:rsidRPr="000E6562">
        <w:t>Создайте диаграммы и графики для иллюстрации динамики продаж.</w:t>
      </w:r>
    </w:p>
    <w:p w14:paraId="51B60B61" w14:textId="5FD773D9" w:rsidR="001D2CC8" w:rsidRPr="000E6562" w:rsidRDefault="001D2CC8" w:rsidP="001D2CC8">
      <w:r w:rsidRPr="000E6562">
        <w:t>Используйте функции для построения диаграмм (ВСТАВКА -&gt; Диаграмма).</w:t>
      </w:r>
    </w:p>
    <w:p w14:paraId="4FDF5F14" w14:textId="4BB18D3F" w:rsidR="001D2CC8" w:rsidRPr="000E6562" w:rsidRDefault="00757A45" w:rsidP="001D2CC8">
      <w:r w:rsidRPr="000E6562">
        <w:t xml:space="preserve">5) </w:t>
      </w:r>
      <w:r w:rsidR="001D2CC8" w:rsidRPr="000E6562">
        <w:t>Написание аналитической части отчета в Microsoft Word:</w:t>
      </w:r>
    </w:p>
    <w:p w14:paraId="474F701C" w14:textId="43AA1BFB" w:rsidR="001D2CC8" w:rsidRPr="000E6562" w:rsidRDefault="001D2CC8" w:rsidP="001D2CC8">
      <w:r w:rsidRPr="000E6562">
        <w:t>Опишите основные выводы на основе данных из таблицы.</w:t>
      </w:r>
    </w:p>
    <w:p w14:paraId="4D8CC6F3" w14:textId="25714A0A" w:rsidR="001D2CC8" w:rsidRPr="000E6562" w:rsidRDefault="001D2CC8" w:rsidP="001D2CC8">
      <w:r w:rsidRPr="000E6562">
        <w:lastRenderedPageBreak/>
        <w:t>Предложите рекомендации по улучшению продаж на следующий квартал.</w:t>
      </w:r>
    </w:p>
    <w:p w14:paraId="2CB93DE2" w14:textId="0BC14756" w:rsidR="001D2CC8" w:rsidRPr="000E6562" w:rsidRDefault="00757A45" w:rsidP="001D2CC8">
      <w:r w:rsidRPr="000E6562">
        <w:t>6)</w:t>
      </w:r>
      <w:r w:rsidR="001D2CC8" w:rsidRPr="000E6562">
        <w:t>Автоматизация обновления данных:</w:t>
      </w:r>
    </w:p>
    <w:p w14:paraId="5987C644" w14:textId="6DC2353E" w:rsidR="001D2CC8" w:rsidRPr="000E6562" w:rsidRDefault="001D2CC8" w:rsidP="001D2CC8">
      <w:r w:rsidRPr="000E6562">
        <w:t>Свяжите таблицу в Excel с отчетом в Word для автоматического обновления данных.</w:t>
      </w:r>
    </w:p>
    <w:p w14:paraId="48CDFD43" w14:textId="49DF0524" w:rsidR="001D2CC8" w:rsidRPr="000E6562" w:rsidRDefault="001D2CC8" w:rsidP="001D2CC8">
      <w:r w:rsidRPr="000E6562">
        <w:t>Используйте команду Обновить связь в Word для обновления данных.</w:t>
      </w:r>
    </w:p>
    <w:p w14:paraId="18C2F486" w14:textId="35C12F81" w:rsidR="008247ED" w:rsidRPr="000E6562" w:rsidRDefault="00AD557D" w:rsidP="001D2CC8">
      <w:r w:rsidRPr="000E6562">
        <w:t>Критерии оценивания: наличие в ответе хотя бы трех</w:t>
      </w:r>
      <w:r w:rsidR="00711E82" w:rsidRPr="000E6562">
        <w:t xml:space="preserve"> шагов</w:t>
      </w:r>
      <w:r w:rsidRPr="000E6562">
        <w:t>, описание операции сбора, анализа и визуализации данных.</w:t>
      </w:r>
    </w:p>
    <w:p w14:paraId="2179D606" w14:textId="69E6A101" w:rsidR="001D2CC8" w:rsidRPr="000E6562" w:rsidRDefault="00141F7A" w:rsidP="001D2CC8">
      <w:r>
        <w:t>Компетенции (индикаторы): УК-1, ОПК-2, ОПК-5, ОПК-6</w:t>
      </w:r>
    </w:p>
    <w:p w14:paraId="5A14601F" w14:textId="77777777" w:rsidR="001D2CC8" w:rsidRPr="000E6562" w:rsidRDefault="001D2CC8" w:rsidP="001D2CC8"/>
    <w:p w14:paraId="2BE7590D" w14:textId="6550102D" w:rsidR="006564BB" w:rsidRPr="000E6562" w:rsidRDefault="001D2CC8" w:rsidP="001D2CC8">
      <w:r w:rsidRPr="000E6562">
        <w:t>2</w:t>
      </w:r>
      <w:r w:rsidR="00757A45" w:rsidRPr="000E6562">
        <w:t xml:space="preserve">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0E6562" w:rsidRDefault="00757A45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0E6562" w:rsidRDefault="001D2CC8" w:rsidP="001D2CC8">
      <w:r w:rsidRPr="000E6562">
        <w:t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 w:rsidRPr="000E6562">
        <w:t>СУММ</w:t>
      </w:r>
      <w:r w:rsidRPr="000E6562">
        <w:t>", "</w:t>
      </w:r>
      <w:r w:rsidR="000A617A" w:rsidRPr="000E6562">
        <w:t>СЧЕТ</w:t>
      </w:r>
      <w:r w:rsidRPr="000E6562">
        <w:t>" и "</w:t>
      </w:r>
      <w:r w:rsidR="000A617A" w:rsidRPr="000E6562">
        <w:t>СЧЕТЕСЛИ</w:t>
      </w:r>
      <w:r w:rsidRPr="000E6562">
        <w:t>" для создания этой таблицы?</w:t>
      </w:r>
    </w:p>
    <w:p w14:paraId="113598CC" w14:textId="2882AE8F" w:rsidR="001D2CC8" w:rsidRPr="000E6562" w:rsidRDefault="000A617A" w:rsidP="001D2CC8">
      <w:r w:rsidRPr="000E6562">
        <w:t>Время выполнения – 30 мин.</w:t>
      </w:r>
    </w:p>
    <w:p w14:paraId="503387A0" w14:textId="2F7F52ED" w:rsidR="001D2CC8" w:rsidRPr="000E6562" w:rsidRDefault="00711E82" w:rsidP="001D2CC8">
      <w:r w:rsidRPr="000E6562">
        <w:t>Ожидаемый ответ:</w:t>
      </w:r>
    </w:p>
    <w:p w14:paraId="63E6E3D5" w14:textId="6F8E04CF" w:rsidR="001D2CC8" w:rsidRPr="000E6562" w:rsidRDefault="000A617A" w:rsidP="001D2CC8">
      <w:r w:rsidRPr="000E6562">
        <w:t xml:space="preserve">1) </w:t>
      </w:r>
      <w:r w:rsidR="001D2CC8" w:rsidRPr="000E6562">
        <w:t>Создание структуры таблицы:</w:t>
      </w:r>
    </w:p>
    <w:p w14:paraId="2BBF52FF" w14:textId="021EADF1" w:rsidR="001D2CC8" w:rsidRPr="000E6562" w:rsidRDefault="001D2CC8" w:rsidP="001D2CC8">
      <w:r w:rsidRPr="000E6562">
        <w:t>В Excel создайте таблицу с колонками для категорий доходов и расходов.</w:t>
      </w:r>
    </w:p>
    <w:p w14:paraId="65DFDAB3" w14:textId="55B94889" w:rsidR="001D2CC8" w:rsidRPr="000E6562" w:rsidRDefault="001D2CC8" w:rsidP="001D2CC8">
      <w:r w:rsidRPr="000E6562">
        <w:t>Добавьте строки для каждого месяца следующего года.</w:t>
      </w:r>
    </w:p>
    <w:p w14:paraId="57D5EB9A" w14:textId="3C90D432" w:rsidR="001D2CC8" w:rsidRPr="000E6562" w:rsidRDefault="002D0142" w:rsidP="001D2CC8">
      <w:r w:rsidRPr="000E6562">
        <w:t>2</w:t>
      </w:r>
      <w:r w:rsidR="0074131E" w:rsidRPr="000E6562">
        <w:t xml:space="preserve">) </w:t>
      </w:r>
      <w:r w:rsidR="001D2CC8" w:rsidRPr="000E6562">
        <w:t>Ввод данных:</w:t>
      </w:r>
    </w:p>
    <w:p w14:paraId="44BC6656" w14:textId="4622069E" w:rsidR="001D2CC8" w:rsidRPr="000E6562" w:rsidRDefault="001D2CC8" w:rsidP="001D2CC8">
      <w:r w:rsidRPr="000E6562"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0E6562" w:rsidRDefault="0074131E" w:rsidP="001D2CC8">
      <w:r w:rsidRPr="000E6562">
        <w:t xml:space="preserve">3) </w:t>
      </w:r>
      <w:r w:rsidR="001D2CC8" w:rsidRPr="000E6562">
        <w:t>Подсчет общих доходов и расходов:</w:t>
      </w:r>
    </w:p>
    <w:p w14:paraId="6D1F4867" w14:textId="67C0E1B0" w:rsidR="001D2CC8" w:rsidRPr="000E6562" w:rsidRDefault="001D2CC8" w:rsidP="001D2CC8">
      <w:r w:rsidRPr="000E6562">
        <w:t>Используйте функцию СУММ для подсчета общих доходов и расходов за каждый месяц.</w:t>
      </w:r>
    </w:p>
    <w:p w14:paraId="642998AB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B2:B13) для подсчета доходов за январь.</w:t>
      </w:r>
    </w:p>
    <w:p w14:paraId="2AD2BEB3" w14:textId="3F65B22B" w:rsidR="001D2CC8" w:rsidRPr="000E6562" w:rsidRDefault="0074131E" w:rsidP="001D2CC8">
      <w:r w:rsidRPr="000E6562">
        <w:t xml:space="preserve">4) </w:t>
      </w:r>
      <w:r w:rsidR="001D2CC8" w:rsidRPr="000E6562">
        <w:t>Прогнозирование по категориям:</w:t>
      </w:r>
    </w:p>
    <w:p w14:paraId="71EAA60D" w14:textId="725C49FF" w:rsidR="001D2CC8" w:rsidRPr="000E6562" w:rsidRDefault="001D2CC8" w:rsidP="001D2CC8">
      <w:r w:rsidRPr="000E6562"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СЧЁТЕСЛИ(</w:t>
      </w:r>
      <w:proofErr w:type="gramEnd"/>
      <w:r w:rsidRPr="000E6562">
        <w:t>A2:A10;"&gt;500") для подсчета числа продаж свыше 500 единиц.</w:t>
      </w:r>
    </w:p>
    <w:p w14:paraId="2DC227F4" w14:textId="0121C65F" w:rsidR="001D2CC8" w:rsidRPr="000E6562" w:rsidRDefault="00886D46" w:rsidP="001D2CC8">
      <w:r w:rsidRPr="000E6562">
        <w:t xml:space="preserve">5) </w:t>
      </w:r>
      <w:r w:rsidR="001D2CC8" w:rsidRPr="000E6562">
        <w:t>Анализ данных:</w:t>
      </w:r>
    </w:p>
    <w:p w14:paraId="0C837723" w14:textId="4BBF99AA" w:rsidR="001D2CC8" w:rsidRPr="000E6562" w:rsidRDefault="001D2CC8" w:rsidP="001D2CC8">
      <w:r w:rsidRPr="000E6562"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0E6562" w:rsidRDefault="00886D46" w:rsidP="001D2CC8">
      <w:r w:rsidRPr="000E6562">
        <w:t xml:space="preserve">6) </w:t>
      </w:r>
      <w:r w:rsidR="001D2CC8" w:rsidRPr="000E6562">
        <w:t>Рекомендации по улучшению:</w:t>
      </w:r>
    </w:p>
    <w:p w14:paraId="46E033BB" w14:textId="77777777" w:rsidR="001D2CC8" w:rsidRPr="000E6562" w:rsidRDefault="001D2CC8" w:rsidP="001D2CC8">
      <w:r w:rsidRPr="000E6562">
        <w:t>На основе анализа предложите рекомендации по оптимизации бюджета.</w:t>
      </w:r>
    </w:p>
    <w:p w14:paraId="20B063C5" w14:textId="29F037C3" w:rsidR="00711E82" w:rsidRPr="000E6562" w:rsidRDefault="00711E82" w:rsidP="001D2CC8">
      <w:r w:rsidRPr="000E6562">
        <w:lastRenderedPageBreak/>
        <w:t>Критерии оценивания: наличие в ответе хотя бы трех шагов, описание операции сбора, анализа и визуализации данных.</w:t>
      </w:r>
    </w:p>
    <w:p w14:paraId="222D5CE2" w14:textId="6CCF3FB9" w:rsidR="001D2CC8" w:rsidRPr="000E6562" w:rsidRDefault="00141F7A" w:rsidP="001D2CC8">
      <w:r>
        <w:t>Компетенции (индикаторы): УК-1, ОПК-2, ОПК-5, ОПК-6</w:t>
      </w:r>
    </w:p>
    <w:p w14:paraId="41511CAC" w14:textId="77777777" w:rsidR="001D2CC8" w:rsidRPr="000E6562" w:rsidRDefault="001D2CC8" w:rsidP="001D2CC8"/>
    <w:p w14:paraId="7526404D" w14:textId="577DB45F" w:rsidR="006564BB" w:rsidRPr="000E6562" w:rsidRDefault="00193827" w:rsidP="001D2CC8">
      <w:r w:rsidRPr="000E6562">
        <w:t xml:space="preserve">3.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0E6562" w:rsidRDefault="00193827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0E6562" w:rsidRDefault="001D2CC8" w:rsidP="001D2CC8">
      <w:r w:rsidRPr="000E6562">
        <w:t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0E6562" w:rsidRDefault="00193827" w:rsidP="00193827">
      <w:r w:rsidRPr="000E6562">
        <w:t>Время выполнения – 30 мин.</w:t>
      </w:r>
    </w:p>
    <w:p w14:paraId="2C8FD3A4" w14:textId="15F92364" w:rsidR="001D2CC8" w:rsidRPr="000E6562" w:rsidRDefault="00711E82" w:rsidP="001D2CC8">
      <w:r w:rsidRPr="000E6562">
        <w:t>Ожидаемый ответ:</w:t>
      </w:r>
    </w:p>
    <w:p w14:paraId="1BEDDD32" w14:textId="68C9CC54" w:rsidR="001D2CC8" w:rsidRPr="000E6562" w:rsidRDefault="00193827" w:rsidP="001D2CC8">
      <w:r w:rsidRPr="000E6562">
        <w:t xml:space="preserve">1) </w:t>
      </w:r>
      <w:r w:rsidR="001D2CC8" w:rsidRPr="000E6562">
        <w:t>Сбор данных:</w:t>
      </w:r>
    </w:p>
    <w:p w14:paraId="0F4B8BCD" w14:textId="77777777" w:rsidR="001D2CC8" w:rsidRPr="000E6562" w:rsidRDefault="001D2CC8" w:rsidP="001D2CC8">
      <w:r w:rsidRPr="000E6562">
        <w:t>Получите финансовую отчетность компании за последние два года.</w:t>
      </w:r>
    </w:p>
    <w:p w14:paraId="603EF9A2" w14:textId="114C142F" w:rsidR="001D2CC8" w:rsidRPr="000E6562" w:rsidRDefault="009F7396" w:rsidP="001D2CC8">
      <w:r w:rsidRPr="000E6562">
        <w:t xml:space="preserve">2) </w:t>
      </w:r>
      <w:r w:rsidR="001D2CC8" w:rsidRPr="000E6562">
        <w:t>Создание таблицы в Microsoft Excel:</w:t>
      </w:r>
    </w:p>
    <w:p w14:paraId="6AFBA499" w14:textId="77777777" w:rsidR="001D2CC8" w:rsidRPr="000E6562" w:rsidRDefault="001D2CC8" w:rsidP="001D2CC8">
      <w:r w:rsidRPr="000E6562"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0E6562" w:rsidRDefault="001D2CC8" w:rsidP="001D2CC8">
      <w:r w:rsidRPr="000E6562">
        <w:t>Добавьте столбцы для причин увеличения или снижения прибыли.</w:t>
      </w:r>
    </w:p>
    <w:p w14:paraId="6FAC1229" w14:textId="7388AFD6" w:rsidR="001D2CC8" w:rsidRPr="000E6562" w:rsidRDefault="009F7396" w:rsidP="001D2CC8">
      <w:r w:rsidRPr="000E6562">
        <w:t xml:space="preserve">3) </w:t>
      </w:r>
      <w:r w:rsidR="001D2CC8" w:rsidRPr="000E6562">
        <w:t>Подсчет общей прибыли:</w:t>
      </w:r>
    </w:p>
    <w:p w14:paraId="3741A847" w14:textId="77777777" w:rsidR="001D2CC8" w:rsidRPr="000E6562" w:rsidRDefault="001D2CC8" w:rsidP="001D2CC8">
      <w:r w:rsidRPr="000E6562">
        <w:t>Используйте функцию СУММ для подсчета общей прибыли за каждый квартал.</w:t>
      </w:r>
    </w:p>
    <w:p w14:paraId="6CE18F85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B2:B5) для подсчета прибыли за первый квартал.</w:t>
      </w:r>
    </w:p>
    <w:p w14:paraId="244BD874" w14:textId="772D3A14" w:rsidR="001D2CC8" w:rsidRPr="000E6562" w:rsidRDefault="009F7396" w:rsidP="001D2CC8">
      <w:r w:rsidRPr="000E6562">
        <w:t xml:space="preserve">4) </w:t>
      </w:r>
      <w:r w:rsidR="001D2CC8" w:rsidRPr="000E6562">
        <w:t>Анализ причин успеха:</w:t>
      </w:r>
    </w:p>
    <w:p w14:paraId="0CBBACCA" w14:textId="77777777" w:rsidR="001D2CC8" w:rsidRPr="000E6562" w:rsidRDefault="001D2CC8" w:rsidP="001D2CC8">
      <w:r w:rsidRPr="000E6562">
        <w:t>Определите периоды, когда прибыль была максимальной.</w:t>
      </w:r>
    </w:p>
    <w:p w14:paraId="16E08246" w14:textId="77777777" w:rsidR="001D2CC8" w:rsidRPr="000E6562" w:rsidRDefault="001D2CC8" w:rsidP="001D2CC8">
      <w:r w:rsidRPr="000E6562"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0E6562" w:rsidRDefault="009F7396" w:rsidP="001D2CC8">
      <w:r w:rsidRPr="000E6562">
        <w:t xml:space="preserve">5) </w:t>
      </w:r>
      <w:r w:rsidR="001D2CC8" w:rsidRPr="000E6562">
        <w:t>Визуализация данных:</w:t>
      </w:r>
    </w:p>
    <w:p w14:paraId="19B6C40A" w14:textId="77777777" w:rsidR="001D2CC8" w:rsidRPr="000E6562" w:rsidRDefault="001D2CC8" w:rsidP="001D2CC8">
      <w:r w:rsidRPr="000E6562">
        <w:t>Создайте диаграммы и графики для иллюстрации динамики прибыли.</w:t>
      </w:r>
    </w:p>
    <w:p w14:paraId="138B7832" w14:textId="77777777" w:rsidR="001D2CC8" w:rsidRPr="000E6562" w:rsidRDefault="001D2CC8" w:rsidP="001D2CC8">
      <w:r w:rsidRPr="000E6562">
        <w:t>Используйте функции для построения диаграмм (ВСТАВКА -&gt; Диаграмма).</w:t>
      </w:r>
    </w:p>
    <w:p w14:paraId="688ED15B" w14:textId="3A7EC217" w:rsidR="001D2CC8" w:rsidRPr="000E6562" w:rsidRDefault="009F7396" w:rsidP="001D2CC8">
      <w:r w:rsidRPr="000E6562">
        <w:t xml:space="preserve">6) </w:t>
      </w:r>
      <w:r w:rsidR="001D2CC8" w:rsidRPr="000E6562">
        <w:t>Написание аналитического отчета в Microsoft Word:</w:t>
      </w:r>
    </w:p>
    <w:p w14:paraId="4A027CEE" w14:textId="77777777" w:rsidR="001D2CC8" w:rsidRPr="000E6562" w:rsidRDefault="001D2CC8" w:rsidP="001D2CC8">
      <w:r w:rsidRPr="000E6562">
        <w:t>Опишите основные выводы на основе данных из таблицы.</w:t>
      </w:r>
    </w:p>
    <w:p w14:paraId="5C7F8D60" w14:textId="77777777" w:rsidR="001D2CC8" w:rsidRPr="000E6562" w:rsidRDefault="001D2CC8" w:rsidP="001D2CC8">
      <w:r w:rsidRPr="000E6562">
        <w:t>Предложите рекомендации по поддержанию высокого уровня прибыли.</w:t>
      </w:r>
    </w:p>
    <w:p w14:paraId="7EBB92F3" w14:textId="7D0160FF" w:rsidR="00711E82" w:rsidRPr="000E6562" w:rsidRDefault="00711E82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245F90B1" w14:textId="757C7B2E" w:rsidR="001D2CC8" w:rsidRPr="000E6562" w:rsidRDefault="00141F7A" w:rsidP="001D2CC8">
      <w:r>
        <w:t>Компетенции (индикаторы): УК-1, ОПК-2, ОПК-5, ОПК-6</w:t>
      </w:r>
    </w:p>
    <w:p w14:paraId="013E9099" w14:textId="77777777" w:rsidR="001D2CC8" w:rsidRPr="000E6562" w:rsidRDefault="001D2CC8" w:rsidP="001D2CC8"/>
    <w:p w14:paraId="50ED2B79" w14:textId="77777777" w:rsidR="006564BB" w:rsidRPr="000E6562" w:rsidRDefault="001D2CC8" w:rsidP="001D2CC8">
      <w:pPr>
        <w:rPr>
          <w:i/>
          <w:iCs/>
        </w:rPr>
      </w:pPr>
      <w:r w:rsidRPr="000E6562">
        <w:t>4</w:t>
      </w:r>
      <w:r w:rsidR="009F7396" w:rsidRPr="000E6562">
        <w:t xml:space="preserve">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0E6562" w:rsidRDefault="009F7396" w:rsidP="001D2CC8">
      <w:r w:rsidRPr="000E6562">
        <w:lastRenderedPageBreak/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0E6562" w:rsidRDefault="001D2CC8" w:rsidP="001D2CC8">
      <w:r w:rsidRPr="000E6562">
        <w:t>Ситуация: Вас назначили ответственным за разработку ежемесячного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0E6562" w:rsidRDefault="009F7396" w:rsidP="001D2CC8">
      <w:r w:rsidRPr="000E6562">
        <w:t>Время выполнения – 30 мин.</w:t>
      </w:r>
    </w:p>
    <w:p w14:paraId="49F392C8" w14:textId="6201055C" w:rsidR="009F7396" w:rsidRPr="000E6562" w:rsidRDefault="00A57168" w:rsidP="001D2CC8">
      <w:r w:rsidRPr="000E6562">
        <w:t>Ожидаемый ответ:</w:t>
      </w:r>
    </w:p>
    <w:p w14:paraId="4220B7FE" w14:textId="3C529985" w:rsidR="001D2CC8" w:rsidRPr="000E6562" w:rsidRDefault="009F7396" w:rsidP="001D2CC8">
      <w:r w:rsidRPr="000E6562">
        <w:t xml:space="preserve">1) </w:t>
      </w:r>
      <w:r w:rsidR="001D2CC8" w:rsidRPr="000E6562">
        <w:t>Сбор данных:</w:t>
      </w:r>
    </w:p>
    <w:p w14:paraId="7C3F69E8" w14:textId="77777777" w:rsidR="001D2CC8" w:rsidRPr="000E6562" w:rsidRDefault="001D2CC8" w:rsidP="001D2CC8">
      <w:r w:rsidRPr="000E6562">
        <w:t>Получите данные о текущей кредиторской задолженности компании.</w:t>
      </w:r>
    </w:p>
    <w:p w14:paraId="27CED2EF" w14:textId="7F8CFA88" w:rsidR="001D2CC8" w:rsidRPr="000E6562" w:rsidRDefault="002E73CA" w:rsidP="001D2CC8">
      <w:r w:rsidRPr="000E6562">
        <w:t xml:space="preserve">2) </w:t>
      </w:r>
      <w:r w:rsidR="001D2CC8" w:rsidRPr="000E6562">
        <w:t>Создание таблицы в Microsoft Excel:</w:t>
      </w:r>
    </w:p>
    <w:p w14:paraId="447ED2CC" w14:textId="77777777" w:rsidR="001D2CC8" w:rsidRPr="000E6562" w:rsidRDefault="001D2CC8" w:rsidP="001D2CC8">
      <w:r w:rsidRPr="000E6562"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0E6562" w:rsidRDefault="001D2CC8" w:rsidP="001D2CC8">
      <w:r w:rsidRPr="000E6562">
        <w:t>Добавьте строки для дат поступления платежей и суммы погашенных обязательств.</w:t>
      </w:r>
    </w:p>
    <w:p w14:paraId="00A731C6" w14:textId="19E8E8C1" w:rsidR="001D2CC8" w:rsidRPr="000E6562" w:rsidRDefault="002E73CA" w:rsidP="001D2CC8">
      <w:r w:rsidRPr="000E6562">
        <w:t xml:space="preserve">3) </w:t>
      </w:r>
      <w:r w:rsidR="001D2CC8" w:rsidRPr="000E6562">
        <w:t>Подсчет общей суммы задолженности:</w:t>
      </w:r>
    </w:p>
    <w:p w14:paraId="292D3746" w14:textId="77777777" w:rsidR="001D2CC8" w:rsidRPr="000E6562" w:rsidRDefault="001D2CC8" w:rsidP="001D2CC8">
      <w:r w:rsidRPr="000E6562">
        <w:t>Используйте функцию СУММ для подсчета общей суммы задолженности.</w:t>
      </w:r>
    </w:p>
    <w:p w14:paraId="46AE30B4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B2:B10) для подсчета задолженности перед всеми контрагентами.</w:t>
      </w:r>
    </w:p>
    <w:p w14:paraId="238F382E" w14:textId="19354D12" w:rsidR="001D2CC8" w:rsidRPr="000E6562" w:rsidRDefault="002E73CA" w:rsidP="001D2CC8">
      <w:r w:rsidRPr="000E6562">
        <w:t xml:space="preserve">4) </w:t>
      </w:r>
      <w:r w:rsidR="001D2CC8" w:rsidRPr="000E6562">
        <w:t>Отслеживание платежей:</w:t>
      </w:r>
    </w:p>
    <w:p w14:paraId="486B0325" w14:textId="77777777" w:rsidR="001D2CC8" w:rsidRPr="000E6562" w:rsidRDefault="001D2CC8" w:rsidP="001D2CC8">
      <w:r w:rsidRPr="000E6562"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СЧЁТЕСЛИ(</w:t>
      </w:r>
      <w:proofErr w:type="gramEnd"/>
      <w:r w:rsidRPr="000E6562">
        <w:t>A2:A10;"&gt;500") для подсчета числа выплат свыше 500 единиц.</w:t>
      </w:r>
    </w:p>
    <w:p w14:paraId="448538E6" w14:textId="66359C1A" w:rsidR="001D2CC8" w:rsidRPr="000E6562" w:rsidRDefault="002E73CA" w:rsidP="001D2CC8">
      <w:r w:rsidRPr="000E6562">
        <w:t xml:space="preserve">5) </w:t>
      </w:r>
      <w:r w:rsidR="001D2CC8" w:rsidRPr="000E6562">
        <w:t>Анализ данных:</w:t>
      </w:r>
    </w:p>
    <w:p w14:paraId="45E4AFD6" w14:textId="77777777" w:rsidR="001D2CC8" w:rsidRPr="000E6562" w:rsidRDefault="001D2CC8" w:rsidP="001D2CC8">
      <w:r w:rsidRPr="000E6562">
        <w:t>Проанализируйте данные и определите крупные долги и просроченные платежи.</w:t>
      </w:r>
    </w:p>
    <w:p w14:paraId="713A8E3D" w14:textId="7A41868B" w:rsidR="001D2CC8" w:rsidRPr="000E6562" w:rsidRDefault="002E73CA" w:rsidP="001D2CC8">
      <w:r w:rsidRPr="000E6562">
        <w:t xml:space="preserve">6) </w:t>
      </w:r>
      <w:r w:rsidR="001D2CC8" w:rsidRPr="000E6562">
        <w:t>Написание отчета в Microsoft Word:</w:t>
      </w:r>
    </w:p>
    <w:p w14:paraId="6E6FB0C5" w14:textId="77777777" w:rsidR="001D2CC8" w:rsidRPr="000E6562" w:rsidRDefault="001D2CC8" w:rsidP="001D2CC8">
      <w:r w:rsidRPr="000E6562">
        <w:t>Опишите текущее состояние кредиторской задолженности.</w:t>
      </w:r>
    </w:p>
    <w:p w14:paraId="4DDD6416" w14:textId="77777777" w:rsidR="001D2CC8" w:rsidRPr="000E6562" w:rsidRDefault="001D2CC8" w:rsidP="001D2CC8">
      <w:r w:rsidRPr="000E6562">
        <w:t>Предложите меры по снижению рисков и улучшению управления задолженностью.</w:t>
      </w:r>
    </w:p>
    <w:p w14:paraId="51F6AE0D" w14:textId="7F800F39" w:rsidR="00A57168" w:rsidRPr="000E6562" w:rsidRDefault="00A57168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79843335" w14:textId="51349983" w:rsidR="001D2CC8" w:rsidRPr="000E6562" w:rsidRDefault="00141F7A" w:rsidP="001D2CC8">
      <w:r>
        <w:t>Компетенции (индикаторы): УК-1, ОПК-2, ОПК-5, ОПК-6</w:t>
      </w:r>
    </w:p>
    <w:p w14:paraId="1C7477F2" w14:textId="77777777" w:rsidR="001D2CC8" w:rsidRPr="000E6562" w:rsidRDefault="001D2CC8" w:rsidP="001D2CC8"/>
    <w:p w14:paraId="2AB3273E" w14:textId="77777777" w:rsidR="005B3F82" w:rsidRPr="000E6562" w:rsidRDefault="002E73CA" w:rsidP="00E375E9">
      <w:pPr>
        <w:rPr>
          <w:i/>
          <w:iCs/>
        </w:rPr>
      </w:pPr>
      <w:r w:rsidRPr="000E6562">
        <w:t xml:space="preserve">5.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0E6562" w:rsidRDefault="002E73CA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0E6562" w:rsidRDefault="00E375E9" w:rsidP="00E375E9">
      <w:r w:rsidRPr="000E6562">
        <w:lastRenderedPageBreak/>
        <w:t>Ситуация: Ваша компания планирует внедрить новое программное обеспечение для управления проектами. Вам поручено оценить 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0E6562" w:rsidRDefault="002E73CA" w:rsidP="00E375E9">
      <w:r w:rsidRPr="000E6562">
        <w:t>Время выполнения – 30 мин.</w:t>
      </w:r>
    </w:p>
    <w:p w14:paraId="2A6E9738" w14:textId="63F1B16F" w:rsidR="002E73CA" w:rsidRPr="000E6562" w:rsidRDefault="007F5B22" w:rsidP="00E375E9">
      <w:r w:rsidRPr="000E6562">
        <w:t>Ожидаемый резуль</w:t>
      </w:r>
      <w:r w:rsidR="00E7168D" w:rsidRPr="000E6562">
        <w:t>т</w:t>
      </w:r>
      <w:r w:rsidRPr="000E6562">
        <w:t>ат:</w:t>
      </w:r>
    </w:p>
    <w:p w14:paraId="11A2D980" w14:textId="2BB646C1" w:rsidR="00E375E9" w:rsidRPr="000E6562" w:rsidRDefault="002E73CA" w:rsidP="00E375E9">
      <w:r w:rsidRPr="000E6562">
        <w:t xml:space="preserve">1) </w:t>
      </w:r>
      <w:r w:rsidR="00E375E9" w:rsidRPr="000E6562">
        <w:t>Сбор данных:</w:t>
      </w:r>
    </w:p>
    <w:p w14:paraId="2F7EB089" w14:textId="77777777" w:rsidR="00E375E9" w:rsidRPr="000E6562" w:rsidRDefault="00E375E9" w:rsidP="00E375E9">
      <w:r w:rsidRPr="000E6562">
        <w:t>Получите информацию о функциональных возможностях нового ПО.</w:t>
      </w:r>
    </w:p>
    <w:p w14:paraId="2A47319E" w14:textId="77777777" w:rsidR="00E375E9" w:rsidRPr="000E6562" w:rsidRDefault="00E375E9" w:rsidP="00E375E9">
      <w:r w:rsidRPr="000E6562">
        <w:t>Проведите интервью с сотрудниками, которые уже используют данное ПО.</w:t>
      </w:r>
    </w:p>
    <w:p w14:paraId="08473692" w14:textId="3A4BE5A7" w:rsidR="00E375E9" w:rsidRPr="000E6562" w:rsidRDefault="002E73CA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2F052D0C" w14:textId="77777777" w:rsidR="00E375E9" w:rsidRPr="000E6562" w:rsidRDefault="00E375E9" w:rsidP="00E375E9">
      <w:r w:rsidRPr="000E6562">
        <w:t xml:space="preserve">Создайте таблицу с оценкой ключевых функций ПО </w:t>
      </w:r>
      <w:proofErr w:type="spellStart"/>
      <w:r w:rsidRPr="000E6562">
        <w:t>по</w:t>
      </w:r>
      <w:proofErr w:type="spellEnd"/>
      <w:r w:rsidRPr="000E6562">
        <w:t xml:space="preserve"> шкале от 1 до 5.</w:t>
      </w:r>
    </w:p>
    <w:p w14:paraId="749DED10" w14:textId="77777777" w:rsidR="00E375E9" w:rsidRPr="000E6562" w:rsidRDefault="00E375E9" w:rsidP="00E375E9">
      <w:r w:rsidRPr="000E6562">
        <w:t>Добавьте столбцы для комментариев и предложений по улучшению.</w:t>
      </w:r>
    </w:p>
    <w:p w14:paraId="699C787E" w14:textId="203B4A9D" w:rsidR="00E375E9" w:rsidRPr="000E6562" w:rsidRDefault="009638D0" w:rsidP="00E375E9">
      <w:r w:rsidRPr="000E6562">
        <w:t xml:space="preserve">3) </w:t>
      </w:r>
      <w:r w:rsidR="00E375E9" w:rsidRPr="000E6562">
        <w:t>Подсчет общей оценки:</w:t>
      </w:r>
    </w:p>
    <w:p w14:paraId="32C77961" w14:textId="77777777" w:rsidR="00E375E9" w:rsidRPr="000E6562" w:rsidRDefault="00E375E9" w:rsidP="00E375E9">
      <w:r w:rsidRPr="000E6562">
        <w:t>Используйте функцию СРЗНАЧ для расчета средней оценки ПО.</w:t>
      </w:r>
    </w:p>
    <w:p w14:paraId="29883E87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СРЗНАЧ(</w:t>
      </w:r>
      <w:proofErr w:type="gramEnd"/>
      <w:r w:rsidRPr="000E6562">
        <w:t>B2:B10) для подсчета средней оценки функционала.</w:t>
      </w:r>
    </w:p>
    <w:p w14:paraId="6AD39509" w14:textId="547F6ECD" w:rsidR="00E375E9" w:rsidRPr="000E6562" w:rsidRDefault="009638D0" w:rsidP="00E375E9">
      <w:r w:rsidRPr="000E6562">
        <w:t xml:space="preserve">4) </w:t>
      </w:r>
      <w:r w:rsidR="00E375E9" w:rsidRPr="000E6562">
        <w:t>Визуализация данных:</w:t>
      </w:r>
    </w:p>
    <w:p w14:paraId="52096BDC" w14:textId="77777777" w:rsidR="00E375E9" w:rsidRPr="000E6562" w:rsidRDefault="00E375E9" w:rsidP="00E375E9">
      <w:r w:rsidRPr="000E6562">
        <w:t>Создайте диаграммы и графики для иллюстрации преимуществ и недостатков ПО.</w:t>
      </w:r>
    </w:p>
    <w:p w14:paraId="4E7BBED9" w14:textId="77777777" w:rsidR="00E375E9" w:rsidRPr="000E6562" w:rsidRDefault="00E375E9" w:rsidP="00E375E9">
      <w:r w:rsidRPr="000E6562">
        <w:t>Используйте функции для построения диаграмм (ВСТАВКА -&gt; Диаграмма).</w:t>
      </w:r>
    </w:p>
    <w:p w14:paraId="7C556232" w14:textId="7976DEF6" w:rsidR="00E375E9" w:rsidRPr="000E6562" w:rsidRDefault="009638D0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72A5106C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4173ED9B" w14:textId="77777777" w:rsidR="00E375E9" w:rsidRPr="000E6562" w:rsidRDefault="00E375E9" w:rsidP="00E375E9">
      <w:r w:rsidRPr="000E6562">
        <w:t>Предложите рекомендации по внедрению ПО, основываясь на собранных данных.</w:t>
      </w:r>
    </w:p>
    <w:p w14:paraId="4EFAE6E6" w14:textId="5CD6AFE3" w:rsidR="00E7168D" w:rsidRPr="000E6562" w:rsidRDefault="00E7168D" w:rsidP="00E375E9">
      <w:r w:rsidRPr="000E6562">
        <w:t xml:space="preserve">Критерии оценивания: наличие в ответе </w:t>
      </w:r>
      <w:r w:rsidR="003F0E79" w:rsidRPr="000E6562">
        <w:t>хотя бы трех из пяти перечисленных шагов, описание операции сбора, анализа и визуализации данных.</w:t>
      </w:r>
    </w:p>
    <w:p w14:paraId="176F1C37" w14:textId="09A61885" w:rsidR="00E375E9" w:rsidRPr="000E6562" w:rsidRDefault="00141F7A" w:rsidP="00E375E9">
      <w:r>
        <w:t>Компетенции (индикаторы): УК-1, ОПК-2, ОПК-5, ОПК-6</w:t>
      </w:r>
    </w:p>
    <w:p w14:paraId="1C9A39B5" w14:textId="77777777" w:rsidR="00E375E9" w:rsidRPr="000E6562" w:rsidRDefault="00E375E9" w:rsidP="00E375E9"/>
    <w:p w14:paraId="72BE9648" w14:textId="77777777" w:rsidR="005B3F82" w:rsidRPr="000E6562" w:rsidRDefault="002901F7" w:rsidP="00E375E9">
      <w:pPr>
        <w:rPr>
          <w:i/>
          <w:iCs/>
        </w:rPr>
      </w:pPr>
      <w:r w:rsidRPr="000E6562">
        <w:t xml:space="preserve">6.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0E6562" w:rsidRDefault="002901F7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0E6562" w:rsidRDefault="00E375E9" w:rsidP="00E375E9">
      <w:r w:rsidRPr="000E6562"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0E6562" w:rsidRDefault="002901F7" w:rsidP="00E375E9">
      <w:r w:rsidRPr="000E6562">
        <w:t xml:space="preserve">Время выполнения – </w:t>
      </w:r>
      <w:r w:rsidR="003E003F" w:rsidRPr="000E6562">
        <w:t>3</w:t>
      </w:r>
      <w:r w:rsidRPr="000E6562">
        <w:t>0 мин.</w:t>
      </w:r>
    </w:p>
    <w:p w14:paraId="0C2235FE" w14:textId="0D06E580" w:rsidR="002901F7" w:rsidRPr="000E6562" w:rsidRDefault="004D63E9" w:rsidP="00E375E9">
      <w:r w:rsidRPr="000E6562">
        <w:t>Ожидаемый результат:</w:t>
      </w:r>
    </w:p>
    <w:p w14:paraId="5EC9AE0C" w14:textId="493F6DF3" w:rsidR="00E375E9" w:rsidRPr="000E6562" w:rsidRDefault="002901F7" w:rsidP="00E375E9">
      <w:r w:rsidRPr="000E6562">
        <w:t xml:space="preserve">1) </w:t>
      </w:r>
      <w:r w:rsidR="00E375E9" w:rsidRPr="000E6562">
        <w:t>Сбор данных:</w:t>
      </w:r>
    </w:p>
    <w:p w14:paraId="7A26F2E6" w14:textId="77777777" w:rsidR="00E375E9" w:rsidRPr="000E6562" w:rsidRDefault="00E375E9" w:rsidP="00E375E9">
      <w:r w:rsidRPr="000E6562">
        <w:lastRenderedPageBreak/>
        <w:t>Получите данные о текущих доходах и расходах компании.</w:t>
      </w:r>
    </w:p>
    <w:p w14:paraId="43415B03" w14:textId="77777777" w:rsidR="00E375E9" w:rsidRPr="000E6562" w:rsidRDefault="00E375E9" w:rsidP="00E375E9">
      <w:r w:rsidRPr="000E6562">
        <w:t>Учтите вероятные изменения в доходах и расходах на следующий год.</w:t>
      </w:r>
    </w:p>
    <w:p w14:paraId="3D4D6CDD" w14:textId="1461ECF0" w:rsidR="00E375E9" w:rsidRPr="000E6562" w:rsidRDefault="002901F7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5E562DE7" w14:textId="77777777" w:rsidR="00E375E9" w:rsidRPr="000E6562" w:rsidRDefault="00E375E9" w:rsidP="00E375E9">
      <w:r w:rsidRPr="000E6562">
        <w:t>Введите данные о предполагаемых доходах и расходах в таблицу.</w:t>
      </w:r>
    </w:p>
    <w:p w14:paraId="2B2BEC08" w14:textId="77777777" w:rsidR="00E375E9" w:rsidRPr="000E6562" w:rsidRDefault="00E375E9" w:rsidP="00E375E9">
      <w:r w:rsidRPr="000E6562"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Pr="000E6562" w:rsidRDefault="002901F7" w:rsidP="00E375E9">
      <w:r w:rsidRPr="000E6562">
        <w:t xml:space="preserve">3) </w:t>
      </w:r>
      <w:r w:rsidR="00E375E9" w:rsidRPr="000E6562">
        <w:t>Подсчет общих доходов и расходов:</w:t>
      </w:r>
    </w:p>
    <w:p w14:paraId="6B373F65" w14:textId="77777777" w:rsidR="00E375E9" w:rsidRPr="000E6562" w:rsidRDefault="00E375E9" w:rsidP="00E375E9">
      <w:r w:rsidRPr="000E6562"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B2:B13) для подсчета доходов за январь.</w:t>
      </w:r>
    </w:p>
    <w:p w14:paraId="160A0566" w14:textId="77777777" w:rsidR="00E375E9" w:rsidRPr="000E6562" w:rsidRDefault="00E375E9" w:rsidP="00E375E9">
      <w:r w:rsidRPr="000E6562">
        <w:t>Анализ сценариев:</w:t>
      </w:r>
    </w:p>
    <w:p w14:paraId="197DD28E" w14:textId="77777777" w:rsidR="00E375E9" w:rsidRPr="000E6562" w:rsidRDefault="00E375E9" w:rsidP="00E375E9">
      <w:r w:rsidRPr="000E6562">
        <w:t>Используйте функции ЕСЛИ и ВПР для оценки вероятностей различных сценариев.</w:t>
      </w:r>
    </w:p>
    <w:p w14:paraId="0B03436B" w14:textId="77777777" w:rsidR="00E375E9" w:rsidRPr="000E6562" w:rsidRDefault="00E375E9" w:rsidP="00E375E9">
      <w:r w:rsidRPr="000E6562">
        <w:t>Пример формулы: =ЕСЛИ(A2="оптимистичный";B2*0.7;B2*0.3) для расчета вероятностного дохода.</w:t>
      </w:r>
    </w:p>
    <w:p w14:paraId="173E0B55" w14:textId="77777777" w:rsidR="00E375E9" w:rsidRPr="000E6562" w:rsidRDefault="00E375E9" w:rsidP="00E375E9">
      <w:r w:rsidRPr="000E6562">
        <w:t>Написание аналитической части отчета в Microsoft Word:</w:t>
      </w:r>
    </w:p>
    <w:p w14:paraId="42457CD8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7ED33073" w14:textId="77777777" w:rsidR="00E375E9" w:rsidRPr="000E6562" w:rsidRDefault="00E375E9" w:rsidP="00E375E9">
      <w:r w:rsidRPr="000E6562">
        <w:t>Предложите рекомендации по управлению денежными потоками на основе прогноза.</w:t>
      </w:r>
    </w:p>
    <w:p w14:paraId="5C94039B" w14:textId="0878C11D" w:rsidR="004D63E9" w:rsidRPr="000E6562" w:rsidRDefault="004D63E9" w:rsidP="00E375E9">
      <w:r w:rsidRPr="000E6562">
        <w:t>Критерии оценивания: наличие в ответе перечисленных шагов, описание операции сбора, анализа и визуализации данных.</w:t>
      </w:r>
    </w:p>
    <w:p w14:paraId="06F69EA5" w14:textId="69F567F1" w:rsidR="00E375E9" w:rsidRPr="000E6562" w:rsidRDefault="00141F7A" w:rsidP="00E375E9">
      <w:r>
        <w:t>Компетенции (индикаторы): УК-1, ОПК-2, ОПК-5, ОПК-6</w:t>
      </w:r>
    </w:p>
    <w:p w14:paraId="3E30E4F3" w14:textId="77777777" w:rsidR="00E375E9" w:rsidRPr="000E6562" w:rsidRDefault="00E375E9" w:rsidP="00E375E9"/>
    <w:p w14:paraId="33CC5DD4" w14:textId="77777777" w:rsidR="005B3F82" w:rsidRPr="000E6562" w:rsidRDefault="005A3D5D" w:rsidP="00E375E9">
      <w:pPr>
        <w:rPr>
          <w:i/>
          <w:iCs/>
        </w:rPr>
      </w:pPr>
      <w:r w:rsidRPr="000E6562">
        <w:t xml:space="preserve">7.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0E6562" w:rsidRDefault="005A3D5D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0E6562" w:rsidRDefault="00E375E9" w:rsidP="00E375E9">
      <w:r w:rsidRPr="000E6562">
        <w:t>Ситуация: Ваша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0E6562" w:rsidRDefault="005A3D5D" w:rsidP="00E375E9">
      <w:r w:rsidRPr="000E6562">
        <w:t xml:space="preserve">Время выполнения – </w:t>
      </w:r>
      <w:r w:rsidR="003E003F" w:rsidRPr="000E6562">
        <w:t>3</w:t>
      </w:r>
      <w:r w:rsidRPr="000E6562">
        <w:t>0 мин.</w:t>
      </w:r>
    </w:p>
    <w:p w14:paraId="4528B245" w14:textId="560439D8" w:rsidR="00E375E9" w:rsidRPr="000E6562" w:rsidRDefault="00CA5B07" w:rsidP="00E375E9">
      <w:r w:rsidRPr="000E6562">
        <w:t>Ожидаемый результат:</w:t>
      </w:r>
    </w:p>
    <w:p w14:paraId="454BD536" w14:textId="31764451" w:rsidR="00E375E9" w:rsidRPr="000E6562" w:rsidRDefault="005A3D5D" w:rsidP="00E375E9">
      <w:r w:rsidRPr="000E6562">
        <w:t xml:space="preserve">1) </w:t>
      </w:r>
      <w:r w:rsidR="00E375E9" w:rsidRPr="000E6562">
        <w:t>Сбор данных:</w:t>
      </w:r>
    </w:p>
    <w:p w14:paraId="093F51C9" w14:textId="77777777" w:rsidR="00E375E9" w:rsidRPr="000E6562" w:rsidRDefault="00E375E9" w:rsidP="00E375E9">
      <w:r w:rsidRPr="000E6562">
        <w:t>Проведите исследование рынка, включая анализ конкурентов и потребителей.</w:t>
      </w:r>
    </w:p>
    <w:p w14:paraId="5D314557" w14:textId="77777777" w:rsidR="00E375E9" w:rsidRPr="000E6562" w:rsidRDefault="00E375E9" w:rsidP="00E375E9">
      <w:r w:rsidRPr="000E6562">
        <w:t>Получите данные о потенциале роста рынка и барьерах входа.</w:t>
      </w:r>
    </w:p>
    <w:p w14:paraId="463DF2B9" w14:textId="0F854487" w:rsidR="00E375E9" w:rsidRPr="000E6562" w:rsidRDefault="0098715A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51956E0F" w14:textId="77777777" w:rsidR="00E375E9" w:rsidRPr="000E6562" w:rsidRDefault="00E375E9" w:rsidP="00E375E9">
      <w:r w:rsidRPr="000E6562">
        <w:t>Создайте таблицу с информацией о конкурентах, их долях рынка и стратегиях.</w:t>
      </w:r>
    </w:p>
    <w:p w14:paraId="6CAC20E5" w14:textId="77777777" w:rsidR="00E375E9" w:rsidRPr="000E6562" w:rsidRDefault="00E375E9" w:rsidP="00E375E9">
      <w:r w:rsidRPr="000E6562"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0E6562" w:rsidRDefault="0098715A" w:rsidP="00E375E9">
      <w:r w:rsidRPr="000E6562">
        <w:t xml:space="preserve">3) </w:t>
      </w:r>
      <w:r w:rsidR="00E375E9" w:rsidRPr="000E6562">
        <w:t>Подсчет доли рынка:</w:t>
      </w:r>
    </w:p>
    <w:p w14:paraId="450F645B" w14:textId="77777777" w:rsidR="00E375E9" w:rsidRPr="000E6562" w:rsidRDefault="00E375E9" w:rsidP="00E375E9">
      <w:r w:rsidRPr="000E6562">
        <w:lastRenderedPageBreak/>
        <w:t>Используйте функцию СУММ для подсчета общей доли рынка конкурентов.</w:t>
      </w:r>
    </w:p>
    <w:p w14:paraId="7A89D790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B2:B10) для подсчета доли рынка всех конкурентов.</w:t>
      </w:r>
    </w:p>
    <w:p w14:paraId="151FADB8" w14:textId="7A3D073C" w:rsidR="00E375E9" w:rsidRPr="000E6562" w:rsidRDefault="0098715A" w:rsidP="00E375E9">
      <w:r w:rsidRPr="000E6562">
        <w:t xml:space="preserve">4) </w:t>
      </w:r>
      <w:r w:rsidR="00E375E9" w:rsidRPr="000E6562">
        <w:t>Анализ потребительских предпочтений:</w:t>
      </w:r>
    </w:p>
    <w:p w14:paraId="7B582FCD" w14:textId="77777777" w:rsidR="00E375E9" w:rsidRPr="000E6562" w:rsidRDefault="00E375E9" w:rsidP="00E375E9">
      <w:r w:rsidRPr="000E6562"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СЧЁТЕСЛИ(</w:t>
      </w:r>
      <w:proofErr w:type="gramEnd"/>
      <w:r w:rsidRPr="000E6562">
        <w:t>A2:A10;"предпочитает продукт A") для подсчета числа потребителей, предпочитающих продукт A.</w:t>
      </w:r>
    </w:p>
    <w:p w14:paraId="79D5AE59" w14:textId="4FBB08AA" w:rsidR="00E375E9" w:rsidRPr="000E6562" w:rsidRDefault="0098715A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158E948E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19E5D325" w14:textId="77777777" w:rsidR="00E375E9" w:rsidRPr="000E6562" w:rsidRDefault="00E375E9" w:rsidP="00E375E9">
      <w:r w:rsidRPr="000E6562">
        <w:t>Предложите рекомендации по выходу на новый рынок, учитывая результаты анализа.</w:t>
      </w:r>
    </w:p>
    <w:p w14:paraId="62B3F968" w14:textId="2D740331" w:rsidR="00CA5B07" w:rsidRPr="000E6562" w:rsidRDefault="00CA5B07" w:rsidP="00E375E9"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20E1F7D4" w14:textId="79EEF4FC" w:rsidR="00E375E9" w:rsidRPr="000E6562" w:rsidRDefault="00141F7A" w:rsidP="00E375E9">
      <w:r>
        <w:t>Компетенции (индикаторы): УК-1, ОПК-2, ОПК-5, ОПК-6</w:t>
      </w:r>
    </w:p>
    <w:p w14:paraId="17ED3B23" w14:textId="77777777" w:rsidR="00E375E9" w:rsidRPr="000E6562" w:rsidRDefault="00E375E9" w:rsidP="00E375E9"/>
    <w:p w14:paraId="1C8A62BC" w14:textId="77777777" w:rsidR="005B3F82" w:rsidRPr="000E6562" w:rsidRDefault="00E375E9" w:rsidP="00E375E9">
      <w:pPr>
        <w:rPr>
          <w:i/>
          <w:iCs/>
        </w:rPr>
      </w:pPr>
      <w:r w:rsidRPr="000E6562">
        <w:t>8</w:t>
      </w:r>
      <w:r w:rsidR="0098715A" w:rsidRPr="000E6562">
        <w:t xml:space="preserve">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0E6562" w:rsidRDefault="0098715A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Pr="000E6562" w:rsidRDefault="00E375E9" w:rsidP="00E375E9">
      <w:r w:rsidRPr="000E6562"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Pr="000E6562" w:rsidRDefault="003E003F" w:rsidP="003E003F">
      <w:r w:rsidRPr="000E6562">
        <w:t>Время выполнения – 30 мин.</w:t>
      </w:r>
    </w:p>
    <w:p w14:paraId="3B88F135" w14:textId="3230F514" w:rsidR="00E375E9" w:rsidRPr="000E6562" w:rsidRDefault="00CA5B07" w:rsidP="00E375E9">
      <w:r w:rsidRPr="000E6562">
        <w:t>Ожидаемый результат:</w:t>
      </w:r>
    </w:p>
    <w:p w14:paraId="0F9A4969" w14:textId="1362FD55" w:rsidR="00E375E9" w:rsidRPr="000E6562" w:rsidRDefault="003E003F" w:rsidP="00E375E9">
      <w:r w:rsidRPr="000E6562">
        <w:t xml:space="preserve">1) </w:t>
      </w:r>
      <w:r w:rsidR="00E375E9" w:rsidRPr="000E6562">
        <w:t>Сбор данных:</w:t>
      </w:r>
    </w:p>
    <w:p w14:paraId="2CFEFBBD" w14:textId="77777777" w:rsidR="00E375E9" w:rsidRPr="000E6562" w:rsidRDefault="00E375E9" w:rsidP="00E375E9">
      <w:r w:rsidRPr="000E6562">
        <w:t>Получите бухгалтерскую отчетность компании за последний год.</w:t>
      </w:r>
    </w:p>
    <w:p w14:paraId="4D0C5D26" w14:textId="56291747" w:rsidR="00E375E9" w:rsidRPr="000E6562" w:rsidRDefault="003E003F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6E5E4C53" w14:textId="77777777" w:rsidR="00E375E9" w:rsidRPr="000E6562" w:rsidRDefault="00E375E9" w:rsidP="00E375E9">
      <w:r w:rsidRPr="000E6562">
        <w:t>Введите данные из бухгалтерской отчетности в таблицу.</w:t>
      </w:r>
    </w:p>
    <w:p w14:paraId="32A2FDF8" w14:textId="77777777" w:rsidR="00E375E9" w:rsidRPr="000E6562" w:rsidRDefault="00E375E9" w:rsidP="00E375E9">
      <w:r w:rsidRPr="000E6562">
        <w:t>Добавьте столбцы для проверки соответствия стандартам и обнаружения ошибок.</w:t>
      </w:r>
    </w:p>
    <w:p w14:paraId="31F5E9A3" w14:textId="5B8A9556" w:rsidR="00E375E9" w:rsidRPr="000E6562" w:rsidRDefault="003E003F" w:rsidP="00E375E9">
      <w:r w:rsidRPr="000E6562">
        <w:t xml:space="preserve">3) </w:t>
      </w:r>
      <w:r w:rsidR="00E375E9" w:rsidRPr="000E6562">
        <w:t>Подсчет отклонений:</w:t>
      </w:r>
    </w:p>
    <w:p w14:paraId="4210E430" w14:textId="77777777" w:rsidR="00E375E9" w:rsidRPr="000E6562" w:rsidRDefault="00E375E9" w:rsidP="00E375E9">
      <w:r w:rsidRPr="000E6562">
        <w:t>Используйте функции СРЗНАЧ, СТАНДОТКЛОН для выявления отклонений от нормы.</w:t>
      </w:r>
    </w:p>
    <w:p w14:paraId="1D0ED457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СТАНДОТКЛОН(</w:t>
      </w:r>
      <w:proofErr w:type="gramEnd"/>
      <w:r w:rsidRPr="000E6562">
        <w:t>B2:B10) для расчета стандартного отклонения.</w:t>
      </w:r>
    </w:p>
    <w:p w14:paraId="5CF4CB58" w14:textId="2963F1CC" w:rsidR="00E375E9" w:rsidRPr="000E6562" w:rsidRDefault="003E003F" w:rsidP="00E375E9">
      <w:r w:rsidRPr="000E6562">
        <w:t xml:space="preserve">4) </w:t>
      </w:r>
      <w:r w:rsidR="00E375E9" w:rsidRPr="000E6562">
        <w:t>Анализ ошибок:</w:t>
      </w:r>
    </w:p>
    <w:p w14:paraId="3629E296" w14:textId="77777777" w:rsidR="00E375E9" w:rsidRPr="000E6562" w:rsidRDefault="00E375E9" w:rsidP="00E375E9">
      <w:r w:rsidRPr="000E6562"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0E6562" w:rsidRDefault="00E375E9" w:rsidP="00E375E9">
      <w:r w:rsidRPr="000E6562">
        <w:lastRenderedPageBreak/>
        <w:t>Пример формулы: =ВПР(A2;"нормативные акты";2;0) для проверки соответствия нормативам.</w:t>
      </w:r>
    </w:p>
    <w:p w14:paraId="41F354CA" w14:textId="178FAD27" w:rsidR="00E375E9" w:rsidRPr="000E6562" w:rsidRDefault="003E003F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2F08A579" w14:textId="77777777" w:rsidR="00E375E9" w:rsidRPr="000E6562" w:rsidRDefault="00E375E9" w:rsidP="00E375E9">
      <w:r w:rsidRPr="000E6562">
        <w:t>Опишите основные ошибки и несоответствия, выявленные в ходе аудита.</w:t>
      </w:r>
    </w:p>
    <w:p w14:paraId="79C0CF7F" w14:textId="77777777" w:rsidR="00E375E9" w:rsidRPr="000E6562" w:rsidRDefault="00E375E9" w:rsidP="00E375E9">
      <w:r w:rsidRPr="000E6562">
        <w:t>Предложите корректирующие действия для устранения найденных проблем.</w:t>
      </w:r>
    </w:p>
    <w:p w14:paraId="144B19A7" w14:textId="2023DEE2" w:rsidR="00044BDB" w:rsidRPr="000E6562" w:rsidRDefault="00044BDB" w:rsidP="00E375E9"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E53258" w14:textId="3970555C" w:rsidR="00E375E9" w:rsidRPr="000E6562" w:rsidRDefault="00141F7A" w:rsidP="00E375E9">
      <w:r>
        <w:t>Компетенции (индикаторы): УК-1, ОПК-2, ОПК-5, ОПК-6</w:t>
      </w:r>
    </w:p>
    <w:p w14:paraId="17C959E0" w14:textId="77777777" w:rsidR="00E375E9" w:rsidRPr="000E6562" w:rsidRDefault="00E375E9" w:rsidP="00E375E9"/>
    <w:p w14:paraId="374245D4" w14:textId="77777777" w:rsidR="005B3F82" w:rsidRPr="000E6562" w:rsidRDefault="00E375E9" w:rsidP="00E375E9">
      <w:pPr>
        <w:rPr>
          <w:i/>
          <w:iCs/>
        </w:rPr>
      </w:pPr>
      <w:r w:rsidRPr="000E6562">
        <w:t>9</w:t>
      </w:r>
      <w:r w:rsidR="001E7B60" w:rsidRPr="000E6562">
        <w:t xml:space="preserve">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0E6562" w:rsidRDefault="001E7B60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0E6562" w:rsidRDefault="00E375E9" w:rsidP="00E375E9">
      <w:r w:rsidRPr="000E6562"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0E6562" w:rsidRDefault="001E7B60" w:rsidP="001E7B60">
      <w:r w:rsidRPr="000E6562">
        <w:t>Время выполнения – 30 мин.</w:t>
      </w:r>
    </w:p>
    <w:p w14:paraId="73479358" w14:textId="2484D53C" w:rsidR="00E375E9" w:rsidRPr="000E6562" w:rsidRDefault="00DD26DE" w:rsidP="00E375E9">
      <w:r w:rsidRPr="000E6562">
        <w:t>Ожидаемый результат:</w:t>
      </w:r>
    </w:p>
    <w:p w14:paraId="1BEC8B7C" w14:textId="45088E7B" w:rsidR="00E375E9" w:rsidRPr="000E6562" w:rsidRDefault="001E7B60" w:rsidP="00E375E9">
      <w:r w:rsidRPr="000E6562">
        <w:t xml:space="preserve">1) </w:t>
      </w:r>
      <w:r w:rsidR="00E375E9" w:rsidRPr="000E6562">
        <w:t>Сбор данных:</w:t>
      </w:r>
    </w:p>
    <w:p w14:paraId="5CAFD8E8" w14:textId="77777777" w:rsidR="00E375E9" w:rsidRPr="000E6562" w:rsidRDefault="00E375E9" w:rsidP="00E375E9">
      <w:r w:rsidRPr="000E6562"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0E6562" w:rsidRDefault="001E7B60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4CF019B8" w14:textId="77777777" w:rsidR="00E375E9" w:rsidRPr="000E6562" w:rsidRDefault="00E375E9" w:rsidP="00E375E9">
      <w:r w:rsidRPr="000E6562">
        <w:t>Создайте таблицу с расчетами затрат на модернизацию и ожидаемой экономии.</w:t>
      </w:r>
    </w:p>
    <w:p w14:paraId="32178043" w14:textId="77777777" w:rsidR="00E375E9" w:rsidRPr="000E6562" w:rsidRDefault="00E375E9" w:rsidP="00E375E9">
      <w:r w:rsidRPr="000E6562"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0E6562" w:rsidRDefault="001E7B60" w:rsidP="00E375E9">
      <w:r w:rsidRPr="000E6562">
        <w:t xml:space="preserve">3) </w:t>
      </w:r>
      <w:r w:rsidR="00E375E9" w:rsidRPr="000E6562">
        <w:t>Подсчет экономической эффективности:</w:t>
      </w:r>
    </w:p>
    <w:p w14:paraId="025EB65C" w14:textId="25BE1EC1" w:rsidR="00E375E9" w:rsidRPr="000E6562" w:rsidRDefault="00E375E9" w:rsidP="00E375E9">
      <w:r w:rsidRPr="000E6562">
        <w:t xml:space="preserve">Используйте функции NPV </w:t>
      </w:r>
      <w:r w:rsidR="00A01DC0" w:rsidRPr="000E6562">
        <w:t xml:space="preserve">(ЧПС) </w:t>
      </w:r>
      <w:r w:rsidRPr="000E6562">
        <w:t>и IRR</w:t>
      </w:r>
      <w:r w:rsidR="003B28B5" w:rsidRPr="000E6562">
        <w:t xml:space="preserve"> (ВНД)</w:t>
      </w:r>
      <w:r w:rsidRPr="000E6562"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0E6562" w:rsidRDefault="00E375E9" w:rsidP="00E375E9">
      <w:r w:rsidRPr="000E6562">
        <w:t>Пример формулы: =</w:t>
      </w:r>
      <w:r w:rsidR="003B28B5" w:rsidRPr="000E6562">
        <w:t>ЧПС</w:t>
      </w:r>
      <w:r w:rsidRPr="000E6562">
        <w:t>(B</w:t>
      </w:r>
      <w:proofErr w:type="gramStart"/>
      <w:r w:rsidRPr="000E6562">
        <w:t>2;C2:C10</w:t>
      </w:r>
      <w:proofErr w:type="gramEnd"/>
      <w:r w:rsidRPr="000E6562">
        <w:t>) для расчета чистой приведенной стоимости.</w:t>
      </w:r>
    </w:p>
    <w:p w14:paraId="72229B8F" w14:textId="0BBD0901" w:rsidR="00E375E9" w:rsidRPr="000E6562" w:rsidRDefault="003B28B5" w:rsidP="00E375E9">
      <w:r w:rsidRPr="000E6562">
        <w:t xml:space="preserve">4) </w:t>
      </w:r>
      <w:r w:rsidR="00E375E9" w:rsidRPr="000E6562">
        <w:t>Анализ результатов:</w:t>
      </w:r>
    </w:p>
    <w:p w14:paraId="34B6A7CA" w14:textId="77777777" w:rsidR="00E375E9" w:rsidRPr="000E6562" w:rsidRDefault="00E375E9" w:rsidP="00E375E9">
      <w:r w:rsidRPr="000E6562"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Pr="000E6562" w:rsidRDefault="00E375E9" w:rsidP="00E375E9">
      <w:r w:rsidRPr="000E6562">
        <w:t>Пример формулы: =ЕСЛИ(A2="оптимистичный";B2*0.7;B2*0.3) для расчета вероятностной экономии.</w:t>
      </w:r>
    </w:p>
    <w:p w14:paraId="33E5D736" w14:textId="2C6FF558" w:rsidR="00E375E9" w:rsidRPr="000E6562" w:rsidRDefault="003B28B5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137DFDA0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63778FC8" w14:textId="77777777" w:rsidR="00E375E9" w:rsidRPr="000E6562" w:rsidRDefault="00E375E9" w:rsidP="00E375E9">
      <w:r w:rsidRPr="000E6562">
        <w:lastRenderedPageBreak/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0E6562" w:rsidRDefault="00E406E9" w:rsidP="00E375E9"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C439EDA" w14:textId="5BB5E6D4" w:rsidR="001D2CC8" w:rsidRPr="000E6562" w:rsidRDefault="00141F7A" w:rsidP="00E375E9">
      <w:r>
        <w:t>Компетенции (индикаторы): УК-1, ОПК-2, ОПК-5, ОПК-6</w:t>
      </w:r>
    </w:p>
    <w:p w14:paraId="7EFDBCCE" w14:textId="77777777" w:rsidR="001D2CC8" w:rsidRPr="000E6562" w:rsidRDefault="001D2CC8" w:rsidP="001D2CC8"/>
    <w:p w14:paraId="56224A31" w14:textId="77777777" w:rsidR="005B3F82" w:rsidRPr="000E6562" w:rsidRDefault="000B0A3D" w:rsidP="00787FD2">
      <w:pPr>
        <w:rPr>
          <w:i/>
          <w:iCs/>
        </w:rPr>
      </w:pPr>
      <w:r w:rsidRPr="000E6562">
        <w:t xml:space="preserve">10.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0E6562" w:rsidRDefault="000B0A3D" w:rsidP="00787FD2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0E6562" w:rsidRDefault="00787FD2" w:rsidP="00787FD2">
      <w:r w:rsidRPr="000E6562"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0E6562" w:rsidRDefault="000B0A3D" w:rsidP="000B0A3D">
      <w:r w:rsidRPr="000E6562">
        <w:t>Время выполнения – 30 мин.</w:t>
      </w:r>
    </w:p>
    <w:p w14:paraId="3BA60A5E" w14:textId="080E3816" w:rsidR="00787FD2" w:rsidRPr="000E6562" w:rsidRDefault="00791372" w:rsidP="00787FD2">
      <w:r w:rsidRPr="000E6562">
        <w:t>Ожидаемый результат:</w:t>
      </w:r>
    </w:p>
    <w:p w14:paraId="6BE89E20" w14:textId="3D485CEA" w:rsidR="00787FD2" w:rsidRPr="000E6562" w:rsidRDefault="000B0A3D" w:rsidP="00787FD2">
      <w:r w:rsidRPr="000E6562">
        <w:t xml:space="preserve">1) </w:t>
      </w:r>
      <w:r w:rsidR="00787FD2" w:rsidRPr="000E6562">
        <w:t>Сбор данных:</w:t>
      </w:r>
    </w:p>
    <w:p w14:paraId="560713A1" w14:textId="77777777" w:rsidR="00787FD2" w:rsidRPr="000E6562" w:rsidRDefault="00787FD2" w:rsidP="00787FD2">
      <w:r w:rsidRPr="000E6562">
        <w:t>Получите информацию о текущем состоянии ИТ-инфраструктуры компании.</w:t>
      </w:r>
    </w:p>
    <w:p w14:paraId="6888F7CE" w14:textId="77777777" w:rsidR="00787FD2" w:rsidRPr="000E6562" w:rsidRDefault="00787FD2" w:rsidP="00787FD2">
      <w:r w:rsidRPr="000E6562">
        <w:t>Создание таблицы в Microsoft Excel:</w:t>
      </w:r>
    </w:p>
    <w:p w14:paraId="69977E63" w14:textId="77777777" w:rsidR="00787FD2" w:rsidRPr="000E6562" w:rsidRDefault="00787FD2" w:rsidP="00787FD2">
      <w:r w:rsidRPr="000E6562">
        <w:t>Введите данные о компонентах ИТ-инфраструктуры в таблицу.</w:t>
      </w:r>
    </w:p>
    <w:p w14:paraId="73D89306" w14:textId="77777777" w:rsidR="00787FD2" w:rsidRPr="000E6562" w:rsidRDefault="00787FD2" w:rsidP="00787FD2">
      <w:r w:rsidRPr="000E6562">
        <w:t>Добавьте столбцы для оценки производительности и надежности компонентов.</w:t>
      </w:r>
    </w:p>
    <w:p w14:paraId="568D3F12" w14:textId="24EFCD61" w:rsidR="00787FD2" w:rsidRPr="000E6562" w:rsidRDefault="002D0142" w:rsidP="00787FD2">
      <w:r w:rsidRPr="000E6562">
        <w:t xml:space="preserve">2) </w:t>
      </w:r>
      <w:r w:rsidR="00787FD2" w:rsidRPr="000E6562">
        <w:t>Подсчет общей оценки:</w:t>
      </w:r>
    </w:p>
    <w:p w14:paraId="03B972FB" w14:textId="77777777" w:rsidR="00787FD2" w:rsidRPr="000E6562" w:rsidRDefault="00787FD2" w:rsidP="00787FD2">
      <w:r w:rsidRPr="000E6562"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0E6562" w:rsidRDefault="00787FD2" w:rsidP="00787FD2">
      <w:r w:rsidRPr="000E6562">
        <w:t>Пример формулы: =</w:t>
      </w:r>
      <w:proofErr w:type="gramStart"/>
      <w:r w:rsidRPr="000E6562">
        <w:t>СРЗНАЧ(</w:t>
      </w:r>
      <w:proofErr w:type="gramEnd"/>
      <w:r w:rsidRPr="000E6562">
        <w:t>B2:B10) для подсчета средней оценки производительности.</w:t>
      </w:r>
    </w:p>
    <w:p w14:paraId="553A77C9" w14:textId="46C86F96" w:rsidR="00787FD2" w:rsidRPr="000E6562" w:rsidRDefault="000A0BA2" w:rsidP="00787FD2">
      <w:r w:rsidRPr="000E6562">
        <w:t>3)</w:t>
      </w:r>
      <w:r w:rsidR="00FA43DA" w:rsidRPr="000E6562">
        <w:t xml:space="preserve"> </w:t>
      </w:r>
      <w:r w:rsidR="00787FD2" w:rsidRPr="000E6562">
        <w:t>Визуализация данных:</w:t>
      </w:r>
    </w:p>
    <w:p w14:paraId="3F123A4E" w14:textId="77777777" w:rsidR="00787FD2" w:rsidRPr="000E6562" w:rsidRDefault="00787FD2" w:rsidP="00787FD2">
      <w:r w:rsidRPr="000E6562"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0E6562" w:rsidRDefault="00787FD2" w:rsidP="00787FD2">
      <w:r w:rsidRPr="000E6562">
        <w:t>Используйте функции для построения диаграмм (ВСТАВКА -&gt; Диаграмма).</w:t>
      </w:r>
    </w:p>
    <w:p w14:paraId="54344334" w14:textId="61BF4CBF" w:rsidR="00787FD2" w:rsidRPr="000E6562" w:rsidRDefault="00FA43DA" w:rsidP="00787FD2">
      <w:r w:rsidRPr="000E6562">
        <w:t xml:space="preserve">4) </w:t>
      </w:r>
      <w:r w:rsidR="00787FD2" w:rsidRPr="000E6562">
        <w:t>Написание аналитической части отчета в Microsoft Word:</w:t>
      </w:r>
    </w:p>
    <w:p w14:paraId="74031055" w14:textId="77777777" w:rsidR="00787FD2" w:rsidRPr="000E6562" w:rsidRDefault="00787FD2" w:rsidP="00787FD2">
      <w:r w:rsidRPr="000E6562">
        <w:t>Опишите основные выводы на основе данных из таблицы.</w:t>
      </w:r>
    </w:p>
    <w:p w14:paraId="3496830B" w14:textId="77777777" w:rsidR="00787FD2" w:rsidRPr="000E6562" w:rsidRDefault="00787FD2" w:rsidP="00787FD2">
      <w:r w:rsidRPr="000E6562"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0E6562" w:rsidRDefault="00791372" w:rsidP="00787FD2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4A96FCB1" w14:textId="028A674F" w:rsidR="00053130" w:rsidRDefault="00141F7A" w:rsidP="007C1F55">
      <w:r>
        <w:t>Компетенции (индикаторы): УК-1, ОПК-2, ОПК-5, ОПК-6</w:t>
      </w:r>
    </w:p>
    <w:p w14:paraId="5852BEF6" w14:textId="77777777" w:rsidR="00B976AA" w:rsidRDefault="00B976AA" w:rsidP="007C1F55"/>
    <w:p w14:paraId="7974B63C" w14:textId="7D8DAFD7" w:rsidR="00B976AA" w:rsidRPr="000E6562" w:rsidRDefault="00B976AA" w:rsidP="007C1F55"/>
    <w:sectPr w:rsidR="00B976AA" w:rsidRPr="000E6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6C4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656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1F7A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2E7E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407C2"/>
    <w:rsid w:val="00344436"/>
    <w:rsid w:val="00346847"/>
    <w:rsid w:val="0035017C"/>
    <w:rsid w:val="00351EAD"/>
    <w:rsid w:val="003615A4"/>
    <w:rsid w:val="00375BC6"/>
    <w:rsid w:val="00375D7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6A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343B1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  <w15:docId w15:val="{D01E688E-0B02-4EF5-BB79-925F049AE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1</TotalTime>
  <Pages>29</Pages>
  <Words>7275</Words>
  <Characters>41473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Veligura</dc:creator>
  <cp:lastModifiedBy>kaf-pr_men</cp:lastModifiedBy>
  <cp:revision>5</cp:revision>
  <dcterms:created xsi:type="dcterms:W3CDTF">2025-03-18T20:02:00Z</dcterms:created>
  <dcterms:modified xsi:type="dcterms:W3CDTF">2025-04-03T11:20:00Z</dcterms:modified>
</cp:coreProperties>
</file>