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E5135" w14:textId="61390C54" w:rsidR="00B12814" w:rsidRDefault="00DD7EED" w:rsidP="001D24C3">
      <w:pPr>
        <w:pStyle w:val="1"/>
        <w:ind w:firstLine="0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26083DE8" w14:textId="77777777" w:rsidR="001D24C3" w:rsidRPr="001D24C3" w:rsidRDefault="001D24C3" w:rsidP="001D24C3">
      <w:pPr>
        <w:ind w:firstLine="0"/>
      </w:pPr>
    </w:p>
    <w:p w14:paraId="5EFE4DBF" w14:textId="0CA59B96" w:rsidR="00DD7EED" w:rsidRDefault="00DD7EED" w:rsidP="001D24C3">
      <w:pPr>
        <w:pStyle w:val="2"/>
        <w:spacing w:after="0" w:afterAutospacing="0"/>
        <w:ind w:firstLine="0"/>
      </w:pPr>
      <w:r w:rsidRPr="00DD7EED">
        <w:t>Задания закрытого типа</w:t>
      </w:r>
    </w:p>
    <w:p w14:paraId="23762DEA" w14:textId="77777777" w:rsidR="001D24C3" w:rsidRPr="001D24C3" w:rsidRDefault="001D24C3" w:rsidP="001D24C3"/>
    <w:p w14:paraId="6A3DDA1E" w14:textId="484E757A" w:rsidR="00DD7EED" w:rsidRDefault="00DD7EED" w:rsidP="001D24C3">
      <w:pPr>
        <w:pStyle w:val="3"/>
        <w:spacing w:before="0" w:beforeAutospacing="0" w:after="0" w:afterAutospacing="0"/>
        <w:ind w:firstLine="0"/>
        <w:jc w:val="both"/>
      </w:pPr>
      <w:r w:rsidRPr="00DD7EED">
        <w:t>Задания закрытого типа на выбор правильного ответа</w:t>
      </w:r>
    </w:p>
    <w:p w14:paraId="3FE109B2" w14:textId="77777777" w:rsidR="001D24C3" w:rsidRPr="001D24C3" w:rsidRDefault="001D24C3" w:rsidP="001D24C3"/>
    <w:p w14:paraId="56E675BA" w14:textId="5FF540DA" w:rsidR="00B32AB3" w:rsidRDefault="00CC73D0" w:rsidP="001D24C3">
      <w:pPr>
        <w:ind w:firstLine="0"/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1D24C3">
      <w:pPr>
        <w:ind w:firstLine="0"/>
      </w:pPr>
      <w:r w:rsidRPr="00BB44D2">
        <w:t>Прочитайте текст и выберите правильный ответ.</w:t>
      </w:r>
    </w:p>
    <w:p w14:paraId="56C411E9" w14:textId="7448DCF7" w:rsidR="009102AD" w:rsidRDefault="009102AD" w:rsidP="001D24C3">
      <w:pPr>
        <w:ind w:firstLine="0"/>
      </w:pPr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1D24C3">
      <w:pPr>
        <w:ind w:firstLine="0"/>
      </w:pPr>
      <w:r>
        <w:t>А) CRM-система.</w:t>
      </w:r>
    </w:p>
    <w:p w14:paraId="7F6992C0" w14:textId="77777777" w:rsidR="009102AD" w:rsidRDefault="009102AD" w:rsidP="001D24C3">
      <w:pPr>
        <w:ind w:firstLine="0"/>
      </w:pPr>
      <w:r>
        <w:t>Б) SCM-система.</w:t>
      </w:r>
    </w:p>
    <w:p w14:paraId="102FC88A" w14:textId="77777777" w:rsidR="009102AD" w:rsidRDefault="009102AD" w:rsidP="001D24C3">
      <w:pPr>
        <w:ind w:firstLine="0"/>
      </w:pPr>
      <w:r>
        <w:t>В) HR-система.</w:t>
      </w:r>
    </w:p>
    <w:p w14:paraId="1DB70447" w14:textId="77777777" w:rsidR="009102AD" w:rsidRDefault="009102AD" w:rsidP="001D24C3">
      <w:pPr>
        <w:ind w:firstLine="0"/>
      </w:pPr>
      <w:r w:rsidRPr="001C465B">
        <w:t>Правильный ответ:</w:t>
      </w:r>
      <w:r>
        <w:t xml:space="preserve"> Б.</w:t>
      </w:r>
    </w:p>
    <w:p w14:paraId="112BE74C" w14:textId="54F6D3E9" w:rsidR="009102AD" w:rsidRDefault="009102AD" w:rsidP="001D24C3">
      <w:pPr>
        <w:ind w:firstLine="0"/>
      </w:pPr>
      <w:r>
        <w:t>Компетенции (индикаторы):</w:t>
      </w:r>
      <w:r w:rsidR="001D24C3">
        <w:t xml:space="preserve"> ОПК-5 (ОПК-5.1)</w:t>
      </w:r>
    </w:p>
    <w:p w14:paraId="5C54F75E" w14:textId="77777777" w:rsidR="009102AD" w:rsidRDefault="009102AD" w:rsidP="001D24C3">
      <w:pPr>
        <w:ind w:firstLine="0"/>
      </w:pPr>
    </w:p>
    <w:p w14:paraId="763AECAC" w14:textId="1AB4BAD3" w:rsidR="00C23123" w:rsidRDefault="00C23123" w:rsidP="001D24C3">
      <w:pPr>
        <w:ind w:firstLine="0"/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1D24C3">
      <w:pPr>
        <w:ind w:firstLine="0"/>
      </w:pPr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1D24C3">
      <w:pPr>
        <w:ind w:firstLine="0"/>
      </w:pPr>
      <w:r>
        <w:t>А) Параллельная обработка данных.</w:t>
      </w:r>
    </w:p>
    <w:p w14:paraId="0CF21012" w14:textId="77777777" w:rsidR="009102AD" w:rsidRDefault="009102AD" w:rsidP="001D24C3">
      <w:pPr>
        <w:ind w:firstLine="0"/>
      </w:pPr>
      <w:r>
        <w:t>Б) Распределенная архитектура.</w:t>
      </w:r>
    </w:p>
    <w:p w14:paraId="3D5F454D" w14:textId="77777777" w:rsidR="009102AD" w:rsidRDefault="009102AD" w:rsidP="001D24C3">
      <w:pPr>
        <w:ind w:firstLine="0"/>
      </w:pPr>
      <w:r>
        <w:t>В) Клиент-серверная модель.</w:t>
      </w:r>
    </w:p>
    <w:p w14:paraId="0AF26EBF" w14:textId="77777777" w:rsidR="009102AD" w:rsidRDefault="009102AD" w:rsidP="001D24C3">
      <w:pPr>
        <w:ind w:firstLine="0"/>
      </w:pPr>
      <w:r>
        <w:t>Г) Облачные вычисления.</w:t>
      </w:r>
    </w:p>
    <w:p w14:paraId="4158530B" w14:textId="77777777" w:rsidR="009102AD" w:rsidRDefault="009102AD" w:rsidP="001D24C3">
      <w:pPr>
        <w:ind w:firstLine="0"/>
      </w:pPr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743D4849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066137A0" w14:textId="77777777" w:rsidR="009102AD" w:rsidRDefault="009102AD" w:rsidP="001D24C3">
      <w:pPr>
        <w:ind w:firstLine="0"/>
      </w:pPr>
    </w:p>
    <w:p w14:paraId="041F82C8" w14:textId="7F108B89" w:rsidR="00CE00B8" w:rsidRDefault="00120766" w:rsidP="001D24C3">
      <w:pPr>
        <w:ind w:firstLine="0"/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1D24C3">
      <w:pPr>
        <w:ind w:firstLine="0"/>
      </w:pPr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1D24C3">
      <w:pPr>
        <w:ind w:firstLine="0"/>
      </w:pPr>
      <w:r>
        <w:t>А) Реляционные базы данных.</w:t>
      </w:r>
    </w:p>
    <w:p w14:paraId="34040077" w14:textId="77777777" w:rsidR="009102AD" w:rsidRDefault="009102AD" w:rsidP="001D24C3">
      <w:pPr>
        <w:ind w:firstLine="0"/>
      </w:pPr>
      <w:r>
        <w:t>Б) XML, JSON.</w:t>
      </w:r>
    </w:p>
    <w:p w14:paraId="1892B687" w14:textId="77777777" w:rsidR="009102AD" w:rsidRDefault="009102AD" w:rsidP="001D24C3">
      <w:pPr>
        <w:ind w:firstLine="0"/>
      </w:pPr>
      <w:r>
        <w:t>В) Большие данные, машинное обучение.</w:t>
      </w:r>
    </w:p>
    <w:p w14:paraId="410C7421" w14:textId="77777777" w:rsidR="009102AD" w:rsidRDefault="009102AD" w:rsidP="001D24C3">
      <w:pPr>
        <w:ind w:firstLine="0"/>
      </w:pPr>
      <w:r w:rsidRPr="00120766">
        <w:t>Правильный ответ:</w:t>
      </w:r>
      <w:r>
        <w:t xml:space="preserve"> А.</w:t>
      </w:r>
    </w:p>
    <w:p w14:paraId="15CFE32B" w14:textId="3992709C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634A9F8B" w14:textId="77777777" w:rsidR="009102AD" w:rsidRDefault="009102AD" w:rsidP="001D24C3">
      <w:pPr>
        <w:ind w:firstLine="0"/>
      </w:pPr>
    </w:p>
    <w:p w14:paraId="151F89D4" w14:textId="08E2C05B" w:rsidR="00120766" w:rsidRDefault="00120766" w:rsidP="001D24C3">
      <w:pPr>
        <w:ind w:firstLine="0"/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1D24C3">
      <w:pPr>
        <w:ind w:firstLine="0"/>
      </w:pPr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1D24C3">
      <w:pPr>
        <w:ind w:firstLine="0"/>
      </w:pPr>
      <w:r>
        <w:t>А) Вирусы и вредоносное ПО.</w:t>
      </w:r>
    </w:p>
    <w:p w14:paraId="1FAAFDAA" w14:textId="77777777" w:rsidR="009102AD" w:rsidRDefault="009102AD" w:rsidP="001D24C3">
      <w:pPr>
        <w:ind w:firstLine="0"/>
      </w:pPr>
      <w:r>
        <w:t>Б) Взлом паролей.</w:t>
      </w:r>
    </w:p>
    <w:p w14:paraId="7DD22ECE" w14:textId="77777777" w:rsidR="009102AD" w:rsidRDefault="009102AD" w:rsidP="001D24C3">
      <w:pPr>
        <w:ind w:firstLine="0"/>
      </w:pPr>
      <w:r>
        <w:t>В) Утечка данных.</w:t>
      </w:r>
    </w:p>
    <w:p w14:paraId="472DFA45" w14:textId="77777777" w:rsidR="009102AD" w:rsidRDefault="009102AD" w:rsidP="001D24C3">
      <w:pPr>
        <w:ind w:firstLine="0"/>
      </w:pPr>
      <w:r w:rsidRPr="00120766">
        <w:t>Правильный ответ:</w:t>
      </w:r>
      <w:r>
        <w:t xml:space="preserve"> А.</w:t>
      </w:r>
    </w:p>
    <w:p w14:paraId="49E70D05" w14:textId="36730D93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3FEB5E7F" w14:textId="77777777" w:rsidR="009102AD" w:rsidRDefault="009102AD" w:rsidP="001D24C3">
      <w:pPr>
        <w:ind w:firstLine="0"/>
      </w:pPr>
    </w:p>
    <w:p w14:paraId="495A4860" w14:textId="77777777" w:rsidR="00E817DB" w:rsidRDefault="00E817DB" w:rsidP="001D24C3">
      <w:pPr>
        <w:ind w:firstLine="0"/>
        <w:rPr>
          <w:lang w:eastAsia="ru-RU"/>
        </w:rPr>
      </w:pPr>
      <w:r>
        <w:rPr>
          <w:lang w:eastAsia="ru-RU"/>
        </w:rPr>
        <w:lastRenderedPageBreak/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1D24C3">
      <w:pPr>
        <w:ind w:firstLine="0"/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1D24C3">
      <w:pPr>
        <w:shd w:val="clear" w:color="auto" w:fill="FFFFFF"/>
        <w:tabs>
          <w:tab w:val="left" w:pos="7371"/>
        </w:tabs>
        <w:ind w:firstLine="0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1D24C3">
      <w:pPr>
        <w:shd w:val="clear" w:color="auto" w:fill="FFFFFF"/>
        <w:tabs>
          <w:tab w:val="left" w:pos="7371"/>
        </w:tabs>
        <w:ind w:firstLine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1D24C3">
      <w:pPr>
        <w:shd w:val="clear" w:color="auto" w:fill="FFFFFF"/>
        <w:ind w:firstLine="0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1D24C3">
      <w:pPr>
        <w:shd w:val="clear" w:color="auto" w:fill="FFFFFF"/>
        <w:ind w:firstLine="0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1D24C3">
            <w:pPr>
              <w:ind w:firstLine="0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1D24C3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1D24C3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1D24C3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1D24C3">
      <w:pPr>
        <w:ind w:firstLine="0"/>
      </w:pPr>
      <w:r w:rsidRPr="00E817DB">
        <w:t>Правильный ответ:</w:t>
      </w:r>
      <w:r>
        <w:t xml:space="preserve"> Г</w:t>
      </w:r>
    </w:p>
    <w:p w14:paraId="11E9188A" w14:textId="0924420B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365F1078" w14:textId="77777777" w:rsidR="009102AD" w:rsidRDefault="009102AD" w:rsidP="001D24C3">
      <w:pPr>
        <w:ind w:firstLine="0"/>
      </w:pPr>
    </w:p>
    <w:p w14:paraId="5FA6CF32" w14:textId="77777777" w:rsidR="008E1FB4" w:rsidRDefault="00E817DB" w:rsidP="001D24C3">
      <w:pPr>
        <w:ind w:firstLine="0"/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1D24C3">
      <w:pPr>
        <w:ind w:firstLine="0"/>
      </w:pPr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1D24C3">
      <w:pPr>
        <w:ind w:firstLine="0"/>
      </w:pPr>
      <w:r>
        <w:rPr>
          <w:noProof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1D24C3">
      <w:pPr>
        <w:ind w:firstLine="0"/>
        <w:rPr>
          <w:i/>
          <w:iCs/>
        </w:rPr>
      </w:pPr>
    </w:p>
    <w:p w14:paraId="402237E9" w14:textId="77777777" w:rsidR="009102AD" w:rsidRDefault="009102AD" w:rsidP="001D24C3">
      <w:pPr>
        <w:ind w:firstLine="0"/>
      </w:pPr>
      <w:r>
        <w:t>А) =B2+В3+В4+В5+В6+В7</w:t>
      </w:r>
    </w:p>
    <w:p w14:paraId="7BC7C1BA" w14:textId="77777777" w:rsidR="009102AD" w:rsidRDefault="009102AD" w:rsidP="001D24C3">
      <w:pPr>
        <w:ind w:firstLine="0"/>
      </w:pPr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1D24C3">
      <w:pPr>
        <w:ind w:firstLine="0"/>
      </w:pPr>
      <w:r>
        <w:t>В) =52+32+150,8+30+27</w:t>
      </w:r>
    </w:p>
    <w:p w14:paraId="33CCD9F4" w14:textId="77777777" w:rsidR="009102AD" w:rsidRDefault="009102AD" w:rsidP="001D24C3">
      <w:pPr>
        <w:ind w:firstLine="0"/>
      </w:pPr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1D24C3">
      <w:pPr>
        <w:ind w:firstLine="0"/>
      </w:pPr>
      <w:r w:rsidRPr="008E1FB4">
        <w:t>Правильный ответ:</w:t>
      </w:r>
      <w:r>
        <w:t xml:space="preserve"> Г</w:t>
      </w:r>
    </w:p>
    <w:p w14:paraId="20CBC401" w14:textId="401C21DF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442B21FF" w14:textId="77777777" w:rsidR="009102AD" w:rsidRDefault="009102AD" w:rsidP="001D24C3">
      <w:pPr>
        <w:ind w:firstLine="0"/>
      </w:pPr>
    </w:p>
    <w:p w14:paraId="4390AE0B" w14:textId="77777777" w:rsidR="008E4A45" w:rsidRDefault="008E4A45" w:rsidP="001D24C3">
      <w:pPr>
        <w:ind w:firstLine="0"/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1D24C3">
      <w:pPr>
        <w:ind w:firstLine="0"/>
      </w:pPr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1D24C3">
      <w:pPr>
        <w:ind w:firstLine="0"/>
      </w:pPr>
      <w:r>
        <w:t>А) именуются пользователем произвольным образом</w:t>
      </w:r>
    </w:p>
    <w:p w14:paraId="4139BF58" w14:textId="77777777" w:rsidR="009102AD" w:rsidRDefault="009102AD" w:rsidP="001D24C3">
      <w:pPr>
        <w:ind w:firstLine="0"/>
      </w:pPr>
      <w:r>
        <w:t>Б) нумеруются</w:t>
      </w:r>
    </w:p>
    <w:p w14:paraId="5F6E6A7C" w14:textId="77777777" w:rsidR="009102AD" w:rsidRDefault="009102AD" w:rsidP="001D24C3">
      <w:pPr>
        <w:ind w:firstLine="0"/>
      </w:pPr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1D24C3">
      <w:pPr>
        <w:ind w:firstLine="0"/>
      </w:pPr>
      <w:r>
        <w:t>Г) обозначаются буквами латинского алфавита</w:t>
      </w:r>
    </w:p>
    <w:p w14:paraId="13285842" w14:textId="77777777" w:rsidR="009102AD" w:rsidRDefault="009102AD" w:rsidP="001D24C3">
      <w:pPr>
        <w:ind w:firstLine="0"/>
      </w:pPr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128CD99D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4A0B93AC" w14:textId="77777777" w:rsidR="009102AD" w:rsidRDefault="009102AD" w:rsidP="001D24C3">
      <w:pPr>
        <w:ind w:firstLine="0"/>
      </w:pPr>
    </w:p>
    <w:p w14:paraId="7E49FD64" w14:textId="77777777" w:rsidR="008E4A45" w:rsidRDefault="008E4A45" w:rsidP="001D24C3">
      <w:pPr>
        <w:ind w:firstLine="0"/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1D24C3">
      <w:pPr>
        <w:ind w:firstLine="0"/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1D24C3">
      <w:pPr>
        <w:ind w:firstLine="0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1D24C3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1D24C3">
      <w:pPr>
        <w:ind w:firstLine="0"/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1D24C3">
            <w:pPr>
              <w:ind w:firstLine="0"/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1D24C3">
            <w:pPr>
              <w:ind w:firstLine="0"/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1D24C3">
            <w:pPr>
              <w:ind w:firstLine="0"/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1D24C3">
            <w:pPr>
              <w:ind w:firstLine="0"/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1D24C3">
      <w:pPr>
        <w:ind w:firstLine="0"/>
      </w:pPr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4A637543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12186678" w14:textId="77777777" w:rsidR="009102AD" w:rsidRDefault="009102AD" w:rsidP="001D24C3">
      <w:pPr>
        <w:ind w:firstLine="0"/>
      </w:pPr>
    </w:p>
    <w:p w14:paraId="534C76EF" w14:textId="77777777" w:rsidR="005000E2" w:rsidRDefault="005000E2" w:rsidP="001D24C3">
      <w:pPr>
        <w:ind w:firstLine="0"/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1D24C3">
      <w:pPr>
        <w:ind w:firstLine="0"/>
      </w:pPr>
      <w:r>
        <w:t>В какой формуле допущена ошибка:</w:t>
      </w:r>
    </w:p>
    <w:p w14:paraId="0B1EBF76" w14:textId="77777777" w:rsidR="009102AD" w:rsidRPr="00794658" w:rsidRDefault="009102AD" w:rsidP="001D24C3">
      <w:pPr>
        <w:ind w:firstLine="0"/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1D24C3">
      <w:pPr>
        <w:ind w:firstLine="0"/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1D24C3">
      <w:pPr>
        <w:ind w:firstLine="0"/>
      </w:pPr>
      <w:r>
        <w:t>В) =A2^3*СУММ(А1-А3)</w:t>
      </w:r>
    </w:p>
    <w:p w14:paraId="427B51AA" w14:textId="77777777" w:rsidR="009102AD" w:rsidRDefault="009102AD" w:rsidP="001D24C3">
      <w:pPr>
        <w:ind w:firstLine="0"/>
      </w:pPr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</w:t>
      </w:r>
      <w:proofErr w:type="gramStart"/>
      <w:r>
        <w:t>1)*</w:t>
      </w:r>
      <w:proofErr w:type="gramEnd"/>
      <w:r>
        <w:t>5</w:t>
      </w:r>
    </w:p>
    <w:p w14:paraId="0FF8CCAA" w14:textId="77777777" w:rsidR="009102AD" w:rsidRDefault="009102AD" w:rsidP="001D24C3">
      <w:pPr>
        <w:ind w:firstLine="0"/>
      </w:pPr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7B4989A2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0FC45267" w14:textId="77777777" w:rsidR="009102AD" w:rsidRDefault="009102AD" w:rsidP="001D24C3">
      <w:pPr>
        <w:ind w:firstLine="0"/>
      </w:pPr>
    </w:p>
    <w:p w14:paraId="5BC8DABD" w14:textId="77777777" w:rsidR="005000E2" w:rsidRDefault="005000E2" w:rsidP="001D24C3">
      <w:pPr>
        <w:ind w:firstLine="0"/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1D24C3">
      <w:pPr>
        <w:ind w:firstLine="0"/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1D24C3">
      <w:pPr>
        <w:pStyle w:val="c2"/>
        <w:shd w:val="clear" w:color="auto" w:fill="FFFFFF"/>
        <w:spacing w:before="0" w:beforeAutospacing="0" w:after="0" w:afterAutospacing="0"/>
        <w:ind w:firstLine="0"/>
        <w:jc w:val="both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1D24C3">
      <w:pPr>
        <w:pStyle w:val="c2"/>
        <w:shd w:val="clear" w:color="auto" w:fill="FFFFFF"/>
        <w:spacing w:before="0" w:beforeAutospacing="0" w:after="0" w:afterAutospacing="0"/>
        <w:ind w:firstLine="0"/>
        <w:jc w:val="both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1D24C3">
      <w:pPr>
        <w:pStyle w:val="c2"/>
        <w:shd w:val="clear" w:color="auto" w:fill="FFFFFF"/>
        <w:spacing w:before="0" w:beforeAutospacing="0" w:after="0" w:afterAutospacing="0"/>
        <w:ind w:firstLine="0"/>
        <w:jc w:val="both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1D24C3">
      <w:pPr>
        <w:pStyle w:val="c2"/>
        <w:shd w:val="clear" w:color="auto" w:fill="FFFFFF"/>
        <w:spacing w:before="0" w:beforeAutospacing="0" w:after="0" w:afterAutospacing="0"/>
        <w:ind w:firstLine="0"/>
        <w:jc w:val="both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1D24C3">
      <w:pPr>
        <w:pStyle w:val="c2"/>
        <w:shd w:val="clear" w:color="auto" w:fill="FFFFFF"/>
        <w:spacing w:before="0" w:beforeAutospacing="0" w:after="0" w:afterAutospacing="0"/>
        <w:ind w:firstLine="0"/>
        <w:jc w:val="both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1D24C3">
      <w:pPr>
        <w:ind w:firstLine="0"/>
      </w:pPr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4FA33436" w:rsidR="009102AD" w:rsidRDefault="009102AD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7641D638" w14:textId="77777777" w:rsidR="009102AD" w:rsidRPr="009102AD" w:rsidRDefault="009102AD" w:rsidP="001D24C3">
      <w:pPr>
        <w:ind w:firstLine="0"/>
      </w:pPr>
    </w:p>
    <w:p w14:paraId="453E25A6" w14:textId="77777777" w:rsidR="003407C2" w:rsidRDefault="003407C2" w:rsidP="001D24C3">
      <w:pPr>
        <w:ind w:firstLine="0"/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1D24C3">
      <w:pPr>
        <w:ind w:firstLine="0"/>
      </w:pPr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1D24C3">
      <w:pPr>
        <w:ind w:firstLine="0"/>
      </w:pPr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1D24C3">
      <w:pPr>
        <w:ind w:firstLine="0"/>
      </w:pPr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1D24C3">
      <w:pPr>
        <w:ind w:firstLine="0"/>
      </w:pPr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1D24C3">
      <w:pPr>
        <w:ind w:firstLine="0"/>
      </w:pPr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1D24C3">
      <w:pPr>
        <w:ind w:firstLine="0"/>
      </w:pPr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5C4FEEF6" w:rsidR="00FF2B8B" w:rsidRDefault="001A4B7D" w:rsidP="001D24C3">
      <w:pPr>
        <w:ind w:firstLine="0"/>
      </w:pPr>
      <w:r>
        <w:t>Компетенции (индикаторы)</w:t>
      </w:r>
      <w:r w:rsidR="00B12814">
        <w:t>:</w:t>
      </w:r>
      <w:r w:rsidR="001D24C3" w:rsidRPr="001D24C3">
        <w:t xml:space="preserve"> </w:t>
      </w:r>
      <w:r w:rsidR="001D24C3">
        <w:t>ОПК-5 (ОПК-5.1)</w:t>
      </w:r>
    </w:p>
    <w:p w14:paraId="305A2876" w14:textId="77777777" w:rsidR="00B12814" w:rsidRDefault="00B12814" w:rsidP="001D24C3">
      <w:pPr>
        <w:ind w:firstLine="0"/>
      </w:pPr>
    </w:p>
    <w:p w14:paraId="71C3FF21" w14:textId="3A60AE93" w:rsidR="0014042E" w:rsidRDefault="007A19E9" w:rsidP="001D24C3">
      <w:pPr>
        <w:ind w:firstLine="0"/>
      </w:pPr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1D24C3">
      <w:pPr>
        <w:ind w:firstLine="0"/>
      </w:pPr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1D24C3">
      <w:pPr>
        <w:ind w:firstLine="0"/>
      </w:pPr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1D24C3">
      <w:pPr>
        <w:ind w:firstLine="0"/>
      </w:pPr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1D24C3">
      <w:pPr>
        <w:ind w:firstLine="0"/>
      </w:pPr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1D24C3">
      <w:pPr>
        <w:ind w:firstLine="0"/>
      </w:pPr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1D24C3">
      <w:pPr>
        <w:ind w:firstLine="0"/>
      </w:pPr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1D24C3">
      <w:pPr>
        <w:ind w:firstLine="0"/>
      </w:pPr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6F35DFDC" w:rsidR="00FB667B" w:rsidRDefault="00FB667B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4E1E971C" w14:textId="77777777" w:rsidR="00FF2B8B" w:rsidRDefault="00FF2B8B" w:rsidP="001D24C3">
      <w:pPr>
        <w:ind w:firstLine="0"/>
      </w:pPr>
    </w:p>
    <w:p w14:paraId="7A263B63" w14:textId="2A161D2A" w:rsidR="0014042E" w:rsidRDefault="007A19E9" w:rsidP="001D24C3">
      <w:pPr>
        <w:ind w:firstLine="0"/>
      </w:pPr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1D24C3">
      <w:pPr>
        <w:ind w:firstLine="0"/>
      </w:pPr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1D24C3">
      <w:pPr>
        <w:ind w:firstLine="0"/>
      </w:pPr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1D24C3">
      <w:pPr>
        <w:ind w:firstLine="0"/>
      </w:pPr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1D24C3">
      <w:pPr>
        <w:ind w:firstLine="0"/>
      </w:pPr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1D24C3">
      <w:pPr>
        <w:ind w:firstLine="0"/>
      </w:pPr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1D24C3">
      <w:pPr>
        <w:ind w:firstLine="0"/>
      </w:pPr>
      <w:r>
        <w:lastRenderedPageBreak/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1D24C3">
      <w:pPr>
        <w:ind w:firstLine="0"/>
      </w:pPr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43A98D2D" w:rsidR="00E900F2" w:rsidRDefault="00E900F2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0E88136F" w14:textId="77777777" w:rsidR="00FF2B8B" w:rsidRDefault="00FF2B8B" w:rsidP="001D24C3">
      <w:pPr>
        <w:ind w:firstLine="0"/>
      </w:pPr>
    </w:p>
    <w:p w14:paraId="6E93A729" w14:textId="77777777" w:rsidR="007A19E9" w:rsidRDefault="007A19E9" w:rsidP="001D24C3">
      <w:pPr>
        <w:ind w:firstLine="0"/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1D24C3">
      <w:pPr>
        <w:ind w:firstLine="0"/>
      </w:pPr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1D24C3">
      <w:pPr>
        <w:ind w:firstLine="0"/>
      </w:pPr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1D24C3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1D24C3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1D24C3">
      <w:pPr>
        <w:ind w:firstLine="0"/>
      </w:pPr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1D24C3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1D24C3">
      <w:pPr>
        <w:ind w:firstLine="0"/>
      </w:pPr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582C3065" w:rsidR="00FF2B8B" w:rsidRDefault="00E900F2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617935B9" w14:textId="77777777" w:rsidR="00E900F2" w:rsidRDefault="00E900F2" w:rsidP="001D24C3">
      <w:pPr>
        <w:ind w:firstLine="0"/>
      </w:pPr>
    </w:p>
    <w:p w14:paraId="4015C5A5" w14:textId="77777777" w:rsidR="007A19E9" w:rsidRDefault="007A19E9" w:rsidP="001D24C3">
      <w:pPr>
        <w:ind w:firstLine="0"/>
      </w:pPr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1D24C3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1D24C3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1D24C3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1D24C3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1D24C3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1D24C3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1D24C3">
      <w:pPr>
        <w:ind w:firstLine="0"/>
      </w:pPr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4642AA2A" w:rsidR="00FF2B8B" w:rsidRDefault="00E900F2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7ED5FE54" w14:textId="77777777" w:rsidR="00E900F2" w:rsidRDefault="00E900F2" w:rsidP="001D24C3">
      <w:pPr>
        <w:ind w:firstLine="0"/>
      </w:pPr>
    </w:p>
    <w:p w14:paraId="7D3A3B4A" w14:textId="77777777" w:rsidR="00C33D24" w:rsidRDefault="00C33D24" w:rsidP="001D24C3">
      <w:pPr>
        <w:ind w:firstLine="0"/>
      </w:pPr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1D24C3">
      <w:pPr>
        <w:ind w:firstLine="0"/>
      </w:pPr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1D24C3">
      <w:pPr>
        <w:ind w:firstLine="0"/>
      </w:pPr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1D24C3">
      <w:pPr>
        <w:ind w:firstLine="0"/>
      </w:pPr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1D24C3">
      <w:pPr>
        <w:ind w:firstLine="0"/>
      </w:pPr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1D24C3">
      <w:pPr>
        <w:ind w:firstLine="0"/>
      </w:pPr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1D24C3">
      <w:pPr>
        <w:ind w:firstLine="0"/>
      </w:pPr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1D24C3">
      <w:pPr>
        <w:ind w:firstLine="0"/>
      </w:pPr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7FD281F5" w:rsidR="00E900F2" w:rsidRDefault="00062841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7C245B25" w14:textId="77777777" w:rsidR="00FF2B8B" w:rsidRDefault="00FF2B8B" w:rsidP="001D24C3">
      <w:pPr>
        <w:ind w:firstLine="0"/>
      </w:pPr>
    </w:p>
    <w:p w14:paraId="0B20ADFC" w14:textId="77777777" w:rsidR="00607209" w:rsidRDefault="00607209" w:rsidP="001D24C3">
      <w:pPr>
        <w:ind w:firstLine="0"/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1D24C3">
      <w:pPr>
        <w:ind w:firstLine="0"/>
      </w:pPr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1D24C3">
      <w:pPr>
        <w:ind w:firstLine="0"/>
      </w:pPr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1D24C3">
      <w:pPr>
        <w:ind w:firstLine="0"/>
      </w:pPr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1D24C3">
      <w:pPr>
        <w:ind w:firstLine="0"/>
      </w:pPr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1D24C3">
      <w:pPr>
        <w:ind w:firstLine="0"/>
      </w:pPr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1D24C3">
      <w:pPr>
        <w:ind w:firstLine="0"/>
      </w:pPr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1D24C3">
      <w:pPr>
        <w:ind w:firstLine="0"/>
      </w:pPr>
      <w:r w:rsidRPr="00607209">
        <w:lastRenderedPageBreak/>
        <w:t>Правильный ответ:</w:t>
      </w:r>
      <w:r>
        <w:t xml:space="preserve"> </w:t>
      </w:r>
      <w:r w:rsidR="00AD2C2E">
        <w:t>Б, В, Д.</w:t>
      </w:r>
    </w:p>
    <w:p w14:paraId="5388DEB8" w14:textId="62A73D6E" w:rsidR="00FF2B8B" w:rsidRDefault="00062841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0155BA4D" w14:textId="77777777" w:rsidR="00062841" w:rsidRDefault="00062841" w:rsidP="001D24C3">
      <w:pPr>
        <w:ind w:firstLine="0"/>
      </w:pPr>
    </w:p>
    <w:p w14:paraId="3C4D1590" w14:textId="77777777" w:rsidR="003E67A4" w:rsidRDefault="003E67A4" w:rsidP="001D24C3">
      <w:pPr>
        <w:ind w:firstLine="0"/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1D24C3">
      <w:pPr>
        <w:ind w:firstLine="0"/>
      </w:pPr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1D24C3">
      <w:pPr>
        <w:ind w:firstLine="0"/>
      </w:pPr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1D24C3">
      <w:pPr>
        <w:ind w:firstLine="0"/>
      </w:pPr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1D24C3">
      <w:pPr>
        <w:ind w:firstLine="0"/>
      </w:pPr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1D24C3">
      <w:pPr>
        <w:ind w:firstLine="0"/>
      </w:pPr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1D24C3">
      <w:pPr>
        <w:ind w:firstLine="0"/>
      </w:pPr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1D24C3">
      <w:pPr>
        <w:ind w:firstLine="0"/>
      </w:pPr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410E2188" w:rsidR="00FF2B8B" w:rsidRPr="00062841" w:rsidRDefault="00062841" w:rsidP="001D24C3">
      <w:pPr>
        <w:ind w:firstLine="0"/>
        <w:rPr>
          <w:b/>
          <w:bCs/>
        </w:rPr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25EC3F5C" w14:textId="77777777" w:rsidR="00062841" w:rsidRDefault="00062841" w:rsidP="001D24C3">
      <w:pPr>
        <w:ind w:firstLine="0"/>
      </w:pPr>
    </w:p>
    <w:p w14:paraId="69CF76CD" w14:textId="3B9D0796" w:rsidR="00321C2D" w:rsidRDefault="00321C2D" w:rsidP="001D24C3">
      <w:pPr>
        <w:ind w:firstLine="0"/>
      </w:pPr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1D24C3">
      <w:pPr>
        <w:ind w:firstLine="0"/>
      </w:pPr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1D24C3">
      <w:pPr>
        <w:ind w:firstLine="0"/>
      </w:pPr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1D24C3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1D24C3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1D24C3">
      <w:pPr>
        <w:ind w:firstLine="0"/>
      </w:pPr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1D24C3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1D24C3">
      <w:pPr>
        <w:ind w:firstLine="0"/>
      </w:pPr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05824485" w:rsidR="00FF2B8B" w:rsidRDefault="00994051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5EF24558" w14:textId="77777777" w:rsidR="00994051" w:rsidRDefault="00994051" w:rsidP="001D24C3">
      <w:pPr>
        <w:ind w:firstLine="0"/>
      </w:pPr>
    </w:p>
    <w:p w14:paraId="349AACE5" w14:textId="744269E8" w:rsidR="00051F85" w:rsidRDefault="00051F85" w:rsidP="001D24C3">
      <w:pPr>
        <w:ind w:firstLine="0"/>
      </w:pPr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1D24C3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1D24C3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1D24C3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1D24C3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1D24C3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1D24C3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1D24C3">
      <w:pPr>
        <w:ind w:firstLine="0"/>
      </w:pPr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0AE56D39" w:rsidR="00FF2B8B" w:rsidRDefault="00994051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39CC1312" w14:textId="77777777" w:rsidR="00994051" w:rsidRDefault="00994051" w:rsidP="001D24C3">
      <w:pPr>
        <w:ind w:firstLine="0"/>
      </w:pPr>
    </w:p>
    <w:p w14:paraId="662EE04F" w14:textId="77777777" w:rsidR="001B791F" w:rsidRDefault="00757482" w:rsidP="001D24C3">
      <w:pPr>
        <w:ind w:firstLine="0"/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1D24C3">
      <w:pPr>
        <w:ind w:firstLine="0"/>
      </w:pPr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1D24C3">
      <w:pPr>
        <w:ind w:firstLine="0"/>
      </w:pPr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1D24C3">
      <w:pPr>
        <w:ind w:firstLine="0"/>
      </w:pPr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1D24C3">
      <w:pPr>
        <w:ind w:firstLine="0"/>
      </w:pPr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1D24C3">
      <w:pPr>
        <w:ind w:firstLine="0"/>
      </w:pPr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1D24C3">
      <w:pPr>
        <w:ind w:firstLine="0"/>
      </w:pPr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1D24C3">
      <w:pPr>
        <w:ind w:firstLine="0"/>
      </w:pPr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59E60B67" w:rsidR="00FF2B8B" w:rsidRDefault="00072BCC" w:rsidP="001D24C3">
      <w:pPr>
        <w:ind w:firstLine="0"/>
      </w:pPr>
      <w:r>
        <w:lastRenderedPageBreak/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6ADE79A2" w14:textId="77777777" w:rsidR="00072BCC" w:rsidRDefault="00072BCC" w:rsidP="001D24C3">
      <w:pPr>
        <w:ind w:firstLine="0"/>
      </w:pPr>
    </w:p>
    <w:p w14:paraId="63CE06C3" w14:textId="77777777" w:rsidR="00DA221B" w:rsidRDefault="00DA221B" w:rsidP="001D24C3">
      <w:pPr>
        <w:ind w:firstLine="0"/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1D24C3">
      <w:pPr>
        <w:ind w:firstLine="0"/>
      </w:pPr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1D24C3">
      <w:pPr>
        <w:ind w:firstLine="0"/>
      </w:pPr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1D24C3">
      <w:pPr>
        <w:ind w:firstLine="0"/>
      </w:pPr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1D24C3">
      <w:pPr>
        <w:ind w:firstLine="0"/>
      </w:pPr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1D24C3">
      <w:pPr>
        <w:ind w:firstLine="0"/>
      </w:pPr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1D24C3">
      <w:pPr>
        <w:ind w:firstLine="0"/>
      </w:pPr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1D24C3">
      <w:pPr>
        <w:ind w:firstLine="0"/>
      </w:pPr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49C288B3" w:rsidR="00FF2B8B" w:rsidRDefault="00091570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5EC16ECE" w14:textId="77777777" w:rsidR="00091570" w:rsidRDefault="00091570" w:rsidP="001D24C3">
      <w:pPr>
        <w:ind w:firstLine="0"/>
      </w:pPr>
    </w:p>
    <w:p w14:paraId="1707DC99" w14:textId="77777777" w:rsidR="00A31D8D" w:rsidRDefault="00A31D8D" w:rsidP="001D24C3">
      <w:pPr>
        <w:ind w:firstLine="0"/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1D24C3">
      <w:pPr>
        <w:ind w:firstLine="0"/>
      </w:pPr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1D24C3">
      <w:pPr>
        <w:ind w:firstLine="0"/>
      </w:pPr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1D24C3">
      <w:pPr>
        <w:ind w:firstLine="0"/>
      </w:pPr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1D24C3">
      <w:pPr>
        <w:ind w:firstLine="0"/>
      </w:pPr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1D24C3">
      <w:pPr>
        <w:ind w:firstLine="0"/>
      </w:pPr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1D24C3">
      <w:pPr>
        <w:ind w:firstLine="0"/>
      </w:pPr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1D24C3">
      <w:pPr>
        <w:ind w:firstLine="0"/>
      </w:pPr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59E2F5BC" w:rsidR="00FF2B8B" w:rsidRDefault="00091570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111690F5" w14:textId="77777777" w:rsidR="00091570" w:rsidRDefault="00091570" w:rsidP="001D24C3">
      <w:pPr>
        <w:ind w:firstLine="0"/>
      </w:pPr>
    </w:p>
    <w:p w14:paraId="3C6CF5E6" w14:textId="77777777" w:rsidR="00450B33" w:rsidRDefault="00450B33" w:rsidP="001D24C3">
      <w:pPr>
        <w:ind w:firstLine="0"/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1D24C3">
      <w:pPr>
        <w:ind w:firstLine="0"/>
      </w:pPr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1D24C3">
      <w:pPr>
        <w:ind w:firstLine="0"/>
      </w:pPr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1D24C3">
      <w:pPr>
        <w:ind w:firstLine="0"/>
      </w:pPr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1D24C3">
      <w:pPr>
        <w:ind w:firstLine="0"/>
      </w:pPr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1D24C3">
      <w:pPr>
        <w:ind w:firstLine="0"/>
      </w:pPr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1D24C3">
      <w:pPr>
        <w:ind w:firstLine="0"/>
      </w:pPr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1D24C3">
      <w:pPr>
        <w:ind w:firstLine="0"/>
      </w:pPr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0151A8F4" w:rsidR="00FF2B8B" w:rsidRDefault="00D76DD6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6F69BE4D" w14:textId="77777777" w:rsidR="00D76DD6" w:rsidRDefault="00D76DD6" w:rsidP="001D24C3">
      <w:pPr>
        <w:ind w:firstLine="0"/>
      </w:pPr>
    </w:p>
    <w:p w14:paraId="776CAED6" w14:textId="1F7C361D" w:rsidR="00D47743" w:rsidRDefault="00D47743" w:rsidP="001D24C3">
      <w:pPr>
        <w:ind w:firstLine="0"/>
      </w:pPr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1D24C3">
      <w:pPr>
        <w:ind w:firstLine="0"/>
      </w:pPr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1D24C3">
      <w:pPr>
        <w:ind w:firstLine="0"/>
      </w:pPr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1D24C3">
      <w:pPr>
        <w:ind w:firstLine="0"/>
      </w:pPr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1D24C3">
      <w:pPr>
        <w:ind w:firstLine="0"/>
      </w:pPr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1D24C3">
      <w:pPr>
        <w:ind w:firstLine="0"/>
      </w:pPr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1D24C3">
      <w:pPr>
        <w:ind w:firstLine="0"/>
      </w:pPr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1D24C3">
      <w:pPr>
        <w:ind w:firstLine="0"/>
      </w:pPr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76BDE65C" w:rsidR="00D76DD6" w:rsidRDefault="00D76DD6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201FE760" w14:textId="77777777" w:rsidR="003D24F9" w:rsidRDefault="003D24F9" w:rsidP="001D24C3">
      <w:pPr>
        <w:ind w:firstLine="0"/>
      </w:pPr>
    </w:p>
    <w:p w14:paraId="720F0B70" w14:textId="77777777" w:rsidR="00F32914" w:rsidRDefault="00F32914" w:rsidP="001D24C3">
      <w:pPr>
        <w:ind w:firstLine="0"/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1D24C3">
      <w:pPr>
        <w:ind w:firstLine="0"/>
      </w:pPr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1D24C3">
      <w:pPr>
        <w:ind w:firstLine="0"/>
      </w:pPr>
      <w:r>
        <w:t>А) Определить требования к программному обеспечению.</w:t>
      </w:r>
    </w:p>
    <w:p w14:paraId="74C32E0C" w14:textId="0C9C0404" w:rsidR="009B16B8" w:rsidRDefault="009B16B8" w:rsidP="001D24C3">
      <w:pPr>
        <w:ind w:firstLine="0"/>
      </w:pPr>
      <w:r>
        <w:t>Б) Исследовать рынок программного обеспечения.</w:t>
      </w:r>
    </w:p>
    <w:p w14:paraId="7ECA857B" w14:textId="7BD12455" w:rsidR="009B16B8" w:rsidRDefault="009B16B8" w:rsidP="001D24C3">
      <w:pPr>
        <w:ind w:firstLine="0"/>
      </w:pPr>
      <w:r>
        <w:t>В) Сравнить несколько продуктов.</w:t>
      </w:r>
    </w:p>
    <w:p w14:paraId="3A6FBB17" w14:textId="418895A2" w:rsidR="009B16B8" w:rsidRDefault="009B16B8" w:rsidP="001D24C3">
      <w:pPr>
        <w:ind w:firstLine="0"/>
      </w:pPr>
      <w:r>
        <w:t>Г) Прочитать отзывы пользователей.</w:t>
      </w:r>
    </w:p>
    <w:p w14:paraId="1AB0FA1F" w14:textId="6F31DA04" w:rsidR="003D24F9" w:rsidRDefault="009B16B8" w:rsidP="001D24C3">
      <w:pPr>
        <w:ind w:firstLine="0"/>
      </w:pPr>
      <w:r>
        <w:t>Д) Спланировать процесс внедрения.</w:t>
      </w:r>
    </w:p>
    <w:p w14:paraId="127825A5" w14:textId="6685AC1C" w:rsidR="003D24F9" w:rsidRDefault="003D24F9" w:rsidP="001D24C3">
      <w:pPr>
        <w:ind w:firstLine="0"/>
      </w:pPr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765F6E2D" w:rsidR="003D24F9" w:rsidRDefault="00D510AE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0258BD5A" w14:textId="77777777" w:rsidR="00D510AE" w:rsidRDefault="00D510AE" w:rsidP="001D24C3">
      <w:pPr>
        <w:ind w:firstLine="0"/>
      </w:pPr>
    </w:p>
    <w:p w14:paraId="269A8D20" w14:textId="77777777" w:rsidR="00F32914" w:rsidRDefault="00F32914" w:rsidP="001D24C3">
      <w:pPr>
        <w:ind w:firstLine="0"/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1D24C3">
      <w:pPr>
        <w:ind w:firstLine="0"/>
      </w:pPr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1D24C3">
      <w:pPr>
        <w:ind w:firstLine="0"/>
      </w:pPr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1D24C3">
      <w:pPr>
        <w:ind w:firstLine="0"/>
      </w:pPr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1D24C3">
      <w:pPr>
        <w:ind w:firstLine="0"/>
      </w:pPr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1D24C3">
      <w:pPr>
        <w:ind w:firstLine="0"/>
      </w:pPr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1D24C3">
      <w:pPr>
        <w:ind w:firstLine="0"/>
      </w:pPr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1D24C3">
      <w:pPr>
        <w:ind w:firstLine="0"/>
      </w:pPr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56B69631" w:rsidR="003D24F9" w:rsidRDefault="002E18B2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345FA53A" w14:textId="77777777" w:rsidR="002E18B2" w:rsidRDefault="002E18B2" w:rsidP="001D24C3">
      <w:pPr>
        <w:ind w:firstLine="0"/>
      </w:pPr>
    </w:p>
    <w:p w14:paraId="018F039E" w14:textId="77777777" w:rsidR="00AE31C3" w:rsidRDefault="00AE31C3" w:rsidP="001D24C3">
      <w:pPr>
        <w:ind w:firstLine="0"/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1D24C3">
      <w:pPr>
        <w:ind w:firstLine="0"/>
      </w:pPr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1D24C3">
      <w:pPr>
        <w:ind w:firstLine="0"/>
      </w:pPr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1D24C3">
      <w:pPr>
        <w:ind w:firstLine="0"/>
      </w:pPr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1D24C3">
      <w:pPr>
        <w:ind w:firstLine="0"/>
      </w:pPr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1D24C3">
      <w:pPr>
        <w:ind w:firstLine="0"/>
      </w:pPr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1D24C3">
      <w:pPr>
        <w:ind w:firstLine="0"/>
      </w:pPr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3FE03576" w:rsidR="003D24F9" w:rsidRDefault="002E18B2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7721CF97" w14:textId="77777777" w:rsidR="002E18B2" w:rsidRDefault="002E18B2" w:rsidP="001D24C3">
      <w:pPr>
        <w:ind w:firstLine="0"/>
      </w:pPr>
    </w:p>
    <w:p w14:paraId="08F7DCF3" w14:textId="77777777" w:rsidR="005329C8" w:rsidRDefault="003D0581" w:rsidP="001D24C3">
      <w:pPr>
        <w:ind w:firstLine="0"/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1D24C3">
      <w:pPr>
        <w:ind w:firstLine="0"/>
      </w:pPr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1D24C3">
      <w:pPr>
        <w:ind w:firstLine="0"/>
      </w:pPr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1D24C3">
      <w:pPr>
        <w:ind w:firstLine="0"/>
      </w:pPr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1D24C3">
      <w:pPr>
        <w:ind w:firstLine="0"/>
      </w:pPr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1D24C3">
      <w:pPr>
        <w:ind w:firstLine="0"/>
      </w:pPr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1D24C3">
      <w:pPr>
        <w:ind w:firstLine="0"/>
      </w:pPr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37211059" w:rsidR="003D24F9" w:rsidRDefault="002E18B2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5F00435B" w14:textId="77777777" w:rsidR="002E18B2" w:rsidRDefault="002E18B2" w:rsidP="001D24C3">
      <w:pPr>
        <w:ind w:firstLine="0"/>
      </w:pPr>
    </w:p>
    <w:p w14:paraId="17862A8C" w14:textId="77777777" w:rsidR="00AB2572" w:rsidRDefault="00AB2572" w:rsidP="001D24C3">
      <w:pPr>
        <w:ind w:firstLine="0"/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1D24C3">
      <w:pPr>
        <w:ind w:firstLine="0"/>
      </w:pPr>
      <w:r>
        <w:lastRenderedPageBreak/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1D24C3">
      <w:pPr>
        <w:ind w:firstLine="0"/>
      </w:pPr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1D24C3">
      <w:pPr>
        <w:ind w:firstLine="0"/>
      </w:pPr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1D24C3">
      <w:pPr>
        <w:ind w:firstLine="0"/>
      </w:pPr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1D24C3">
      <w:pPr>
        <w:ind w:firstLine="0"/>
      </w:pPr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1D24C3">
      <w:pPr>
        <w:ind w:firstLine="0"/>
      </w:pPr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78234DAA" w:rsidR="003D24F9" w:rsidRDefault="00473CC6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1B4E8AD3" w14:textId="77777777" w:rsidR="00473CC6" w:rsidRDefault="00473CC6" w:rsidP="001D24C3">
      <w:pPr>
        <w:ind w:firstLine="0"/>
      </w:pPr>
    </w:p>
    <w:p w14:paraId="0E4C12EC" w14:textId="77777777" w:rsidR="00346847" w:rsidRDefault="00AB2572" w:rsidP="001D24C3">
      <w:pPr>
        <w:ind w:firstLine="0"/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1D24C3">
      <w:pPr>
        <w:ind w:firstLine="0"/>
      </w:pPr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1D24C3">
      <w:pPr>
        <w:ind w:firstLine="0"/>
      </w:pPr>
      <w:r>
        <w:t>А) Проверить системные требования.</w:t>
      </w:r>
    </w:p>
    <w:p w14:paraId="5E31D173" w14:textId="77777777" w:rsidR="00877ADC" w:rsidRDefault="00877ADC" w:rsidP="001D24C3">
      <w:pPr>
        <w:ind w:firstLine="0"/>
      </w:pPr>
      <w:r>
        <w:t>Б) Изучить документацию и спецификации.</w:t>
      </w:r>
    </w:p>
    <w:p w14:paraId="383CFFC5" w14:textId="77777777" w:rsidR="00877ADC" w:rsidRDefault="00877ADC" w:rsidP="001D24C3">
      <w:pPr>
        <w:ind w:firstLine="0"/>
      </w:pPr>
      <w:r>
        <w:t>В) Протестировать совместимость в тестовой среде.</w:t>
      </w:r>
    </w:p>
    <w:p w14:paraId="172CFDFD" w14:textId="77777777" w:rsidR="00877ADC" w:rsidRDefault="00877ADC" w:rsidP="001D24C3">
      <w:pPr>
        <w:ind w:firstLine="0"/>
      </w:pPr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1D24C3">
      <w:pPr>
        <w:ind w:firstLine="0"/>
      </w:pPr>
      <w:r>
        <w:t>Д) Устранить все возможные конфликты вручную.</w:t>
      </w:r>
    </w:p>
    <w:p w14:paraId="09C23E58" w14:textId="7E68331D" w:rsidR="003D24F9" w:rsidRDefault="003D24F9" w:rsidP="001D24C3">
      <w:pPr>
        <w:ind w:firstLine="0"/>
      </w:pPr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00C6E654" w:rsidR="003D24F9" w:rsidRDefault="00473CC6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4C09433E" w14:textId="77777777" w:rsidR="00473CC6" w:rsidRDefault="00473CC6" w:rsidP="001D24C3">
      <w:pPr>
        <w:ind w:firstLine="0"/>
      </w:pPr>
    </w:p>
    <w:p w14:paraId="1DC447D1" w14:textId="77777777" w:rsidR="00346847" w:rsidRDefault="00346847" w:rsidP="001D24C3">
      <w:pPr>
        <w:ind w:firstLine="0"/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1D24C3">
      <w:pPr>
        <w:ind w:firstLine="0"/>
      </w:pPr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1D24C3">
      <w:pPr>
        <w:ind w:firstLine="0"/>
      </w:pPr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1D24C3">
      <w:pPr>
        <w:ind w:firstLine="0"/>
      </w:pPr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1D24C3">
      <w:pPr>
        <w:ind w:firstLine="0"/>
      </w:pPr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1D24C3">
      <w:pPr>
        <w:ind w:firstLine="0"/>
      </w:pPr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1D24C3">
      <w:pPr>
        <w:ind w:firstLine="0"/>
      </w:pPr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414B074B" w:rsidR="003D24F9" w:rsidRDefault="00D11873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5860F276" w14:textId="77777777" w:rsidR="00D11873" w:rsidRDefault="00D11873" w:rsidP="001D24C3">
      <w:pPr>
        <w:ind w:firstLine="0"/>
      </w:pPr>
    </w:p>
    <w:p w14:paraId="6740B6C0" w14:textId="77777777" w:rsidR="00346847" w:rsidRDefault="00346847" w:rsidP="001D24C3">
      <w:pPr>
        <w:ind w:firstLine="0"/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1D24C3">
      <w:pPr>
        <w:ind w:firstLine="0"/>
      </w:pPr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1D24C3">
      <w:pPr>
        <w:ind w:firstLine="0"/>
      </w:pPr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1D24C3">
      <w:pPr>
        <w:ind w:firstLine="0"/>
      </w:pPr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1D24C3">
      <w:pPr>
        <w:ind w:firstLine="0"/>
      </w:pPr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1D24C3">
      <w:pPr>
        <w:ind w:firstLine="0"/>
      </w:pPr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669E9F8D" w:rsidR="00531269" w:rsidRDefault="00BF5BCC" w:rsidP="001D24C3">
      <w:pPr>
        <w:ind w:firstLine="0"/>
      </w:pPr>
      <w:r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35D02D02" w14:textId="77777777" w:rsidR="00BF5BCC" w:rsidRDefault="00BF5BCC" w:rsidP="001D24C3">
      <w:pPr>
        <w:ind w:firstLine="0"/>
      </w:pPr>
    </w:p>
    <w:p w14:paraId="1CBE166D" w14:textId="745F1231" w:rsidR="002153D1" w:rsidRDefault="009D5642" w:rsidP="001D24C3">
      <w:pPr>
        <w:ind w:firstLine="0"/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1D24C3">
      <w:pPr>
        <w:ind w:firstLine="0"/>
      </w:pPr>
      <w:r>
        <w:t>Что такое SWOT-анализ?</w:t>
      </w:r>
    </w:p>
    <w:p w14:paraId="7FEC63EE" w14:textId="50849452" w:rsidR="00531269" w:rsidRDefault="00CE5E2A" w:rsidP="001D24C3">
      <w:pPr>
        <w:ind w:firstLine="0"/>
      </w:pPr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1D24C3">
      <w:pPr>
        <w:ind w:firstLine="0"/>
      </w:pPr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1D24C3">
      <w:pPr>
        <w:ind w:firstLine="0"/>
      </w:pPr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1D24C3">
      <w:pPr>
        <w:ind w:firstLine="0"/>
      </w:pPr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53B65988" w:rsidR="00531269" w:rsidRDefault="0049625F" w:rsidP="001D24C3">
      <w:pPr>
        <w:ind w:firstLine="0"/>
      </w:pPr>
      <w:r>
        <w:lastRenderedPageBreak/>
        <w:t>Компетенции (индикаторы):</w:t>
      </w:r>
      <w:r w:rsidR="001D24C3" w:rsidRPr="001D24C3">
        <w:t xml:space="preserve"> </w:t>
      </w:r>
      <w:r w:rsidR="001D24C3">
        <w:t>ОПК-5 (ОПК-5.1)</w:t>
      </w:r>
    </w:p>
    <w:p w14:paraId="7EA92E92" w14:textId="77777777" w:rsidR="00531269" w:rsidRDefault="00531269" w:rsidP="001D24C3">
      <w:pPr>
        <w:ind w:firstLine="0"/>
      </w:pPr>
    </w:p>
    <w:p w14:paraId="5A1BEDFC" w14:textId="77777777" w:rsidR="003178B4" w:rsidRDefault="009D5642" w:rsidP="001D24C3">
      <w:pPr>
        <w:ind w:firstLine="0"/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1D24C3">
      <w:pPr>
        <w:ind w:firstLine="0"/>
      </w:pPr>
      <w:r>
        <w:t>Какие данные требуют специальных методов обработки?</w:t>
      </w:r>
    </w:p>
    <w:p w14:paraId="41962370" w14:textId="1FCD2D6E" w:rsidR="00531269" w:rsidRDefault="00CE5E2A" w:rsidP="001D24C3">
      <w:pPr>
        <w:ind w:firstLine="0"/>
      </w:pPr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1D24C3">
      <w:pPr>
        <w:ind w:firstLine="0"/>
      </w:pPr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1D24C3">
      <w:pPr>
        <w:ind w:firstLine="0"/>
      </w:pPr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1D24C3">
      <w:pPr>
        <w:ind w:firstLine="0"/>
      </w:pPr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08439799" w:rsidR="00531269" w:rsidRDefault="00BA6FE5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6FB4F7F8" w14:textId="77777777" w:rsidR="00531269" w:rsidRDefault="00531269" w:rsidP="001D24C3">
      <w:pPr>
        <w:ind w:firstLine="0"/>
      </w:pPr>
    </w:p>
    <w:p w14:paraId="5B9338CB" w14:textId="6D04DE6F" w:rsidR="007E5D8D" w:rsidRDefault="003178B4" w:rsidP="001D24C3">
      <w:pPr>
        <w:ind w:firstLine="0"/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1D24C3">
      <w:pPr>
        <w:ind w:firstLine="0"/>
      </w:pPr>
      <w:r>
        <w:t>Как можно предотвратить утечку данных?</w:t>
      </w:r>
    </w:p>
    <w:p w14:paraId="3E032862" w14:textId="262FE1D8" w:rsidR="00531269" w:rsidRDefault="002C4960" w:rsidP="001D24C3">
      <w:pPr>
        <w:ind w:firstLine="0"/>
      </w:pPr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1D24C3">
      <w:pPr>
        <w:ind w:firstLine="0"/>
      </w:pPr>
      <w:r>
        <w:t>Б</w:t>
      </w:r>
      <w:r w:rsidR="00531269">
        <w:t>) Шифровать данные.</w:t>
      </w:r>
    </w:p>
    <w:p w14:paraId="6965577A" w14:textId="5FC7BE24" w:rsidR="00531269" w:rsidRDefault="002C4960" w:rsidP="001D24C3">
      <w:pPr>
        <w:ind w:firstLine="0"/>
      </w:pPr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1D24C3">
      <w:pPr>
        <w:ind w:firstLine="0"/>
      </w:pPr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4C288BFE" w:rsidR="00531269" w:rsidRDefault="00214BA2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666FA6D8" w14:textId="77777777" w:rsidR="00531269" w:rsidRDefault="00531269" w:rsidP="001D24C3">
      <w:pPr>
        <w:ind w:firstLine="0"/>
      </w:pPr>
    </w:p>
    <w:p w14:paraId="4104E3EE" w14:textId="04FD94B4" w:rsidR="00DD7EED" w:rsidRDefault="00DD7EED" w:rsidP="001D24C3">
      <w:pPr>
        <w:pStyle w:val="3"/>
        <w:spacing w:before="0" w:beforeAutospacing="0" w:after="0" w:afterAutospacing="0"/>
        <w:ind w:firstLine="0"/>
        <w:jc w:val="both"/>
      </w:pPr>
      <w:r w:rsidRPr="00DD7EED">
        <w:t>Задания закрытого типа на установление соответствия</w:t>
      </w:r>
    </w:p>
    <w:p w14:paraId="39FAF82B" w14:textId="77777777" w:rsidR="001D24C3" w:rsidRPr="001D24C3" w:rsidRDefault="001D24C3" w:rsidP="001D24C3"/>
    <w:p w14:paraId="45CCF2F1" w14:textId="765C0644" w:rsidR="00952600" w:rsidRPr="00F83A17" w:rsidRDefault="008F5FDA" w:rsidP="001D24C3">
      <w:pPr>
        <w:ind w:firstLine="0"/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1D24C3">
            <w:pPr>
              <w:ind w:firstLine="0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1D24C3">
            <w:pPr>
              <w:ind w:firstLine="0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1D24C3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1D24C3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1D24C3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1D24C3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1D24C3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1D24C3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1D24C3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1D24C3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1D24C3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1D24C3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1FB49AC1" w:rsidR="00952600" w:rsidRDefault="00F139E9" w:rsidP="001D24C3">
      <w:pPr>
        <w:ind w:firstLine="0"/>
      </w:pPr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487E31">
        <w:t>-</w:t>
      </w:r>
      <w:r w:rsidR="00E16901">
        <w:t>А, 2</w:t>
      </w:r>
      <w:r w:rsidR="00487E31">
        <w:t>-</w:t>
      </w:r>
      <w:r w:rsidR="00E16901">
        <w:t xml:space="preserve">Б, </w:t>
      </w:r>
      <w:r w:rsidR="00C86FCF">
        <w:t>3</w:t>
      </w:r>
      <w:r w:rsidR="00487E31">
        <w:t>-</w:t>
      </w:r>
      <w:proofErr w:type="gramStart"/>
      <w:r w:rsidR="00C86FCF">
        <w:t xml:space="preserve">В, </w:t>
      </w:r>
      <w:r w:rsidR="00952600">
        <w:t xml:space="preserve"> </w:t>
      </w:r>
      <w:r w:rsidR="00C86FCF">
        <w:t>4</w:t>
      </w:r>
      <w:proofErr w:type="gramEnd"/>
      <w:r w:rsidR="00487E31">
        <w:t>-</w:t>
      </w:r>
      <w:r w:rsidR="00C86FCF">
        <w:t>Г, 5-Д</w:t>
      </w:r>
      <w:r w:rsidR="00952600">
        <w:t>.</w:t>
      </w:r>
    </w:p>
    <w:p w14:paraId="5F3A68A9" w14:textId="7CB75892" w:rsidR="00952600" w:rsidRDefault="00F139E9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ECDF203" w14:textId="77777777" w:rsidR="00952600" w:rsidRDefault="00952600" w:rsidP="001D24C3">
      <w:pPr>
        <w:ind w:firstLine="0"/>
      </w:pPr>
    </w:p>
    <w:p w14:paraId="71879BAF" w14:textId="1D1CD675" w:rsidR="00952600" w:rsidRDefault="00952600" w:rsidP="001D24C3">
      <w:pPr>
        <w:ind w:firstLine="0"/>
      </w:pPr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D24C3">
            <w:pPr>
              <w:ind w:firstLine="0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D24C3">
            <w:pPr>
              <w:ind w:firstLine="0"/>
            </w:pPr>
            <w:r>
              <w:t>Использование функций:</w:t>
            </w:r>
          </w:p>
          <w:p w14:paraId="44354A73" w14:textId="75A9D689" w:rsidR="00100482" w:rsidRDefault="00100482" w:rsidP="001D24C3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D24C3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D24C3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D24C3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D24C3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D24C3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D24C3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D24C3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D24C3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D24C3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D24C3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1D24C3">
      <w:pPr>
        <w:ind w:firstLine="0"/>
      </w:pPr>
      <w:r w:rsidRPr="00552608">
        <w:lastRenderedPageBreak/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152AC4A7" w:rsidR="00952600" w:rsidRDefault="0018248F" w:rsidP="001D24C3">
      <w:pPr>
        <w:ind w:firstLine="0"/>
      </w:pPr>
      <w:r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577F70" w:rsidRPr="00577F70">
        <w:t xml:space="preserve"> </w:t>
      </w:r>
      <w:r w:rsidR="00577F70">
        <w:t>ОПК-5 (ОПК-5.1)</w:t>
      </w:r>
    </w:p>
    <w:p w14:paraId="2171A23F" w14:textId="77777777" w:rsidR="00952600" w:rsidRDefault="00952600" w:rsidP="001D24C3">
      <w:pPr>
        <w:ind w:firstLine="0"/>
      </w:pPr>
    </w:p>
    <w:p w14:paraId="41BFF6E7" w14:textId="6CC3583C" w:rsidR="00952600" w:rsidRDefault="00952600" w:rsidP="001D24C3">
      <w:pPr>
        <w:ind w:firstLine="0"/>
      </w:pPr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1D24C3">
            <w:pPr>
              <w:ind w:firstLine="0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1D24C3">
            <w:pPr>
              <w:ind w:firstLine="0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1D24C3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1D24C3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1D24C3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1D24C3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1D24C3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1D24C3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1D24C3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1D24C3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1D24C3">
      <w:pPr>
        <w:ind w:firstLine="0"/>
      </w:pPr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01EF4D7C" w:rsidR="00952600" w:rsidRDefault="00D85F45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180B7C7" w14:textId="77777777" w:rsidR="00952600" w:rsidRDefault="00952600" w:rsidP="001D24C3">
      <w:pPr>
        <w:ind w:firstLine="0"/>
      </w:pPr>
    </w:p>
    <w:p w14:paraId="01A9029C" w14:textId="0D4D625E" w:rsidR="00952600" w:rsidRDefault="00952600" w:rsidP="001D24C3">
      <w:pPr>
        <w:ind w:firstLine="0"/>
      </w:pPr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1D24C3">
            <w:pPr>
              <w:ind w:firstLine="0"/>
            </w:pPr>
            <w:r>
              <w:t>Этапы:</w:t>
            </w:r>
          </w:p>
          <w:p w14:paraId="6C471EC8" w14:textId="0D96F024" w:rsidR="007A7549" w:rsidRDefault="007A7549" w:rsidP="001D24C3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1D24C3">
            <w:pPr>
              <w:ind w:firstLine="0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1D24C3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1D24C3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1D24C3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1D24C3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1D24C3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1D24C3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1D24C3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1D24C3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1D24C3">
      <w:pPr>
        <w:ind w:firstLine="0"/>
      </w:pPr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3C5AF555" w:rsidR="00952600" w:rsidRDefault="0080564B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E76D619" w14:textId="77777777" w:rsidR="00952600" w:rsidRDefault="00952600" w:rsidP="001D24C3">
      <w:pPr>
        <w:ind w:firstLine="0"/>
      </w:pPr>
    </w:p>
    <w:p w14:paraId="53584B0E" w14:textId="722EED2A" w:rsidR="00952600" w:rsidRDefault="00ED752A" w:rsidP="001D24C3">
      <w:pPr>
        <w:ind w:firstLine="0"/>
      </w:pPr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1D24C3">
            <w:pPr>
              <w:ind w:firstLine="0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1D24C3">
            <w:pPr>
              <w:ind w:firstLine="0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1D24C3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1D24C3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1D24C3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1D24C3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1D24C3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1D24C3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1D24C3">
      <w:pPr>
        <w:ind w:firstLine="0"/>
      </w:pPr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12401F55" w:rsidR="00952600" w:rsidRDefault="00ED752A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280C067" w14:textId="77777777" w:rsidR="00952600" w:rsidRDefault="00952600" w:rsidP="001D24C3">
      <w:pPr>
        <w:ind w:firstLine="0"/>
      </w:pPr>
    </w:p>
    <w:p w14:paraId="47C03DF4" w14:textId="27653F02" w:rsidR="00952600" w:rsidRDefault="00ED752A" w:rsidP="001D24C3">
      <w:pPr>
        <w:ind w:firstLine="0"/>
      </w:pPr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1D24C3">
            <w:pPr>
              <w:ind w:firstLine="0"/>
            </w:pPr>
            <w:r>
              <w:lastRenderedPageBreak/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1D24C3">
            <w:pPr>
              <w:ind w:firstLine="0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1D24C3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1D24C3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1D24C3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1D24C3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1D24C3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1D24C3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1D24C3">
      <w:pPr>
        <w:ind w:firstLine="0"/>
      </w:pPr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0894E051" w:rsidR="00952600" w:rsidRDefault="00351EAD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DFA19BE" w14:textId="77777777" w:rsidR="00952600" w:rsidRDefault="00952600" w:rsidP="001D24C3">
      <w:pPr>
        <w:ind w:firstLine="0"/>
      </w:pPr>
    </w:p>
    <w:p w14:paraId="0EB83B0F" w14:textId="657DD51A" w:rsidR="00952600" w:rsidRDefault="00D1632D" w:rsidP="001D24C3">
      <w:pPr>
        <w:ind w:firstLine="0"/>
      </w:pPr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1D24C3">
            <w:pPr>
              <w:ind w:firstLine="0"/>
            </w:pPr>
            <w:r>
              <w:t>Задачи:</w:t>
            </w:r>
          </w:p>
          <w:p w14:paraId="0DA33E5D" w14:textId="12E86CC4" w:rsidR="00D1632D" w:rsidRDefault="00A95D5A" w:rsidP="001D24C3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1D24C3">
            <w:pPr>
              <w:ind w:firstLine="0"/>
            </w:pPr>
            <w:r>
              <w:t>Способы решения задач:</w:t>
            </w:r>
          </w:p>
          <w:p w14:paraId="4A9C400A" w14:textId="65776AEE" w:rsidR="00D1632D" w:rsidRDefault="00A95D5A" w:rsidP="001D24C3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1D24C3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1D24C3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1D24C3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1D24C3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1D24C3">
      <w:pPr>
        <w:ind w:firstLine="0"/>
      </w:pPr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6A793F5D" w:rsidR="00952600" w:rsidRDefault="00D56CB8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3A90B2F" w14:textId="77777777" w:rsidR="00000EA6" w:rsidRDefault="00000EA6" w:rsidP="001D24C3">
      <w:pPr>
        <w:ind w:firstLine="0"/>
      </w:pPr>
    </w:p>
    <w:p w14:paraId="00770E0D" w14:textId="7CC9D1AD" w:rsidR="001E440C" w:rsidRDefault="00D56CB8" w:rsidP="001D24C3">
      <w:pPr>
        <w:ind w:firstLine="0"/>
      </w:pPr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1D24C3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1D24C3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1D24C3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1D24C3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1D24C3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1D24C3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1D24C3">
            <w:pPr>
              <w:ind w:firstLine="0"/>
            </w:pPr>
            <w:r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1D24C3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1D24C3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1D24C3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D24C3">
      <w:pPr>
        <w:ind w:firstLine="0"/>
      </w:pPr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0C683C6B" w:rsidR="001E440C" w:rsidRDefault="006500DA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6A17E72" w14:textId="77777777" w:rsidR="001E440C" w:rsidRDefault="001E440C" w:rsidP="001D24C3">
      <w:pPr>
        <w:ind w:firstLine="0"/>
      </w:pPr>
    </w:p>
    <w:p w14:paraId="0C760A4A" w14:textId="1CD043E8" w:rsidR="001E440C" w:rsidRDefault="001C2479" w:rsidP="001D24C3">
      <w:pPr>
        <w:ind w:firstLine="0"/>
      </w:pPr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1D24C3">
            <w:pPr>
              <w:ind w:firstLine="0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1D24C3">
            <w:pPr>
              <w:ind w:firstLine="0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1D24C3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1D24C3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1D24C3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1D24C3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1D24C3">
            <w:pPr>
              <w:ind w:firstLine="0"/>
            </w:pPr>
            <w:r>
              <w:lastRenderedPageBreak/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1D24C3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D24C3">
      <w:pPr>
        <w:ind w:firstLine="0"/>
      </w:pPr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31A92C92" w:rsidR="001E440C" w:rsidRDefault="00AC60E8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8012C57" w14:textId="77777777" w:rsidR="001E440C" w:rsidRDefault="001E440C" w:rsidP="001D24C3">
      <w:pPr>
        <w:ind w:firstLine="0"/>
      </w:pPr>
    </w:p>
    <w:p w14:paraId="381A2D81" w14:textId="1EE39B79" w:rsidR="001E440C" w:rsidRPr="00DD6AF4" w:rsidRDefault="005D283B" w:rsidP="001D24C3">
      <w:pPr>
        <w:ind w:firstLine="0"/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1D24C3">
            <w:pPr>
              <w:ind w:firstLine="0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1D24C3">
            <w:pPr>
              <w:ind w:firstLine="0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1D24C3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1D24C3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1D24C3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1D24C3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1D24C3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1D24C3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D24C3">
      <w:pPr>
        <w:ind w:firstLine="0"/>
      </w:pPr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532844E5" w:rsidR="001E440C" w:rsidRDefault="00EF4FD8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CE921D2" w14:textId="77777777" w:rsidR="00EF4FD8" w:rsidRDefault="00EF4FD8" w:rsidP="001D24C3">
      <w:pPr>
        <w:ind w:firstLine="0"/>
      </w:pPr>
    </w:p>
    <w:p w14:paraId="39BF72E0" w14:textId="79B138F9" w:rsidR="001E440C" w:rsidRDefault="00EF4FD8" w:rsidP="001D24C3">
      <w:pPr>
        <w:ind w:firstLine="0"/>
      </w:pPr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1D24C3">
            <w:pPr>
              <w:ind w:firstLine="0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1D24C3">
            <w:pPr>
              <w:ind w:firstLine="0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1D24C3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1D24C3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1D24C3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1D24C3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1D24C3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1D24C3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D24C3">
      <w:pPr>
        <w:ind w:firstLine="0"/>
      </w:pPr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3F2727C4" w:rsidR="001E440C" w:rsidRDefault="00405823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0E8A3C6F" w14:textId="77777777" w:rsidR="001E440C" w:rsidRDefault="001E440C" w:rsidP="001D24C3">
      <w:pPr>
        <w:ind w:firstLine="0"/>
      </w:pPr>
    </w:p>
    <w:p w14:paraId="0DCD758F" w14:textId="75E55315" w:rsidR="001E440C" w:rsidRDefault="00405823" w:rsidP="001D24C3">
      <w:pPr>
        <w:ind w:firstLine="0"/>
      </w:pPr>
      <w:r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1D24C3">
            <w:pPr>
              <w:ind w:firstLine="0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1D24C3">
            <w:pPr>
              <w:ind w:firstLine="0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1D24C3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1D24C3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1D24C3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1D24C3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1D24C3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1D24C3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D24C3">
      <w:pPr>
        <w:ind w:firstLine="0"/>
      </w:pPr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51DFE8A3" w:rsidR="001E440C" w:rsidRDefault="00B9798B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20E3468B" w14:textId="77777777" w:rsidR="001E440C" w:rsidRDefault="001E440C" w:rsidP="001D24C3">
      <w:pPr>
        <w:ind w:firstLine="0"/>
      </w:pPr>
    </w:p>
    <w:p w14:paraId="743C1B39" w14:textId="61A79AAA" w:rsidR="001E440C" w:rsidRDefault="000828E1" w:rsidP="001D24C3">
      <w:pPr>
        <w:ind w:firstLine="0"/>
      </w:pPr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D24C3">
            <w:pPr>
              <w:ind w:firstLine="0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D24C3">
            <w:pPr>
              <w:ind w:firstLine="0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D24C3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D24C3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D24C3">
            <w:pPr>
              <w:ind w:firstLine="0"/>
            </w:pPr>
            <w:r>
              <w:lastRenderedPageBreak/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D24C3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D24C3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D24C3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D24C3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D24C3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D24C3">
      <w:pPr>
        <w:ind w:firstLine="0"/>
      </w:pPr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2F839A66" w:rsidR="00952600" w:rsidRDefault="0053251D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908CCD9" w14:textId="77777777" w:rsidR="001D24C3" w:rsidRDefault="001D24C3" w:rsidP="001D24C3">
      <w:pPr>
        <w:ind w:firstLine="0"/>
      </w:pPr>
    </w:p>
    <w:p w14:paraId="371EEF3A" w14:textId="0F3E6688" w:rsidR="00DD7EED" w:rsidRDefault="00DD7EED" w:rsidP="001D24C3">
      <w:pPr>
        <w:pStyle w:val="3"/>
        <w:spacing w:before="0" w:beforeAutospacing="0" w:after="0" w:afterAutospacing="0"/>
        <w:ind w:firstLine="0"/>
        <w:jc w:val="both"/>
      </w:pPr>
      <w:r w:rsidRPr="00DD7EED">
        <w:t>Задания закрытого типа на установление правильной последовательности</w:t>
      </w:r>
    </w:p>
    <w:p w14:paraId="1B9180FE" w14:textId="77777777" w:rsidR="001D24C3" w:rsidRPr="001D24C3" w:rsidRDefault="001D24C3" w:rsidP="001D24C3"/>
    <w:p w14:paraId="27F4F537" w14:textId="12E24434" w:rsidR="00BD159C" w:rsidRDefault="00BD159C" w:rsidP="001D24C3">
      <w:pPr>
        <w:ind w:firstLine="0"/>
      </w:pPr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</w:p>
    <w:p w14:paraId="1E4985D8" w14:textId="3B946123" w:rsidR="00BD159C" w:rsidRDefault="00643E34" w:rsidP="001D24C3">
      <w:pPr>
        <w:ind w:firstLine="0"/>
      </w:pPr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D24C3">
      <w:pPr>
        <w:ind w:firstLine="0"/>
      </w:pPr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D24C3">
      <w:pPr>
        <w:ind w:firstLine="0"/>
      </w:pPr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D24C3">
      <w:pPr>
        <w:ind w:firstLine="0"/>
      </w:pPr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D24C3">
      <w:pPr>
        <w:ind w:firstLine="0"/>
      </w:pPr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79D91C24" w:rsidR="00BD159C" w:rsidRDefault="00BD159C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0F2E8E68" w14:textId="77777777" w:rsidR="00BD159C" w:rsidRDefault="00BD159C" w:rsidP="001D24C3">
      <w:pPr>
        <w:ind w:firstLine="0"/>
      </w:pPr>
    </w:p>
    <w:p w14:paraId="1707DDB3" w14:textId="023DAB53" w:rsidR="00BD159C" w:rsidRDefault="00BD159C" w:rsidP="001D24C3">
      <w:pPr>
        <w:ind w:firstLine="0"/>
      </w:pPr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</w:p>
    <w:p w14:paraId="608D8575" w14:textId="29C988DE" w:rsidR="00FD40BC" w:rsidRDefault="00E12A1D" w:rsidP="001D24C3">
      <w:pPr>
        <w:ind w:firstLine="0"/>
      </w:pPr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D24C3">
      <w:pPr>
        <w:ind w:firstLine="0"/>
      </w:pPr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D24C3">
      <w:pPr>
        <w:ind w:firstLine="0"/>
      </w:pPr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1D24C3">
      <w:pPr>
        <w:ind w:firstLine="0"/>
      </w:pPr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D24C3">
      <w:pPr>
        <w:ind w:firstLine="0"/>
      </w:pPr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0651789D" w:rsidR="00FD40BC" w:rsidRDefault="00FD40BC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DCE445B" w14:textId="77777777" w:rsidR="00FD40BC" w:rsidRPr="005631BB" w:rsidRDefault="00FD40BC" w:rsidP="001D24C3">
      <w:pPr>
        <w:ind w:firstLine="0"/>
      </w:pPr>
    </w:p>
    <w:p w14:paraId="3E271E39" w14:textId="3FF70312" w:rsidR="008724E6" w:rsidRDefault="008724E6" w:rsidP="001D24C3">
      <w:pPr>
        <w:ind w:firstLine="0"/>
      </w:pPr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>.</w:t>
      </w:r>
    </w:p>
    <w:p w14:paraId="46F09BEB" w14:textId="048066D9" w:rsidR="008724E6" w:rsidRDefault="00E12A1D" w:rsidP="001D24C3">
      <w:pPr>
        <w:ind w:firstLine="0"/>
      </w:pPr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D24C3">
      <w:pPr>
        <w:ind w:firstLine="0"/>
      </w:pPr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D24C3">
      <w:pPr>
        <w:ind w:firstLine="0"/>
      </w:pPr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D24C3">
      <w:pPr>
        <w:ind w:firstLine="0"/>
      </w:pPr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D24C3">
      <w:pPr>
        <w:ind w:firstLine="0"/>
      </w:pPr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795B3571" w:rsidR="008724E6" w:rsidRDefault="008724E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BFC6481" w14:textId="77777777" w:rsidR="008724E6" w:rsidRPr="008724E6" w:rsidRDefault="008724E6" w:rsidP="001D24C3">
      <w:pPr>
        <w:ind w:firstLine="0"/>
      </w:pPr>
    </w:p>
    <w:p w14:paraId="17F9F1E2" w14:textId="2BD32F2E" w:rsidR="008724E6" w:rsidRDefault="008724E6" w:rsidP="001D24C3">
      <w:pPr>
        <w:ind w:firstLine="0"/>
      </w:pPr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</w:p>
    <w:p w14:paraId="73237E18" w14:textId="1F25349E" w:rsidR="008724E6" w:rsidRDefault="003A4671" w:rsidP="001D24C3">
      <w:pPr>
        <w:ind w:firstLine="0"/>
      </w:pPr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D24C3">
      <w:pPr>
        <w:ind w:firstLine="0"/>
      </w:pPr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D24C3">
      <w:pPr>
        <w:ind w:firstLine="0"/>
      </w:pPr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D24C3">
      <w:pPr>
        <w:ind w:firstLine="0"/>
      </w:pPr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D24C3">
      <w:pPr>
        <w:ind w:firstLine="0"/>
      </w:pPr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10A0FA31" w:rsidR="008724E6" w:rsidRDefault="008724E6" w:rsidP="001D24C3">
      <w:pPr>
        <w:ind w:firstLine="0"/>
      </w:pPr>
      <w:r>
        <w:lastRenderedPageBreak/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47CD4C38" w14:textId="77777777" w:rsidR="008724E6" w:rsidRPr="005631BB" w:rsidRDefault="008724E6" w:rsidP="001D24C3">
      <w:pPr>
        <w:ind w:firstLine="0"/>
      </w:pPr>
    </w:p>
    <w:p w14:paraId="03FAB2FA" w14:textId="183E5F1A" w:rsidR="008724E6" w:rsidRDefault="008724E6" w:rsidP="001D24C3">
      <w:pPr>
        <w:ind w:firstLine="0"/>
      </w:pPr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</w:p>
    <w:p w14:paraId="5130A1D1" w14:textId="0587B8C9" w:rsidR="008724E6" w:rsidRDefault="003A4671" w:rsidP="001D24C3">
      <w:pPr>
        <w:ind w:firstLine="0"/>
      </w:pPr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D24C3">
      <w:pPr>
        <w:ind w:firstLine="0"/>
      </w:pPr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D24C3">
      <w:pPr>
        <w:ind w:firstLine="0"/>
      </w:pPr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D24C3">
      <w:pPr>
        <w:ind w:firstLine="0"/>
      </w:pPr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D24C3">
      <w:pPr>
        <w:ind w:firstLine="0"/>
      </w:pPr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573CE6DF" w:rsidR="008724E6" w:rsidRDefault="008724E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8CC664D" w14:textId="77777777" w:rsidR="00000EA6" w:rsidRPr="00DD7EED" w:rsidRDefault="00000EA6" w:rsidP="001D24C3">
      <w:pPr>
        <w:ind w:firstLine="0"/>
      </w:pPr>
    </w:p>
    <w:p w14:paraId="147D76D6" w14:textId="67F0182A" w:rsidR="00DD7EED" w:rsidRDefault="00DD7EED" w:rsidP="001D24C3">
      <w:pPr>
        <w:pStyle w:val="2"/>
        <w:spacing w:after="0" w:afterAutospacing="0"/>
        <w:ind w:firstLine="0"/>
      </w:pPr>
      <w:r w:rsidRPr="00DD7EED">
        <w:t>Задания открытого типа</w:t>
      </w:r>
    </w:p>
    <w:p w14:paraId="5B66F7D4" w14:textId="77777777" w:rsidR="001D24C3" w:rsidRPr="001D24C3" w:rsidRDefault="001D24C3" w:rsidP="001D24C3"/>
    <w:p w14:paraId="5FF72FDC" w14:textId="00DBFC45" w:rsidR="00DD7EED" w:rsidRDefault="00DD7EED" w:rsidP="001D24C3">
      <w:pPr>
        <w:pStyle w:val="3"/>
        <w:spacing w:before="0" w:beforeAutospacing="0" w:after="0" w:afterAutospacing="0"/>
        <w:ind w:firstLine="0"/>
        <w:jc w:val="both"/>
      </w:pPr>
      <w:r w:rsidRPr="00DD7EED">
        <w:t>Задания открытого типа на дополнение</w:t>
      </w:r>
    </w:p>
    <w:p w14:paraId="1514D240" w14:textId="77777777" w:rsidR="001D24C3" w:rsidRPr="001D24C3" w:rsidRDefault="001D24C3" w:rsidP="001D24C3"/>
    <w:p w14:paraId="50479D6A" w14:textId="1AFC371D" w:rsidR="001F6825" w:rsidRPr="001F6825" w:rsidRDefault="00454A03" w:rsidP="001D24C3">
      <w:pPr>
        <w:ind w:firstLine="0"/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1D24C3">
      <w:pPr>
        <w:ind w:firstLine="0"/>
      </w:pPr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1D24C3">
      <w:pPr>
        <w:ind w:firstLine="0"/>
      </w:pPr>
      <w:r w:rsidRPr="001F6825">
        <w:t>Правильный ответ:</w:t>
      </w:r>
      <w:r>
        <w:t xml:space="preserve"> ЕСЛИ.</w:t>
      </w:r>
    </w:p>
    <w:p w14:paraId="08A0009B" w14:textId="6787A8CE" w:rsidR="00193DBD" w:rsidRDefault="00193DBD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B578BEF" w14:textId="77777777" w:rsidR="00193DBD" w:rsidRDefault="00193DBD" w:rsidP="001D24C3">
      <w:pPr>
        <w:ind w:firstLine="0"/>
      </w:pPr>
    </w:p>
    <w:p w14:paraId="63CB6274" w14:textId="0C8CF4DB" w:rsidR="001F6825" w:rsidRDefault="00193DBD" w:rsidP="001D24C3">
      <w:pPr>
        <w:ind w:firstLine="0"/>
      </w:pPr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D24C3">
      <w:pPr>
        <w:ind w:firstLine="0"/>
      </w:pPr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D24C3">
      <w:pPr>
        <w:ind w:firstLine="0"/>
      </w:pPr>
      <w:r w:rsidRPr="001F6825">
        <w:t>Правильный ответ:</w:t>
      </w:r>
      <w:r>
        <w:t xml:space="preserve"> ВПР.</w:t>
      </w:r>
    </w:p>
    <w:p w14:paraId="0C8B3A71" w14:textId="4355F6D1" w:rsidR="00193DBD" w:rsidRDefault="00193DBD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55F8558" w14:textId="77777777" w:rsidR="00193DBD" w:rsidRDefault="00193DBD" w:rsidP="001D24C3">
      <w:pPr>
        <w:ind w:firstLine="0"/>
      </w:pPr>
    </w:p>
    <w:p w14:paraId="0CCB950C" w14:textId="77777777" w:rsidR="001F6825" w:rsidRDefault="00193DBD" w:rsidP="001D24C3">
      <w:pPr>
        <w:ind w:firstLine="0"/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D24C3">
      <w:pPr>
        <w:ind w:firstLine="0"/>
      </w:pPr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D24C3">
      <w:pPr>
        <w:ind w:firstLine="0"/>
      </w:pPr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67C2553A" w:rsidR="00193DBD" w:rsidRDefault="00193DBD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2DD5FCDC" w14:textId="77777777" w:rsidR="00193DBD" w:rsidRDefault="00193DBD" w:rsidP="001D24C3">
      <w:pPr>
        <w:ind w:firstLine="0"/>
      </w:pPr>
    </w:p>
    <w:p w14:paraId="19100FD5" w14:textId="183C1D8C" w:rsidR="001F6825" w:rsidRDefault="00A67152" w:rsidP="001D24C3">
      <w:pPr>
        <w:ind w:firstLine="0"/>
      </w:pPr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1D24C3">
      <w:pPr>
        <w:ind w:firstLine="0"/>
      </w:pPr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1D24C3">
      <w:pPr>
        <w:ind w:firstLine="0"/>
      </w:pPr>
      <w:r w:rsidRPr="001F6825">
        <w:t>Правильный ответ:</w:t>
      </w:r>
      <w:r>
        <w:t xml:space="preserve"> СЧЕТЕСЛИ.</w:t>
      </w:r>
    </w:p>
    <w:p w14:paraId="19B69398" w14:textId="026C9D72" w:rsidR="00A67152" w:rsidRDefault="00A67152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C8C9ED7" w14:textId="77777777" w:rsidR="00A67152" w:rsidRDefault="00A67152" w:rsidP="001D24C3">
      <w:pPr>
        <w:ind w:firstLine="0"/>
      </w:pPr>
    </w:p>
    <w:p w14:paraId="027AC7C5" w14:textId="48E5595A" w:rsidR="001F6825" w:rsidRPr="000B1052" w:rsidRDefault="00D56E2B" w:rsidP="001D24C3">
      <w:pPr>
        <w:ind w:firstLine="0"/>
      </w:pPr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1D24C3">
      <w:pPr>
        <w:ind w:firstLine="0"/>
      </w:pPr>
      <w:r>
        <w:lastRenderedPageBreak/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1D24C3">
      <w:pPr>
        <w:ind w:firstLine="0"/>
      </w:pPr>
      <w:r w:rsidRPr="000B1052">
        <w:t>Правильный ответ:</w:t>
      </w:r>
      <w:r>
        <w:t xml:space="preserve"> логическими.</w:t>
      </w:r>
    </w:p>
    <w:p w14:paraId="083441F3" w14:textId="1BE0BDFF" w:rsidR="00D56E2B" w:rsidRDefault="00D56E2B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8F849CF" w14:textId="77777777" w:rsidR="00D56E2B" w:rsidRDefault="00D56E2B" w:rsidP="001D24C3">
      <w:pPr>
        <w:ind w:firstLine="0"/>
      </w:pPr>
    </w:p>
    <w:p w14:paraId="5554F4E0" w14:textId="37432060" w:rsidR="000B1052" w:rsidRDefault="00D56E2B" w:rsidP="001D24C3">
      <w:pPr>
        <w:ind w:firstLine="0"/>
      </w:pPr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D24C3">
      <w:pPr>
        <w:ind w:firstLine="0"/>
      </w:pPr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D24C3">
      <w:pPr>
        <w:ind w:firstLine="0"/>
      </w:pPr>
      <w:r w:rsidRPr="000B1052">
        <w:t>Правильный ответ:</w:t>
      </w:r>
      <w:r>
        <w:t xml:space="preserve"> хранение.</w:t>
      </w:r>
    </w:p>
    <w:p w14:paraId="0DE04157" w14:textId="5D71CF65" w:rsidR="001454C2" w:rsidRDefault="008C7D4B" w:rsidP="001D24C3">
      <w:pPr>
        <w:ind w:firstLine="0"/>
      </w:pPr>
      <w:r>
        <w:t>Компетенции(индикаторы)</w:t>
      </w:r>
      <w:r w:rsidR="001454C2">
        <w:t>:</w:t>
      </w:r>
      <w:r w:rsidR="00577F70" w:rsidRPr="00577F70">
        <w:t xml:space="preserve"> </w:t>
      </w:r>
      <w:r w:rsidR="00577F70">
        <w:t>ОПК-5 (ОПК-5.1)</w:t>
      </w:r>
    </w:p>
    <w:p w14:paraId="6F374F84" w14:textId="77777777" w:rsidR="001454C2" w:rsidRDefault="001454C2" w:rsidP="001D24C3">
      <w:pPr>
        <w:ind w:firstLine="0"/>
      </w:pPr>
    </w:p>
    <w:p w14:paraId="5FF83E1B" w14:textId="77777777" w:rsidR="000B1052" w:rsidRDefault="008C7D4B" w:rsidP="001D24C3">
      <w:pPr>
        <w:ind w:firstLine="0"/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D24C3">
      <w:pPr>
        <w:ind w:firstLine="0"/>
      </w:pPr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D24C3">
      <w:pPr>
        <w:ind w:firstLine="0"/>
      </w:pPr>
      <w:r w:rsidRPr="000B1052">
        <w:t>Правильный ответ:</w:t>
      </w:r>
      <w:r>
        <w:t xml:space="preserve"> байт.</w:t>
      </w:r>
    </w:p>
    <w:p w14:paraId="4687E5E3" w14:textId="73AB2601" w:rsidR="001454C2" w:rsidRDefault="008C7D4B" w:rsidP="001D24C3">
      <w:pPr>
        <w:ind w:firstLine="0"/>
      </w:pPr>
      <w:r>
        <w:t>Компетенции(индикаторы):</w:t>
      </w:r>
      <w:r w:rsidR="00577F70" w:rsidRPr="00577F70">
        <w:t xml:space="preserve"> </w:t>
      </w:r>
      <w:r w:rsidR="00577F70">
        <w:t>ОПК-5 (ОПК-5.1)</w:t>
      </w:r>
    </w:p>
    <w:p w14:paraId="668B10E0" w14:textId="77777777" w:rsidR="001454C2" w:rsidRDefault="001454C2" w:rsidP="001D24C3">
      <w:pPr>
        <w:ind w:firstLine="0"/>
      </w:pPr>
    </w:p>
    <w:p w14:paraId="192C5BCE" w14:textId="55CABFF5" w:rsidR="00A70246" w:rsidRDefault="008E6755" w:rsidP="001D24C3">
      <w:pPr>
        <w:ind w:firstLine="0"/>
      </w:pPr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D24C3">
      <w:pPr>
        <w:ind w:firstLine="0"/>
      </w:pPr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D24C3">
      <w:pPr>
        <w:ind w:firstLine="0"/>
      </w:pPr>
      <w:r w:rsidRPr="00A70246">
        <w:t>Правильный ответ:</w:t>
      </w:r>
      <w:r>
        <w:t xml:space="preserve"> CRM.</w:t>
      </w:r>
    </w:p>
    <w:p w14:paraId="4EB50285" w14:textId="6541DB5B" w:rsidR="001454C2" w:rsidRDefault="008E6755" w:rsidP="001D24C3">
      <w:pPr>
        <w:ind w:firstLine="0"/>
      </w:pPr>
      <w:r>
        <w:t>Компетенции(индикаторы)</w:t>
      </w:r>
      <w:r w:rsidR="001454C2">
        <w:t>:</w:t>
      </w:r>
      <w:r w:rsidR="00577F70" w:rsidRPr="00577F70">
        <w:t xml:space="preserve"> </w:t>
      </w:r>
      <w:r w:rsidR="00577F70">
        <w:t>ОПК-5 (ОПК-5.1)</w:t>
      </w:r>
    </w:p>
    <w:p w14:paraId="535C8895" w14:textId="77777777" w:rsidR="008E6755" w:rsidRDefault="008E6755" w:rsidP="001D24C3">
      <w:pPr>
        <w:ind w:firstLine="0"/>
      </w:pPr>
    </w:p>
    <w:p w14:paraId="643471F7" w14:textId="4B050518" w:rsidR="00A70246" w:rsidRDefault="008E6755" w:rsidP="001D24C3">
      <w:pPr>
        <w:ind w:firstLine="0"/>
      </w:pPr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D24C3">
      <w:pPr>
        <w:ind w:firstLine="0"/>
      </w:pPr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D24C3">
      <w:pPr>
        <w:ind w:firstLine="0"/>
      </w:pPr>
      <w:r w:rsidRPr="00A70246">
        <w:t>Правильный ответ:</w:t>
      </w:r>
      <w:r>
        <w:t xml:space="preserve"> SWOT.</w:t>
      </w:r>
    </w:p>
    <w:p w14:paraId="5C1930D5" w14:textId="6B65B101" w:rsidR="001454C2" w:rsidRDefault="008E6755" w:rsidP="001D24C3">
      <w:pPr>
        <w:ind w:firstLine="0"/>
      </w:pPr>
      <w:r>
        <w:t>Компетенции(индикаторы)</w:t>
      </w:r>
      <w:r w:rsidR="001454C2">
        <w:t>:</w:t>
      </w:r>
      <w:r w:rsidR="00577F70" w:rsidRPr="00577F70">
        <w:t xml:space="preserve"> </w:t>
      </w:r>
      <w:r w:rsidR="00577F70">
        <w:t>ОПК-5 (ОПК-5.1)</w:t>
      </w:r>
    </w:p>
    <w:p w14:paraId="4D733FC8" w14:textId="77777777" w:rsidR="001454C2" w:rsidRDefault="001454C2" w:rsidP="001D24C3">
      <w:pPr>
        <w:ind w:firstLine="0"/>
      </w:pPr>
    </w:p>
    <w:p w14:paraId="6264C83B" w14:textId="77777777" w:rsidR="00A70246" w:rsidRDefault="00F17957" w:rsidP="001D24C3">
      <w:pPr>
        <w:ind w:firstLine="0"/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D24C3">
      <w:pPr>
        <w:ind w:firstLine="0"/>
      </w:pPr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D24C3">
      <w:pPr>
        <w:ind w:firstLine="0"/>
      </w:pPr>
      <w:r w:rsidRPr="00A70246">
        <w:t>Правильный ответ:</w:t>
      </w:r>
      <w:r>
        <w:t xml:space="preserve"> программой.</w:t>
      </w:r>
    </w:p>
    <w:p w14:paraId="67D6907E" w14:textId="5301EDAC" w:rsidR="001454C2" w:rsidRDefault="00F17957" w:rsidP="001D24C3">
      <w:pPr>
        <w:ind w:firstLine="0"/>
      </w:pPr>
      <w:r>
        <w:t>Компетенции(индикаторы)</w:t>
      </w:r>
      <w:r w:rsidR="000861D6">
        <w:t>:</w:t>
      </w:r>
      <w:r w:rsidR="00577F70" w:rsidRPr="00577F70">
        <w:t xml:space="preserve"> </w:t>
      </w:r>
      <w:r w:rsidR="00577F70">
        <w:t>ОПК-5 (ОПК-5.1)</w:t>
      </w:r>
    </w:p>
    <w:p w14:paraId="2D72114F" w14:textId="77777777" w:rsidR="001454C2" w:rsidRDefault="001454C2" w:rsidP="001D24C3">
      <w:pPr>
        <w:ind w:firstLine="0"/>
      </w:pPr>
    </w:p>
    <w:p w14:paraId="6670472E" w14:textId="77777777" w:rsidR="00A70246" w:rsidRDefault="006441B2" w:rsidP="001D24C3">
      <w:pPr>
        <w:ind w:firstLine="0"/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D24C3">
      <w:pPr>
        <w:ind w:firstLine="0"/>
      </w:pPr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D24C3">
      <w:pPr>
        <w:ind w:firstLine="0"/>
      </w:pPr>
      <w:r w:rsidRPr="00A70246">
        <w:t>Правильный ответ:</w:t>
      </w:r>
      <w:r>
        <w:t xml:space="preserve"> анализом.</w:t>
      </w:r>
    </w:p>
    <w:p w14:paraId="741FC650" w14:textId="21DE79FD" w:rsidR="001454C2" w:rsidRDefault="006441B2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0207EA85" w14:textId="77777777" w:rsidR="001454C2" w:rsidRDefault="001454C2" w:rsidP="001D24C3">
      <w:pPr>
        <w:ind w:firstLine="0"/>
      </w:pPr>
    </w:p>
    <w:p w14:paraId="54824E56" w14:textId="77777777" w:rsidR="00A70246" w:rsidRDefault="006441B2" w:rsidP="001D24C3">
      <w:pPr>
        <w:ind w:firstLine="0"/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D24C3">
      <w:pPr>
        <w:ind w:firstLine="0"/>
      </w:pPr>
      <w:r>
        <w:lastRenderedPageBreak/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D24C3">
      <w:pPr>
        <w:ind w:firstLine="0"/>
      </w:pPr>
      <w:r w:rsidRPr="00A70246">
        <w:t>Правильный ответ:</w:t>
      </w:r>
      <w:r>
        <w:t xml:space="preserve"> программным обеспечением.</w:t>
      </w:r>
    </w:p>
    <w:p w14:paraId="2C6E1FA3" w14:textId="1DFF8F71" w:rsidR="001454C2" w:rsidRDefault="006E5E0E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7C06C16" w14:textId="77777777" w:rsidR="001454C2" w:rsidRDefault="001454C2" w:rsidP="001D24C3">
      <w:pPr>
        <w:ind w:firstLine="0"/>
      </w:pPr>
    </w:p>
    <w:p w14:paraId="06411F81" w14:textId="77777777" w:rsidR="00A70246" w:rsidRDefault="006E5E0E" w:rsidP="001D24C3">
      <w:pPr>
        <w:ind w:firstLine="0"/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D24C3">
      <w:pPr>
        <w:ind w:firstLine="0"/>
      </w:pPr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D24C3">
      <w:pPr>
        <w:ind w:firstLine="0"/>
      </w:pPr>
      <w:r w:rsidRPr="00A70246">
        <w:t>Правильный ответ:</w:t>
      </w:r>
      <w:r>
        <w:t xml:space="preserve"> производительностью.</w:t>
      </w:r>
    </w:p>
    <w:p w14:paraId="7EA5BCD4" w14:textId="471CA2DA" w:rsidR="001454C2" w:rsidRDefault="006E5E0E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74A199C" w14:textId="77777777" w:rsidR="001454C2" w:rsidRDefault="001454C2" w:rsidP="001D24C3">
      <w:pPr>
        <w:ind w:firstLine="0"/>
      </w:pPr>
    </w:p>
    <w:p w14:paraId="15DD3ED1" w14:textId="77777777" w:rsidR="00A70246" w:rsidRDefault="006E5E0E" w:rsidP="001D24C3">
      <w:pPr>
        <w:ind w:firstLine="0"/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D24C3">
      <w:pPr>
        <w:ind w:firstLine="0"/>
      </w:pPr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D24C3">
      <w:pPr>
        <w:ind w:firstLine="0"/>
      </w:pPr>
      <w:r w:rsidRPr="00A70246">
        <w:t>Правильный ответ:</w:t>
      </w:r>
      <w:r>
        <w:t xml:space="preserve"> интерфейсом.</w:t>
      </w:r>
    </w:p>
    <w:p w14:paraId="28F3F240" w14:textId="5377F430" w:rsidR="00000EA6" w:rsidRDefault="006E5E0E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4976EEB" w14:textId="77777777" w:rsidR="001A19F3" w:rsidRDefault="001A19F3" w:rsidP="001D24C3">
      <w:pPr>
        <w:ind w:firstLine="0"/>
      </w:pPr>
    </w:p>
    <w:p w14:paraId="0C7765E8" w14:textId="5B8D3C03" w:rsidR="00A70246" w:rsidRDefault="006E5E0E" w:rsidP="001D24C3">
      <w:pPr>
        <w:ind w:firstLine="0"/>
      </w:pPr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D24C3">
      <w:pPr>
        <w:ind w:firstLine="0"/>
      </w:pPr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D24C3">
      <w:pPr>
        <w:ind w:firstLine="0"/>
      </w:pPr>
      <w:r w:rsidRPr="00A70246">
        <w:t>Правильный ответ:</w:t>
      </w:r>
      <w:r>
        <w:t xml:space="preserve"> оптимизационным.</w:t>
      </w:r>
    </w:p>
    <w:p w14:paraId="0DC9CE1D" w14:textId="0EEC8D20" w:rsidR="001A19F3" w:rsidRDefault="006E5E0E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1F4E8C2" w14:textId="77777777" w:rsidR="001A19F3" w:rsidRDefault="001A19F3" w:rsidP="001D24C3">
      <w:pPr>
        <w:ind w:firstLine="0"/>
      </w:pPr>
    </w:p>
    <w:p w14:paraId="67491B80" w14:textId="77777777" w:rsidR="00A70246" w:rsidRDefault="00ED5CE2" w:rsidP="001D24C3">
      <w:pPr>
        <w:ind w:firstLine="0"/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D24C3">
      <w:pPr>
        <w:ind w:firstLine="0"/>
      </w:pPr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D24C3">
      <w:pPr>
        <w:ind w:firstLine="0"/>
      </w:pPr>
      <w:r w:rsidRPr="00A70246">
        <w:t>Правильный ответ:</w:t>
      </w:r>
      <w:r>
        <w:t xml:space="preserve"> информационной.</w:t>
      </w:r>
    </w:p>
    <w:p w14:paraId="489E970E" w14:textId="1744D8B1" w:rsidR="001A19F3" w:rsidRDefault="00ED5CE2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0715BE32" w14:textId="77777777" w:rsidR="001A19F3" w:rsidRDefault="001A19F3" w:rsidP="001D24C3">
      <w:pPr>
        <w:ind w:firstLine="0"/>
      </w:pPr>
    </w:p>
    <w:p w14:paraId="22588AF7" w14:textId="77777777" w:rsidR="00A70246" w:rsidRDefault="00ED5CE2" w:rsidP="001D24C3">
      <w:pPr>
        <w:ind w:firstLine="0"/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D24C3">
      <w:pPr>
        <w:ind w:firstLine="0"/>
      </w:pPr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D24C3">
      <w:pPr>
        <w:ind w:firstLine="0"/>
      </w:pPr>
      <w:r w:rsidRPr="00A70246">
        <w:t>Правильный ответ:</w:t>
      </w:r>
      <w:r>
        <w:t xml:space="preserve"> анализом.</w:t>
      </w:r>
    </w:p>
    <w:p w14:paraId="756013F3" w14:textId="0B09F51B" w:rsidR="001A19F3" w:rsidRDefault="001A19F3" w:rsidP="001D24C3">
      <w:pPr>
        <w:ind w:firstLine="0"/>
      </w:pPr>
      <w:r>
        <w:t>Шифр компетенции:</w:t>
      </w:r>
      <w:r w:rsidR="00577F70" w:rsidRPr="00577F70">
        <w:t xml:space="preserve"> </w:t>
      </w:r>
      <w:r w:rsidR="00577F70">
        <w:t>ОПК-5 (ОПК-5.1)</w:t>
      </w:r>
    </w:p>
    <w:p w14:paraId="01EA5B00" w14:textId="77777777" w:rsidR="001A19F3" w:rsidRDefault="001A19F3" w:rsidP="001D24C3">
      <w:pPr>
        <w:ind w:firstLine="0"/>
      </w:pPr>
    </w:p>
    <w:p w14:paraId="2933123D" w14:textId="274F6BAE" w:rsidR="00A70246" w:rsidRDefault="00F17C9E" w:rsidP="001D24C3">
      <w:pPr>
        <w:ind w:firstLine="0"/>
      </w:pPr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D24C3">
      <w:pPr>
        <w:ind w:firstLine="0"/>
      </w:pPr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D24C3">
      <w:pPr>
        <w:ind w:firstLine="0"/>
      </w:pPr>
      <w:r w:rsidRPr="00A70246">
        <w:t>Правильный ответ:</w:t>
      </w:r>
      <w:r>
        <w:t xml:space="preserve"> факторным.</w:t>
      </w:r>
    </w:p>
    <w:p w14:paraId="1F2A9541" w14:textId="3EAC2600" w:rsidR="001A19F3" w:rsidRDefault="00F17C9E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FACB1DC" w14:textId="77777777" w:rsidR="001A19F3" w:rsidRDefault="001A19F3" w:rsidP="001D24C3">
      <w:pPr>
        <w:ind w:firstLine="0"/>
      </w:pPr>
    </w:p>
    <w:p w14:paraId="764C76F4" w14:textId="77777777" w:rsidR="00A70246" w:rsidRDefault="00F17C9E" w:rsidP="001D24C3">
      <w:pPr>
        <w:ind w:firstLine="0"/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D24C3">
      <w:pPr>
        <w:ind w:firstLine="0"/>
      </w:pPr>
      <w:r>
        <w:lastRenderedPageBreak/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D24C3">
      <w:pPr>
        <w:ind w:firstLine="0"/>
      </w:pPr>
      <w:r w:rsidRPr="00A70246">
        <w:t>Правильный ответ:</w:t>
      </w:r>
      <w:r>
        <w:t xml:space="preserve"> оптимальным.</w:t>
      </w:r>
    </w:p>
    <w:p w14:paraId="2EB13E22" w14:textId="7BCD513A" w:rsidR="001A19F3" w:rsidRDefault="00F17C9E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A399300" w14:textId="77777777" w:rsidR="00F17C9E" w:rsidRDefault="00F17C9E" w:rsidP="001D24C3">
      <w:pPr>
        <w:ind w:firstLine="0"/>
      </w:pPr>
    </w:p>
    <w:p w14:paraId="0C7675CF" w14:textId="77777777" w:rsidR="00A70246" w:rsidRDefault="00640EF7" w:rsidP="001D24C3">
      <w:pPr>
        <w:ind w:firstLine="0"/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D24C3">
      <w:pPr>
        <w:ind w:firstLine="0"/>
      </w:pPr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D24C3">
      <w:pPr>
        <w:ind w:firstLine="0"/>
      </w:pPr>
      <w:r w:rsidRPr="00A70246">
        <w:t>Правильный ответ:</w:t>
      </w:r>
      <w:r>
        <w:t xml:space="preserve"> ERP.</w:t>
      </w:r>
    </w:p>
    <w:p w14:paraId="200B266A" w14:textId="60184E01" w:rsidR="001A19F3" w:rsidRDefault="00640EF7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47F00B76" w14:textId="77777777" w:rsidR="001D24C3" w:rsidRPr="00DD7EED" w:rsidRDefault="001D24C3" w:rsidP="001D24C3">
      <w:pPr>
        <w:ind w:firstLine="0"/>
      </w:pPr>
    </w:p>
    <w:p w14:paraId="31A1473C" w14:textId="1269A3F5" w:rsidR="00DD7EED" w:rsidRDefault="00DD7EED" w:rsidP="001D24C3">
      <w:pPr>
        <w:pStyle w:val="3"/>
        <w:spacing w:before="0" w:beforeAutospacing="0" w:after="0" w:afterAutospacing="0"/>
        <w:ind w:firstLine="0"/>
        <w:jc w:val="both"/>
      </w:pPr>
      <w:r w:rsidRPr="00DD7EED">
        <w:t>Задания открытого типа с кратким свободным ответом</w:t>
      </w:r>
    </w:p>
    <w:p w14:paraId="6679F740" w14:textId="77777777" w:rsidR="001D24C3" w:rsidRPr="001D24C3" w:rsidRDefault="001D24C3" w:rsidP="001D24C3"/>
    <w:p w14:paraId="11398917" w14:textId="77777777" w:rsidR="001D24C3" w:rsidRDefault="00640EF7" w:rsidP="001D24C3">
      <w:pPr>
        <w:ind w:firstLine="0"/>
      </w:pPr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</w:t>
      </w:r>
    </w:p>
    <w:p w14:paraId="50D16A76" w14:textId="1AFDAF44" w:rsidR="00D41B52" w:rsidRDefault="008637CC" w:rsidP="001D24C3">
      <w:pPr>
        <w:ind w:firstLine="0"/>
      </w:pPr>
      <w:r>
        <w:t>«</w:t>
      </w:r>
      <w:r w:rsidR="00D41B52">
        <w:t>Назовите одну из основных функций информационных систем в бизнесе</w:t>
      </w:r>
      <w:r>
        <w:t>»</w:t>
      </w:r>
      <w:r w:rsidR="00D41B52">
        <w:t>.</w:t>
      </w:r>
    </w:p>
    <w:p w14:paraId="23629053" w14:textId="77777777" w:rsidR="00D41B52" w:rsidRDefault="00D41B52" w:rsidP="001D24C3">
      <w:pPr>
        <w:ind w:firstLine="0"/>
      </w:pPr>
      <w:r w:rsidRPr="008637CC">
        <w:t>Правильный ответ:</w:t>
      </w:r>
      <w:r>
        <w:t xml:space="preserve"> Управление данными.</w:t>
      </w:r>
    </w:p>
    <w:p w14:paraId="2D875E01" w14:textId="780AC5EC" w:rsidR="00D41B52" w:rsidRDefault="00640EF7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D2E1053" w14:textId="77777777" w:rsidR="00D41B52" w:rsidRDefault="00D41B52" w:rsidP="001D24C3">
      <w:pPr>
        <w:ind w:firstLine="0"/>
      </w:pPr>
    </w:p>
    <w:p w14:paraId="5A000D24" w14:textId="77777777" w:rsidR="00577F70" w:rsidRDefault="00640EF7" w:rsidP="001D24C3">
      <w:pPr>
        <w:ind w:firstLine="0"/>
      </w:pPr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</w:t>
      </w:r>
    </w:p>
    <w:p w14:paraId="2DC027A1" w14:textId="5057F934" w:rsidR="00D41B52" w:rsidRDefault="008637CC" w:rsidP="001D24C3">
      <w:pPr>
        <w:ind w:firstLine="0"/>
      </w:pPr>
      <w:r>
        <w:t>«</w:t>
      </w:r>
      <w:r w:rsidR="00D41B52">
        <w:t>Дайте определение понятию "автоматизированная информационная система"</w:t>
      </w:r>
      <w:r>
        <w:t>»</w:t>
      </w:r>
      <w:r w:rsidR="00D41B52">
        <w:t>.</w:t>
      </w:r>
    </w:p>
    <w:p w14:paraId="556AC367" w14:textId="06A3EDE8" w:rsidR="00D41B52" w:rsidRDefault="00D41B52" w:rsidP="001D24C3">
      <w:pPr>
        <w:ind w:firstLine="0"/>
      </w:pPr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0E375212" w:rsidR="00D41B52" w:rsidRDefault="00D36614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63A0845" w14:textId="77777777" w:rsidR="00D36614" w:rsidRDefault="00D36614" w:rsidP="001D24C3">
      <w:pPr>
        <w:ind w:firstLine="0"/>
      </w:pPr>
    </w:p>
    <w:p w14:paraId="3EAA0139" w14:textId="77777777" w:rsidR="001D24C3" w:rsidRDefault="00D36614" w:rsidP="001D24C3">
      <w:pPr>
        <w:ind w:firstLine="0"/>
      </w:pPr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5B230B23" w14:textId="75404BD4" w:rsidR="00D41B52" w:rsidRDefault="007475C8" w:rsidP="001D24C3">
      <w:pPr>
        <w:ind w:firstLine="0"/>
      </w:pPr>
      <w:r>
        <w:t>«</w:t>
      </w:r>
      <w:r w:rsidR="00D41B52">
        <w:t>Какие виды данных могут обрабатываться информационными системами?</w:t>
      </w:r>
      <w:r>
        <w:t>»</w:t>
      </w:r>
    </w:p>
    <w:p w14:paraId="43A80B98" w14:textId="77777777" w:rsidR="00D41B52" w:rsidRDefault="00D41B52" w:rsidP="001D24C3">
      <w:pPr>
        <w:ind w:firstLine="0"/>
      </w:pPr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6816375F" w:rsidR="00D41B52" w:rsidRDefault="00D36614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485D3EE0" w14:textId="77777777" w:rsidR="00D36614" w:rsidRDefault="00D36614" w:rsidP="001D24C3">
      <w:pPr>
        <w:ind w:firstLine="0"/>
      </w:pPr>
    </w:p>
    <w:p w14:paraId="7ADC6CA1" w14:textId="77777777" w:rsidR="001D24C3" w:rsidRDefault="00D41B52" w:rsidP="001D24C3">
      <w:pPr>
        <w:ind w:firstLine="0"/>
      </w:pPr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6F03FF89" w14:textId="49CA8EFD" w:rsidR="00D41B52" w:rsidRDefault="007475C8" w:rsidP="001D24C3">
      <w:pPr>
        <w:ind w:firstLine="0"/>
      </w:pPr>
      <w:r>
        <w:t>«</w:t>
      </w:r>
      <w:r w:rsidR="00D41B52">
        <w:t>Какие преимущества дает использование информационных технологий в бизнесе?</w:t>
      </w:r>
      <w:r>
        <w:t>»</w:t>
      </w:r>
    </w:p>
    <w:p w14:paraId="4ABFD305" w14:textId="77777777" w:rsidR="00D41B52" w:rsidRDefault="00D41B52" w:rsidP="001D24C3">
      <w:pPr>
        <w:ind w:firstLine="0"/>
      </w:pPr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2749416E" w:rsidR="00D41B52" w:rsidRDefault="00D36614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712655A" w14:textId="77777777" w:rsidR="00D36614" w:rsidRDefault="00D36614" w:rsidP="001D24C3">
      <w:pPr>
        <w:ind w:firstLine="0"/>
      </w:pPr>
    </w:p>
    <w:p w14:paraId="7C50FB6D" w14:textId="77777777" w:rsidR="001D24C3" w:rsidRDefault="00D36614" w:rsidP="001D24C3">
      <w:pPr>
        <w:ind w:firstLine="0"/>
      </w:pPr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3504158E" w14:textId="090E153A" w:rsidR="00D41B52" w:rsidRDefault="007475C8" w:rsidP="001D24C3">
      <w:pPr>
        <w:ind w:firstLine="0"/>
      </w:pPr>
      <w:r>
        <w:t>«</w:t>
      </w:r>
      <w:r w:rsidR="00D41B52">
        <w:t>Что такое CRM-система?</w:t>
      </w:r>
      <w:r>
        <w:t>»</w:t>
      </w:r>
    </w:p>
    <w:p w14:paraId="567A9D21" w14:textId="481C66A6" w:rsidR="00D41B52" w:rsidRDefault="00D41B52" w:rsidP="001D24C3">
      <w:pPr>
        <w:ind w:firstLine="0"/>
      </w:pPr>
      <w:r w:rsidRPr="007475C8">
        <w:lastRenderedPageBreak/>
        <w:t>Правильный ответ:</w:t>
      </w:r>
      <w:r>
        <w:t xml:space="preserve"> CRM-система (Customer </w:t>
      </w:r>
      <w:proofErr w:type="spellStart"/>
      <w:r>
        <w:t>Relationship</w:t>
      </w:r>
      <w:proofErr w:type="spellEnd"/>
      <w:r>
        <w:t xml:space="preserve"> Management)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3B293D33" w:rsidR="00D41B52" w:rsidRDefault="00D36614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299FA447" w14:textId="77777777" w:rsidR="00D41B52" w:rsidRDefault="00D41B52" w:rsidP="001D24C3">
      <w:pPr>
        <w:ind w:firstLine="0"/>
      </w:pPr>
    </w:p>
    <w:p w14:paraId="3C50F685" w14:textId="77777777" w:rsidR="001D24C3" w:rsidRDefault="00D36614" w:rsidP="001D24C3">
      <w:pPr>
        <w:ind w:firstLine="0"/>
      </w:pPr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529C4892" w14:textId="2FB48B4E" w:rsidR="00D41B52" w:rsidRDefault="007475C8" w:rsidP="001D24C3">
      <w:pPr>
        <w:ind w:firstLine="0"/>
      </w:pPr>
      <w:r>
        <w:t>«</w:t>
      </w:r>
      <w:r w:rsidR="00D41B52">
        <w:t>Какие методы анализа данных вы знаете?</w:t>
      </w:r>
      <w:r>
        <w:t>»</w:t>
      </w:r>
    </w:p>
    <w:p w14:paraId="14DA1CB0" w14:textId="77777777" w:rsidR="00D41B52" w:rsidRDefault="00D41B52" w:rsidP="001D24C3">
      <w:pPr>
        <w:ind w:firstLine="0"/>
      </w:pPr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61D63369" w:rsidR="00D41B52" w:rsidRDefault="00D36614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2DB9CE94" w14:textId="77777777" w:rsidR="00D41B52" w:rsidRDefault="00D41B52" w:rsidP="001D24C3">
      <w:pPr>
        <w:ind w:firstLine="0"/>
      </w:pPr>
    </w:p>
    <w:p w14:paraId="5C57CF32" w14:textId="77777777" w:rsidR="001D24C3" w:rsidRDefault="00D41B52" w:rsidP="001D24C3">
      <w:pPr>
        <w:ind w:firstLine="0"/>
      </w:pPr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6E34083F" w14:textId="5E0AB893" w:rsidR="00D41B52" w:rsidRDefault="007475C8" w:rsidP="001D24C3">
      <w:pPr>
        <w:ind w:firstLine="0"/>
      </w:pPr>
      <w:r>
        <w:t>«</w:t>
      </w:r>
      <w:r w:rsidR="00D41B52">
        <w:t>Какие существуют способы защиты информации в информационных системах?</w:t>
      </w:r>
      <w:r>
        <w:t>»</w:t>
      </w:r>
    </w:p>
    <w:p w14:paraId="2FB6F96B" w14:textId="77777777" w:rsidR="00D41B52" w:rsidRDefault="00D41B52" w:rsidP="001D24C3">
      <w:pPr>
        <w:ind w:firstLine="0"/>
      </w:pPr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34DDFD57" w:rsidR="00D41B52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3AFC55F" w14:textId="77777777" w:rsidR="00D41B52" w:rsidRDefault="00D41B52" w:rsidP="001D24C3">
      <w:pPr>
        <w:ind w:firstLine="0"/>
      </w:pPr>
    </w:p>
    <w:p w14:paraId="3556CD32" w14:textId="77777777" w:rsidR="001D24C3" w:rsidRDefault="00D41B52" w:rsidP="001D24C3">
      <w:pPr>
        <w:ind w:firstLine="0"/>
      </w:pPr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</w:t>
      </w:r>
    </w:p>
    <w:p w14:paraId="49582B07" w14:textId="15493A85" w:rsidR="00D41B52" w:rsidRDefault="007475C8" w:rsidP="001D24C3">
      <w:pPr>
        <w:ind w:firstLine="0"/>
      </w:pPr>
      <w:r>
        <w:t>«</w:t>
      </w:r>
      <w:r w:rsidR="00D41B52">
        <w:t>Что такое программное обеспечение?</w:t>
      </w:r>
      <w:r>
        <w:t>»</w:t>
      </w:r>
    </w:p>
    <w:p w14:paraId="43A9423D" w14:textId="43033076" w:rsidR="00D41B52" w:rsidRDefault="00D41B52" w:rsidP="001D24C3">
      <w:pPr>
        <w:ind w:firstLine="0"/>
      </w:pPr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72F3129A" w:rsidR="00D41B52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1BAF377" w14:textId="77777777" w:rsidR="00D41B52" w:rsidRDefault="00D41B52" w:rsidP="001D24C3">
      <w:pPr>
        <w:ind w:firstLine="0"/>
      </w:pPr>
    </w:p>
    <w:p w14:paraId="33B080C8" w14:textId="77777777" w:rsidR="001D24C3" w:rsidRDefault="00B01896" w:rsidP="001D24C3">
      <w:pPr>
        <w:ind w:firstLine="0"/>
      </w:pPr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</w:t>
      </w:r>
    </w:p>
    <w:p w14:paraId="3BD5C1F8" w14:textId="3CFC3CAD" w:rsidR="00D41B52" w:rsidRDefault="003E16BD" w:rsidP="001D24C3">
      <w:pPr>
        <w:ind w:firstLine="0"/>
      </w:pPr>
      <w:r>
        <w:t>«</w:t>
      </w:r>
      <w:r w:rsidR="00D41B52">
        <w:t>Какие виды программного обеспечения вы знаете?</w:t>
      </w:r>
      <w:r>
        <w:t>»</w:t>
      </w:r>
    </w:p>
    <w:p w14:paraId="31D1A5FD" w14:textId="77777777" w:rsidR="00D41B52" w:rsidRDefault="00D41B52" w:rsidP="001D24C3">
      <w:pPr>
        <w:ind w:firstLine="0"/>
      </w:pPr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7496B191" w:rsidR="00D41B52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6DAAEF9B" w14:textId="77777777" w:rsidR="00B01896" w:rsidRDefault="00B01896" w:rsidP="001D24C3">
      <w:pPr>
        <w:ind w:firstLine="0"/>
      </w:pPr>
    </w:p>
    <w:p w14:paraId="0735FB74" w14:textId="77777777" w:rsidR="001D24C3" w:rsidRDefault="00B01896" w:rsidP="001D24C3">
      <w:pPr>
        <w:ind w:firstLine="0"/>
      </w:pPr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</w:t>
      </w:r>
    </w:p>
    <w:p w14:paraId="59FA2B6A" w14:textId="0CFAA91A" w:rsidR="00D41B52" w:rsidRDefault="003E16BD" w:rsidP="001D24C3">
      <w:pPr>
        <w:ind w:firstLine="0"/>
      </w:pPr>
      <w:r>
        <w:t>«</w:t>
      </w:r>
      <w:r w:rsidR="00D41B52">
        <w:t>Что такое база данных?</w:t>
      </w:r>
      <w:r>
        <w:t>»</w:t>
      </w:r>
    </w:p>
    <w:p w14:paraId="2612E632" w14:textId="5A4831E3" w:rsidR="00D41B52" w:rsidRDefault="00D41B52" w:rsidP="001D24C3">
      <w:pPr>
        <w:ind w:firstLine="0"/>
      </w:pPr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776EDF9B" w:rsidR="00D41B52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336954D" w14:textId="77777777" w:rsidR="00000EA6" w:rsidRDefault="00000EA6" w:rsidP="001D24C3">
      <w:pPr>
        <w:ind w:firstLine="0"/>
      </w:pPr>
    </w:p>
    <w:p w14:paraId="53F8DB1C" w14:textId="77777777" w:rsidR="001D24C3" w:rsidRDefault="00B01896" w:rsidP="001D24C3">
      <w:pPr>
        <w:ind w:firstLine="0"/>
      </w:pPr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</w:t>
      </w:r>
    </w:p>
    <w:p w14:paraId="4A924DD2" w14:textId="7F434D49" w:rsidR="00651CCD" w:rsidRDefault="003E16BD" w:rsidP="001D24C3">
      <w:pPr>
        <w:ind w:firstLine="0"/>
      </w:pPr>
      <w:r>
        <w:t>«</w:t>
      </w:r>
      <w:r w:rsidR="00651CCD">
        <w:t>Каковы основные функции информационных систем в бизнесе?</w:t>
      </w:r>
      <w:r>
        <w:t>»</w:t>
      </w:r>
    </w:p>
    <w:p w14:paraId="11795DE1" w14:textId="77777777" w:rsidR="00651CCD" w:rsidRDefault="00651CCD" w:rsidP="001D24C3">
      <w:pPr>
        <w:ind w:firstLine="0"/>
      </w:pPr>
      <w:r w:rsidRPr="003E16BD">
        <w:lastRenderedPageBreak/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562EA372" w:rsidR="00651CCD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66B0C5E" w14:textId="77777777" w:rsidR="00651CCD" w:rsidRDefault="00651CCD" w:rsidP="001D24C3">
      <w:pPr>
        <w:ind w:firstLine="0"/>
      </w:pPr>
    </w:p>
    <w:p w14:paraId="5AC2D3C7" w14:textId="77777777" w:rsidR="001D24C3" w:rsidRDefault="00B01896" w:rsidP="001D24C3">
      <w:pPr>
        <w:ind w:firstLine="0"/>
      </w:pPr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</w:t>
      </w:r>
    </w:p>
    <w:p w14:paraId="49105E13" w14:textId="4FF08FA0" w:rsidR="00651CCD" w:rsidRDefault="003E16BD" w:rsidP="001D24C3">
      <w:pPr>
        <w:ind w:firstLine="0"/>
      </w:pPr>
      <w:r>
        <w:t>«</w:t>
      </w:r>
      <w:r w:rsidR="00651CCD">
        <w:t>Что такое автоматизированная информационная система (АИС)?</w:t>
      </w:r>
      <w:r>
        <w:t>»</w:t>
      </w:r>
    </w:p>
    <w:p w14:paraId="58E4EA11" w14:textId="54353595" w:rsidR="00651CCD" w:rsidRDefault="00651CCD" w:rsidP="001D24C3">
      <w:pPr>
        <w:ind w:firstLine="0"/>
      </w:pPr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1F7EB998" w:rsidR="00651CCD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232EBFC9" w14:textId="77777777" w:rsidR="00651CCD" w:rsidRDefault="00651CCD" w:rsidP="001D24C3">
      <w:pPr>
        <w:ind w:firstLine="0"/>
      </w:pPr>
    </w:p>
    <w:p w14:paraId="2434FE4C" w14:textId="77777777" w:rsidR="001D24C3" w:rsidRDefault="00B01896" w:rsidP="001D24C3">
      <w:pPr>
        <w:ind w:firstLine="0"/>
      </w:pPr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</w:t>
      </w:r>
    </w:p>
    <w:p w14:paraId="7A06C9FE" w14:textId="1FEEB8D1" w:rsidR="00651CCD" w:rsidRDefault="003E16BD" w:rsidP="001D24C3">
      <w:pPr>
        <w:ind w:firstLine="0"/>
      </w:pPr>
      <w:r>
        <w:t>«</w:t>
      </w:r>
      <w:r w:rsidR="00651CCD">
        <w:t>Какие виды информационных технологий вы знаете?</w:t>
      </w:r>
      <w:r>
        <w:t>»</w:t>
      </w:r>
    </w:p>
    <w:p w14:paraId="59E73984" w14:textId="186403C0" w:rsidR="00651CCD" w:rsidRDefault="00651CCD" w:rsidP="001D24C3">
      <w:pPr>
        <w:ind w:firstLine="0"/>
      </w:pPr>
      <w:r w:rsidRPr="001D3EE9">
        <w:t>Правильный ответ</w:t>
      </w:r>
      <w:proofErr w:type="gramStart"/>
      <w:r w:rsidRPr="001D3EE9">
        <w:t>:</w:t>
      </w:r>
      <w:r w:rsidR="001D24C3">
        <w:t xml:space="preserve"> </w:t>
      </w:r>
      <w:r>
        <w:t>Существуют</w:t>
      </w:r>
      <w:proofErr w:type="gramEnd"/>
      <w:r>
        <w:t xml:space="preserve">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0D2F3AD6" w:rsidR="00651CCD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6FE6BFD1" w14:textId="77777777" w:rsidR="00651CCD" w:rsidRDefault="00651CCD" w:rsidP="001D24C3">
      <w:pPr>
        <w:ind w:firstLine="0"/>
      </w:pPr>
    </w:p>
    <w:p w14:paraId="234818DE" w14:textId="77777777" w:rsidR="001D24C3" w:rsidRDefault="00B01896" w:rsidP="001D24C3">
      <w:pPr>
        <w:ind w:firstLine="0"/>
      </w:pPr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</w:t>
      </w:r>
    </w:p>
    <w:p w14:paraId="472A5D4A" w14:textId="443E40C8" w:rsidR="00651CCD" w:rsidRDefault="001D3EE9" w:rsidP="001D24C3">
      <w:pPr>
        <w:ind w:firstLine="0"/>
      </w:pPr>
      <w:r>
        <w:t>«</w:t>
      </w:r>
      <w:r w:rsidR="00651CCD">
        <w:t>Что такое оптимизационный метод?</w:t>
      </w:r>
      <w:r>
        <w:t>»</w:t>
      </w:r>
    </w:p>
    <w:p w14:paraId="09A07FCF" w14:textId="69880D1E" w:rsidR="00651CCD" w:rsidRDefault="00651CCD" w:rsidP="001D24C3">
      <w:pPr>
        <w:ind w:firstLine="0"/>
      </w:pPr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1F323D5C" w:rsidR="00651CCD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0C087FAD" w14:textId="77777777" w:rsidR="00651CCD" w:rsidRDefault="00651CCD" w:rsidP="001D24C3">
      <w:pPr>
        <w:ind w:firstLine="0"/>
      </w:pPr>
    </w:p>
    <w:p w14:paraId="54BF26BF" w14:textId="77777777" w:rsidR="001D24C3" w:rsidRDefault="00B01896" w:rsidP="001D24C3">
      <w:pPr>
        <w:ind w:firstLine="0"/>
      </w:pPr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</w:t>
      </w:r>
    </w:p>
    <w:p w14:paraId="2CA0C0B7" w14:textId="1CB48781" w:rsidR="00651CCD" w:rsidRDefault="0062320E" w:rsidP="001D24C3">
      <w:pPr>
        <w:ind w:firstLine="0"/>
      </w:pPr>
      <w:r>
        <w:t>«</w:t>
      </w:r>
      <w:r w:rsidR="00651CCD">
        <w:t>Какие задачи решает система поддержки принятия решений (СППР)?</w:t>
      </w:r>
      <w:r>
        <w:t>»</w:t>
      </w:r>
    </w:p>
    <w:p w14:paraId="6871C7DA" w14:textId="77777777" w:rsidR="00651CCD" w:rsidRDefault="00651CCD" w:rsidP="001D24C3">
      <w:pPr>
        <w:ind w:firstLine="0"/>
      </w:pPr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7E7CCE83" w:rsidR="00651CCD" w:rsidRDefault="00B01896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6BECC200" w14:textId="77777777" w:rsidR="00651CCD" w:rsidRDefault="00651CCD" w:rsidP="001D24C3">
      <w:pPr>
        <w:ind w:firstLine="0"/>
      </w:pPr>
    </w:p>
    <w:p w14:paraId="4F376F45" w14:textId="77777777" w:rsidR="001D24C3" w:rsidRDefault="00B01896" w:rsidP="001D24C3">
      <w:pPr>
        <w:ind w:firstLine="0"/>
      </w:pPr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</w:t>
      </w:r>
    </w:p>
    <w:p w14:paraId="23284BD9" w14:textId="79D3D8F7" w:rsidR="00651CCD" w:rsidRDefault="0062320E" w:rsidP="001D24C3">
      <w:pPr>
        <w:ind w:firstLine="0"/>
      </w:pPr>
      <w:r>
        <w:t>«</w:t>
      </w:r>
      <w:r w:rsidR="00651CCD">
        <w:t>Что такое факторный анализ?</w:t>
      </w:r>
      <w:r>
        <w:t>»</w:t>
      </w:r>
    </w:p>
    <w:p w14:paraId="0410B2C0" w14:textId="6DDC9B5C" w:rsidR="00651CCD" w:rsidRDefault="00651CCD" w:rsidP="001D24C3">
      <w:pPr>
        <w:ind w:firstLine="0"/>
      </w:pPr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72280DB3" w:rsidR="00651CCD" w:rsidRDefault="008A1301" w:rsidP="001D24C3">
      <w:pPr>
        <w:ind w:firstLine="0"/>
      </w:pPr>
      <w:r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4281B1F" w14:textId="77777777" w:rsidR="001D24C3" w:rsidRDefault="001D24C3" w:rsidP="001D24C3">
      <w:pPr>
        <w:ind w:firstLine="0"/>
      </w:pPr>
    </w:p>
    <w:p w14:paraId="300A6FE8" w14:textId="77777777" w:rsidR="00053130" w:rsidRDefault="00DD7EED" w:rsidP="001D24C3">
      <w:pPr>
        <w:pStyle w:val="3"/>
        <w:spacing w:before="0" w:beforeAutospacing="0" w:after="0" w:afterAutospacing="0"/>
        <w:ind w:firstLine="0"/>
        <w:jc w:val="both"/>
      </w:pPr>
      <w:r w:rsidRPr="00DD7EED">
        <w:t>Задания открытого типа с развернутым ответом</w:t>
      </w:r>
    </w:p>
    <w:p w14:paraId="5EF3FEA2" w14:textId="77777777" w:rsidR="001D24C3" w:rsidRPr="001D24C3" w:rsidRDefault="001D24C3" w:rsidP="001D24C3"/>
    <w:p w14:paraId="7F2C295C" w14:textId="79287392" w:rsidR="00A33596" w:rsidRDefault="00BE3A59" w:rsidP="001D24C3">
      <w:pPr>
        <w:ind w:firstLine="0"/>
      </w:pPr>
      <w:r>
        <w:lastRenderedPageBreak/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487E31" w:rsidRDefault="00BE3A59" w:rsidP="001D24C3">
      <w:pPr>
        <w:ind w:firstLine="0"/>
      </w:pPr>
      <w:r w:rsidRPr="00487E31">
        <w:t xml:space="preserve">Необходимо провести анализ деловой ситуации и предложить алгоритм </w:t>
      </w:r>
      <w:r w:rsidR="00523FEE" w:rsidRPr="00487E31">
        <w:t>решения профессиональной задачи с использованием информационных технологий.</w:t>
      </w:r>
    </w:p>
    <w:p w14:paraId="556B3536" w14:textId="77777777" w:rsidR="001D2CC8" w:rsidRPr="00487E31" w:rsidRDefault="001D2CC8" w:rsidP="001D24C3">
      <w:pPr>
        <w:ind w:firstLine="0"/>
      </w:pPr>
      <w:r w:rsidRPr="00487E31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487E31" w:rsidRDefault="00EF58FF" w:rsidP="001D24C3">
      <w:pPr>
        <w:ind w:firstLine="0"/>
      </w:pPr>
      <w:r w:rsidRPr="00487E31">
        <w:t>Время выполнения – 30 мин</w:t>
      </w:r>
      <w:r w:rsidR="007A0CF5" w:rsidRPr="00487E31">
        <w:t>.</w:t>
      </w:r>
    </w:p>
    <w:p w14:paraId="0258FB8C" w14:textId="1A59487B" w:rsidR="007A0CF5" w:rsidRPr="00487E31" w:rsidRDefault="008247ED" w:rsidP="001D24C3">
      <w:pPr>
        <w:ind w:firstLine="0"/>
      </w:pPr>
      <w:r w:rsidRPr="00487E31">
        <w:t>Ожидаемый ответ:</w:t>
      </w:r>
    </w:p>
    <w:p w14:paraId="45C09F88" w14:textId="4FB96A6D" w:rsidR="001D2CC8" w:rsidRPr="00487E31" w:rsidRDefault="007A0CF5" w:rsidP="001D24C3">
      <w:pPr>
        <w:ind w:firstLine="0"/>
      </w:pPr>
      <w:r w:rsidRPr="00487E31">
        <w:t xml:space="preserve">1) </w:t>
      </w:r>
      <w:r w:rsidR="001D2CC8" w:rsidRPr="00487E31">
        <w:t>Сбор данных:</w:t>
      </w:r>
    </w:p>
    <w:p w14:paraId="09B50524" w14:textId="1EA6D27D" w:rsidR="001D2CC8" w:rsidRPr="00487E31" w:rsidRDefault="001D2CC8" w:rsidP="001D24C3">
      <w:pPr>
        <w:ind w:firstLine="0"/>
      </w:pPr>
      <w:r w:rsidRPr="00487E31">
        <w:t>Получите данные о продажах компании за последний квартал.</w:t>
      </w:r>
    </w:p>
    <w:p w14:paraId="0092FCAA" w14:textId="16497CA9" w:rsidR="001D2CC8" w:rsidRPr="00487E31" w:rsidRDefault="00183662" w:rsidP="001D24C3">
      <w:pPr>
        <w:ind w:firstLine="0"/>
      </w:pPr>
      <w:r w:rsidRPr="00487E31">
        <w:t>2</w:t>
      </w:r>
      <w:r w:rsidR="007A0CF5" w:rsidRPr="00487E31">
        <w:t xml:space="preserve">) </w:t>
      </w:r>
      <w:r w:rsidR="001D2CC8" w:rsidRPr="00487E31">
        <w:t>Создание таблицы в Microsoft Excel:</w:t>
      </w:r>
    </w:p>
    <w:p w14:paraId="21F3BD48" w14:textId="357BCEC8" w:rsidR="001D2CC8" w:rsidRPr="00487E31" w:rsidRDefault="001D2CC8" w:rsidP="001D24C3">
      <w:pPr>
        <w:ind w:firstLine="0"/>
      </w:pPr>
      <w:r w:rsidRPr="00487E31">
        <w:t>Введите данные о продажах в таблицу Excel.</w:t>
      </w:r>
    </w:p>
    <w:p w14:paraId="1EB13D7D" w14:textId="39AC48EC" w:rsidR="001D2CC8" w:rsidRPr="00487E31" w:rsidRDefault="001D2CC8" w:rsidP="001D24C3">
      <w:pPr>
        <w:ind w:firstLine="0"/>
      </w:pPr>
      <w:r w:rsidRPr="00487E31">
        <w:t>Добавьте столбцы для месяцев и категорий продуктов.</w:t>
      </w:r>
    </w:p>
    <w:p w14:paraId="1090AA95" w14:textId="33D0C799" w:rsidR="001D2CC8" w:rsidRPr="00487E31" w:rsidRDefault="00183662" w:rsidP="001D24C3">
      <w:pPr>
        <w:ind w:firstLine="0"/>
      </w:pPr>
      <w:r w:rsidRPr="00487E31">
        <w:t>3</w:t>
      </w:r>
      <w:r w:rsidR="007A0CF5" w:rsidRPr="00487E31">
        <w:t xml:space="preserve">) </w:t>
      </w:r>
      <w:r w:rsidR="001D2CC8" w:rsidRPr="00487E31">
        <w:t>Подсчет общих объемов продаж:</w:t>
      </w:r>
    </w:p>
    <w:p w14:paraId="18ECE0DF" w14:textId="64136587" w:rsidR="001D2CC8" w:rsidRPr="00487E31" w:rsidRDefault="001D2CC8" w:rsidP="001D24C3">
      <w:pPr>
        <w:ind w:firstLine="0"/>
      </w:pPr>
      <w:r w:rsidRPr="00487E31">
        <w:t>Используйте функцию СУММ для подсчета общих объемов продаж по каждому месяцу.</w:t>
      </w:r>
    </w:p>
    <w:p w14:paraId="527B98D3" w14:textId="77777777" w:rsidR="001D2CC8" w:rsidRPr="00487E31" w:rsidRDefault="001D2CC8" w:rsidP="001D24C3">
      <w:pPr>
        <w:ind w:firstLine="0"/>
      </w:pPr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B2:B5) для подсчета продаж за январь-март.</w:t>
      </w:r>
    </w:p>
    <w:p w14:paraId="6AA2B59F" w14:textId="39792309" w:rsidR="001D2CC8" w:rsidRPr="00487E31" w:rsidRDefault="00183662" w:rsidP="001D24C3">
      <w:pPr>
        <w:ind w:firstLine="0"/>
      </w:pPr>
      <w:r w:rsidRPr="00487E31">
        <w:t xml:space="preserve">4) </w:t>
      </w:r>
      <w:r w:rsidR="001D2CC8" w:rsidRPr="00487E31">
        <w:t>Визуализация данных:</w:t>
      </w:r>
    </w:p>
    <w:p w14:paraId="7F1E8A8C" w14:textId="01578EF1" w:rsidR="001D2CC8" w:rsidRPr="00487E31" w:rsidRDefault="001D2CC8" w:rsidP="001D24C3">
      <w:pPr>
        <w:ind w:firstLine="0"/>
      </w:pPr>
      <w:r w:rsidRPr="00487E31">
        <w:t>Создайте диаграммы и графики для иллюстрации динамики продаж.</w:t>
      </w:r>
    </w:p>
    <w:p w14:paraId="51B60B61" w14:textId="5FD773D9" w:rsidR="001D2CC8" w:rsidRPr="00487E31" w:rsidRDefault="001D2CC8" w:rsidP="001D24C3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4FDF5F14" w14:textId="4BB18D3F" w:rsidR="001D2CC8" w:rsidRPr="00487E31" w:rsidRDefault="00757A45" w:rsidP="001D24C3">
      <w:pPr>
        <w:ind w:firstLine="0"/>
      </w:pPr>
      <w:r w:rsidRPr="00487E31">
        <w:t xml:space="preserve">5) </w:t>
      </w:r>
      <w:r w:rsidR="001D2CC8" w:rsidRPr="00487E31">
        <w:t>Написание аналитической части отчета в Microsoft Word:</w:t>
      </w:r>
    </w:p>
    <w:p w14:paraId="474F701C" w14:textId="43AA1BFB" w:rsidR="001D2CC8" w:rsidRPr="00487E31" w:rsidRDefault="001D2CC8" w:rsidP="001D24C3">
      <w:pPr>
        <w:ind w:firstLine="0"/>
      </w:pPr>
      <w:r w:rsidRPr="00487E31">
        <w:t>Опишите основные выводы на основе данных из таблицы.</w:t>
      </w:r>
    </w:p>
    <w:p w14:paraId="4D8CC6F3" w14:textId="25714A0A" w:rsidR="001D2CC8" w:rsidRPr="00487E31" w:rsidRDefault="001D2CC8" w:rsidP="001D24C3">
      <w:pPr>
        <w:ind w:firstLine="0"/>
      </w:pPr>
      <w:r w:rsidRPr="00487E31">
        <w:t>Предложите рекомендации по улучшению продаж на следующий квартал.</w:t>
      </w:r>
    </w:p>
    <w:p w14:paraId="2CB93DE2" w14:textId="0BC14756" w:rsidR="001D2CC8" w:rsidRPr="00487E31" w:rsidRDefault="00757A45" w:rsidP="001D24C3">
      <w:pPr>
        <w:ind w:firstLine="0"/>
      </w:pPr>
      <w:r w:rsidRPr="00487E31">
        <w:t>6)</w:t>
      </w:r>
      <w:r w:rsidR="001D2CC8" w:rsidRPr="00487E31">
        <w:t>Автоматизация обновления данных:</w:t>
      </w:r>
    </w:p>
    <w:p w14:paraId="5987C644" w14:textId="6DC2353E" w:rsidR="001D2CC8" w:rsidRPr="00487E31" w:rsidRDefault="001D2CC8" w:rsidP="001D24C3">
      <w:pPr>
        <w:ind w:firstLine="0"/>
      </w:pPr>
      <w:r w:rsidRPr="00487E31">
        <w:t>Свяжите таблицу в Excel с отчетом в Word для автоматического обновления данных.</w:t>
      </w:r>
    </w:p>
    <w:p w14:paraId="48CDFD43" w14:textId="49DF0524" w:rsidR="001D2CC8" w:rsidRPr="00487E31" w:rsidRDefault="001D2CC8" w:rsidP="001D24C3">
      <w:pPr>
        <w:ind w:firstLine="0"/>
      </w:pPr>
      <w:r w:rsidRPr="00487E31">
        <w:t>Используйте команду Обновить связь в Word для обновления данных.</w:t>
      </w:r>
    </w:p>
    <w:p w14:paraId="18C2F486" w14:textId="35C12F81" w:rsidR="008247ED" w:rsidRPr="00487E31" w:rsidRDefault="00AD557D" w:rsidP="001D24C3">
      <w:pPr>
        <w:ind w:firstLine="0"/>
      </w:pPr>
      <w:r w:rsidRPr="00487E31">
        <w:t>Критерии оценивания: наличие в ответе хотя бы трех</w:t>
      </w:r>
      <w:r w:rsidR="00711E82" w:rsidRPr="00487E31">
        <w:t xml:space="preserve"> шагов</w:t>
      </w:r>
      <w:r w:rsidRPr="00487E31">
        <w:t>, описание операции сбора, анализа и визуализации данных.</w:t>
      </w:r>
    </w:p>
    <w:p w14:paraId="2179D606" w14:textId="46B1335A" w:rsidR="001D2CC8" w:rsidRPr="00487E31" w:rsidRDefault="00757A45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5A14601F" w14:textId="77777777" w:rsidR="001D2CC8" w:rsidRPr="00487E31" w:rsidRDefault="001D2CC8" w:rsidP="001D24C3">
      <w:pPr>
        <w:ind w:firstLine="0"/>
      </w:pPr>
    </w:p>
    <w:p w14:paraId="2BE7590D" w14:textId="6550102D" w:rsidR="006564BB" w:rsidRPr="00487E31" w:rsidRDefault="001D2CC8" w:rsidP="001D24C3">
      <w:pPr>
        <w:ind w:firstLine="0"/>
      </w:pPr>
      <w:r w:rsidRPr="00487E31">
        <w:t>2</w:t>
      </w:r>
      <w:r w:rsidR="00757A45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487E31" w:rsidRDefault="00757A45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487E31" w:rsidRDefault="001D2CC8" w:rsidP="001D24C3">
      <w:pPr>
        <w:ind w:firstLine="0"/>
      </w:pPr>
      <w:r w:rsidRPr="00487E31">
        <w:t xml:space="preserve"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</w:t>
      </w:r>
      <w:r w:rsidRPr="00487E31">
        <w:lastRenderedPageBreak/>
        <w:t>направлениям деятельности компании. Как вы будете использовать функции "</w:t>
      </w:r>
      <w:r w:rsidR="000A617A" w:rsidRPr="00487E31">
        <w:t>СУММ</w:t>
      </w:r>
      <w:r w:rsidRPr="00487E31">
        <w:t>", "</w:t>
      </w:r>
      <w:r w:rsidR="000A617A" w:rsidRPr="00487E31">
        <w:t>СЧЕТ</w:t>
      </w:r>
      <w:r w:rsidRPr="00487E31">
        <w:t>" и "</w:t>
      </w:r>
      <w:r w:rsidR="000A617A" w:rsidRPr="00487E31">
        <w:t>СЧЕТЕСЛИ</w:t>
      </w:r>
      <w:r w:rsidRPr="00487E31">
        <w:t>" для создания этой таблицы?</w:t>
      </w:r>
    </w:p>
    <w:p w14:paraId="113598CC" w14:textId="2882AE8F" w:rsidR="001D2CC8" w:rsidRPr="00487E31" w:rsidRDefault="000A617A" w:rsidP="001D24C3">
      <w:pPr>
        <w:ind w:firstLine="0"/>
      </w:pPr>
      <w:r w:rsidRPr="00487E31">
        <w:t>Время выполнения – 30 мин.</w:t>
      </w:r>
    </w:p>
    <w:p w14:paraId="503387A0" w14:textId="2F7F52ED" w:rsidR="001D2CC8" w:rsidRPr="00487E31" w:rsidRDefault="00711E82" w:rsidP="001D24C3">
      <w:pPr>
        <w:ind w:firstLine="0"/>
      </w:pPr>
      <w:r w:rsidRPr="00487E31">
        <w:t>Ожидаемый ответ:</w:t>
      </w:r>
    </w:p>
    <w:p w14:paraId="63E6E3D5" w14:textId="6F8E04CF" w:rsidR="001D2CC8" w:rsidRPr="00487E31" w:rsidRDefault="000A617A" w:rsidP="001D24C3">
      <w:pPr>
        <w:ind w:firstLine="0"/>
      </w:pPr>
      <w:r w:rsidRPr="00487E31">
        <w:t xml:space="preserve">1) </w:t>
      </w:r>
      <w:r w:rsidR="001D2CC8" w:rsidRPr="00487E31">
        <w:t>Создание структуры таблицы:</w:t>
      </w:r>
    </w:p>
    <w:p w14:paraId="2BBF52FF" w14:textId="021EADF1" w:rsidR="001D2CC8" w:rsidRPr="00487E31" w:rsidRDefault="001D2CC8" w:rsidP="001D24C3">
      <w:pPr>
        <w:ind w:firstLine="0"/>
      </w:pPr>
      <w:r w:rsidRPr="00487E31">
        <w:t>В Excel создайте таблицу с колонками для категорий доходов и расходов.</w:t>
      </w:r>
    </w:p>
    <w:p w14:paraId="65DFDAB3" w14:textId="55B94889" w:rsidR="001D2CC8" w:rsidRPr="00487E31" w:rsidRDefault="001D2CC8" w:rsidP="001D24C3">
      <w:pPr>
        <w:ind w:firstLine="0"/>
      </w:pPr>
      <w:r w:rsidRPr="00487E31">
        <w:t>Добавьте строки для каждого месяца следующего года.</w:t>
      </w:r>
    </w:p>
    <w:p w14:paraId="57D5EB9A" w14:textId="3C90D432" w:rsidR="001D2CC8" w:rsidRPr="00487E31" w:rsidRDefault="002D0142" w:rsidP="001D24C3">
      <w:pPr>
        <w:ind w:firstLine="0"/>
      </w:pPr>
      <w:r w:rsidRPr="00487E31">
        <w:t>2</w:t>
      </w:r>
      <w:r w:rsidR="0074131E" w:rsidRPr="00487E31">
        <w:t xml:space="preserve">) </w:t>
      </w:r>
      <w:r w:rsidR="001D2CC8" w:rsidRPr="00487E31">
        <w:t>Ввод данных:</w:t>
      </w:r>
    </w:p>
    <w:p w14:paraId="44BC6656" w14:textId="4622069E" w:rsidR="001D2CC8" w:rsidRPr="00487E31" w:rsidRDefault="001D2CC8" w:rsidP="001D24C3">
      <w:pPr>
        <w:ind w:firstLine="0"/>
      </w:pPr>
      <w:r w:rsidRPr="00487E31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487E31" w:rsidRDefault="0074131E" w:rsidP="001D24C3">
      <w:pPr>
        <w:ind w:firstLine="0"/>
      </w:pPr>
      <w:r w:rsidRPr="00487E31">
        <w:t xml:space="preserve">3) </w:t>
      </w:r>
      <w:r w:rsidR="001D2CC8" w:rsidRPr="00487E31">
        <w:t>Подсчет общих доходов и расходов:</w:t>
      </w:r>
    </w:p>
    <w:p w14:paraId="6D1F4867" w14:textId="67C0E1B0" w:rsidR="001D2CC8" w:rsidRPr="00487E31" w:rsidRDefault="001D2CC8" w:rsidP="001D24C3">
      <w:pPr>
        <w:ind w:firstLine="0"/>
      </w:pPr>
      <w:r w:rsidRPr="00487E31">
        <w:t>Используйте функцию СУММ для подсчета общих доходов и расходов за каждый месяц.</w:t>
      </w:r>
    </w:p>
    <w:p w14:paraId="642998AB" w14:textId="77777777" w:rsidR="001D2CC8" w:rsidRPr="00487E31" w:rsidRDefault="001D2CC8" w:rsidP="001D24C3">
      <w:pPr>
        <w:ind w:firstLine="0"/>
      </w:pPr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B2:B13) для подсчета доходов за январь.</w:t>
      </w:r>
    </w:p>
    <w:p w14:paraId="2AD2BEB3" w14:textId="3F65B22B" w:rsidR="001D2CC8" w:rsidRPr="00487E31" w:rsidRDefault="0074131E" w:rsidP="001D24C3">
      <w:pPr>
        <w:ind w:firstLine="0"/>
      </w:pPr>
      <w:r w:rsidRPr="00487E31">
        <w:t xml:space="preserve">4) </w:t>
      </w:r>
      <w:r w:rsidR="001D2CC8" w:rsidRPr="00487E31">
        <w:t>Прогнозирование по категориям:</w:t>
      </w:r>
    </w:p>
    <w:p w14:paraId="71EAA60D" w14:textId="725C49FF" w:rsidR="001D2CC8" w:rsidRPr="00487E31" w:rsidRDefault="001D2CC8" w:rsidP="001D24C3">
      <w:pPr>
        <w:ind w:firstLine="0"/>
      </w:pPr>
      <w:r w:rsidRPr="00487E31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487E31" w:rsidRDefault="001D2CC8" w:rsidP="001D24C3">
      <w:pPr>
        <w:ind w:firstLine="0"/>
      </w:pPr>
      <w:r w:rsidRPr="00487E31">
        <w:t>Пример формулы: =</w:t>
      </w:r>
      <w:proofErr w:type="gramStart"/>
      <w:r w:rsidRPr="00487E31">
        <w:t>СЧЁТЕСЛИ(</w:t>
      </w:r>
      <w:proofErr w:type="gramEnd"/>
      <w:r w:rsidRPr="00487E31">
        <w:t>A2:A10;"&gt;500") для подсчета числа продаж свыше 500 единиц.</w:t>
      </w:r>
    </w:p>
    <w:p w14:paraId="2DC227F4" w14:textId="0121C65F" w:rsidR="001D2CC8" w:rsidRPr="00487E31" w:rsidRDefault="00886D46" w:rsidP="001D24C3">
      <w:pPr>
        <w:ind w:firstLine="0"/>
      </w:pPr>
      <w:r w:rsidRPr="00487E31">
        <w:t xml:space="preserve">5) </w:t>
      </w:r>
      <w:r w:rsidR="001D2CC8" w:rsidRPr="00487E31">
        <w:t>Анализ данных:</w:t>
      </w:r>
    </w:p>
    <w:p w14:paraId="0C837723" w14:textId="4BBF99AA" w:rsidR="001D2CC8" w:rsidRPr="00487E31" w:rsidRDefault="001D2CC8" w:rsidP="001D24C3">
      <w:pPr>
        <w:ind w:firstLine="0"/>
      </w:pPr>
      <w:r w:rsidRPr="00487E31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487E31" w:rsidRDefault="00886D46" w:rsidP="001D24C3">
      <w:pPr>
        <w:ind w:firstLine="0"/>
      </w:pPr>
      <w:r w:rsidRPr="00487E31">
        <w:t xml:space="preserve">6) </w:t>
      </w:r>
      <w:r w:rsidR="001D2CC8" w:rsidRPr="00487E31">
        <w:t>Рекомендации по улучшению:</w:t>
      </w:r>
    </w:p>
    <w:p w14:paraId="46E033BB" w14:textId="77777777" w:rsidR="001D2CC8" w:rsidRPr="00487E31" w:rsidRDefault="001D2CC8" w:rsidP="001D24C3">
      <w:pPr>
        <w:ind w:firstLine="0"/>
      </w:pPr>
      <w:r w:rsidRPr="00487E31">
        <w:t>На основе анализа предложите рекомендации по оптимизации бюджета.</w:t>
      </w:r>
    </w:p>
    <w:p w14:paraId="20B063C5" w14:textId="29F037C3" w:rsidR="00711E82" w:rsidRPr="00487E31" w:rsidRDefault="00711E82" w:rsidP="001D24C3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3D97BE6F" w:rsidR="001D2CC8" w:rsidRPr="00487E31" w:rsidRDefault="00886D46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41511CAC" w14:textId="77777777" w:rsidR="001D2CC8" w:rsidRPr="00487E31" w:rsidRDefault="001D2CC8" w:rsidP="001D24C3">
      <w:pPr>
        <w:ind w:firstLine="0"/>
      </w:pPr>
    </w:p>
    <w:p w14:paraId="7526404D" w14:textId="577DB45F" w:rsidR="006564BB" w:rsidRPr="00487E31" w:rsidRDefault="00193827" w:rsidP="001D24C3">
      <w:pPr>
        <w:ind w:firstLine="0"/>
      </w:pPr>
      <w:r w:rsidRPr="00487E31">
        <w:t xml:space="preserve">3.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487E31" w:rsidRDefault="00193827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487E31" w:rsidRDefault="001D2CC8" w:rsidP="001D24C3">
      <w:pPr>
        <w:ind w:firstLine="0"/>
      </w:pPr>
      <w:r w:rsidRPr="00487E31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487E31" w:rsidRDefault="00193827" w:rsidP="001D24C3">
      <w:pPr>
        <w:ind w:firstLine="0"/>
      </w:pPr>
      <w:r w:rsidRPr="00487E31">
        <w:t>Время выполнения – 30 мин.</w:t>
      </w:r>
    </w:p>
    <w:p w14:paraId="2C8FD3A4" w14:textId="15F92364" w:rsidR="001D2CC8" w:rsidRPr="00487E31" w:rsidRDefault="00711E82" w:rsidP="001D24C3">
      <w:pPr>
        <w:ind w:firstLine="0"/>
      </w:pPr>
      <w:r w:rsidRPr="00487E31">
        <w:t>Ожидаемый ответ:</w:t>
      </w:r>
    </w:p>
    <w:p w14:paraId="1BEDDD32" w14:textId="68C9CC54" w:rsidR="001D2CC8" w:rsidRPr="00487E31" w:rsidRDefault="00193827" w:rsidP="001D24C3">
      <w:pPr>
        <w:ind w:firstLine="0"/>
      </w:pPr>
      <w:r w:rsidRPr="00487E31">
        <w:t xml:space="preserve">1) </w:t>
      </w:r>
      <w:r w:rsidR="001D2CC8" w:rsidRPr="00487E31">
        <w:t>Сбор данных:</w:t>
      </w:r>
    </w:p>
    <w:p w14:paraId="0F4B8BCD" w14:textId="77777777" w:rsidR="001D2CC8" w:rsidRPr="00487E31" w:rsidRDefault="001D2CC8" w:rsidP="001D24C3">
      <w:pPr>
        <w:ind w:firstLine="0"/>
      </w:pPr>
      <w:r w:rsidRPr="00487E31">
        <w:t>Получите финансовую отчетность компании за последние два года.</w:t>
      </w:r>
    </w:p>
    <w:p w14:paraId="603EF9A2" w14:textId="114C142F" w:rsidR="001D2CC8" w:rsidRPr="00487E31" w:rsidRDefault="009F7396" w:rsidP="001D24C3">
      <w:pPr>
        <w:ind w:firstLine="0"/>
      </w:pPr>
      <w:r w:rsidRPr="00487E31">
        <w:t xml:space="preserve">2) </w:t>
      </w:r>
      <w:r w:rsidR="001D2CC8" w:rsidRPr="00487E31">
        <w:t>Создание таблицы в Microsoft Excel:</w:t>
      </w:r>
    </w:p>
    <w:p w14:paraId="6AFBA499" w14:textId="77777777" w:rsidR="001D2CC8" w:rsidRPr="00487E31" w:rsidRDefault="001D2CC8" w:rsidP="001D24C3">
      <w:pPr>
        <w:ind w:firstLine="0"/>
      </w:pPr>
      <w:r w:rsidRPr="00487E31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487E31" w:rsidRDefault="001D2CC8" w:rsidP="001D24C3">
      <w:pPr>
        <w:ind w:firstLine="0"/>
      </w:pPr>
      <w:r w:rsidRPr="00487E31">
        <w:lastRenderedPageBreak/>
        <w:t>Добавьте столбцы для причин увеличения или снижения прибыли.</w:t>
      </w:r>
    </w:p>
    <w:p w14:paraId="6FAC1229" w14:textId="7388AFD6" w:rsidR="001D2CC8" w:rsidRPr="00487E31" w:rsidRDefault="009F7396" w:rsidP="001D24C3">
      <w:pPr>
        <w:ind w:firstLine="0"/>
      </w:pPr>
      <w:r w:rsidRPr="00487E31">
        <w:t xml:space="preserve">3) </w:t>
      </w:r>
      <w:r w:rsidR="001D2CC8" w:rsidRPr="00487E31">
        <w:t>Подсчет общей прибыли:</w:t>
      </w:r>
    </w:p>
    <w:p w14:paraId="3741A847" w14:textId="77777777" w:rsidR="001D2CC8" w:rsidRPr="00487E31" w:rsidRDefault="001D2CC8" w:rsidP="001D24C3">
      <w:pPr>
        <w:ind w:firstLine="0"/>
      </w:pPr>
      <w:r w:rsidRPr="00487E31">
        <w:t>Используйте функцию СУММ для подсчета общей прибыли за каждый квартал.</w:t>
      </w:r>
    </w:p>
    <w:p w14:paraId="6CE18F85" w14:textId="77777777" w:rsidR="001D2CC8" w:rsidRPr="00487E31" w:rsidRDefault="001D2CC8" w:rsidP="001D24C3">
      <w:pPr>
        <w:ind w:firstLine="0"/>
      </w:pPr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B2:B5) для подсчета прибыли за первый квартал.</w:t>
      </w:r>
    </w:p>
    <w:p w14:paraId="244BD874" w14:textId="772D3A14" w:rsidR="001D2CC8" w:rsidRPr="00487E31" w:rsidRDefault="009F7396" w:rsidP="001D24C3">
      <w:pPr>
        <w:ind w:firstLine="0"/>
      </w:pPr>
      <w:r w:rsidRPr="00487E31">
        <w:t xml:space="preserve">4) </w:t>
      </w:r>
      <w:r w:rsidR="001D2CC8" w:rsidRPr="00487E31">
        <w:t>Анализ причин успеха:</w:t>
      </w:r>
    </w:p>
    <w:p w14:paraId="0CBBACCA" w14:textId="77777777" w:rsidR="001D2CC8" w:rsidRPr="00487E31" w:rsidRDefault="001D2CC8" w:rsidP="001D24C3">
      <w:pPr>
        <w:ind w:firstLine="0"/>
      </w:pPr>
      <w:r w:rsidRPr="00487E31">
        <w:t>Определите периоды, когда прибыль была максимальной.</w:t>
      </w:r>
    </w:p>
    <w:p w14:paraId="16E08246" w14:textId="77777777" w:rsidR="001D2CC8" w:rsidRPr="00487E31" w:rsidRDefault="001D2CC8" w:rsidP="001D24C3">
      <w:pPr>
        <w:ind w:firstLine="0"/>
      </w:pPr>
      <w:r w:rsidRPr="00487E31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487E31" w:rsidRDefault="009F7396" w:rsidP="001D24C3">
      <w:pPr>
        <w:ind w:firstLine="0"/>
      </w:pPr>
      <w:r w:rsidRPr="00487E31">
        <w:t xml:space="preserve">5) </w:t>
      </w:r>
      <w:r w:rsidR="001D2CC8" w:rsidRPr="00487E31">
        <w:t>Визуализация данных:</w:t>
      </w:r>
    </w:p>
    <w:p w14:paraId="19B6C40A" w14:textId="77777777" w:rsidR="001D2CC8" w:rsidRPr="00487E31" w:rsidRDefault="001D2CC8" w:rsidP="001D24C3">
      <w:pPr>
        <w:ind w:firstLine="0"/>
      </w:pPr>
      <w:r w:rsidRPr="00487E31">
        <w:t>Создайте диаграммы и графики для иллюстрации динамики прибыли.</w:t>
      </w:r>
    </w:p>
    <w:p w14:paraId="138B7832" w14:textId="77777777" w:rsidR="001D2CC8" w:rsidRPr="00487E31" w:rsidRDefault="001D2CC8" w:rsidP="001D24C3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688ED15B" w14:textId="3A7EC217" w:rsidR="001D2CC8" w:rsidRPr="00487E31" w:rsidRDefault="009F7396" w:rsidP="001D24C3">
      <w:pPr>
        <w:ind w:firstLine="0"/>
      </w:pPr>
      <w:r w:rsidRPr="00487E31">
        <w:t xml:space="preserve">6) </w:t>
      </w:r>
      <w:r w:rsidR="001D2CC8" w:rsidRPr="00487E31">
        <w:t>Написание аналитического отчета в Microsoft Word:</w:t>
      </w:r>
    </w:p>
    <w:p w14:paraId="4A027CEE" w14:textId="77777777" w:rsidR="001D2CC8" w:rsidRPr="00487E31" w:rsidRDefault="001D2CC8" w:rsidP="001D24C3">
      <w:pPr>
        <w:ind w:firstLine="0"/>
      </w:pPr>
      <w:r w:rsidRPr="00487E31">
        <w:t>Опишите основные выводы на основе данных из таблицы.</w:t>
      </w:r>
    </w:p>
    <w:p w14:paraId="5C7F8D60" w14:textId="77777777" w:rsidR="001D2CC8" w:rsidRPr="00487E31" w:rsidRDefault="001D2CC8" w:rsidP="001D24C3">
      <w:pPr>
        <w:ind w:firstLine="0"/>
      </w:pPr>
      <w:r w:rsidRPr="00487E31">
        <w:t>Предложите рекомендации по поддержанию высокого уровня прибыли.</w:t>
      </w:r>
    </w:p>
    <w:p w14:paraId="7EBB92F3" w14:textId="7D0160FF" w:rsidR="00711E82" w:rsidRPr="00487E31" w:rsidRDefault="00711E82" w:rsidP="001D24C3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78A44D8F" w:rsidR="001D2CC8" w:rsidRPr="00487E31" w:rsidRDefault="009F7396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013E9099" w14:textId="77777777" w:rsidR="001D2CC8" w:rsidRPr="00487E31" w:rsidRDefault="001D2CC8" w:rsidP="001D24C3">
      <w:pPr>
        <w:ind w:firstLine="0"/>
      </w:pPr>
    </w:p>
    <w:p w14:paraId="50ED2B79" w14:textId="77777777" w:rsidR="006564BB" w:rsidRPr="00487E31" w:rsidRDefault="001D2CC8" w:rsidP="001D24C3">
      <w:pPr>
        <w:ind w:firstLine="0"/>
        <w:rPr>
          <w:i/>
          <w:iCs/>
        </w:rPr>
      </w:pPr>
      <w:r w:rsidRPr="00487E31">
        <w:t>4</w:t>
      </w:r>
      <w:r w:rsidR="009F7396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487E31" w:rsidRDefault="009F7396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487E31" w:rsidRDefault="001D2CC8" w:rsidP="001D24C3">
      <w:pPr>
        <w:ind w:firstLine="0"/>
      </w:pPr>
      <w:r w:rsidRPr="00487E31"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487E31" w:rsidRDefault="009F7396" w:rsidP="001D24C3">
      <w:pPr>
        <w:ind w:firstLine="0"/>
      </w:pPr>
      <w:r w:rsidRPr="00487E31">
        <w:t>Время выполнения – 30 мин.</w:t>
      </w:r>
    </w:p>
    <w:p w14:paraId="49F392C8" w14:textId="6201055C" w:rsidR="009F7396" w:rsidRPr="00487E31" w:rsidRDefault="00A57168" w:rsidP="001D24C3">
      <w:pPr>
        <w:ind w:firstLine="0"/>
      </w:pPr>
      <w:r w:rsidRPr="00487E31">
        <w:t>Ожидаемый ответ:</w:t>
      </w:r>
    </w:p>
    <w:p w14:paraId="4220B7FE" w14:textId="3C529985" w:rsidR="001D2CC8" w:rsidRPr="00487E31" w:rsidRDefault="009F7396" w:rsidP="001D24C3">
      <w:pPr>
        <w:ind w:firstLine="0"/>
      </w:pPr>
      <w:r w:rsidRPr="00487E31">
        <w:t xml:space="preserve">1) </w:t>
      </w:r>
      <w:r w:rsidR="001D2CC8" w:rsidRPr="00487E31">
        <w:t>Сбор данных:</w:t>
      </w:r>
    </w:p>
    <w:p w14:paraId="7C3F69E8" w14:textId="77777777" w:rsidR="001D2CC8" w:rsidRPr="00487E31" w:rsidRDefault="001D2CC8" w:rsidP="001D24C3">
      <w:pPr>
        <w:ind w:firstLine="0"/>
      </w:pPr>
      <w:r w:rsidRPr="00487E31">
        <w:t>Получите данные о текущей кредиторской задолженности компании.</w:t>
      </w:r>
    </w:p>
    <w:p w14:paraId="27CED2EF" w14:textId="7F8CFA88" w:rsidR="001D2CC8" w:rsidRPr="00487E31" w:rsidRDefault="002E73CA" w:rsidP="001D24C3">
      <w:pPr>
        <w:ind w:firstLine="0"/>
      </w:pPr>
      <w:r w:rsidRPr="00487E31">
        <w:t xml:space="preserve">2) </w:t>
      </w:r>
      <w:r w:rsidR="001D2CC8" w:rsidRPr="00487E31">
        <w:t>Создание таблицы в Microsoft Excel:</w:t>
      </w:r>
    </w:p>
    <w:p w14:paraId="447ED2CC" w14:textId="77777777" w:rsidR="001D2CC8" w:rsidRPr="00487E31" w:rsidRDefault="001D2CC8" w:rsidP="001D24C3">
      <w:pPr>
        <w:ind w:firstLine="0"/>
      </w:pPr>
      <w:r w:rsidRPr="00487E31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487E31" w:rsidRDefault="001D2CC8" w:rsidP="001D24C3">
      <w:pPr>
        <w:ind w:firstLine="0"/>
      </w:pPr>
      <w:r w:rsidRPr="00487E31">
        <w:t>Добавьте строки для дат поступления платежей и суммы погашенных обязательств.</w:t>
      </w:r>
    </w:p>
    <w:p w14:paraId="00A731C6" w14:textId="19E8E8C1" w:rsidR="001D2CC8" w:rsidRPr="00487E31" w:rsidRDefault="002E73CA" w:rsidP="001D24C3">
      <w:pPr>
        <w:ind w:firstLine="0"/>
      </w:pPr>
      <w:r w:rsidRPr="00487E31">
        <w:t xml:space="preserve">3) </w:t>
      </w:r>
      <w:r w:rsidR="001D2CC8" w:rsidRPr="00487E31">
        <w:t>Подсчет общей суммы задолженности:</w:t>
      </w:r>
    </w:p>
    <w:p w14:paraId="292D3746" w14:textId="77777777" w:rsidR="001D2CC8" w:rsidRPr="00487E31" w:rsidRDefault="001D2CC8" w:rsidP="001D24C3">
      <w:pPr>
        <w:ind w:firstLine="0"/>
      </w:pPr>
      <w:r w:rsidRPr="00487E31">
        <w:t>Используйте функцию СУММ для подсчета общей суммы задолженности.</w:t>
      </w:r>
    </w:p>
    <w:p w14:paraId="46AE30B4" w14:textId="77777777" w:rsidR="001D2CC8" w:rsidRPr="00487E31" w:rsidRDefault="001D2CC8" w:rsidP="001D24C3">
      <w:pPr>
        <w:ind w:firstLine="0"/>
      </w:pPr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B2:B10) для подсчета задолженности перед всеми контрагентами.</w:t>
      </w:r>
    </w:p>
    <w:p w14:paraId="238F382E" w14:textId="19354D12" w:rsidR="001D2CC8" w:rsidRPr="00487E31" w:rsidRDefault="002E73CA" w:rsidP="001D24C3">
      <w:pPr>
        <w:ind w:firstLine="0"/>
      </w:pPr>
      <w:r w:rsidRPr="00487E31">
        <w:t xml:space="preserve">4) </w:t>
      </w:r>
      <w:r w:rsidR="001D2CC8" w:rsidRPr="00487E31">
        <w:t>Отслеживание платежей:</w:t>
      </w:r>
    </w:p>
    <w:p w14:paraId="486B0325" w14:textId="77777777" w:rsidR="001D2CC8" w:rsidRPr="00487E31" w:rsidRDefault="001D2CC8" w:rsidP="001D24C3">
      <w:pPr>
        <w:ind w:firstLine="0"/>
      </w:pPr>
      <w:r w:rsidRPr="00487E31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487E31" w:rsidRDefault="001D2CC8" w:rsidP="001D24C3">
      <w:pPr>
        <w:ind w:firstLine="0"/>
      </w:pPr>
      <w:r w:rsidRPr="00487E31">
        <w:lastRenderedPageBreak/>
        <w:t>Пример формулы: =</w:t>
      </w:r>
      <w:proofErr w:type="gramStart"/>
      <w:r w:rsidRPr="00487E31">
        <w:t>СЧЁТЕСЛИ(</w:t>
      </w:r>
      <w:proofErr w:type="gramEnd"/>
      <w:r w:rsidRPr="00487E31">
        <w:t>A2:A10;"&gt;500") для подсчета числа выплат свыше 500 единиц.</w:t>
      </w:r>
    </w:p>
    <w:p w14:paraId="448538E6" w14:textId="66359C1A" w:rsidR="001D2CC8" w:rsidRPr="00487E31" w:rsidRDefault="002E73CA" w:rsidP="001D24C3">
      <w:pPr>
        <w:ind w:firstLine="0"/>
      </w:pPr>
      <w:r w:rsidRPr="00487E31">
        <w:t xml:space="preserve">5) </w:t>
      </w:r>
      <w:r w:rsidR="001D2CC8" w:rsidRPr="00487E31">
        <w:t>Анализ данных:</w:t>
      </w:r>
    </w:p>
    <w:p w14:paraId="45E4AFD6" w14:textId="77777777" w:rsidR="001D2CC8" w:rsidRPr="00487E31" w:rsidRDefault="001D2CC8" w:rsidP="001D24C3">
      <w:pPr>
        <w:ind w:firstLine="0"/>
      </w:pPr>
      <w:r w:rsidRPr="00487E31">
        <w:t>Проанализируйте данные и определите крупные долги и просроченные платежи.</w:t>
      </w:r>
    </w:p>
    <w:p w14:paraId="713A8E3D" w14:textId="7A41868B" w:rsidR="001D2CC8" w:rsidRPr="00487E31" w:rsidRDefault="002E73CA" w:rsidP="001D24C3">
      <w:pPr>
        <w:ind w:firstLine="0"/>
      </w:pPr>
      <w:r w:rsidRPr="00487E31">
        <w:t xml:space="preserve">6) </w:t>
      </w:r>
      <w:r w:rsidR="001D2CC8" w:rsidRPr="00487E31">
        <w:t>Написание отчета в Microsoft Word:</w:t>
      </w:r>
    </w:p>
    <w:p w14:paraId="6E6FB0C5" w14:textId="77777777" w:rsidR="001D2CC8" w:rsidRPr="00487E31" w:rsidRDefault="001D2CC8" w:rsidP="001D24C3">
      <w:pPr>
        <w:ind w:firstLine="0"/>
      </w:pPr>
      <w:r w:rsidRPr="00487E31">
        <w:t>Опишите текущее состояние кредиторской задолженности.</w:t>
      </w:r>
    </w:p>
    <w:p w14:paraId="4DDD6416" w14:textId="77777777" w:rsidR="001D2CC8" w:rsidRPr="00487E31" w:rsidRDefault="001D2CC8" w:rsidP="001D24C3">
      <w:pPr>
        <w:ind w:firstLine="0"/>
      </w:pPr>
      <w:r w:rsidRPr="00487E31">
        <w:t>Предложите меры по снижению рисков и улучшению управления задолженностью.</w:t>
      </w:r>
    </w:p>
    <w:p w14:paraId="51F6AE0D" w14:textId="7F800F39" w:rsidR="00A57168" w:rsidRPr="00487E31" w:rsidRDefault="00A57168" w:rsidP="001D24C3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0A88CE7B" w:rsidR="001D2CC8" w:rsidRPr="00487E31" w:rsidRDefault="002E73CA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C7477F2" w14:textId="77777777" w:rsidR="001D2CC8" w:rsidRPr="00487E31" w:rsidRDefault="001D2CC8" w:rsidP="001D24C3">
      <w:pPr>
        <w:ind w:firstLine="0"/>
      </w:pPr>
    </w:p>
    <w:p w14:paraId="2AB3273E" w14:textId="77777777" w:rsidR="005B3F82" w:rsidRPr="00487E31" w:rsidRDefault="002E73CA" w:rsidP="001D24C3">
      <w:pPr>
        <w:ind w:firstLine="0"/>
        <w:rPr>
          <w:i/>
          <w:iCs/>
        </w:rPr>
      </w:pPr>
      <w:r w:rsidRPr="00487E31">
        <w:t xml:space="preserve">5.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487E31" w:rsidRDefault="002E73CA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487E31" w:rsidRDefault="00E375E9" w:rsidP="001D24C3">
      <w:pPr>
        <w:ind w:firstLine="0"/>
      </w:pPr>
      <w:r w:rsidRPr="00487E31"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487E31" w:rsidRDefault="002E73CA" w:rsidP="001D24C3">
      <w:pPr>
        <w:ind w:firstLine="0"/>
      </w:pPr>
      <w:r w:rsidRPr="00487E31">
        <w:t>Время выполнения – 30 мин.</w:t>
      </w:r>
    </w:p>
    <w:p w14:paraId="2A6E9738" w14:textId="63F1B16F" w:rsidR="002E73CA" w:rsidRPr="00487E31" w:rsidRDefault="007F5B22" w:rsidP="001D24C3">
      <w:pPr>
        <w:ind w:firstLine="0"/>
      </w:pPr>
      <w:r w:rsidRPr="00487E31">
        <w:t>Ожидаемый резуль</w:t>
      </w:r>
      <w:r w:rsidR="00E7168D" w:rsidRPr="00487E31">
        <w:t>т</w:t>
      </w:r>
      <w:r w:rsidRPr="00487E31">
        <w:t>ат:</w:t>
      </w:r>
    </w:p>
    <w:p w14:paraId="11A2D980" w14:textId="2BB646C1" w:rsidR="00E375E9" w:rsidRPr="00487E31" w:rsidRDefault="002E73CA" w:rsidP="001D24C3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2F7EB089" w14:textId="77777777" w:rsidR="00E375E9" w:rsidRPr="00487E31" w:rsidRDefault="00E375E9" w:rsidP="001D24C3">
      <w:pPr>
        <w:ind w:firstLine="0"/>
      </w:pPr>
      <w:r w:rsidRPr="00487E31">
        <w:t>Получите информацию о функциональных возможностях нового ПО.</w:t>
      </w:r>
    </w:p>
    <w:p w14:paraId="2A47319E" w14:textId="77777777" w:rsidR="00E375E9" w:rsidRPr="00487E31" w:rsidRDefault="00E375E9" w:rsidP="001D24C3">
      <w:pPr>
        <w:ind w:firstLine="0"/>
      </w:pPr>
      <w:r w:rsidRPr="00487E31">
        <w:t>Проведите интервью с сотрудниками, которые уже используют данное ПО.</w:t>
      </w:r>
    </w:p>
    <w:p w14:paraId="08473692" w14:textId="3A4BE5A7" w:rsidR="00E375E9" w:rsidRPr="00487E31" w:rsidRDefault="002E73CA" w:rsidP="001D24C3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2F052D0C" w14:textId="77777777" w:rsidR="00E375E9" w:rsidRPr="00487E31" w:rsidRDefault="00E375E9" w:rsidP="001D24C3">
      <w:pPr>
        <w:ind w:firstLine="0"/>
      </w:pPr>
      <w:r w:rsidRPr="00487E31">
        <w:t xml:space="preserve">Создайте таблицу с оценкой ключевых функций ПО </w:t>
      </w:r>
      <w:proofErr w:type="spellStart"/>
      <w:r w:rsidRPr="00487E31">
        <w:t>по</w:t>
      </w:r>
      <w:proofErr w:type="spellEnd"/>
      <w:r w:rsidRPr="00487E31">
        <w:t xml:space="preserve"> шкале от 1 до 5.</w:t>
      </w:r>
    </w:p>
    <w:p w14:paraId="749DED10" w14:textId="77777777" w:rsidR="00E375E9" w:rsidRPr="00487E31" w:rsidRDefault="00E375E9" w:rsidP="001D24C3">
      <w:pPr>
        <w:ind w:firstLine="0"/>
      </w:pPr>
      <w:r w:rsidRPr="00487E31">
        <w:t>Добавьте столбцы для комментариев и предложений по улучшению.</w:t>
      </w:r>
    </w:p>
    <w:p w14:paraId="699C787E" w14:textId="203B4A9D" w:rsidR="00E375E9" w:rsidRPr="00487E31" w:rsidRDefault="009638D0" w:rsidP="001D24C3">
      <w:pPr>
        <w:ind w:firstLine="0"/>
      </w:pPr>
      <w:r w:rsidRPr="00487E31">
        <w:t xml:space="preserve">3) </w:t>
      </w:r>
      <w:r w:rsidR="00E375E9" w:rsidRPr="00487E31">
        <w:t>Подсчет общей оценки:</w:t>
      </w:r>
    </w:p>
    <w:p w14:paraId="32C77961" w14:textId="77777777" w:rsidR="00E375E9" w:rsidRPr="00487E31" w:rsidRDefault="00E375E9" w:rsidP="001D24C3">
      <w:pPr>
        <w:ind w:firstLine="0"/>
      </w:pPr>
      <w:r w:rsidRPr="00487E31">
        <w:t>Используйте функцию СРЗНАЧ для расчета средней оценки ПО.</w:t>
      </w:r>
    </w:p>
    <w:p w14:paraId="29883E87" w14:textId="77777777" w:rsidR="00E375E9" w:rsidRPr="00487E31" w:rsidRDefault="00E375E9" w:rsidP="001D24C3">
      <w:pPr>
        <w:ind w:firstLine="0"/>
      </w:pPr>
      <w:r w:rsidRPr="00487E31">
        <w:t>Пример формулы: =</w:t>
      </w:r>
      <w:proofErr w:type="gramStart"/>
      <w:r w:rsidRPr="00487E31">
        <w:t>СРЗНАЧ(</w:t>
      </w:r>
      <w:proofErr w:type="gramEnd"/>
      <w:r w:rsidRPr="00487E31">
        <w:t>B2:B10) для подсчета средней оценки функционала.</w:t>
      </w:r>
    </w:p>
    <w:p w14:paraId="6AD39509" w14:textId="547F6ECD" w:rsidR="00E375E9" w:rsidRPr="00487E31" w:rsidRDefault="009638D0" w:rsidP="001D24C3">
      <w:pPr>
        <w:ind w:firstLine="0"/>
      </w:pPr>
      <w:r w:rsidRPr="00487E31">
        <w:t xml:space="preserve">4) </w:t>
      </w:r>
      <w:r w:rsidR="00E375E9" w:rsidRPr="00487E31">
        <w:t>Визуализация данных:</w:t>
      </w:r>
    </w:p>
    <w:p w14:paraId="52096BDC" w14:textId="77777777" w:rsidR="00E375E9" w:rsidRPr="00487E31" w:rsidRDefault="00E375E9" w:rsidP="001D24C3">
      <w:pPr>
        <w:ind w:firstLine="0"/>
      </w:pPr>
      <w:r w:rsidRPr="00487E31">
        <w:t>Создайте диаграммы и графики для иллюстрации преимуществ и недостатков ПО.</w:t>
      </w:r>
    </w:p>
    <w:p w14:paraId="4E7BBED9" w14:textId="77777777" w:rsidR="00E375E9" w:rsidRPr="00487E31" w:rsidRDefault="00E375E9" w:rsidP="001D24C3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7C556232" w14:textId="7976DEF6" w:rsidR="00E375E9" w:rsidRPr="00487E31" w:rsidRDefault="009638D0" w:rsidP="001D24C3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72A5106C" w14:textId="77777777" w:rsidR="00E375E9" w:rsidRPr="00487E31" w:rsidRDefault="00E375E9" w:rsidP="001D24C3">
      <w:pPr>
        <w:ind w:firstLine="0"/>
      </w:pPr>
      <w:r w:rsidRPr="00487E31">
        <w:t>Опишите основные выводы на основе данных из таблицы.</w:t>
      </w:r>
    </w:p>
    <w:p w14:paraId="4173ED9B" w14:textId="77777777" w:rsidR="00E375E9" w:rsidRPr="00487E31" w:rsidRDefault="00E375E9" w:rsidP="001D24C3">
      <w:pPr>
        <w:ind w:firstLine="0"/>
      </w:pPr>
      <w:r w:rsidRPr="00487E31">
        <w:t>Предложите рекомендации по внедрению ПО, основываясь на собранных данных.</w:t>
      </w:r>
    </w:p>
    <w:p w14:paraId="4EFAE6E6" w14:textId="5CD6AFE3" w:rsidR="00E7168D" w:rsidRPr="00487E31" w:rsidRDefault="00E7168D" w:rsidP="001D24C3">
      <w:pPr>
        <w:ind w:firstLine="0"/>
      </w:pPr>
      <w:r w:rsidRPr="00487E31">
        <w:t xml:space="preserve">Критерии оценивания: наличие в ответе </w:t>
      </w:r>
      <w:r w:rsidR="003F0E79" w:rsidRPr="00487E31">
        <w:t>хотя бы трех из пяти перечисленных шагов, описание операции сбора, анализа и визуализации данных.</w:t>
      </w:r>
    </w:p>
    <w:p w14:paraId="176F1C37" w14:textId="0A08446D" w:rsidR="00E375E9" w:rsidRPr="00487E31" w:rsidRDefault="009638D0" w:rsidP="001D24C3">
      <w:pPr>
        <w:ind w:firstLine="0"/>
      </w:pPr>
      <w:r w:rsidRPr="00487E31">
        <w:lastRenderedPageBreak/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C9A39B5" w14:textId="77777777" w:rsidR="00E375E9" w:rsidRPr="00487E31" w:rsidRDefault="00E375E9" w:rsidP="001D24C3">
      <w:pPr>
        <w:ind w:firstLine="0"/>
      </w:pPr>
    </w:p>
    <w:p w14:paraId="72BE9648" w14:textId="77777777" w:rsidR="005B3F82" w:rsidRPr="00487E31" w:rsidRDefault="002901F7" w:rsidP="001D24C3">
      <w:pPr>
        <w:ind w:firstLine="0"/>
        <w:rPr>
          <w:i/>
          <w:iCs/>
        </w:rPr>
      </w:pPr>
      <w:r w:rsidRPr="00487E31">
        <w:t xml:space="preserve">6.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487E31" w:rsidRDefault="002901F7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487E31" w:rsidRDefault="00E375E9" w:rsidP="001D24C3">
      <w:pPr>
        <w:ind w:firstLine="0"/>
      </w:pPr>
      <w:r w:rsidRPr="00487E31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487E31" w:rsidRDefault="002901F7" w:rsidP="001D24C3">
      <w:pPr>
        <w:ind w:firstLine="0"/>
      </w:pPr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0C2235FE" w14:textId="0D06E580" w:rsidR="002901F7" w:rsidRPr="00487E31" w:rsidRDefault="004D63E9" w:rsidP="001D24C3">
      <w:pPr>
        <w:ind w:firstLine="0"/>
      </w:pPr>
      <w:r w:rsidRPr="00487E31">
        <w:t>Ожидаемый результат:</w:t>
      </w:r>
    </w:p>
    <w:p w14:paraId="5EC9AE0C" w14:textId="493F6DF3" w:rsidR="00E375E9" w:rsidRPr="00487E31" w:rsidRDefault="002901F7" w:rsidP="001D24C3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7A26F2E6" w14:textId="77777777" w:rsidR="00E375E9" w:rsidRPr="00487E31" w:rsidRDefault="00E375E9" w:rsidP="001D24C3">
      <w:pPr>
        <w:ind w:firstLine="0"/>
      </w:pPr>
      <w:r w:rsidRPr="00487E31">
        <w:t>Получите данные о текущих доходах и расходах компании.</w:t>
      </w:r>
    </w:p>
    <w:p w14:paraId="43415B03" w14:textId="77777777" w:rsidR="00E375E9" w:rsidRPr="00487E31" w:rsidRDefault="00E375E9" w:rsidP="001D24C3">
      <w:pPr>
        <w:ind w:firstLine="0"/>
      </w:pPr>
      <w:r w:rsidRPr="00487E31">
        <w:t>Учтите вероятные изменения в доходах и расходах на следующий год.</w:t>
      </w:r>
    </w:p>
    <w:p w14:paraId="3D4D6CDD" w14:textId="1461ECF0" w:rsidR="00E375E9" w:rsidRPr="00487E31" w:rsidRDefault="002901F7" w:rsidP="001D24C3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5E562DE7" w14:textId="77777777" w:rsidR="00E375E9" w:rsidRPr="00487E31" w:rsidRDefault="00E375E9" w:rsidP="001D24C3">
      <w:pPr>
        <w:ind w:firstLine="0"/>
      </w:pPr>
      <w:r w:rsidRPr="00487E31">
        <w:t>Введите данные о предполагаемых доходах и расходах в таблицу.</w:t>
      </w:r>
    </w:p>
    <w:p w14:paraId="2B2BEC08" w14:textId="77777777" w:rsidR="00E375E9" w:rsidRPr="00487E31" w:rsidRDefault="00E375E9" w:rsidP="001D24C3">
      <w:pPr>
        <w:ind w:firstLine="0"/>
      </w:pPr>
      <w:r w:rsidRPr="00487E31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487E31" w:rsidRDefault="002901F7" w:rsidP="001D24C3">
      <w:pPr>
        <w:ind w:firstLine="0"/>
      </w:pPr>
      <w:r w:rsidRPr="00487E31">
        <w:t xml:space="preserve">3) </w:t>
      </w:r>
      <w:r w:rsidR="00E375E9" w:rsidRPr="00487E31">
        <w:t>Подсчет общих доходов и расходов:</w:t>
      </w:r>
    </w:p>
    <w:p w14:paraId="6B373F65" w14:textId="77777777" w:rsidR="00E375E9" w:rsidRPr="00487E31" w:rsidRDefault="00E375E9" w:rsidP="001D24C3">
      <w:pPr>
        <w:ind w:firstLine="0"/>
      </w:pPr>
      <w:r w:rsidRPr="00487E31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487E31" w:rsidRDefault="00E375E9" w:rsidP="001D24C3">
      <w:pPr>
        <w:ind w:firstLine="0"/>
      </w:pPr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B2:B13) для подсчета доходов за январь.</w:t>
      </w:r>
    </w:p>
    <w:p w14:paraId="160A0566" w14:textId="77777777" w:rsidR="00E375E9" w:rsidRPr="00487E31" w:rsidRDefault="00E375E9" w:rsidP="001D24C3">
      <w:pPr>
        <w:ind w:firstLine="0"/>
      </w:pPr>
      <w:r w:rsidRPr="00487E31">
        <w:t>Анализ сценариев:</w:t>
      </w:r>
    </w:p>
    <w:p w14:paraId="197DD28E" w14:textId="77777777" w:rsidR="00E375E9" w:rsidRPr="00487E31" w:rsidRDefault="00E375E9" w:rsidP="001D24C3">
      <w:pPr>
        <w:ind w:firstLine="0"/>
      </w:pPr>
      <w:r w:rsidRPr="00487E31">
        <w:t>Используйте функции ЕСЛИ и ВПР для оценки вероятностей различных сценариев.</w:t>
      </w:r>
    </w:p>
    <w:p w14:paraId="0B03436B" w14:textId="77777777" w:rsidR="00E375E9" w:rsidRPr="00487E31" w:rsidRDefault="00E375E9" w:rsidP="001D24C3">
      <w:pPr>
        <w:ind w:firstLine="0"/>
      </w:pPr>
      <w:r w:rsidRPr="00487E31">
        <w:t>Пример формулы: =ЕСЛИ(A2="оптимистичный</w:t>
      </w:r>
      <w:proofErr w:type="gramStart"/>
      <w:r w:rsidRPr="00487E31">
        <w:t>";B</w:t>
      </w:r>
      <w:proofErr w:type="gramEnd"/>
      <w:r w:rsidRPr="00487E31">
        <w:t>2*0.7;B2*0.3) для расчета вероятностного дохода.</w:t>
      </w:r>
    </w:p>
    <w:p w14:paraId="173E0B55" w14:textId="77777777" w:rsidR="00E375E9" w:rsidRPr="00487E31" w:rsidRDefault="00E375E9" w:rsidP="001D24C3">
      <w:pPr>
        <w:ind w:firstLine="0"/>
      </w:pPr>
      <w:r w:rsidRPr="00487E31">
        <w:t>Написание аналитической части отчета в Microsoft Word:</w:t>
      </w:r>
    </w:p>
    <w:p w14:paraId="42457CD8" w14:textId="77777777" w:rsidR="00E375E9" w:rsidRPr="00487E31" w:rsidRDefault="00E375E9" w:rsidP="001D24C3">
      <w:pPr>
        <w:ind w:firstLine="0"/>
      </w:pPr>
      <w:r w:rsidRPr="00487E31">
        <w:t>Опишите основные выводы на основе данных из таблицы.</w:t>
      </w:r>
    </w:p>
    <w:p w14:paraId="7ED33073" w14:textId="77777777" w:rsidR="00E375E9" w:rsidRPr="00487E31" w:rsidRDefault="00E375E9" w:rsidP="001D24C3">
      <w:pPr>
        <w:ind w:firstLine="0"/>
      </w:pPr>
      <w:r w:rsidRPr="00487E31">
        <w:t>Предложите рекомендации по управлению денежными потоками на основе прогноза.</w:t>
      </w:r>
    </w:p>
    <w:p w14:paraId="5C94039B" w14:textId="0878C11D" w:rsidR="004D63E9" w:rsidRPr="00487E31" w:rsidRDefault="004D63E9" w:rsidP="001D24C3">
      <w:pPr>
        <w:ind w:firstLine="0"/>
      </w:pPr>
      <w:r w:rsidRPr="00487E31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7B752A21" w:rsidR="00E375E9" w:rsidRPr="00487E31" w:rsidRDefault="003E003F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3E30E4F3" w14:textId="77777777" w:rsidR="00E375E9" w:rsidRPr="00487E31" w:rsidRDefault="00E375E9" w:rsidP="001D24C3">
      <w:pPr>
        <w:ind w:firstLine="0"/>
      </w:pPr>
    </w:p>
    <w:p w14:paraId="33CC5DD4" w14:textId="77777777" w:rsidR="005B3F82" w:rsidRPr="00487E31" w:rsidRDefault="005A3D5D" w:rsidP="001D24C3">
      <w:pPr>
        <w:ind w:firstLine="0"/>
        <w:rPr>
          <w:i/>
          <w:iCs/>
        </w:rPr>
      </w:pPr>
      <w:r w:rsidRPr="00487E31">
        <w:t xml:space="preserve">7.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487E31" w:rsidRDefault="005A3D5D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487E31" w:rsidRDefault="00E375E9" w:rsidP="001D24C3">
      <w:pPr>
        <w:ind w:firstLine="0"/>
      </w:pPr>
      <w:r w:rsidRPr="00487E31">
        <w:t xml:space="preserve">Ситуация: Ваша компания рассматривает возможность выхода на новый рынок. Вам поручено провести анализ рынка и подготовить отчет с </w:t>
      </w:r>
      <w:r w:rsidRPr="00487E31">
        <w:lastRenderedPageBreak/>
        <w:t>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487E31" w:rsidRDefault="005A3D5D" w:rsidP="001D24C3">
      <w:pPr>
        <w:ind w:firstLine="0"/>
      </w:pPr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4528B245" w14:textId="560439D8" w:rsidR="00E375E9" w:rsidRPr="00487E31" w:rsidRDefault="00CA5B07" w:rsidP="001D24C3">
      <w:pPr>
        <w:ind w:firstLine="0"/>
      </w:pPr>
      <w:r w:rsidRPr="00487E31">
        <w:t>Ожидаемый результат:</w:t>
      </w:r>
    </w:p>
    <w:p w14:paraId="454BD536" w14:textId="31764451" w:rsidR="00E375E9" w:rsidRPr="00487E31" w:rsidRDefault="005A3D5D" w:rsidP="001D24C3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093F51C9" w14:textId="77777777" w:rsidR="00E375E9" w:rsidRPr="00487E31" w:rsidRDefault="00E375E9" w:rsidP="001D24C3">
      <w:pPr>
        <w:ind w:firstLine="0"/>
      </w:pPr>
      <w:r w:rsidRPr="00487E31">
        <w:t>Проведите исследование рынка, включая анализ конкурентов и потребителей.</w:t>
      </w:r>
    </w:p>
    <w:p w14:paraId="5D314557" w14:textId="77777777" w:rsidR="00E375E9" w:rsidRPr="00487E31" w:rsidRDefault="00E375E9" w:rsidP="001D24C3">
      <w:pPr>
        <w:ind w:firstLine="0"/>
      </w:pPr>
      <w:r w:rsidRPr="00487E31">
        <w:t>Получите данные о потенциале роста рынка и барьерах входа.</w:t>
      </w:r>
    </w:p>
    <w:p w14:paraId="463DF2B9" w14:textId="0F854487" w:rsidR="00E375E9" w:rsidRPr="00487E31" w:rsidRDefault="0098715A" w:rsidP="001D24C3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51956E0F" w14:textId="77777777" w:rsidR="00E375E9" w:rsidRPr="00487E31" w:rsidRDefault="00E375E9" w:rsidP="001D24C3">
      <w:pPr>
        <w:ind w:firstLine="0"/>
      </w:pPr>
      <w:r w:rsidRPr="00487E31">
        <w:t>Создайте таблицу с информацией о конкурентах, их долях рынка и стратегиях.</w:t>
      </w:r>
    </w:p>
    <w:p w14:paraId="6CAC20E5" w14:textId="77777777" w:rsidR="00E375E9" w:rsidRPr="00487E31" w:rsidRDefault="00E375E9" w:rsidP="001D24C3">
      <w:pPr>
        <w:ind w:firstLine="0"/>
      </w:pPr>
      <w:r w:rsidRPr="00487E31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487E31" w:rsidRDefault="0098715A" w:rsidP="001D24C3">
      <w:pPr>
        <w:ind w:firstLine="0"/>
      </w:pPr>
      <w:r w:rsidRPr="00487E31">
        <w:t xml:space="preserve">3) </w:t>
      </w:r>
      <w:r w:rsidR="00E375E9" w:rsidRPr="00487E31">
        <w:t>Подсчет доли рынка:</w:t>
      </w:r>
    </w:p>
    <w:p w14:paraId="450F645B" w14:textId="77777777" w:rsidR="00E375E9" w:rsidRPr="00487E31" w:rsidRDefault="00E375E9" w:rsidP="001D24C3">
      <w:pPr>
        <w:ind w:firstLine="0"/>
      </w:pPr>
      <w:r w:rsidRPr="00487E31">
        <w:t>Используйте функцию СУММ для подсчета общей доли рынка конкурентов.</w:t>
      </w:r>
    </w:p>
    <w:p w14:paraId="7A89D790" w14:textId="77777777" w:rsidR="00E375E9" w:rsidRPr="00487E31" w:rsidRDefault="00E375E9" w:rsidP="001D24C3">
      <w:pPr>
        <w:ind w:firstLine="0"/>
      </w:pPr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B2:B10) для подсчета доли рынка всех конкурентов.</w:t>
      </w:r>
    </w:p>
    <w:p w14:paraId="151FADB8" w14:textId="7A3D073C" w:rsidR="00E375E9" w:rsidRPr="00487E31" w:rsidRDefault="0098715A" w:rsidP="001D24C3">
      <w:pPr>
        <w:ind w:firstLine="0"/>
      </w:pPr>
      <w:r w:rsidRPr="00487E31">
        <w:t xml:space="preserve">4) </w:t>
      </w:r>
      <w:r w:rsidR="00E375E9" w:rsidRPr="00487E31">
        <w:t>Анализ потребительских предпочтений:</w:t>
      </w:r>
    </w:p>
    <w:p w14:paraId="7B582FCD" w14:textId="77777777" w:rsidR="00E375E9" w:rsidRPr="00487E31" w:rsidRDefault="00E375E9" w:rsidP="001D24C3">
      <w:pPr>
        <w:ind w:firstLine="0"/>
      </w:pPr>
      <w:r w:rsidRPr="00487E31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487E31" w:rsidRDefault="00E375E9" w:rsidP="001D24C3">
      <w:pPr>
        <w:ind w:firstLine="0"/>
      </w:pPr>
      <w:r w:rsidRPr="00487E31">
        <w:t>Пример формулы: =</w:t>
      </w:r>
      <w:proofErr w:type="gramStart"/>
      <w:r w:rsidRPr="00487E31">
        <w:t>СЧЁТЕСЛИ(</w:t>
      </w:r>
      <w:proofErr w:type="gramEnd"/>
      <w:r w:rsidRPr="00487E31"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487E31" w:rsidRDefault="0098715A" w:rsidP="001D24C3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58E948E" w14:textId="77777777" w:rsidR="00E375E9" w:rsidRPr="00487E31" w:rsidRDefault="00E375E9" w:rsidP="001D24C3">
      <w:pPr>
        <w:ind w:firstLine="0"/>
      </w:pPr>
      <w:r w:rsidRPr="00487E31">
        <w:t>Опишите основные выводы на основе данных из таблицы.</w:t>
      </w:r>
    </w:p>
    <w:p w14:paraId="19E5D325" w14:textId="77777777" w:rsidR="00E375E9" w:rsidRPr="00487E31" w:rsidRDefault="00E375E9" w:rsidP="001D24C3">
      <w:pPr>
        <w:ind w:firstLine="0"/>
      </w:pPr>
      <w:r w:rsidRPr="00487E31">
        <w:t>Предложите рекомендации по выходу на новый рынок, учитывая результаты анализа.</w:t>
      </w:r>
    </w:p>
    <w:p w14:paraId="62B3F968" w14:textId="2D740331" w:rsidR="00CA5B07" w:rsidRPr="00487E31" w:rsidRDefault="00CA5B07" w:rsidP="001D24C3">
      <w:pPr>
        <w:ind w:firstLine="0"/>
      </w:pPr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605F83B8" w:rsidR="00E375E9" w:rsidRPr="00487E31" w:rsidRDefault="0098715A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7ED3B23" w14:textId="77777777" w:rsidR="00E375E9" w:rsidRPr="00487E31" w:rsidRDefault="00E375E9" w:rsidP="001D24C3">
      <w:pPr>
        <w:ind w:firstLine="0"/>
      </w:pPr>
    </w:p>
    <w:p w14:paraId="1C8A62BC" w14:textId="77777777" w:rsidR="005B3F82" w:rsidRPr="00487E31" w:rsidRDefault="00E375E9" w:rsidP="001D24C3">
      <w:pPr>
        <w:ind w:firstLine="0"/>
        <w:rPr>
          <w:i/>
          <w:iCs/>
        </w:rPr>
      </w:pPr>
      <w:r w:rsidRPr="00487E31">
        <w:t>8</w:t>
      </w:r>
      <w:r w:rsidR="0098715A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487E31" w:rsidRDefault="0098715A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487E31" w:rsidRDefault="00E375E9" w:rsidP="001D24C3">
      <w:pPr>
        <w:ind w:firstLine="0"/>
      </w:pPr>
      <w:r w:rsidRPr="00487E31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487E31" w:rsidRDefault="003E003F" w:rsidP="001D24C3">
      <w:pPr>
        <w:ind w:firstLine="0"/>
      </w:pPr>
      <w:r w:rsidRPr="00487E31">
        <w:t>Время выполнения – 30 мин.</w:t>
      </w:r>
    </w:p>
    <w:p w14:paraId="3B88F135" w14:textId="3230F514" w:rsidR="00E375E9" w:rsidRPr="00487E31" w:rsidRDefault="00CA5B07" w:rsidP="001D24C3">
      <w:pPr>
        <w:ind w:firstLine="0"/>
      </w:pPr>
      <w:r w:rsidRPr="00487E31">
        <w:t>Ожидаемый результат:</w:t>
      </w:r>
    </w:p>
    <w:p w14:paraId="0F9A4969" w14:textId="1362FD55" w:rsidR="00E375E9" w:rsidRPr="00487E31" w:rsidRDefault="003E003F" w:rsidP="001D24C3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2CFEFBBD" w14:textId="77777777" w:rsidR="00E375E9" w:rsidRPr="00487E31" w:rsidRDefault="00E375E9" w:rsidP="001D24C3">
      <w:pPr>
        <w:ind w:firstLine="0"/>
      </w:pPr>
      <w:r w:rsidRPr="00487E31">
        <w:t>Получите бухгалтерскую отчетность компании за последний год.</w:t>
      </w:r>
    </w:p>
    <w:p w14:paraId="4D0C5D26" w14:textId="56291747" w:rsidR="00E375E9" w:rsidRPr="00487E31" w:rsidRDefault="003E003F" w:rsidP="001D24C3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6E5E4C53" w14:textId="77777777" w:rsidR="00E375E9" w:rsidRPr="00487E31" w:rsidRDefault="00E375E9" w:rsidP="001D24C3">
      <w:pPr>
        <w:ind w:firstLine="0"/>
      </w:pPr>
      <w:r w:rsidRPr="00487E31">
        <w:t>Введите данные из бухгалтерской отчетности в таблицу.</w:t>
      </w:r>
    </w:p>
    <w:p w14:paraId="32A2FDF8" w14:textId="77777777" w:rsidR="00E375E9" w:rsidRPr="00487E31" w:rsidRDefault="00E375E9" w:rsidP="001D24C3">
      <w:pPr>
        <w:ind w:firstLine="0"/>
      </w:pPr>
      <w:r w:rsidRPr="00487E31">
        <w:lastRenderedPageBreak/>
        <w:t>Добавьте столбцы для проверки соответствия стандартам и обнаружения ошибок.</w:t>
      </w:r>
    </w:p>
    <w:p w14:paraId="31F5E9A3" w14:textId="5B8A9556" w:rsidR="00E375E9" w:rsidRPr="00487E31" w:rsidRDefault="003E003F" w:rsidP="001D24C3">
      <w:pPr>
        <w:ind w:firstLine="0"/>
      </w:pPr>
      <w:r w:rsidRPr="00487E31">
        <w:t xml:space="preserve">3) </w:t>
      </w:r>
      <w:r w:rsidR="00E375E9" w:rsidRPr="00487E31">
        <w:t>Подсчет отклонений:</w:t>
      </w:r>
    </w:p>
    <w:p w14:paraId="4210E430" w14:textId="77777777" w:rsidR="00E375E9" w:rsidRPr="00487E31" w:rsidRDefault="00E375E9" w:rsidP="001D24C3">
      <w:pPr>
        <w:ind w:firstLine="0"/>
      </w:pPr>
      <w:r w:rsidRPr="00487E31">
        <w:t>Используйте функции СРЗНАЧ, СТАНДОТКЛОН для выявления отклонений от нормы.</w:t>
      </w:r>
    </w:p>
    <w:p w14:paraId="1D0ED457" w14:textId="77777777" w:rsidR="00E375E9" w:rsidRPr="00487E31" w:rsidRDefault="00E375E9" w:rsidP="001D24C3">
      <w:pPr>
        <w:ind w:firstLine="0"/>
      </w:pPr>
      <w:r w:rsidRPr="00487E31">
        <w:t>Пример формулы: =</w:t>
      </w:r>
      <w:proofErr w:type="gramStart"/>
      <w:r w:rsidRPr="00487E31">
        <w:t>СТАНДОТКЛОН(</w:t>
      </w:r>
      <w:proofErr w:type="gramEnd"/>
      <w:r w:rsidRPr="00487E31">
        <w:t>B2:B10) для расчета стандартного отклонения.</w:t>
      </w:r>
    </w:p>
    <w:p w14:paraId="5CF4CB58" w14:textId="2963F1CC" w:rsidR="00E375E9" w:rsidRPr="00487E31" w:rsidRDefault="003E003F" w:rsidP="001D24C3">
      <w:pPr>
        <w:ind w:firstLine="0"/>
      </w:pPr>
      <w:r w:rsidRPr="00487E31">
        <w:t xml:space="preserve">4) </w:t>
      </w:r>
      <w:r w:rsidR="00E375E9" w:rsidRPr="00487E31">
        <w:t>Анализ ошибок:</w:t>
      </w:r>
    </w:p>
    <w:p w14:paraId="3629E296" w14:textId="77777777" w:rsidR="00E375E9" w:rsidRPr="00487E31" w:rsidRDefault="00E375E9" w:rsidP="001D24C3">
      <w:pPr>
        <w:ind w:firstLine="0"/>
      </w:pPr>
      <w:r w:rsidRPr="00487E31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487E31" w:rsidRDefault="00E375E9" w:rsidP="001D24C3">
      <w:pPr>
        <w:ind w:firstLine="0"/>
      </w:pPr>
      <w:r w:rsidRPr="00487E31">
        <w:t>Пример формулы: =</w:t>
      </w:r>
      <w:proofErr w:type="gramStart"/>
      <w:r w:rsidRPr="00487E31">
        <w:t>ВПР(</w:t>
      </w:r>
      <w:proofErr w:type="gramEnd"/>
      <w:r w:rsidRPr="00487E31">
        <w:t>A2;"нормативные акты";2;0) для проверки соответствия нормативам.</w:t>
      </w:r>
    </w:p>
    <w:p w14:paraId="41F354CA" w14:textId="178FAD27" w:rsidR="00E375E9" w:rsidRPr="00487E31" w:rsidRDefault="003E003F" w:rsidP="001D24C3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2F08A579" w14:textId="77777777" w:rsidR="00E375E9" w:rsidRPr="00487E31" w:rsidRDefault="00E375E9" w:rsidP="001D24C3">
      <w:pPr>
        <w:ind w:firstLine="0"/>
      </w:pPr>
      <w:r w:rsidRPr="00487E31">
        <w:t>Опишите основные ошибки и несоответствия, выявленные в ходе аудита.</w:t>
      </w:r>
    </w:p>
    <w:p w14:paraId="79C0CF7F" w14:textId="77777777" w:rsidR="00E375E9" w:rsidRPr="00487E31" w:rsidRDefault="00E375E9" w:rsidP="001D24C3">
      <w:pPr>
        <w:ind w:firstLine="0"/>
      </w:pPr>
      <w:r w:rsidRPr="00487E31">
        <w:t>Предложите корректирующие действия для устранения найденных проблем.</w:t>
      </w:r>
    </w:p>
    <w:p w14:paraId="144B19A7" w14:textId="2023DEE2" w:rsidR="00044BDB" w:rsidRPr="00487E31" w:rsidRDefault="00044BDB" w:rsidP="001D24C3">
      <w:pPr>
        <w:ind w:firstLine="0"/>
      </w:pPr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649BC1DB" w:rsidR="00E375E9" w:rsidRPr="00487E31" w:rsidRDefault="001726D1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17C959E0" w14:textId="77777777" w:rsidR="00E375E9" w:rsidRPr="00487E31" w:rsidRDefault="00E375E9" w:rsidP="001D24C3">
      <w:pPr>
        <w:ind w:firstLine="0"/>
      </w:pPr>
    </w:p>
    <w:p w14:paraId="374245D4" w14:textId="77777777" w:rsidR="005B3F82" w:rsidRPr="00487E31" w:rsidRDefault="00E375E9" w:rsidP="001D24C3">
      <w:pPr>
        <w:ind w:firstLine="0"/>
        <w:rPr>
          <w:i/>
          <w:iCs/>
        </w:rPr>
      </w:pPr>
      <w:r w:rsidRPr="00487E31">
        <w:t>9</w:t>
      </w:r>
      <w:r w:rsidR="001E7B60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487E31" w:rsidRDefault="001E7B60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487E31" w:rsidRDefault="00E375E9" w:rsidP="001D24C3">
      <w:pPr>
        <w:ind w:firstLine="0"/>
      </w:pPr>
      <w:r w:rsidRPr="00487E31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487E31" w:rsidRDefault="001E7B60" w:rsidP="001D24C3">
      <w:pPr>
        <w:ind w:firstLine="0"/>
      </w:pPr>
      <w:r w:rsidRPr="00487E31">
        <w:t>Время выполнения – 30 мин.</w:t>
      </w:r>
    </w:p>
    <w:p w14:paraId="73479358" w14:textId="2484D53C" w:rsidR="00E375E9" w:rsidRPr="00487E31" w:rsidRDefault="00DD26DE" w:rsidP="001D24C3">
      <w:pPr>
        <w:ind w:firstLine="0"/>
      </w:pPr>
      <w:r w:rsidRPr="00487E31">
        <w:t>Ожидаемый результат:</w:t>
      </w:r>
    </w:p>
    <w:p w14:paraId="1BEC8B7C" w14:textId="45088E7B" w:rsidR="00E375E9" w:rsidRPr="00487E31" w:rsidRDefault="001E7B60" w:rsidP="001D24C3">
      <w:pPr>
        <w:ind w:firstLine="0"/>
      </w:pPr>
      <w:r w:rsidRPr="00487E31">
        <w:t xml:space="preserve">1) </w:t>
      </w:r>
      <w:r w:rsidR="00E375E9" w:rsidRPr="00487E31">
        <w:t>Сбор данных:</w:t>
      </w:r>
    </w:p>
    <w:p w14:paraId="5CAFD8E8" w14:textId="77777777" w:rsidR="00E375E9" w:rsidRPr="00487E31" w:rsidRDefault="00E375E9" w:rsidP="001D24C3">
      <w:pPr>
        <w:ind w:firstLine="0"/>
      </w:pPr>
      <w:r w:rsidRPr="00487E31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487E31" w:rsidRDefault="001E7B60" w:rsidP="001D24C3">
      <w:pPr>
        <w:ind w:firstLine="0"/>
      </w:pPr>
      <w:r w:rsidRPr="00487E31">
        <w:t xml:space="preserve">2) </w:t>
      </w:r>
      <w:r w:rsidR="00E375E9" w:rsidRPr="00487E31">
        <w:t>Создание таблицы в Microsoft Excel:</w:t>
      </w:r>
    </w:p>
    <w:p w14:paraId="4CF019B8" w14:textId="77777777" w:rsidR="00E375E9" w:rsidRPr="00487E31" w:rsidRDefault="00E375E9" w:rsidP="001D24C3">
      <w:pPr>
        <w:ind w:firstLine="0"/>
      </w:pPr>
      <w:r w:rsidRPr="00487E31">
        <w:t>Создайте таблицу с расчетами затрат на модернизацию и ожидаемой экономии.</w:t>
      </w:r>
    </w:p>
    <w:p w14:paraId="32178043" w14:textId="77777777" w:rsidR="00E375E9" w:rsidRPr="00487E31" w:rsidRDefault="00E375E9" w:rsidP="001D24C3">
      <w:pPr>
        <w:ind w:firstLine="0"/>
      </w:pPr>
      <w:r w:rsidRPr="00487E31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487E31" w:rsidRDefault="001E7B60" w:rsidP="001D24C3">
      <w:pPr>
        <w:ind w:firstLine="0"/>
      </w:pPr>
      <w:r w:rsidRPr="00487E31">
        <w:t xml:space="preserve">3) </w:t>
      </w:r>
      <w:r w:rsidR="00E375E9" w:rsidRPr="00487E31">
        <w:t>Подсчет экономической эффективности:</w:t>
      </w:r>
    </w:p>
    <w:p w14:paraId="025EB65C" w14:textId="25BE1EC1" w:rsidR="00E375E9" w:rsidRPr="00487E31" w:rsidRDefault="00E375E9" w:rsidP="001D24C3">
      <w:pPr>
        <w:ind w:firstLine="0"/>
      </w:pPr>
      <w:r w:rsidRPr="00487E31">
        <w:t xml:space="preserve">Используйте функции NPV </w:t>
      </w:r>
      <w:r w:rsidR="00A01DC0" w:rsidRPr="00487E31">
        <w:t xml:space="preserve">(ЧПС) </w:t>
      </w:r>
      <w:r w:rsidRPr="00487E31">
        <w:t>и IRR</w:t>
      </w:r>
      <w:r w:rsidR="003B28B5" w:rsidRPr="00487E31">
        <w:t xml:space="preserve"> (ВНД)</w:t>
      </w:r>
      <w:r w:rsidRPr="00487E31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487E31" w:rsidRDefault="00E375E9" w:rsidP="001D24C3">
      <w:pPr>
        <w:ind w:firstLine="0"/>
      </w:pPr>
      <w:r w:rsidRPr="00487E31">
        <w:t>Пример формулы: =</w:t>
      </w:r>
      <w:r w:rsidR="003B28B5" w:rsidRPr="00487E31">
        <w:t>ЧПС</w:t>
      </w:r>
      <w:r w:rsidRPr="00487E31">
        <w:t>(B</w:t>
      </w:r>
      <w:proofErr w:type="gramStart"/>
      <w:r w:rsidRPr="00487E31">
        <w:t>2;C2:C10</w:t>
      </w:r>
      <w:proofErr w:type="gramEnd"/>
      <w:r w:rsidRPr="00487E31">
        <w:t>) для расчета чистой приведенной стоимости.</w:t>
      </w:r>
    </w:p>
    <w:p w14:paraId="72229B8F" w14:textId="0BBD0901" w:rsidR="00E375E9" w:rsidRPr="00487E31" w:rsidRDefault="003B28B5" w:rsidP="001D24C3">
      <w:pPr>
        <w:ind w:firstLine="0"/>
      </w:pPr>
      <w:r w:rsidRPr="00487E31">
        <w:t xml:space="preserve">4) </w:t>
      </w:r>
      <w:r w:rsidR="00E375E9" w:rsidRPr="00487E31">
        <w:t>Анализ результатов:</w:t>
      </w:r>
    </w:p>
    <w:p w14:paraId="34B6A7CA" w14:textId="77777777" w:rsidR="00E375E9" w:rsidRPr="00487E31" w:rsidRDefault="00E375E9" w:rsidP="001D24C3">
      <w:pPr>
        <w:ind w:firstLine="0"/>
      </w:pPr>
      <w:r w:rsidRPr="00487E31">
        <w:lastRenderedPageBreak/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487E31" w:rsidRDefault="00E375E9" w:rsidP="001D24C3">
      <w:pPr>
        <w:ind w:firstLine="0"/>
      </w:pPr>
      <w:r w:rsidRPr="00487E31">
        <w:t>Пример формулы: =ЕСЛИ(A2="оптимистичный</w:t>
      </w:r>
      <w:proofErr w:type="gramStart"/>
      <w:r w:rsidRPr="00487E31">
        <w:t>";B</w:t>
      </w:r>
      <w:proofErr w:type="gramEnd"/>
      <w:r w:rsidRPr="00487E31">
        <w:t>2*0.7;B2*0.3) для расчета вероятностной экономии.</w:t>
      </w:r>
    </w:p>
    <w:p w14:paraId="33E5D736" w14:textId="2C6FF558" w:rsidR="00E375E9" w:rsidRPr="00487E31" w:rsidRDefault="003B28B5" w:rsidP="001D24C3">
      <w:pPr>
        <w:ind w:firstLine="0"/>
      </w:pPr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37DFDA0" w14:textId="77777777" w:rsidR="00E375E9" w:rsidRPr="00487E31" w:rsidRDefault="00E375E9" w:rsidP="001D24C3">
      <w:pPr>
        <w:ind w:firstLine="0"/>
      </w:pPr>
      <w:r w:rsidRPr="00487E31">
        <w:t>Опишите основные выводы на основе данных из таблицы.</w:t>
      </w:r>
    </w:p>
    <w:p w14:paraId="63778FC8" w14:textId="77777777" w:rsidR="00E375E9" w:rsidRPr="00487E31" w:rsidRDefault="00E375E9" w:rsidP="001D24C3">
      <w:pPr>
        <w:ind w:firstLine="0"/>
      </w:pPr>
      <w:r w:rsidRPr="00487E31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487E31" w:rsidRDefault="00E406E9" w:rsidP="001D24C3">
      <w:pPr>
        <w:ind w:firstLine="0"/>
      </w:pPr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40B0F6A0" w:rsidR="001D2CC8" w:rsidRPr="00487E31" w:rsidRDefault="003B28B5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p w14:paraId="7EFDBCCE" w14:textId="77777777" w:rsidR="001D2CC8" w:rsidRPr="00487E31" w:rsidRDefault="001D2CC8" w:rsidP="001D24C3">
      <w:pPr>
        <w:ind w:firstLine="0"/>
      </w:pPr>
    </w:p>
    <w:p w14:paraId="56224A31" w14:textId="77777777" w:rsidR="005B3F82" w:rsidRPr="00487E31" w:rsidRDefault="000B0A3D" w:rsidP="001D24C3">
      <w:pPr>
        <w:ind w:firstLine="0"/>
        <w:rPr>
          <w:i/>
          <w:iCs/>
        </w:rPr>
      </w:pPr>
      <w:r w:rsidRPr="00487E31">
        <w:t xml:space="preserve">10.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487E31" w:rsidRDefault="000B0A3D" w:rsidP="001D24C3">
      <w:pPr>
        <w:ind w:firstLine="0"/>
      </w:pPr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487E31" w:rsidRDefault="00787FD2" w:rsidP="001D24C3">
      <w:pPr>
        <w:ind w:firstLine="0"/>
      </w:pPr>
      <w:r w:rsidRPr="00487E31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487E31" w:rsidRDefault="000B0A3D" w:rsidP="001D24C3">
      <w:pPr>
        <w:ind w:firstLine="0"/>
      </w:pPr>
      <w:r w:rsidRPr="00487E31">
        <w:t>Время выполнения – 30 мин.</w:t>
      </w:r>
    </w:p>
    <w:p w14:paraId="3BA60A5E" w14:textId="080E3816" w:rsidR="00787FD2" w:rsidRPr="00487E31" w:rsidRDefault="00791372" w:rsidP="001D24C3">
      <w:pPr>
        <w:ind w:firstLine="0"/>
      </w:pPr>
      <w:r w:rsidRPr="00487E31">
        <w:t>Ожидаемый результат:</w:t>
      </w:r>
    </w:p>
    <w:p w14:paraId="6BE89E20" w14:textId="3D485CEA" w:rsidR="00787FD2" w:rsidRPr="00487E31" w:rsidRDefault="000B0A3D" w:rsidP="001D24C3">
      <w:pPr>
        <w:ind w:firstLine="0"/>
      </w:pPr>
      <w:r w:rsidRPr="00487E31">
        <w:t xml:space="preserve">1) </w:t>
      </w:r>
      <w:r w:rsidR="00787FD2" w:rsidRPr="00487E31">
        <w:t>Сбор данных:</w:t>
      </w:r>
    </w:p>
    <w:p w14:paraId="560713A1" w14:textId="77777777" w:rsidR="00787FD2" w:rsidRPr="00487E31" w:rsidRDefault="00787FD2" w:rsidP="001D24C3">
      <w:pPr>
        <w:ind w:firstLine="0"/>
      </w:pPr>
      <w:r w:rsidRPr="00487E31">
        <w:t>Получите информацию о текущем состоянии ИТ-инфраструктуры компании.</w:t>
      </w:r>
    </w:p>
    <w:p w14:paraId="6888F7CE" w14:textId="77777777" w:rsidR="00787FD2" w:rsidRPr="00487E31" w:rsidRDefault="00787FD2" w:rsidP="001D24C3">
      <w:pPr>
        <w:ind w:firstLine="0"/>
      </w:pPr>
      <w:r w:rsidRPr="00487E31">
        <w:t>Создание таблицы в Microsoft Excel:</w:t>
      </w:r>
    </w:p>
    <w:p w14:paraId="69977E63" w14:textId="77777777" w:rsidR="00787FD2" w:rsidRPr="00487E31" w:rsidRDefault="00787FD2" w:rsidP="001D24C3">
      <w:pPr>
        <w:ind w:firstLine="0"/>
      </w:pPr>
      <w:r w:rsidRPr="00487E31">
        <w:t>Введите данные о компонентах ИТ-инфраструктуры в таблицу.</w:t>
      </w:r>
    </w:p>
    <w:p w14:paraId="73D89306" w14:textId="77777777" w:rsidR="00787FD2" w:rsidRPr="00487E31" w:rsidRDefault="00787FD2" w:rsidP="001D24C3">
      <w:pPr>
        <w:ind w:firstLine="0"/>
      </w:pPr>
      <w:r w:rsidRPr="00487E31">
        <w:t>Добавьте столбцы для оценки производительности и надежности компонентов.</w:t>
      </w:r>
    </w:p>
    <w:p w14:paraId="568D3F12" w14:textId="24EFCD61" w:rsidR="00787FD2" w:rsidRPr="00487E31" w:rsidRDefault="002D0142" w:rsidP="001D24C3">
      <w:pPr>
        <w:ind w:firstLine="0"/>
      </w:pPr>
      <w:r w:rsidRPr="00487E31">
        <w:t xml:space="preserve">2) </w:t>
      </w:r>
      <w:r w:rsidR="00787FD2" w:rsidRPr="00487E31">
        <w:t>Подсчет общей оценки:</w:t>
      </w:r>
    </w:p>
    <w:p w14:paraId="03B972FB" w14:textId="77777777" w:rsidR="00787FD2" w:rsidRPr="00487E31" w:rsidRDefault="00787FD2" w:rsidP="001D24C3">
      <w:pPr>
        <w:ind w:firstLine="0"/>
      </w:pPr>
      <w:r w:rsidRPr="00487E31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487E31" w:rsidRDefault="00787FD2" w:rsidP="001D24C3">
      <w:pPr>
        <w:ind w:firstLine="0"/>
      </w:pPr>
      <w:r w:rsidRPr="00487E31">
        <w:t>Пример формулы: =</w:t>
      </w:r>
      <w:proofErr w:type="gramStart"/>
      <w:r w:rsidRPr="00487E31">
        <w:t>СРЗНАЧ(</w:t>
      </w:r>
      <w:proofErr w:type="gramEnd"/>
      <w:r w:rsidRPr="00487E31">
        <w:t>B2:B10) для подсчета средней оценки производительности.</w:t>
      </w:r>
    </w:p>
    <w:p w14:paraId="553A77C9" w14:textId="46C86F96" w:rsidR="00787FD2" w:rsidRPr="00487E31" w:rsidRDefault="000A0BA2" w:rsidP="001D24C3">
      <w:pPr>
        <w:ind w:firstLine="0"/>
      </w:pPr>
      <w:r w:rsidRPr="00487E31">
        <w:t>3)</w:t>
      </w:r>
      <w:r w:rsidR="00FA43DA" w:rsidRPr="00487E31">
        <w:t xml:space="preserve"> </w:t>
      </w:r>
      <w:r w:rsidR="00787FD2" w:rsidRPr="00487E31">
        <w:t>Визуализация данных:</w:t>
      </w:r>
    </w:p>
    <w:p w14:paraId="3F123A4E" w14:textId="77777777" w:rsidR="00787FD2" w:rsidRPr="00487E31" w:rsidRDefault="00787FD2" w:rsidP="001D24C3">
      <w:pPr>
        <w:ind w:firstLine="0"/>
      </w:pPr>
      <w:r w:rsidRPr="00487E31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487E31" w:rsidRDefault="00787FD2" w:rsidP="001D24C3">
      <w:pPr>
        <w:ind w:firstLine="0"/>
      </w:pPr>
      <w:r w:rsidRPr="00487E31">
        <w:t>Используйте функции для построения диаграмм (ВСТАВКА -&gt; Диаграмма).</w:t>
      </w:r>
    </w:p>
    <w:p w14:paraId="54344334" w14:textId="61BF4CBF" w:rsidR="00787FD2" w:rsidRPr="00487E31" w:rsidRDefault="00FA43DA" w:rsidP="001D24C3">
      <w:pPr>
        <w:ind w:firstLine="0"/>
      </w:pPr>
      <w:r w:rsidRPr="00487E31">
        <w:t xml:space="preserve">4) </w:t>
      </w:r>
      <w:r w:rsidR="00787FD2" w:rsidRPr="00487E31">
        <w:t>Написание аналитической части отчета в Microsoft Word:</w:t>
      </w:r>
    </w:p>
    <w:p w14:paraId="74031055" w14:textId="77777777" w:rsidR="00787FD2" w:rsidRPr="00487E31" w:rsidRDefault="00787FD2" w:rsidP="001D24C3">
      <w:pPr>
        <w:ind w:firstLine="0"/>
      </w:pPr>
      <w:r w:rsidRPr="00487E31">
        <w:t>Опишите основные выводы на основе данных из таблицы.</w:t>
      </w:r>
    </w:p>
    <w:p w14:paraId="3496830B" w14:textId="77777777" w:rsidR="00787FD2" w:rsidRPr="00487E31" w:rsidRDefault="00787FD2" w:rsidP="001D24C3">
      <w:pPr>
        <w:ind w:firstLine="0"/>
      </w:pPr>
      <w:r w:rsidRPr="00487E31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487E31" w:rsidRDefault="00791372" w:rsidP="001D24C3">
      <w:pPr>
        <w:ind w:firstLine="0"/>
      </w:pPr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6B81AABC" w:rsidR="00053130" w:rsidRPr="00487E31" w:rsidRDefault="00FA43DA" w:rsidP="001D24C3">
      <w:pPr>
        <w:ind w:firstLine="0"/>
      </w:pPr>
      <w:r w:rsidRPr="00487E31">
        <w:t>Компетенции (индикаторы):</w:t>
      </w:r>
      <w:r w:rsidR="00577F70" w:rsidRPr="00577F70">
        <w:t xml:space="preserve"> </w:t>
      </w:r>
      <w:r w:rsidR="00577F70">
        <w:t>ОПК-5 (ОПК-5.1)</w:t>
      </w:r>
    </w:p>
    <w:sectPr w:rsidR="00053130" w:rsidRPr="00487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308377">
    <w:abstractNumId w:val="15"/>
  </w:num>
  <w:num w:numId="2" w16cid:durableId="1722703178">
    <w:abstractNumId w:val="17"/>
  </w:num>
  <w:num w:numId="3" w16cid:durableId="67969617">
    <w:abstractNumId w:val="10"/>
  </w:num>
  <w:num w:numId="4" w16cid:durableId="2141141894">
    <w:abstractNumId w:val="12"/>
  </w:num>
  <w:num w:numId="5" w16cid:durableId="44185696">
    <w:abstractNumId w:val="14"/>
  </w:num>
  <w:num w:numId="6" w16cid:durableId="1548447199">
    <w:abstractNumId w:val="21"/>
  </w:num>
  <w:num w:numId="7" w16cid:durableId="691689470">
    <w:abstractNumId w:val="24"/>
  </w:num>
  <w:num w:numId="8" w16cid:durableId="215505426">
    <w:abstractNumId w:val="25"/>
  </w:num>
  <w:num w:numId="9" w16cid:durableId="160513171">
    <w:abstractNumId w:val="9"/>
  </w:num>
  <w:num w:numId="10" w16cid:durableId="1238787529">
    <w:abstractNumId w:val="8"/>
  </w:num>
  <w:num w:numId="11" w16cid:durableId="682629213">
    <w:abstractNumId w:val="7"/>
  </w:num>
  <w:num w:numId="12" w16cid:durableId="1016692573">
    <w:abstractNumId w:val="0"/>
  </w:num>
  <w:num w:numId="13" w16cid:durableId="1921206666">
    <w:abstractNumId w:val="19"/>
  </w:num>
  <w:num w:numId="14" w16cid:durableId="2084523486">
    <w:abstractNumId w:val="11"/>
  </w:num>
  <w:num w:numId="15" w16cid:durableId="31082532">
    <w:abstractNumId w:val="1"/>
  </w:num>
  <w:num w:numId="16" w16cid:durableId="1188107508">
    <w:abstractNumId w:val="3"/>
  </w:num>
  <w:num w:numId="17" w16cid:durableId="1315257524">
    <w:abstractNumId w:val="23"/>
  </w:num>
  <w:num w:numId="18" w16cid:durableId="41490247">
    <w:abstractNumId w:val="13"/>
  </w:num>
  <w:num w:numId="19" w16cid:durableId="888569042">
    <w:abstractNumId w:val="4"/>
  </w:num>
  <w:num w:numId="20" w16cid:durableId="2140492708">
    <w:abstractNumId w:val="26"/>
  </w:num>
  <w:num w:numId="21" w16cid:durableId="1847480105">
    <w:abstractNumId w:val="6"/>
  </w:num>
  <w:num w:numId="22" w16cid:durableId="1627003182">
    <w:abstractNumId w:val="5"/>
  </w:num>
  <w:num w:numId="23" w16cid:durableId="1679842953">
    <w:abstractNumId w:val="20"/>
  </w:num>
  <w:num w:numId="24" w16cid:durableId="569268742">
    <w:abstractNumId w:val="18"/>
  </w:num>
  <w:num w:numId="25" w16cid:durableId="718743307">
    <w:abstractNumId w:val="22"/>
  </w:num>
  <w:num w:numId="26" w16cid:durableId="1023433465">
    <w:abstractNumId w:val="16"/>
  </w:num>
  <w:num w:numId="27" w16cid:durableId="18065862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4C3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87E31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77F70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5287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A6EF5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</Template>
  <TotalTime>4</TotalTime>
  <Pages>28</Pages>
  <Words>6950</Words>
  <Characters>39620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Пользователь</cp:lastModifiedBy>
  <cp:revision>2</cp:revision>
  <dcterms:created xsi:type="dcterms:W3CDTF">2025-03-23T17:39:00Z</dcterms:created>
  <dcterms:modified xsi:type="dcterms:W3CDTF">2025-03-23T17:39:00Z</dcterms:modified>
</cp:coreProperties>
</file>