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1BE1D" w14:textId="13877612" w:rsidR="00DD7EED" w:rsidRPr="00DD7EED" w:rsidRDefault="00DD7EED" w:rsidP="005E2360">
      <w:pPr>
        <w:pStyle w:val="1"/>
        <w:ind w:firstLine="0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5E2360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7AADA361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756B1DAB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190B8D71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30C60CC7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937694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937694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937694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937694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937694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937694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443C801F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=СУММ(А2:B6)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=СУММ(B2:B6)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4588CE2A" w:rsidR="009102AD" w:rsidRDefault="009102AD" w:rsidP="009102AD">
      <w:r>
        <w:lastRenderedPageBreak/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10EEF7AF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937694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937694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937694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937694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937694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937694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3F8FB594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</w:t>
      </w:r>
      <w:proofErr w:type="gramStart"/>
      <w:r>
        <w:t>2)/</w:t>
      </w:r>
      <w:proofErr w:type="spellStart"/>
      <w:proofErr w:type="gramEnd"/>
      <w:r>
        <w:t>sin</w:t>
      </w:r>
      <w:proofErr w:type="spellEnd"/>
      <w:r>
        <w:t>(А1)*5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33276D75" w:rsidR="009102AD" w:rsidRDefault="009102AD" w:rsidP="009102AD">
      <w:r>
        <w:lastRenderedPageBreak/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=СУММ(B3:D7)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=СУММ(B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10FA86B0" w:rsidR="009102AD" w:rsidRDefault="009102AD" w:rsidP="009102A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072103F0" w:rsidR="00FF2B8B" w:rsidRDefault="001A4B7D" w:rsidP="00FF2B8B">
      <w:r>
        <w:t>Компетенции (индикаторы)</w:t>
      </w:r>
      <w:r w:rsidR="00B12814">
        <w:t>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09CD49A0" w:rsidR="00FB667B" w:rsidRDefault="00FB667B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lastRenderedPageBreak/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724B916B" w:rsidR="00E900F2" w:rsidRDefault="00E900F2" w:rsidP="00E0534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12D2C813" w:rsidR="00FF2B8B" w:rsidRDefault="00E900F2" w:rsidP="00E0534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136A4A09" w:rsidR="00FF2B8B" w:rsidRDefault="00E900F2" w:rsidP="00E0534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61DBAEE1" w:rsidR="00E900F2" w:rsidRDefault="00062841" w:rsidP="00E0534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lastRenderedPageBreak/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2033A79D" w:rsidR="00FF2B8B" w:rsidRDefault="00062841" w:rsidP="00E0534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707FE2E2" w:rsidR="00FF2B8B" w:rsidRPr="00E0534D" w:rsidRDefault="00062841" w:rsidP="00E0534D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5A1D6215" w:rsidR="00FF2B8B" w:rsidRDefault="00994051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79883FF2" w:rsidR="00FF2B8B" w:rsidRDefault="00994051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lastRenderedPageBreak/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5557E607" w:rsidR="00FF2B8B" w:rsidRDefault="00072BCC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7F268765" w:rsidR="00FF2B8B" w:rsidRDefault="00091570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21501CA9" w:rsidR="00FF2B8B" w:rsidRDefault="00091570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.1;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04BA5538" w:rsidR="00FF2B8B" w:rsidRDefault="00D76DD6" w:rsidP="00FF2B8B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4881BC09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738D5BEE" w14:textId="154A4D59" w:rsidR="00D76DD6" w:rsidRDefault="00D76DD6" w:rsidP="00FF2B8B">
      <w:r>
        <w:lastRenderedPageBreak/>
        <w:t>Компетенции (индикаторы):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57BAF916" w:rsidR="003D24F9" w:rsidRDefault="00D510AE" w:rsidP="003D24F9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249A0A8C" w:rsidR="003D24F9" w:rsidRDefault="002E18B2" w:rsidP="003D24F9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07C6FDC8" w:rsidR="003D24F9" w:rsidRDefault="002E18B2" w:rsidP="003D24F9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75E83679" w:rsidR="003D24F9" w:rsidRDefault="002E18B2" w:rsidP="003D24F9">
      <w:r>
        <w:t>Компетенции (индикаторы):</w:t>
      </w:r>
      <w:r w:rsidR="00E0534D" w:rsidRPr="00E0534D">
        <w:rPr>
          <w:iCs/>
        </w:rPr>
        <w:t xml:space="preserve"> </w:t>
      </w:r>
      <w:r w:rsidR="00E0534D" w:rsidRPr="00E9564E">
        <w:rPr>
          <w:iCs/>
        </w:rPr>
        <w:t>УК-1</w:t>
      </w:r>
      <w:r w:rsidR="00E0534D">
        <w:rPr>
          <w:iCs/>
        </w:rPr>
        <w:t>(</w:t>
      </w:r>
      <w:r w:rsidR="00E0534D" w:rsidRPr="00E9564E">
        <w:rPr>
          <w:iCs/>
        </w:rPr>
        <w:t>УК-1</w:t>
      </w:r>
      <w:r w:rsidR="00E0534D">
        <w:rPr>
          <w:iCs/>
        </w:rPr>
        <w:t>.2)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lastRenderedPageBreak/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6E6728E5" w:rsidR="003D24F9" w:rsidRDefault="00473CC6" w:rsidP="003D24F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.1;</w:t>
      </w:r>
      <w:r w:rsidR="00D929A0" w:rsidRPr="00E0534D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2F9F779C" w:rsidR="003D24F9" w:rsidRDefault="00473CC6" w:rsidP="003D24F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.1;</w:t>
      </w:r>
      <w:r w:rsidR="00D929A0" w:rsidRPr="00E0534D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404E1041" w:rsidR="003D24F9" w:rsidRDefault="00D11873" w:rsidP="003D24F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.1;</w:t>
      </w:r>
      <w:r w:rsidR="00D929A0" w:rsidRPr="00E0534D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17D20817" w:rsidR="00531269" w:rsidRDefault="00BF5BCC" w:rsidP="003D24F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lastRenderedPageBreak/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114736D4" w:rsidR="00531269" w:rsidRDefault="0049625F" w:rsidP="0053126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.1;</w:t>
      </w:r>
      <w:r w:rsidR="00D929A0" w:rsidRPr="00E0534D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0582078C" w:rsidR="00531269" w:rsidRDefault="00BA6FE5" w:rsidP="0053126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.1;</w:t>
      </w:r>
      <w:r w:rsidR="00D929A0" w:rsidRPr="00E0534D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02805D81" w:rsidR="00531269" w:rsidRDefault="00214BA2" w:rsidP="00531269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.1;</w:t>
      </w:r>
      <w:r w:rsidR="00D929A0" w:rsidRPr="00E0534D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.2)</w:t>
      </w:r>
    </w:p>
    <w:p w14:paraId="666FA6D8" w14:textId="77777777" w:rsidR="00531269" w:rsidRDefault="00531269" w:rsidP="00531269"/>
    <w:p w14:paraId="4104E3EE" w14:textId="04FD94B4" w:rsidR="00DD7EED" w:rsidRDefault="00DD7EED" w:rsidP="005E2360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689DB0C5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5E2360">
        <w:t>-</w:t>
      </w:r>
      <w:r w:rsidR="00E16901">
        <w:t>А, 2</w:t>
      </w:r>
      <w:r w:rsidR="005E2360">
        <w:t>-</w:t>
      </w:r>
      <w:r w:rsidR="00E16901">
        <w:t xml:space="preserve">Б, </w:t>
      </w:r>
      <w:r w:rsidR="00C86FCF">
        <w:t>3</w:t>
      </w:r>
      <w:r w:rsidR="005E2360">
        <w:t>-</w:t>
      </w:r>
      <w:r w:rsidR="00C86FCF">
        <w:t>В, 4</w:t>
      </w:r>
      <w:r w:rsidR="005E2360">
        <w:t>-</w:t>
      </w:r>
      <w:r w:rsidR="00C86FCF">
        <w:t>Г, 5-Д</w:t>
      </w:r>
      <w:r w:rsidR="00952600">
        <w:t>.</w:t>
      </w:r>
    </w:p>
    <w:p w14:paraId="5F3A68A9" w14:textId="2E8D9256" w:rsidR="00952600" w:rsidRDefault="00F139E9" w:rsidP="00952600">
      <w:r>
        <w:t>Компетенции (индикаторы):</w:t>
      </w:r>
      <w:r w:rsidR="00D929A0" w:rsidRPr="00D929A0">
        <w:rPr>
          <w:iCs/>
        </w:rPr>
        <w:t xml:space="preserve"> </w:t>
      </w:r>
      <w:r w:rsidR="00D929A0" w:rsidRPr="00E9564E">
        <w:rPr>
          <w:iCs/>
        </w:rPr>
        <w:t>УК-1</w:t>
      </w:r>
      <w:r w:rsidR="00D929A0">
        <w:rPr>
          <w:iCs/>
        </w:rPr>
        <w:t>(</w:t>
      </w:r>
      <w:r w:rsidR="00D929A0" w:rsidRPr="00E9564E">
        <w:rPr>
          <w:iCs/>
        </w:rPr>
        <w:t>УК-1</w:t>
      </w:r>
      <w:r w:rsidR="00D929A0">
        <w:rPr>
          <w:iCs/>
        </w:rPr>
        <w:t>.1)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lastRenderedPageBreak/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3F054B3C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>-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>-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>-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>-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>-</w:t>
      </w:r>
      <w:r w:rsidR="00796AF6">
        <w:t>Б</w:t>
      </w:r>
      <w:r w:rsidR="00952600">
        <w:t>.</w:t>
      </w:r>
    </w:p>
    <w:p w14:paraId="6E7BE0F2" w14:textId="47E8DC94" w:rsidR="00952600" w:rsidRDefault="0018248F" w:rsidP="00952600"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937694" w:rsidRPr="00937694">
        <w:rPr>
          <w:iCs/>
        </w:rPr>
        <w:t xml:space="preserve"> </w:t>
      </w:r>
      <w:r w:rsidR="00937694" w:rsidRPr="00E9564E">
        <w:rPr>
          <w:iCs/>
        </w:rPr>
        <w:t>УК-1</w:t>
      </w:r>
      <w:r w:rsidR="00937694">
        <w:rPr>
          <w:iCs/>
        </w:rPr>
        <w:t>(</w:t>
      </w:r>
      <w:r w:rsidR="00937694" w:rsidRPr="00E9564E">
        <w:rPr>
          <w:iCs/>
        </w:rPr>
        <w:t>УК-1</w:t>
      </w:r>
      <w:r w:rsidR="00937694">
        <w:rPr>
          <w:iCs/>
        </w:rPr>
        <w:t>.1)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3945901B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>-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>-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>-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>-</w:t>
      </w:r>
      <w:r w:rsidR="00706E7F">
        <w:t>Б</w:t>
      </w:r>
      <w:r w:rsidR="00952600">
        <w:t>.</w:t>
      </w:r>
    </w:p>
    <w:p w14:paraId="51562971" w14:textId="740E1468" w:rsidR="00952600" w:rsidRDefault="00D85F45" w:rsidP="00952600">
      <w:r>
        <w:t>Компетенции (индикаторы):</w:t>
      </w:r>
      <w:r w:rsidR="00937694" w:rsidRPr="00937694">
        <w:rPr>
          <w:iCs/>
        </w:rPr>
        <w:t xml:space="preserve"> </w:t>
      </w:r>
      <w:r w:rsidR="00937694" w:rsidRPr="00E9564E">
        <w:rPr>
          <w:iCs/>
        </w:rPr>
        <w:t>УК-1</w:t>
      </w:r>
      <w:r w:rsidR="00937694">
        <w:rPr>
          <w:iCs/>
        </w:rPr>
        <w:t>(</w:t>
      </w:r>
      <w:r w:rsidR="00937694" w:rsidRPr="00E9564E">
        <w:rPr>
          <w:iCs/>
        </w:rPr>
        <w:t>УК-1</w:t>
      </w:r>
      <w:r w:rsidR="00937694">
        <w:rPr>
          <w:iCs/>
        </w:rPr>
        <w:t>.1)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6A3C7CCA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>-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>-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>-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>-</w:t>
      </w:r>
      <w:r w:rsidR="006B3680">
        <w:t>Г</w:t>
      </w:r>
      <w:r w:rsidR="00952600">
        <w:t>.</w:t>
      </w:r>
    </w:p>
    <w:p w14:paraId="0D653389" w14:textId="749CB588" w:rsidR="00952600" w:rsidRDefault="0080564B" w:rsidP="00952600">
      <w:r>
        <w:t>Компетенции (индикаторы):</w:t>
      </w:r>
      <w:r w:rsidR="00937694" w:rsidRPr="00937694">
        <w:rPr>
          <w:iCs/>
        </w:rPr>
        <w:t xml:space="preserve"> </w:t>
      </w:r>
      <w:r w:rsidR="00937694" w:rsidRPr="00E9564E">
        <w:rPr>
          <w:iCs/>
        </w:rPr>
        <w:t>УК-1</w:t>
      </w:r>
      <w:r w:rsidR="00937694">
        <w:rPr>
          <w:iCs/>
        </w:rPr>
        <w:t>(</w:t>
      </w:r>
      <w:r w:rsidR="00937694" w:rsidRPr="00E9564E">
        <w:rPr>
          <w:iCs/>
        </w:rPr>
        <w:t>УК-1</w:t>
      </w:r>
      <w:r w:rsidR="00270ED2">
        <w:rPr>
          <w:iCs/>
        </w:rPr>
        <w:t>.1</w:t>
      </w:r>
      <w:r w:rsidR="00937694">
        <w:rPr>
          <w:iCs/>
        </w:rPr>
        <w:t>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lastRenderedPageBreak/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54868F58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>
        <w:t>-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>-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>-</w:t>
      </w:r>
      <w:r w:rsidR="002135CA">
        <w:t>А</w:t>
      </w:r>
      <w:r w:rsidR="00952600">
        <w:t>.</w:t>
      </w:r>
    </w:p>
    <w:p w14:paraId="1271CAE0" w14:textId="01B48B21" w:rsidR="00952600" w:rsidRDefault="00ED752A" w:rsidP="00952600">
      <w:r>
        <w:t>Компетенции (индикаторы):</w:t>
      </w:r>
      <w:r w:rsidR="00270ED2" w:rsidRPr="00270ED2">
        <w:rPr>
          <w:iCs/>
        </w:rPr>
        <w:t xml:space="preserve"> </w:t>
      </w:r>
      <w:r w:rsidR="00270ED2" w:rsidRPr="00E9564E">
        <w:rPr>
          <w:iCs/>
        </w:rPr>
        <w:t>УК-1</w:t>
      </w:r>
      <w:r w:rsidR="00270ED2">
        <w:rPr>
          <w:iCs/>
        </w:rPr>
        <w:t>(</w:t>
      </w:r>
      <w:r w:rsidR="00270ED2" w:rsidRPr="00E9564E">
        <w:rPr>
          <w:iCs/>
        </w:rPr>
        <w:t>УК-1</w:t>
      </w:r>
      <w:r w:rsidR="00270ED2">
        <w:rPr>
          <w:iCs/>
        </w:rPr>
        <w:t>.1)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01F7642F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>-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>-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>-</w:t>
      </w:r>
      <w:r w:rsidR="005F56F8">
        <w:t>Б</w:t>
      </w:r>
      <w:r w:rsidR="00952600">
        <w:t>.</w:t>
      </w:r>
    </w:p>
    <w:p w14:paraId="3DF6BE94" w14:textId="3B2DB2A1" w:rsidR="00952600" w:rsidRDefault="00351EAD" w:rsidP="00952600">
      <w:r>
        <w:t>Компетенции (индикаторы):</w:t>
      </w:r>
      <w:r w:rsidR="002324DD" w:rsidRPr="002324DD">
        <w:rPr>
          <w:iCs/>
        </w:rPr>
        <w:t xml:space="preserve"> </w:t>
      </w:r>
      <w:r w:rsidR="002324DD" w:rsidRPr="00E9564E">
        <w:rPr>
          <w:iCs/>
        </w:rPr>
        <w:t>УК-1</w:t>
      </w:r>
      <w:r w:rsidR="002324DD">
        <w:rPr>
          <w:iCs/>
        </w:rPr>
        <w:t>(</w:t>
      </w:r>
      <w:r w:rsidR="002324DD" w:rsidRPr="00E9564E">
        <w:rPr>
          <w:iCs/>
        </w:rPr>
        <w:t>УК-1</w:t>
      </w:r>
      <w:r w:rsidR="002324DD">
        <w:rPr>
          <w:iCs/>
        </w:rPr>
        <w:t>.1)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495FD9BB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>-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>-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>-</w:t>
      </w:r>
      <w:r w:rsidR="00A95D5A">
        <w:t>А</w:t>
      </w:r>
      <w:r w:rsidR="00952600">
        <w:t>.</w:t>
      </w:r>
    </w:p>
    <w:p w14:paraId="2E8FFF78" w14:textId="5323E60E" w:rsidR="00952600" w:rsidRDefault="00D56CB8" w:rsidP="00952600">
      <w:r>
        <w:t>Компетенции (индикаторы):</w:t>
      </w:r>
      <w:r w:rsidR="00906B39" w:rsidRPr="00906B39">
        <w:rPr>
          <w:iCs/>
        </w:rPr>
        <w:t xml:space="preserve"> </w:t>
      </w:r>
      <w:r w:rsidR="00906B39" w:rsidRPr="00E9564E">
        <w:rPr>
          <w:iCs/>
        </w:rPr>
        <w:t>УК-1</w:t>
      </w:r>
      <w:r w:rsidR="00906B39">
        <w:rPr>
          <w:iCs/>
        </w:rPr>
        <w:t>(</w:t>
      </w:r>
      <w:r w:rsidR="00906B39" w:rsidRPr="00E9564E">
        <w:rPr>
          <w:iCs/>
        </w:rPr>
        <w:t>УК-1</w:t>
      </w:r>
      <w:r w:rsidR="00906B39">
        <w:rPr>
          <w:iCs/>
        </w:rPr>
        <w:t>.1)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lastRenderedPageBreak/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4A5DCB4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>-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>-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>-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>-</w:t>
      </w:r>
      <w:r w:rsidR="003A4580">
        <w:t>Г</w:t>
      </w:r>
      <w:r w:rsidR="001E440C">
        <w:t>.</w:t>
      </w:r>
    </w:p>
    <w:p w14:paraId="3368CD87" w14:textId="4A71AF59" w:rsidR="001E440C" w:rsidRDefault="006500DA" w:rsidP="001E440C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50CF9025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>-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>-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>-</w:t>
      </w:r>
      <w:r w:rsidR="00197F46">
        <w:t>Б</w:t>
      </w:r>
      <w:r w:rsidR="001E440C">
        <w:t>.</w:t>
      </w:r>
    </w:p>
    <w:p w14:paraId="379C088F" w14:textId="08FCF62F" w:rsidR="001E440C" w:rsidRDefault="00AC60E8" w:rsidP="001E440C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2A759D12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-1, </w:t>
      </w:r>
      <w:r w:rsidR="00090070">
        <w:t>Б</w:t>
      </w:r>
      <w:r w:rsidR="001E440C">
        <w:t xml:space="preserve">-2, </w:t>
      </w:r>
      <w:r w:rsidR="00090070">
        <w:t>В</w:t>
      </w:r>
      <w:r w:rsidR="001E440C">
        <w:t>-3.</w:t>
      </w:r>
    </w:p>
    <w:p w14:paraId="40AB1ADA" w14:textId="60AEF25B" w:rsidR="001E440C" w:rsidRDefault="00EF4FD8" w:rsidP="001E440C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1C9C4241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>-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>-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>-</w:t>
      </w:r>
      <w:r w:rsidR="009A2B5B">
        <w:t>В</w:t>
      </w:r>
      <w:r w:rsidR="001E440C">
        <w:t>.</w:t>
      </w:r>
    </w:p>
    <w:p w14:paraId="07F64A3A" w14:textId="53A80154" w:rsidR="001E440C" w:rsidRDefault="00405823" w:rsidP="001E440C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.12)</w:t>
      </w:r>
    </w:p>
    <w:p w14:paraId="0E8A3C6F" w14:textId="77777777" w:rsidR="001E440C" w:rsidRDefault="001E440C" w:rsidP="001E440C"/>
    <w:p w14:paraId="0DCD758F" w14:textId="599AB530" w:rsidR="001E440C" w:rsidRDefault="00405823" w:rsidP="001E440C">
      <w:r>
        <w:lastRenderedPageBreak/>
        <w:t>1</w:t>
      </w:r>
      <w:r w:rsidR="005E2360">
        <w:t>2</w:t>
      </w:r>
      <w:r>
        <w:t xml:space="preserve">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61B33602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>-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>-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>-</w:t>
      </w:r>
      <w:r w:rsidR="008A21AA">
        <w:t>А</w:t>
      </w:r>
      <w:r w:rsidR="001E440C">
        <w:t>.</w:t>
      </w:r>
    </w:p>
    <w:p w14:paraId="345E4E01" w14:textId="1A1C96BA" w:rsidR="001E440C" w:rsidRDefault="00B9798B" w:rsidP="001E440C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.1)</w:t>
      </w:r>
    </w:p>
    <w:p w14:paraId="20E3468B" w14:textId="77777777" w:rsidR="001E440C" w:rsidRDefault="001E440C" w:rsidP="001E440C"/>
    <w:p w14:paraId="743C1B39" w14:textId="34A477DF" w:rsidR="001E440C" w:rsidRDefault="000828E1" w:rsidP="001E440C">
      <w:r>
        <w:t>1</w:t>
      </w:r>
      <w:r w:rsidR="005E2360">
        <w:t>3</w:t>
      </w:r>
      <w:r>
        <w:t xml:space="preserve">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26EB6848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>-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>-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>-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>-</w:t>
      </w:r>
      <w:r w:rsidR="00C156C5">
        <w:t>В</w:t>
      </w:r>
      <w:r w:rsidR="001E440C">
        <w:t>.</w:t>
      </w:r>
    </w:p>
    <w:p w14:paraId="3A71B42D" w14:textId="597AB528" w:rsidR="00952600" w:rsidRDefault="0053251D" w:rsidP="001E440C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.1)</w:t>
      </w:r>
    </w:p>
    <w:p w14:paraId="371EEF3A" w14:textId="0F3E6688" w:rsidR="00DD7EED" w:rsidRPr="00116148" w:rsidRDefault="00DD7EED" w:rsidP="005E2360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257A6F75" w:rsidR="00BD159C" w:rsidRDefault="00BD159C" w:rsidP="00193DBD">
      <w:r>
        <w:t>Компетенции (индикаторы):</w:t>
      </w:r>
      <w:r w:rsidR="00CA21B2" w:rsidRPr="00CA21B2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(</w:t>
      </w:r>
      <w:r w:rsidR="00CA21B2" w:rsidRPr="00E9564E">
        <w:rPr>
          <w:iCs/>
        </w:rPr>
        <w:t>УК-1</w:t>
      </w:r>
      <w:r w:rsidR="00CA21B2">
        <w:rPr>
          <w:iCs/>
        </w:rPr>
        <w:t>.1;</w:t>
      </w:r>
      <w:r w:rsidR="00CA21B2" w:rsidRPr="00E0534D">
        <w:rPr>
          <w:iCs/>
        </w:rPr>
        <w:t xml:space="preserve"> </w:t>
      </w:r>
      <w:r w:rsidR="00CA21B2" w:rsidRPr="00E9564E">
        <w:rPr>
          <w:iCs/>
        </w:rPr>
        <w:t>УК-1</w:t>
      </w:r>
      <w:r w:rsidR="00CA21B2">
        <w:rPr>
          <w:iCs/>
        </w:rPr>
        <w:t>.2)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lastRenderedPageBreak/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4E234471" w:rsidR="00FD40BC" w:rsidRDefault="00FD40BC" w:rsidP="00193DBD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.1;</w:t>
      </w:r>
      <w:r w:rsidR="00FA0D1A" w:rsidRPr="00E0534D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7DB21E39" w:rsidR="008724E6" w:rsidRDefault="008724E6" w:rsidP="00193DBD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.1;</w:t>
      </w:r>
      <w:r w:rsidR="00FA0D1A" w:rsidRPr="00E0534D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37B22A10" w:rsidR="008724E6" w:rsidRDefault="008724E6" w:rsidP="00193DBD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.1;</w:t>
      </w:r>
      <w:r w:rsidR="00FA0D1A" w:rsidRPr="00E0534D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4E4A85B1" w:rsidR="008724E6" w:rsidRDefault="008724E6" w:rsidP="00193DBD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.1;</w:t>
      </w:r>
      <w:r w:rsidR="00FA0D1A" w:rsidRPr="00E0534D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5E2360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483A14CD" w:rsidR="00193DBD" w:rsidRDefault="00193DBD" w:rsidP="00193DBD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5F9224AF" w:rsidR="00193DBD" w:rsidRDefault="00193DBD" w:rsidP="00A67152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79FB0F26" w:rsidR="00193DBD" w:rsidRDefault="00193DBD" w:rsidP="00193DBD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15A49CEF" w:rsidR="00A67152" w:rsidRDefault="00A67152" w:rsidP="00A67152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(;</w:t>
      </w:r>
      <w:r w:rsidR="00FA0D1A" w:rsidRPr="00E0534D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48CD136F" w:rsidR="00D56E2B" w:rsidRDefault="00D56E2B" w:rsidP="00D56E2B">
      <w:r>
        <w:t>Компетенции (индикаторы):</w:t>
      </w:r>
      <w:r w:rsidR="00FA0D1A" w:rsidRPr="00FA0D1A">
        <w:rPr>
          <w:iCs/>
        </w:rPr>
        <w:t xml:space="preserve"> </w:t>
      </w:r>
      <w:r w:rsidR="00FA0D1A" w:rsidRPr="00E9564E">
        <w:rPr>
          <w:iCs/>
        </w:rPr>
        <w:t>УК-1</w:t>
      </w:r>
      <w:r w:rsidR="00FA0D1A">
        <w:rPr>
          <w:iCs/>
        </w:rPr>
        <w:t>(</w:t>
      </w:r>
      <w:r w:rsidR="00FA0D1A" w:rsidRPr="00E9564E">
        <w:rPr>
          <w:iCs/>
        </w:rPr>
        <w:t>УК-1</w:t>
      </w:r>
      <w:r w:rsidR="00FA0D1A">
        <w:rPr>
          <w:iCs/>
        </w:rPr>
        <w:t>.2)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0DDAF699" w:rsidR="001454C2" w:rsidRDefault="008C7D4B" w:rsidP="001454C2">
      <w:r>
        <w:t>Компетенции(индикаторы)</w:t>
      </w:r>
      <w:r w:rsidR="001454C2">
        <w:t>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798A1959" w:rsidR="001454C2" w:rsidRDefault="008C7D4B" w:rsidP="001454C2">
      <w:r>
        <w:t>Компетенции(индикаторы):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55E8BCC9" w:rsidR="001454C2" w:rsidRDefault="008E6755" w:rsidP="001454C2">
      <w:r>
        <w:lastRenderedPageBreak/>
        <w:t>Компетенции(индикаторы)</w:t>
      </w:r>
      <w:r w:rsidR="001454C2">
        <w:t>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258F12EC" w:rsidR="001454C2" w:rsidRDefault="008E6755" w:rsidP="001454C2">
      <w:r>
        <w:t>Компетенции(индикаторы)</w:t>
      </w:r>
      <w:r w:rsidR="001454C2">
        <w:t>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581D21DF" w:rsidR="001454C2" w:rsidRDefault="00F17957" w:rsidP="001454C2">
      <w:r>
        <w:t>Компетенции(индикаторы)</w:t>
      </w:r>
      <w:r w:rsidR="000861D6">
        <w:t>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03BC3D7E" w:rsidR="001454C2" w:rsidRDefault="006441B2" w:rsidP="001454C2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6D449BB2" w:rsidR="001454C2" w:rsidRDefault="006E5E0E" w:rsidP="001454C2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56B8E7F5" w:rsidR="001454C2" w:rsidRDefault="006E5E0E" w:rsidP="001454C2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42AFC163" w:rsidR="00000EA6" w:rsidRDefault="006E5E0E" w:rsidP="001454C2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45FE7B2C" w:rsidR="001A19F3" w:rsidRDefault="006E5E0E" w:rsidP="001A19F3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170270C2" w:rsidR="001A19F3" w:rsidRDefault="00ED5CE2" w:rsidP="00ED5CE2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4D922834" w:rsidR="001A19F3" w:rsidRDefault="001A19F3" w:rsidP="001A19F3">
      <w:r>
        <w:t>Шифр компетенции: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2DA8E37B" w:rsidR="001A19F3" w:rsidRDefault="00F17C9E" w:rsidP="001A19F3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793D3B1D" w:rsidR="001A19F3" w:rsidRDefault="00F17C9E" w:rsidP="001A19F3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658477B9" w:rsidR="001A19F3" w:rsidRPr="00DD7EED" w:rsidRDefault="00640EF7" w:rsidP="001A19F3">
      <w:r>
        <w:t>Компетенции (индикаторы):</w:t>
      </w:r>
      <w:r w:rsidR="00DC2FA7" w:rsidRPr="00DC2FA7">
        <w:rPr>
          <w:iCs/>
        </w:rPr>
        <w:t xml:space="preserve"> </w:t>
      </w:r>
      <w:r w:rsidR="00DC2FA7" w:rsidRPr="00E9564E">
        <w:rPr>
          <w:iCs/>
        </w:rPr>
        <w:t>УК-1</w:t>
      </w:r>
      <w:r w:rsidR="00DC2FA7">
        <w:rPr>
          <w:iCs/>
        </w:rPr>
        <w:t>(</w:t>
      </w:r>
      <w:r w:rsidR="00DC2FA7" w:rsidRPr="00E9564E">
        <w:rPr>
          <w:iCs/>
        </w:rPr>
        <w:t>УК-1</w:t>
      </w:r>
      <w:r w:rsidR="00DC2FA7">
        <w:rPr>
          <w:iCs/>
        </w:rPr>
        <w:t>.2)</w:t>
      </w:r>
    </w:p>
    <w:p w14:paraId="31A1473C" w14:textId="1269A3F5" w:rsidR="00DD7EED" w:rsidRDefault="00DD7EED" w:rsidP="005E2360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47D4ED95" w:rsidR="00D41B52" w:rsidRDefault="00640EF7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1BF3C816" w:rsidR="00D41B52" w:rsidRDefault="00D36614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783F7114" w:rsidR="00D41B52" w:rsidRDefault="00D36614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5BCF0E54" w:rsidR="00D41B52" w:rsidRDefault="00D36614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1E4209D9" w:rsidR="00D41B52" w:rsidRDefault="00D36614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69BBB839" w:rsidR="00D41B52" w:rsidRDefault="00D36614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05E5CB66" w:rsidR="00D41B52" w:rsidRDefault="00B01896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5BDC2119" w:rsidR="00D41B52" w:rsidRDefault="00B01896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lastRenderedPageBreak/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2D6708F7" w:rsidR="00D41B52" w:rsidRDefault="00B01896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0D66170F" w:rsidR="00D41B52" w:rsidRDefault="00B01896" w:rsidP="00D41B52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3293C6F4" w:rsidR="00651CCD" w:rsidRDefault="00B01896" w:rsidP="00651CCD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5B73534F" w:rsidR="00651CCD" w:rsidRDefault="00B01896" w:rsidP="00651CCD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00A445EA" w:rsidR="00651CCD" w:rsidRDefault="00B01896" w:rsidP="00651CCD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55CD4419" w:rsidR="00651CCD" w:rsidRDefault="00B01896" w:rsidP="00651CCD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lastRenderedPageBreak/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0DC0D8EA" w:rsidR="00651CCD" w:rsidRDefault="00B01896" w:rsidP="00651CCD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6A0DE934" w:rsidR="00651CCD" w:rsidRDefault="008A1301" w:rsidP="00651CCD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300A6FE8" w14:textId="77777777" w:rsidR="00053130" w:rsidRDefault="00DD7EED" w:rsidP="005E2360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Default="00BE3A59" w:rsidP="00BE3A59">
      <w:r>
        <w:t xml:space="preserve">Необходимо провести анализ деловой ситуации и предложить алгоритм </w:t>
      </w:r>
      <w:r w:rsidR="00523FEE">
        <w:t>решения профессиональной задачи с использованием информационных технологий.</w:t>
      </w:r>
    </w:p>
    <w:p w14:paraId="556B3536" w14:textId="77777777" w:rsidR="001D2CC8" w:rsidRDefault="001D2CC8" w:rsidP="001D2CC8">
      <w:r w:rsidRPr="005E2360">
        <w:t>Ситуация:</w:t>
      </w:r>
      <w:r>
        <w:t xml:space="preserve">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Default="00EF58FF" w:rsidP="001D2CC8">
      <w:r>
        <w:t>Время выполнения – 30 мин</w:t>
      </w:r>
      <w:r w:rsidR="007A0CF5">
        <w:t>.</w:t>
      </w:r>
    </w:p>
    <w:p w14:paraId="0258FB8C" w14:textId="1A59487B" w:rsidR="007A0CF5" w:rsidRPr="008247ED" w:rsidRDefault="008247ED" w:rsidP="001D2CC8">
      <w:r w:rsidRPr="008247ED">
        <w:t>Ожидаемый ответ:</w:t>
      </w:r>
    </w:p>
    <w:p w14:paraId="45C09F88" w14:textId="4FB96A6D" w:rsidR="001D2CC8" w:rsidRDefault="007A0CF5" w:rsidP="001D2CC8">
      <w:r>
        <w:t xml:space="preserve">1) </w:t>
      </w:r>
      <w:r w:rsidR="001D2CC8">
        <w:t>Сбор данных:</w:t>
      </w:r>
    </w:p>
    <w:p w14:paraId="09B50524" w14:textId="1EA6D27D" w:rsidR="001D2CC8" w:rsidRDefault="001D2CC8" w:rsidP="001D2CC8">
      <w:r>
        <w:t>Получите данные о продажах компании за последний квартал.</w:t>
      </w:r>
    </w:p>
    <w:p w14:paraId="0092FCAA" w14:textId="16497CA9" w:rsidR="001D2CC8" w:rsidRDefault="00183662" w:rsidP="001D2CC8">
      <w:r>
        <w:t>2</w:t>
      </w:r>
      <w:r w:rsidR="007A0CF5">
        <w:t xml:space="preserve">) </w:t>
      </w:r>
      <w:r w:rsidR="001D2CC8">
        <w:t>Создание таблицы в Microsoft Excel:</w:t>
      </w:r>
    </w:p>
    <w:p w14:paraId="21F3BD48" w14:textId="357BCEC8" w:rsidR="001D2CC8" w:rsidRDefault="001D2CC8" w:rsidP="001D2CC8">
      <w:r>
        <w:t>Введите данные о продажах в таблицу Excel.</w:t>
      </w:r>
    </w:p>
    <w:p w14:paraId="1EB13D7D" w14:textId="39AC48EC" w:rsidR="001D2CC8" w:rsidRDefault="001D2CC8" w:rsidP="001D2CC8">
      <w:r>
        <w:t>Добавьте столбцы для месяцев и категорий продуктов.</w:t>
      </w:r>
    </w:p>
    <w:p w14:paraId="1090AA95" w14:textId="33D0C799" w:rsidR="001D2CC8" w:rsidRDefault="00183662" w:rsidP="001D2CC8">
      <w:r>
        <w:t>3</w:t>
      </w:r>
      <w:r w:rsidR="007A0CF5">
        <w:t xml:space="preserve">) </w:t>
      </w:r>
      <w:r w:rsidR="001D2CC8">
        <w:t>Подсчет общих объемов продаж:</w:t>
      </w:r>
    </w:p>
    <w:p w14:paraId="18ECE0DF" w14:textId="64136587" w:rsidR="001D2CC8" w:rsidRDefault="001D2CC8" w:rsidP="001D2CC8">
      <w:r>
        <w:t>Используйте функцию СУММ для подсчета общих объемов продаж по каждому месяцу.</w:t>
      </w:r>
    </w:p>
    <w:p w14:paraId="527B98D3" w14:textId="77777777" w:rsidR="001D2CC8" w:rsidRDefault="001D2CC8" w:rsidP="001D2CC8">
      <w:r>
        <w:t>Пример формулы: =СУММ(B2:B5) для подсчета продаж за январь-март.</w:t>
      </w:r>
    </w:p>
    <w:p w14:paraId="6AA2B59F" w14:textId="39792309" w:rsidR="001D2CC8" w:rsidRDefault="00183662" w:rsidP="001D2CC8">
      <w:r>
        <w:t xml:space="preserve">4) </w:t>
      </w:r>
      <w:r w:rsidR="001D2CC8">
        <w:t>Визуализация данных:</w:t>
      </w:r>
    </w:p>
    <w:p w14:paraId="7F1E8A8C" w14:textId="01578EF1" w:rsidR="001D2CC8" w:rsidRDefault="001D2CC8" w:rsidP="001D2CC8">
      <w:r>
        <w:t>Создайте диаграммы и графики для иллюстрации динамики продаж.</w:t>
      </w:r>
    </w:p>
    <w:p w14:paraId="51B60B61" w14:textId="5FD773D9" w:rsidR="001D2CC8" w:rsidRDefault="001D2CC8" w:rsidP="001D2CC8">
      <w:r>
        <w:t>Используйте функции для построения диаграмм (ВСТАВКА -&gt; Диаграмма).</w:t>
      </w:r>
    </w:p>
    <w:p w14:paraId="4FDF5F14" w14:textId="4BB18D3F" w:rsidR="001D2CC8" w:rsidRDefault="00757A45" w:rsidP="001D2CC8">
      <w:r>
        <w:t xml:space="preserve">5) </w:t>
      </w:r>
      <w:r w:rsidR="001D2CC8">
        <w:t>Написание аналитической части отчета в Microsoft Word:</w:t>
      </w:r>
    </w:p>
    <w:p w14:paraId="474F701C" w14:textId="43AA1BFB" w:rsidR="001D2CC8" w:rsidRDefault="001D2CC8" w:rsidP="001D2CC8">
      <w:r>
        <w:t>Опишите основные выводы на основе данных из таблицы.</w:t>
      </w:r>
    </w:p>
    <w:p w14:paraId="4D8CC6F3" w14:textId="25714A0A" w:rsidR="001D2CC8" w:rsidRDefault="001D2CC8" w:rsidP="001D2CC8">
      <w:r>
        <w:t>Предложите рекомендации по улучшению продаж на следующий квартал.</w:t>
      </w:r>
    </w:p>
    <w:p w14:paraId="2CB93DE2" w14:textId="0BC14756" w:rsidR="001D2CC8" w:rsidRDefault="00757A45" w:rsidP="001D2CC8">
      <w:r>
        <w:t>6)</w:t>
      </w:r>
      <w:r w:rsidR="001D2CC8">
        <w:t>Автоматизация обновления данных:</w:t>
      </w:r>
    </w:p>
    <w:p w14:paraId="5987C644" w14:textId="6DC2353E" w:rsidR="001D2CC8" w:rsidRDefault="001D2CC8" w:rsidP="001D2CC8">
      <w:r>
        <w:lastRenderedPageBreak/>
        <w:t>Свяжите таблицу в Excel с отчетом в Word для автоматического обновления данных.</w:t>
      </w:r>
    </w:p>
    <w:p w14:paraId="48CDFD43" w14:textId="49DF0524" w:rsidR="001D2CC8" w:rsidRDefault="001D2CC8" w:rsidP="001D2CC8">
      <w:r>
        <w:t>Используйте команду Обновить связь в Word для обновления данных.</w:t>
      </w:r>
    </w:p>
    <w:p w14:paraId="18C2F486" w14:textId="35C12F81" w:rsidR="008247ED" w:rsidRDefault="00AD557D" w:rsidP="001D2CC8">
      <w:r>
        <w:t>Критерии оценивания: наличие в ответе хотя бы трех</w:t>
      </w:r>
      <w:r w:rsidR="00711E82">
        <w:t xml:space="preserve"> шагов</w:t>
      </w:r>
      <w:r>
        <w:t>, описание операции сбора, анализа и визуализации данных.</w:t>
      </w:r>
    </w:p>
    <w:p w14:paraId="2179D606" w14:textId="65D9DB1C" w:rsidR="001D2CC8" w:rsidRDefault="00757A45" w:rsidP="001D2CC8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5A14601F" w14:textId="77777777" w:rsidR="001D2CC8" w:rsidRDefault="001D2CC8" w:rsidP="001D2CC8"/>
    <w:p w14:paraId="2BE7590D" w14:textId="6550102D" w:rsidR="006564BB" w:rsidRDefault="001D2CC8" w:rsidP="001D2CC8">
      <w:r>
        <w:t>2</w:t>
      </w:r>
      <w:r w:rsidR="00757A45">
        <w:t xml:space="preserve">. </w:t>
      </w:r>
      <w:r w:rsidR="006564BB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Default="00757A45" w:rsidP="001D2CC8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Default="001D2CC8" w:rsidP="001D2CC8">
      <w:r w:rsidRPr="005E2360">
        <w:t>Ситуация:</w:t>
      </w:r>
      <w:r>
        <w:t xml:space="preserve">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>
        <w:t>СУММ</w:t>
      </w:r>
      <w:r>
        <w:t>", "</w:t>
      </w:r>
      <w:r w:rsidR="000A617A">
        <w:t>СЧЕТ</w:t>
      </w:r>
      <w:r>
        <w:t>" и "</w:t>
      </w:r>
      <w:r w:rsidR="000A617A">
        <w:t>СЧЕТЕСЛИ</w:t>
      </w:r>
      <w:r>
        <w:t>" для создания этой таблицы?</w:t>
      </w:r>
    </w:p>
    <w:p w14:paraId="113598CC" w14:textId="2882AE8F" w:rsidR="001D2CC8" w:rsidRDefault="000A617A" w:rsidP="001D2CC8">
      <w:r>
        <w:t>Время выполнения – 30 мин.</w:t>
      </w:r>
    </w:p>
    <w:p w14:paraId="503387A0" w14:textId="2F7F52ED" w:rsidR="001D2CC8" w:rsidRDefault="00711E82" w:rsidP="001D2CC8">
      <w:r>
        <w:t>Ожидаемый ответ:</w:t>
      </w:r>
    </w:p>
    <w:p w14:paraId="63E6E3D5" w14:textId="6F8E04CF" w:rsidR="001D2CC8" w:rsidRDefault="000A617A" w:rsidP="001D2CC8">
      <w:r>
        <w:t xml:space="preserve">1) </w:t>
      </w:r>
      <w:r w:rsidR="001D2CC8">
        <w:t>Создание структуры таблицы:</w:t>
      </w:r>
    </w:p>
    <w:p w14:paraId="2BBF52FF" w14:textId="021EADF1" w:rsidR="001D2CC8" w:rsidRDefault="001D2CC8" w:rsidP="001D2CC8">
      <w:r>
        <w:t>В Excel создайте таблицу с колонками для категорий доходов и расходов.</w:t>
      </w:r>
    </w:p>
    <w:p w14:paraId="65DFDAB3" w14:textId="55B94889" w:rsidR="001D2CC8" w:rsidRDefault="001D2CC8" w:rsidP="001D2CC8">
      <w:r>
        <w:t>Добавьте строки для каждого месяца следующего года.</w:t>
      </w:r>
    </w:p>
    <w:p w14:paraId="57D5EB9A" w14:textId="3C90D432" w:rsidR="001D2CC8" w:rsidRDefault="002D0142" w:rsidP="001D2CC8">
      <w:r>
        <w:t>2</w:t>
      </w:r>
      <w:r w:rsidR="0074131E">
        <w:t xml:space="preserve">) </w:t>
      </w:r>
      <w:r w:rsidR="001D2CC8">
        <w:t>Ввод данных:</w:t>
      </w:r>
    </w:p>
    <w:p w14:paraId="44BC6656" w14:textId="4622069E" w:rsidR="001D2CC8" w:rsidRDefault="001D2CC8" w:rsidP="001D2CC8">
      <w:r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Default="0074131E" w:rsidP="001D2CC8">
      <w:r>
        <w:t xml:space="preserve">3) </w:t>
      </w:r>
      <w:r w:rsidR="001D2CC8">
        <w:t>Подсчет общих доходов и расходов:</w:t>
      </w:r>
    </w:p>
    <w:p w14:paraId="6D1F4867" w14:textId="67C0E1B0" w:rsidR="001D2CC8" w:rsidRDefault="001D2CC8" w:rsidP="001D2CC8">
      <w:r>
        <w:t>Используйте функцию СУММ для подсчета общих доходов и расходов за каждый месяц.</w:t>
      </w:r>
    </w:p>
    <w:p w14:paraId="642998AB" w14:textId="77777777" w:rsidR="001D2CC8" w:rsidRDefault="001D2CC8" w:rsidP="001D2CC8">
      <w:r>
        <w:t>Пример формулы: =СУММ(B2:B13) для подсчета доходов за январь.</w:t>
      </w:r>
    </w:p>
    <w:p w14:paraId="2AD2BEB3" w14:textId="3F65B22B" w:rsidR="001D2CC8" w:rsidRDefault="0074131E" w:rsidP="001D2CC8">
      <w:r>
        <w:t xml:space="preserve">4) </w:t>
      </w:r>
      <w:r w:rsidR="001D2CC8">
        <w:t>Прогнозирование по категориям:</w:t>
      </w:r>
    </w:p>
    <w:p w14:paraId="71EAA60D" w14:textId="725C49FF" w:rsidR="001D2CC8" w:rsidRDefault="001D2CC8" w:rsidP="001D2CC8">
      <w:r>
        <w:t>Используйте функцию СЧЁТЕСЛИ для подсчета количества операций по каждой категории.</w:t>
      </w:r>
    </w:p>
    <w:p w14:paraId="51F1366F" w14:textId="77777777" w:rsidR="001D2CC8" w:rsidRDefault="001D2CC8" w:rsidP="001D2CC8">
      <w:r>
        <w:t>Пример формулы: =СЧЁТЕСЛИ(A2:A10;"&gt;500") для подсчета числа продаж свыше 500 единиц.</w:t>
      </w:r>
    </w:p>
    <w:p w14:paraId="2DC227F4" w14:textId="0121C65F" w:rsidR="001D2CC8" w:rsidRDefault="00886D46" w:rsidP="001D2CC8">
      <w:r>
        <w:t xml:space="preserve">5) </w:t>
      </w:r>
      <w:r w:rsidR="001D2CC8">
        <w:t>Анализ данных:</w:t>
      </w:r>
    </w:p>
    <w:p w14:paraId="0C837723" w14:textId="4BBF99AA" w:rsidR="001D2CC8" w:rsidRDefault="001D2CC8" w:rsidP="001D2CC8">
      <w:r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Default="00886D46" w:rsidP="001D2CC8">
      <w:r>
        <w:t xml:space="preserve">6) </w:t>
      </w:r>
      <w:r w:rsidR="001D2CC8">
        <w:t>Рекомендации по улучшению:</w:t>
      </w:r>
    </w:p>
    <w:p w14:paraId="46E033BB" w14:textId="77777777" w:rsidR="001D2CC8" w:rsidRDefault="001D2CC8" w:rsidP="001D2CC8">
      <w:r>
        <w:t>На основе анализа предложите рекомендации по оптимизации бюджета.</w:t>
      </w:r>
    </w:p>
    <w:p w14:paraId="20B063C5" w14:textId="29F037C3" w:rsidR="00711E82" w:rsidRDefault="00711E82" w:rsidP="001D2CC8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2CB6E8C5" w:rsidR="001D2CC8" w:rsidRDefault="00886D46" w:rsidP="001D2CC8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41511CAC" w14:textId="77777777" w:rsidR="001D2CC8" w:rsidRDefault="001D2CC8" w:rsidP="001D2CC8"/>
    <w:p w14:paraId="7526404D" w14:textId="577DB45F" w:rsidR="006564BB" w:rsidRDefault="00193827" w:rsidP="001D2CC8">
      <w:r>
        <w:lastRenderedPageBreak/>
        <w:t xml:space="preserve">3. </w:t>
      </w:r>
      <w:r w:rsidR="006564BB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Default="00193827" w:rsidP="001D2CC8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Default="001D2CC8" w:rsidP="001D2CC8">
      <w:r w:rsidRPr="005E2360">
        <w:t>Ситуация:</w:t>
      </w:r>
      <w:r w:rsidRPr="00193827">
        <w:rPr>
          <w:b/>
          <w:bCs/>
        </w:rPr>
        <w:t xml:space="preserve"> </w:t>
      </w:r>
      <w:r>
        <w:t>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Default="00193827" w:rsidP="00193827">
      <w:r>
        <w:t>Время выполнения – 30 мин.</w:t>
      </w:r>
    </w:p>
    <w:p w14:paraId="2C8FD3A4" w14:textId="15F92364" w:rsidR="001D2CC8" w:rsidRDefault="00711E82" w:rsidP="001D2CC8">
      <w:r>
        <w:t>Ожидаемый ответ:</w:t>
      </w:r>
    </w:p>
    <w:p w14:paraId="1BEDDD32" w14:textId="68C9CC54" w:rsidR="001D2CC8" w:rsidRDefault="00193827" w:rsidP="001D2CC8">
      <w:r>
        <w:t xml:space="preserve">1) </w:t>
      </w:r>
      <w:r w:rsidR="001D2CC8">
        <w:t>Сбор данных:</w:t>
      </w:r>
    </w:p>
    <w:p w14:paraId="0F4B8BCD" w14:textId="77777777" w:rsidR="001D2CC8" w:rsidRDefault="001D2CC8" w:rsidP="001D2CC8">
      <w:r>
        <w:t>Получите финансовую отчетность компании за последние два года.</w:t>
      </w:r>
    </w:p>
    <w:p w14:paraId="603EF9A2" w14:textId="114C142F" w:rsidR="001D2CC8" w:rsidRDefault="009F7396" w:rsidP="001D2CC8">
      <w:r>
        <w:t xml:space="preserve">2) </w:t>
      </w:r>
      <w:r w:rsidR="001D2CC8">
        <w:t>Создание таблицы в Microsoft Excel:</w:t>
      </w:r>
    </w:p>
    <w:p w14:paraId="6AFBA499" w14:textId="77777777" w:rsidR="001D2CC8" w:rsidRDefault="001D2CC8" w:rsidP="001D2CC8">
      <w:r>
        <w:t>Введите данные о доходах, расходах и прибыли за каждый квартал двух последних лет.</w:t>
      </w:r>
    </w:p>
    <w:p w14:paraId="52E67F3C" w14:textId="77777777" w:rsidR="001D2CC8" w:rsidRDefault="001D2CC8" w:rsidP="001D2CC8">
      <w:r>
        <w:t>Добавьте столбцы для причин увеличения или снижения прибыли.</w:t>
      </w:r>
    </w:p>
    <w:p w14:paraId="6FAC1229" w14:textId="7388AFD6" w:rsidR="001D2CC8" w:rsidRDefault="009F7396" w:rsidP="001D2CC8">
      <w:r>
        <w:t xml:space="preserve">3) </w:t>
      </w:r>
      <w:r w:rsidR="001D2CC8">
        <w:t>Подсчет общей прибыли:</w:t>
      </w:r>
    </w:p>
    <w:p w14:paraId="3741A847" w14:textId="77777777" w:rsidR="001D2CC8" w:rsidRDefault="001D2CC8" w:rsidP="001D2CC8">
      <w:r>
        <w:t>Используйте функцию СУММ для подсчета общей прибыли за каждый квартал.</w:t>
      </w:r>
    </w:p>
    <w:p w14:paraId="6CE18F85" w14:textId="77777777" w:rsidR="001D2CC8" w:rsidRDefault="001D2CC8" w:rsidP="001D2CC8">
      <w:r>
        <w:t>Пример формулы: =СУММ(B2:B5) для подсчета прибыли за первый квартал.</w:t>
      </w:r>
    </w:p>
    <w:p w14:paraId="244BD874" w14:textId="772D3A14" w:rsidR="001D2CC8" w:rsidRDefault="009F7396" w:rsidP="001D2CC8">
      <w:r>
        <w:t xml:space="preserve">4) </w:t>
      </w:r>
      <w:r w:rsidR="001D2CC8">
        <w:t>Анализ причин успеха:</w:t>
      </w:r>
    </w:p>
    <w:p w14:paraId="0CBBACCA" w14:textId="77777777" w:rsidR="001D2CC8" w:rsidRDefault="001D2CC8" w:rsidP="001D2CC8">
      <w:r>
        <w:t>Определите периоды, когда прибыль была максимальной.</w:t>
      </w:r>
    </w:p>
    <w:p w14:paraId="16E08246" w14:textId="77777777" w:rsidR="001D2CC8" w:rsidRDefault="001D2CC8" w:rsidP="001D2CC8">
      <w:r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Default="009F7396" w:rsidP="001D2CC8">
      <w:r>
        <w:t xml:space="preserve">5) </w:t>
      </w:r>
      <w:r w:rsidR="001D2CC8">
        <w:t>Визуализация данных:</w:t>
      </w:r>
    </w:p>
    <w:p w14:paraId="19B6C40A" w14:textId="77777777" w:rsidR="001D2CC8" w:rsidRDefault="001D2CC8" w:rsidP="001D2CC8">
      <w:r>
        <w:t>Создайте диаграммы и графики для иллюстрации динамики прибыли.</w:t>
      </w:r>
    </w:p>
    <w:p w14:paraId="138B7832" w14:textId="77777777" w:rsidR="001D2CC8" w:rsidRDefault="001D2CC8" w:rsidP="001D2CC8">
      <w:r>
        <w:t>Используйте функции для построения диаграмм (ВСТАВКА -&gt; Диаграмма).</w:t>
      </w:r>
    </w:p>
    <w:p w14:paraId="688ED15B" w14:textId="3A7EC217" w:rsidR="001D2CC8" w:rsidRDefault="009F7396" w:rsidP="001D2CC8">
      <w:r>
        <w:t xml:space="preserve">6) </w:t>
      </w:r>
      <w:r w:rsidR="001D2CC8">
        <w:t>Написание аналитического отчета в Microsoft Word:</w:t>
      </w:r>
    </w:p>
    <w:p w14:paraId="4A027CEE" w14:textId="77777777" w:rsidR="001D2CC8" w:rsidRDefault="001D2CC8" w:rsidP="001D2CC8">
      <w:r>
        <w:t>Опишите основные выводы на основе данных из таблицы.</w:t>
      </w:r>
    </w:p>
    <w:p w14:paraId="5C7F8D60" w14:textId="77777777" w:rsidR="001D2CC8" w:rsidRDefault="001D2CC8" w:rsidP="001D2CC8">
      <w:r>
        <w:t>Предложите рекомендации по поддержанию высокого уровня прибыли.</w:t>
      </w:r>
    </w:p>
    <w:p w14:paraId="7EBB92F3" w14:textId="7D0160FF" w:rsidR="00711E82" w:rsidRDefault="00711E82" w:rsidP="001D2CC8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7FB01BC3" w:rsidR="001D2CC8" w:rsidRDefault="009F7396" w:rsidP="001D2CC8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013E9099" w14:textId="77777777" w:rsidR="001D2CC8" w:rsidRDefault="001D2CC8" w:rsidP="001D2CC8"/>
    <w:p w14:paraId="50ED2B79" w14:textId="77777777" w:rsidR="006564BB" w:rsidRDefault="001D2CC8" w:rsidP="001D2CC8">
      <w:pPr>
        <w:rPr>
          <w:i/>
          <w:iCs/>
        </w:rPr>
      </w:pPr>
      <w:r>
        <w:t>4</w:t>
      </w:r>
      <w:r w:rsidR="009F7396">
        <w:t xml:space="preserve">. </w:t>
      </w:r>
      <w:r w:rsidR="006564BB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Default="009F7396" w:rsidP="001D2CC8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Default="001D2CC8" w:rsidP="001D2CC8">
      <w:r w:rsidRPr="005E2360">
        <w:t>Ситуация: Вас</w:t>
      </w:r>
      <w:r>
        <w:t xml:space="preserve"> назначили ответственным за разработку ежемесячного отчета о состоянии кредиторской задолженности компании. Этот отчет </w:t>
      </w:r>
      <w:r>
        <w:lastRenderedPageBreak/>
        <w:t>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Default="009F7396" w:rsidP="001D2CC8">
      <w:r>
        <w:t>Время выполнения – 30 мин.</w:t>
      </w:r>
    </w:p>
    <w:p w14:paraId="49F392C8" w14:textId="6201055C" w:rsidR="009F7396" w:rsidRDefault="00A57168" w:rsidP="001D2CC8">
      <w:r>
        <w:t>Ожидаемый ответ:</w:t>
      </w:r>
    </w:p>
    <w:p w14:paraId="4220B7FE" w14:textId="3C529985" w:rsidR="001D2CC8" w:rsidRDefault="009F7396" w:rsidP="001D2CC8">
      <w:r>
        <w:t xml:space="preserve">1) </w:t>
      </w:r>
      <w:r w:rsidR="001D2CC8">
        <w:t>Сбор данных:</w:t>
      </w:r>
    </w:p>
    <w:p w14:paraId="7C3F69E8" w14:textId="77777777" w:rsidR="001D2CC8" w:rsidRDefault="001D2CC8" w:rsidP="001D2CC8">
      <w:r>
        <w:t>Получите данные о текущей кредиторской задолженности компании.</w:t>
      </w:r>
    </w:p>
    <w:p w14:paraId="27CED2EF" w14:textId="7F8CFA88" w:rsidR="001D2CC8" w:rsidRDefault="002E73CA" w:rsidP="001D2CC8">
      <w:r>
        <w:t xml:space="preserve">2) </w:t>
      </w:r>
      <w:r w:rsidR="001D2CC8">
        <w:t>Создание таблицы в Microsoft Excel:</w:t>
      </w:r>
    </w:p>
    <w:p w14:paraId="447ED2CC" w14:textId="77777777" w:rsidR="001D2CC8" w:rsidRDefault="001D2CC8" w:rsidP="001D2CC8">
      <w:r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Default="001D2CC8" w:rsidP="001D2CC8">
      <w:r>
        <w:t>Добавьте строки для дат поступления платежей и суммы погашенных обязательств.</w:t>
      </w:r>
    </w:p>
    <w:p w14:paraId="00A731C6" w14:textId="19E8E8C1" w:rsidR="001D2CC8" w:rsidRDefault="002E73CA" w:rsidP="001D2CC8">
      <w:r>
        <w:t xml:space="preserve">3) </w:t>
      </w:r>
      <w:r w:rsidR="001D2CC8">
        <w:t>Подсчет общей суммы задолженности:</w:t>
      </w:r>
    </w:p>
    <w:p w14:paraId="292D3746" w14:textId="77777777" w:rsidR="001D2CC8" w:rsidRDefault="001D2CC8" w:rsidP="001D2CC8">
      <w:r>
        <w:t>Используйте функцию СУММ для подсчета общей суммы задолженности.</w:t>
      </w:r>
    </w:p>
    <w:p w14:paraId="46AE30B4" w14:textId="77777777" w:rsidR="001D2CC8" w:rsidRDefault="001D2CC8" w:rsidP="001D2CC8">
      <w:r>
        <w:t>Пример формулы: =СУММ(B2:B10) для подсчета задолженности перед всеми контрагентами.</w:t>
      </w:r>
    </w:p>
    <w:p w14:paraId="238F382E" w14:textId="19354D12" w:rsidR="001D2CC8" w:rsidRDefault="002E73CA" w:rsidP="001D2CC8">
      <w:r>
        <w:t xml:space="preserve">4) </w:t>
      </w:r>
      <w:r w:rsidR="001D2CC8">
        <w:t>Отслеживание платежей:</w:t>
      </w:r>
    </w:p>
    <w:p w14:paraId="486B0325" w14:textId="77777777" w:rsidR="001D2CC8" w:rsidRDefault="001D2CC8" w:rsidP="001D2CC8">
      <w:r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Default="001D2CC8" w:rsidP="001D2CC8">
      <w:r>
        <w:t>Пример формулы: =СЧЁТЕСЛИ(A2:A10;"&gt;500") для подсчета числа выплат свыше 500 единиц.</w:t>
      </w:r>
    </w:p>
    <w:p w14:paraId="448538E6" w14:textId="66359C1A" w:rsidR="001D2CC8" w:rsidRDefault="002E73CA" w:rsidP="001D2CC8">
      <w:r>
        <w:t xml:space="preserve">5) </w:t>
      </w:r>
      <w:r w:rsidR="001D2CC8">
        <w:t>Анализ данных:</w:t>
      </w:r>
    </w:p>
    <w:p w14:paraId="45E4AFD6" w14:textId="77777777" w:rsidR="001D2CC8" w:rsidRDefault="001D2CC8" w:rsidP="001D2CC8">
      <w:r>
        <w:t>Проанализируйте данные и определите крупные долги и просроченные платежи.</w:t>
      </w:r>
    </w:p>
    <w:p w14:paraId="713A8E3D" w14:textId="7A41868B" w:rsidR="001D2CC8" w:rsidRDefault="002E73CA" w:rsidP="001D2CC8">
      <w:r>
        <w:t xml:space="preserve">6) </w:t>
      </w:r>
      <w:r w:rsidR="001D2CC8">
        <w:t>Написание отчета в Microsoft Word:</w:t>
      </w:r>
    </w:p>
    <w:p w14:paraId="6E6FB0C5" w14:textId="77777777" w:rsidR="001D2CC8" w:rsidRDefault="001D2CC8" w:rsidP="001D2CC8">
      <w:r>
        <w:t>Опишите текущее состояние кредиторской задолженности.</w:t>
      </w:r>
    </w:p>
    <w:p w14:paraId="4DDD6416" w14:textId="77777777" w:rsidR="001D2CC8" w:rsidRDefault="001D2CC8" w:rsidP="001D2CC8">
      <w:r>
        <w:t>Предложите меры по снижению рисков и улучшению управления задолженностью.</w:t>
      </w:r>
    </w:p>
    <w:p w14:paraId="51F6AE0D" w14:textId="7F800F39" w:rsidR="00A57168" w:rsidRDefault="00A57168" w:rsidP="001D2CC8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26773FBF" w:rsidR="001D2CC8" w:rsidRDefault="002E73CA" w:rsidP="001D2CC8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1C7477F2" w14:textId="77777777" w:rsidR="001D2CC8" w:rsidRDefault="001D2CC8" w:rsidP="001D2CC8"/>
    <w:p w14:paraId="2AB3273E" w14:textId="77777777" w:rsidR="005B3F82" w:rsidRDefault="002E73CA" w:rsidP="00E375E9">
      <w:pPr>
        <w:rPr>
          <w:i/>
          <w:iCs/>
        </w:rPr>
      </w:pPr>
      <w:r>
        <w:t xml:space="preserve">5. </w:t>
      </w:r>
      <w:r w:rsidR="005B3F82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Default="002E73CA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Default="00E375E9" w:rsidP="00E375E9">
      <w:r w:rsidRPr="005E2360">
        <w:t>Ситуация: Ваша компания планирует внедрить новое программное обеспечение для</w:t>
      </w:r>
      <w:r>
        <w:t xml:space="preserve">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Default="002E73CA" w:rsidP="00E375E9">
      <w:r>
        <w:t>Время выполнения – 30 мин.</w:t>
      </w:r>
    </w:p>
    <w:p w14:paraId="2A6E9738" w14:textId="63F1B16F" w:rsidR="002E73CA" w:rsidRDefault="007F5B22" w:rsidP="00E375E9">
      <w:r>
        <w:lastRenderedPageBreak/>
        <w:t>Ожидаемый резуль</w:t>
      </w:r>
      <w:r w:rsidR="00E7168D">
        <w:t>т</w:t>
      </w:r>
      <w:r>
        <w:t>ат:</w:t>
      </w:r>
    </w:p>
    <w:p w14:paraId="11A2D980" w14:textId="2BB646C1" w:rsidR="00E375E9" w:rsidRDefault="002E73CA" w:rsidP="00E375E9">
      <w:r>
        <w:t xml:space="preserve">1) </w:t>
      </w:r>
      <w:r w:rsidR="00E375E9">
        <w:t>Сбор данных:</w:t>
      </w:r>
    </w:p>
    <w:p w14:paraId="2F7EB089" w14:textId="77777777" w:rsidR="00E375E9" w:rsidRDefault="00E375E9" w:rsidP="00E375E9">
      <w:r>
        <w:t>Получите информацию о функциональных возможностях нового ПО.</w:t>
      </w:r>
    </w:p>
    <w:p w14:paraId="2A47319E" w14:textId="77777777" w:rsidR="00E375E9" w:rsidRDefault="00E375E9" w:rsidP="00E375E9">
      <w:r>
        <w:t>Проведите интервью с сотрудниками, которые уже используют данное ПО.</w:t>
      </w:r>
    </w:p>
    <w:p w14:paraId="08473692" w14:textId="3A4BE5A7" w:rsidR="00E375E9" w:rsidRDefault="002E73CA" w:rsidP="00E375E9">
      <w:r>
        <w:t xml:space="preserve">2) </w:t>
      </w:r>
      <w:r w:rsidR="00E375E9">
        <w:t>Создание таблицы в Microsoft Excel:</w:t>
      </w:r>
    </w:p>
    <w:p w14:paraId="2F052D0C" w14:textId="77777777" w:rsidR="00E375E9" w:rsidRDefault="00E375E9" w:rsidP="00E375E9">
      <w:r>
        <w:t xml:space="preserve">Создайте таблицу с оценкой ключевых функций ПО </w:t>
      </w:r>
      <w:proofErr w:type="spellStart"/>
      <w:r>
        <w:t>по</w:t>
      </w:r>
      <w:proofErr w:type="spellEnd"/>
      <w:r>
        <w:t xml:space="preserve"> шкале от 1 до 5.</w:t>
      </w:r>
    </w:p>
    <w:p w14:paraId="749DED10" w14:textId="77777777" w:rsidR="00E375E9" w:rsidRDefault="00E375E9" w:rsidP="00E375E9">
      <w:r>
        <w:t>Добавьте столбцы для комментариев и предложений по улучшению.</w:t>
      </w:r>
    </w:p>
    <w:p w14:paraId="699C787E" w14:textId="203B4A9D" w:rsidR="00E375E9" w:rsidRDefault="009638D0" w:rsidP="00E375E9">
      <w:r>
        <w:t xml:space="preserve">3) </w:t>
      </w:r>
      <w:r w:rsidR="00E375E9">
        <w:t>Подсчет общей оценки:</w:t>
      </w:r>
    </w:p>
    <w:p w14:paraId="32C77961" w14:textId="77777777" w:rsidR="00E375E9" w:rsidRDefault="00E375E9" w:rsidP="00E375E9">
      <w:r>
        <w:t>Используйте функцию СРЗНАЧ для расчета средней оценки ПО.</w:t>
      </w:r>
    </w:p>
    <w:p w14:paraId="29883E87" w14:textId="77777777" w:rsidR="00E375E9" w:rsidRDefault="00E375E9" w:rsidP="00E375E9">
      <w:r>
        <w:t>Пример формулы: =СРЗНАЧ(B2:B10) для подсчета средней оценки функционала.</w:t>
      </w:r>
    </w:p>
    <w:p w14:paraId="6AD39509" w14:textId="547F6ECD" w:rsidR="00E375E9" w:rsidRDefault="009638D0" w:rsidP="00E375E9">
      <w:r>
        <w:t xml:space="preserve">4) </w:t>
      </w:r>
      <w:r w:rsidR="00E375E9">
        <w:t>Визуализация данных:</w:t>
      </w:r>
    </w:p>
    <w:p w14:paraId="52096BDC" w14:textId="77777777" w:rsidR="00E375E9" w:rsidRDefault="00E375E9" w:rsidP="00E375E9">
      <w:r>
        <w:t>Создайте диаграммы и графики для иллюстрации преимуществ и недостатков ПО.</w:t>
      </w:r>
    </w:p>
    <w:p w14:paraId="4E7BBED9" w14:textId="77777777" w:rsidR="00E375E9" w:rsidRDefault="00E375E9" w:rsidP="00E375E9">
      <w:r>
        <w:t>Используйте функции для построения диаграмм (ВСТАВКА -&gt; Диаграмма).</w:t>
      </w:r>
    </w:p>
    <w:p w14:paraId="7C556232" w14:textId="7976DEF6" w:rsidR="00E375E9" w:rsidRDefault="009638D0" w:rsidP="00E375E9">
      <w:r>
        <w:t xml:space="preserve">5) </w:t>
      </w:r>
      <w:r w:rsidR="00E375E9">
        <w:t>Написание аналитической части отчета в Microsoft Word:</w:t>
      </w:r>
    </w:p>
    <w:p w14:paraId="72A5106C" w14:textId="77777777" w:rsidR="00E375E9" w:rsidRDefault="00E375E9" w:rsidP="00E375E9">
      <w:r>
        <w:t>Опишите основные выводы на основе данных из таблицы.</w:t>
      </w:r>
    </w:p>
    <w:p w14:paraId="4173ED9B" w14:textId="77777777" w:rsidR="00E375E9" w:rsidRDefault="00E375E9" w:rsidP="00E375E9">
      <w:r>
        <w:t>Предложите рекомендации по внедрению ПО, основываясь на собранных данных.</w:t>
      </w:r>
    </w:p>
    <w:p w14:paraId="4EFAE6E6" w14:textId="5CD6AFE3" w:rsidR="00E7168D" w:rsidRDefault="00E7168D" w:rsidP="00E375E9">
      <w:r>
        <w:t xml:space="preserve">Критерии оценивания: наличие в ответе </w:t>
      </w:r>
      <w:r w:rsidR="003F0E79">
        <w:t>хотя бы трех из пяти перечисленных шагов, описание операции сбора, анализа и визуализации данных.</w:t>
      </w:r>
    </w:p>
    <w:p w14:paraId="176F1C37" w14:textId="5C463103" w:rsidR="00E375E9" w:rsidRDefault="009638D0" w:rsidP="00E375E9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1C9A39B5" w14:textId="77777777" w:rsidR="00E375E9" w:rsidRDefault="00E375E9" w:rsidP="00E375E9"/>
    <w:p w14:paraId="72BE9648" w14:textId="77777777" w:rsidR="005B3F82" w:rsidRDefault="002901F7" w:rsidP="00E375E9">
      <w:pPr>
        <w:rPr>
          <w:i/>
          <w:iCs/>
        </w:rPr>
      </w:pPr>
      <w:r>
        <w:t xml:space="preserve">6. </w:t>
      </w:r>
      <w:r w:rsidR="005B3F82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Default="002901F7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Default="00E375E9" w:rsidP="00E375E9">
      <w:r w:rsidRPr="005E2360">
        <w:t>Ситуация: Вам</w:t>
      </w:r>
      <w:r>
        <w:t xml:space="preserve">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Default="002901F7" w:rsidP="00E375E9">
      <w:r>
        <w:t xml:space="preserve">Время выполнения – </w:t>
      </w:r>
      <w:r w:rsidR="003E003F">
        <w:t>3</w:t>
      </w:r>
      <w:r>
        <w:t>0 мин.</w:t>
      </w:r>
    </w:p>
    <w:p w14:paraId="0C2235FE" w14:textId="0D06E580" w:rsidR="002901F7" w:rsidRDefault="004D63E9" w:rsidP="00E375E9">
      <w:r>
        <w:t>Ожидаемый результат:</w:t>
      </w:r>
    </w:p>
    <w:p w14:paraId="5EC9AE0C" w14:textId="493F6DF3" w:rsidR="00E375E9" w:rsidRDefault="002901F7" w:rsidP="00E375E9">
      <w:r>
        <w:t xml:space="preserve">1) </w:t>
      </w:r>
      <w:r w:rsidR="00E375E9">
        <w:t>Сбор данных:</w:t>
      </w:r>
    </w:p>
    <w:p w14:paraId="7A26F2E6" w14:textId="77777777" w:rsidR="00E375E9" w:rsidRDefault="00E375E9" w:rsidP="00E375E9">
      <w:r>
        <w:t>Получите данные о текущих доходах и расходах компании.</w:t>
      </w:r>
    </w:p>
    <w:p w14:paraId="43415B03" w14:textId="77777777" w:rsidR="00E375E9" w:rsidRDefault="00E375E9" w:rsidP="00E375E9">
      <w:r>
        <w:t>Учтите вероятные изменения в доходах и расходах на следующий год.</w:t>
      </w:r>
    </w:p>
    <w:p w14:paraId="3D4D6CDD" w14:textId="1461ECF0" w:rsidR="00E375E9" w:rsidRDefault="002901F7" w:rsidP="00E375E9">
      <w:r>
        <w:t xml:space="preserve">2) </w:t>
      </w:r>
      <w:r w:rsidR="00E375E9">
        <w:t>Создание таблицы в Microsoft Excel:</w:t>
      </w:r>
    </w:p>
    <w:p w14:paraId="5E562DE7" w14:textId="77777777" w:rsidR="00E375E9" w:rsidRDefault="00E375E9" w:rsidP="00E375E9">
      <w:r>
        <w:t>Введите данные о предполагаемых доходах и расходах в таблицу.</w:t>
      </w:r>
    </w:p>
    <w:p w14:paraId="2B2BEC08" w14:textId="77777777" w:rsidR="00E375E9" w:rsidRDefault="00E375E9" w:rsidP="00E375E9">
      <w:r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Default="002901F7" w:rsidP="00E375E9">
      <w:r>
        <w:lastRenderedPageBreak/>
        <w:t xml:space="preserve">3) </w:t>
      </w:r>
      <w:r w:rsidR="00E375E9">
        <w:t>Подсчет общих доходов и расходов:</w:t>
      </w:r>
    </w:p>
    <w:p w14:paraId="6B373F65" w14:textId="77777777" w:rsidR="00E375E9" w:rsidRDefault="00E375E9" w:rsidP="00E375E9">
      <w:r>
        <w:t>Используйте функцию СУММ для подсчета общих доходов и расходов по каждому сценарию.</w:t>
      </w:r>
    </w:p>
    <w:p w14:paraId="4187E932" w14:textId="77777777" w:rsidR="00E375E9" w:rsidRDefault="00E375E9" w:rsidP="00E375E9">
      <w:r>
        <w:t>Пример формулы: =СУММ(B2:B13) для подсчета доходов за январь.</w:t>
      </w:r>
    </w:p>
    <w:p w14:paraId="160A0566" w14:textId="77777777" w:rsidR="00E375E9" w:rsidRDefault="00E375E9" w:rsidP="00E375E9">
      <w:r>
        <w:t>Анализ сценариев:</w:t>
      </w:r>
    </w:p>
    <w:p w14:paraId="197DD28E" w14:textId="77777777" w:rsidR="00E375E9" w:rsidRDefault="00E375E9" w:rsidP="00E375E9">
      <w:r>
        <w:t>Используйте функции ЕСЛИ и ВПР для оценки вероятностей различных сценариев.</w:t>
      </w:r>
    </w:p>
    <w:p w14:paraId="0B03436B" w14:textId="77777777" w:rsidR="00E375E9" w:rsidRDefault="00E375E9" w:rsidP="00E375E9">
      <w:r>
        <w:t>Пример формулы: =ЕСЛИ(A2="оптимистичный</w:t>
      </w:r>
      <w:proofErr w:type="gramStart"/>
      <w:r>
        <w:t>";B</w:t>
      </w:r>
      <w:proofErr w:type="gramEnd"/>
      <w:r>
        <w:t>2*0.7;B2*0.3) для расчета вероятностного дохода.</w:t>
      </w:r>
    </w:p>
    <w:p w14:paraId="173E0B55" w14:textId="77777777" w:rsidR="00E375E9" w:rsidRDefault="00E375E9" w:rsidP="00E375E9">
      <w:r>
        <w:t>Написание аналитической части отчета в Microsoft Word:</w:t>
      </w:r>
    </w:p>
    <w:p w14:paraId="42457CD8" w14:textId="77777777" w:rsidR="00E375E9" w:rsidRDefault="00E375E9" w:rsidP="00E375E9">
      <w:r>
        <w:t>Опишите основные выводы на основе данных из таблицы.</w:t>
      </w:r>
    </w:p>
    <w:p w14:paraId="7ED33073" w14:textId="77777777" w:rsidR="00E375E9" w:rsidRDefault="00E375E9" w:rsidP="00E375E9">
      <w:r>
        <w:t>Предложите рекомендации по управлению денежными потоками на основе прогноза.</w:t>
      </w:r>
    </w:p>
    <w:p w14:paraId="5C94039B" w14:textId="0878C11D" w:rsidR="004D63E9" w:rsidRDefault="004D63E9" w:rsidP="00E375E9">
      <w:r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3F345300" w:rsidR="00E375E9" w:rsidRDefault="003E003F" w:rsidP="00E375E9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3E30E4F3" w14:textId="77777777" w:rsidR="00E375E9" w:rsidRDefault="00E375E9" w:rsidP="00E375E9"/>
    <w:p w14:paraId="33CC5DD4" w14:textId="77777777" w:rsidR="005B3F82" w:rsidRDefault="005A3D5D" w:rsidP="00E375E9">
      <w:pPr>
        <w:rPr>
          <w:i/>
          <w:iCs/>
        </w:rPr>
      </w:pPr>
      <w:r>
        <w:t xml:space="preserve">7. </w:t>
      </w:r>
      <w:r w:rsidR="005B3F82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Default="005A3D5D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Default="00E375E9" w:rsidP="00E375E9">
      <w:r w:rsidRPr="005E2360">
        <w:t>Ситуация: Ваша</w:t>
      </w:r>
      <w:r>
        <w:t xml:space="preserve">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Default="005A3D5D" w:rsidP="00E375E9">
      <w:r>
        <w:t xml:space="preserve">Время выполнения – </w:t>
      </w:r>
      <w:r w:rsidR="003E003F">
        <w:t>3</w:t>
      </w:r>
      <w:r>
        <w:t>0 мин.</w:t>
      </w:r>
    </w:p>
    <w:p w14:paraId="4528B245" w14:textId="560439D8" w:rsidR="00E375E9" w:rsidRPr="00CA5B07" w:rsidRDefault="00CA5B07" w:rsidP="00E375E9">
      <w:r w:rsidRPr="00CA5B07">
        <w:t>Ожидаемый результат:</w:t>
      </w:r>
    </w:p>
    <w:p w14:paraId="454BD536" w14:textId="31764451" w:rsidR="00E375E9" w:rsidRDefault="005A3D5D" w:rsidP="00E375E9">
      <w:r>
        <w:t xml:space="preserve">1) </w:t>
      </w:r>
      <w:r w:rsidR="00E375E9">
        <w:t>Сбор данных:</w:t>
      </w:r>
    </w:p>
    <w:p w14:paraId="093F51C9" w14:textId="77777777" w:rsidR="00E375E9" w:rsidRDefault="00E375E9" w:rsidP="00E375E9">
      <w:r>
        <w:t>Проведите исследование рынка, включая анализ конкурентов и потребителей.</w:t>
      </w:r>
    </w:p>
    <w:p w14:paraId="5D314557" w14:textId="77777777" w:rsidR="00E375E9" w:rsidRDefault="00E375E9" w:rsidP="00E375E9">
      <w:r>
        <w:t>Получите данные о потенциале роста рынка и барьерах входа.</w:t>
      </w:r>
    </w:p>
    <w:p w14:paraId="463DF2B9" w14:textId="0F854487" w:rsidR="00E375E9" w:rsidRDefault="0098715A" w:rsidP="00E375E9">
      <w:r>
        <w:t xml:space="preserve">2) </w:t>
      </w:r>
      <w:r w:rsidR="00E375E9">
        <w:t>Создание таблицы в Microsoft Excel:</w:t>
      </w:r>
    </w:p>
    <w:p w14:paraId="51956E0F" w14:textId="77777777" w:rsidR="00E375E9" w:rsidRDefault="00E375E9" w:rsidP="00E375E9">
      <w:r>
        <w:t>Создайте таблицу с информацией о конкурентах, их долях рынка и стратегиях.</w:t>
      </w:r>
    </w:p>
    <w:p w14:paraId="6CAC20E5" w14:textId="77777777" w:rsidR="00E375E9" w:rsidRDefault="00E375E9" w:rsidP="00E375E9">
      <w:r>
        <w:t>Добавьте столбцы для анализа потребительских предпочтений и рыночных тенденций.</w:t>
      </w:r>
    </w:p>
    <w:p w14:paraId="2276DD2A" w14:textId="6B8BEE34" w:rsidR="00E375E9" w:rsidRDefault="0098715A" w:rsidP="00E375E9">
      <w:r>
        <w:t xml:space="preserve">3) </w:t>
      </w:r>
      <w:r w:rsidR="00E375E9">
        <w:t>Подсчет доли рынка:</w:t>
      </w:r>
    </w:p>
    <w:p w14:paraId="450F645B" w14:textId="77777777" w:rsidR="00E375E9" w:rsidRDefault="00E375E9" w:rsidP="00E375E9">
      <w:r>
        <w:t>Используйте функцию СУММ для подсчета общей доли рынка конкурентов.</w:t>
      </w:r>
    </w:p>
    <w:p w14:paraId="7A89D790" w14:textId="77777777" w:rsidR="00E375E9" w:rsidRDefault="00E375E9" w:rsidP="00E375E9">
      <w:r>
        <w:t>Пример формулы: =СУММ(B2:B10) для подсчета доли рынка всех конкурентов.</w:t>
      </w:r>
    </w:p>
    <w:p w14:paraId="151FADB8" w14:textId="7A3D073C" w:rsidR="00E375E9" w:rsidRDefault="0098715A" w:rsidP="00E375E9">
      <w:r>
        <w:t xml:space="preserve">4) </w:t>
      </w:r>
      <w:r w:rsidR="00E375E9">
        <w:t>Анализ потребительских предпочтений:</w:t>
      </w:r>
    </w:p>
    <w:p w14:paraId="7B582FCD" w14:textId="77777777" w:rsidR="00E375E9" w:rsidRDefault="00E375E9" w:rsidP="00E375E9">
      <w:r>
        <w:t>Используйте функции СЧЁТЕСЛИ и СЧЁТЕСЛИМН для подсчета предпочтений потребителей.</w:t>
      </w:r>
    </w:p>
    <w:p w14:paraId="012EC203" w14:textId="77777777" w:rsidR="00E375E9" w:rsidRDefault="00E375E9" w:rsidP="00E375E9">
      <w:r>
        <w:lastRenderedPageBreak/>
        <w:t>Пример формулы: =</w:t>
      </w:r>
      <w:proofErr w:type="gramStart"/>
      <w:r>
        <w:t>СЧЁТЕСЛИ(</w:t>
      </w:r>
      <w:proofErr w:type="gramEnd"/>
      <w:r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Default="0098715A" w:rsidP="00E375E9">
      <w:r>
        <w:t xml:space="preserve">5) </w:t>
      </w:r>
      <w:r w:rsidR="00E375E9">
        <w:t>Написание аналитической части отчета в Microsoft Word:</w:t>
      </w:r>
    </w:p>
    <w:p w14:paraId="158E948E" w14:textId="77777777" w:rsidR="00E375E9" w:rsidRDefault="00E375E9" w:rsidP="00E375E9">
      <w:r>
        <w:t>Опишите основные выводы на основе данных из таблицы.</w:t>
      </w:r>
    </w:p>
    <w:p w14:paraId="19E5D325" w14:textId="77777777" w:rsidR="00E375E9" w:rsidRDefault="00E375E9" w:rsidP="00E375E9">
      <w:r>
        <w:t>Предложите рекомендации по выходу на новый рынок, учитывая результаты анализа.</w:t>
      </w:r>
    </w:p>
    <w:p w14:paraId="62B3F968" w14:textId="2D740331" w:rsidR="00CA5B07" w:rsidRDefault="00CA5B07" w:rsidP="00E375E9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052DAC7F" w:rsidR="00E375E9" w:rsidRDefault="0098715A" w:rsidP="00E375E9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17ED3B23" w14:textId="77777777" w:rsidR="00E375E9" w:rsidRDefault="00E375E9" w:rsidP="00E375E9"/>
    <w:p w14:paraId="1C8A62BC" w14:textId="77777777" w:rsidR="005B3F82" w:rsidRDefault="00E375E9" w:rsidP="00E375E9">
      <w:pPr>
        <w:rPr>
          <w:i/>
          <w:iCs/>
        </w:rPr>
      </w:pPr>
      <w:r>
        <w:t>8</w:t>
      </w:r>
      <w:r w:rsidR="0098715A">
        <w:t xml:space="preserve">. </w:t>
      </w:r>
      <w:r w:rsidR="005B3F82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Default="0098715A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Default="00E375E9" w:rsidP="00E375E9">
      <w:r w:rsidRPr="005E2360">
        <w:t>Ситуация: Вам поручено</w:t>
      </w:r>
      <w:r>
        <w:t xml:space="preserve">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Default="003E003F" w:rsidP="003E003F">
      <w:r>
        <w:t>Время выполнения – 30 мин.</w:t>
      </w:r>
    </w:p>
    <w:p w14:paraId="3B88F135" w14:textId="3230F514" w:rsidR="00E375E9" w:rsidRPr="00CA5B07" w:rsidRDefault="00CA5B07" w:rsidP="00E375E9">
      <w:r w:rsidRPr="00CA5B07">
        <w:t>Ожидаемый результат:</w:t>
      </w:r>
    </w:p>
    <w:p w14:paraId="0F9A4969" w14:textId="1362FD55" w:rsidR="00E375E9" w:rsidRDefault="003E003F" w:rsidP="00E375E9">
      <w:r>
        <w:t xml:space="preserve">1) </w:t>
      </w:r>
      <w:r w:rsidR="00E375E9">
        <w:t>Сбор данных:</w:t>
      </w:r>
    </w:p>
    <w:p w14:paraId="2CFEFBBD" w14:textId="77777777" w:rsidR="00E375E9" w:rsidRDefault="00E375E9" w:rsidP="00E375E9">
      <w:r>
        <w:t>Получите бухгалтерскую отчетность компании за последний год.</w:t>
      </w:r>
    </w:p>
    <w:p w14:paraId="4D0C5D26" w14:textId="56291747" w:rsidR="00E375E9" w:rsidRDefault="003E003F" w:rsidP="00E375E9">
      <w:r>
        <w:t xml:space="preserve">2) </w:t>
      </w:r>
      <w:r w:rsidR="00E375E9">
        <w:t>Создание таблицы в Microsoft Excel:</w:t>
      </w:r>
    </w:p>
    <w:p w14:paraId="6E5E4C53" w14:textId="77777777" w:rsidR="00E375E9" w:rsidRDefault="00E375E9" w:rsidP="00E375E9">
      <w:r>
        <w:t>Введите данные из бухгалтерской отчетности в таблицу.</w:t>
      </w:r>
    </w:p>
    <w:p w14:paraId="32A2FDF8" w14:textId="77777777" w:rsidR="00E375E9" w:rsidRDefault="00E375E9" w:rsidP="00E375E9">
      <w:r>
        <w:t>Добавьте столбцы для проверки соответствия стандартам и обнаружения ошибок.</w:t>
      </w:r>
    </w:p>
    <w:p w14:paraId="31F5E9A3" w14:textId="5B8A9556" w:rsidR="00E375E9" w:rsidRDefault="003E003F" w:rsidP="00E375E9">
      <w:r>
        <w:t xml:space="preserve">3) </w:t>
      </w:r>
      <w:r w:rsidR="00E375E9">
        <w:t>Подсчет отклонений:</w:t>
      </w:r>
    </w:p>
    <w:p w14:paraId="4210E430" w14:textId="77777777" w:rsidR="00E375E9" w:rsidRDefault="00E375E9" w:rsidP="00E375E9">
      <w:r>
        <w:t>Используйте функции СРЗНАЧ, СТАНДОТКЛОН для выявления отклонений от нормы.</w:t>
      </w:r>
    </w:p>
    <w:p w14:paraId="1D0ED457" w14:textId="77777777" w:rsidR="00E375E9" w:rsidRDefault="00E375E9" w:rsidP="00E375E9">
      <w:r>
        <w:t>Пример формулы: =СТАНДОТКЛОН(B2:B10) для расчета стандартного отклонения.</w:t>
      </w:r>
    </w:p>
    <w:p w14:paraId="5CF4CB58" w14:textId="2963F1CC" w:rsidR="00E375E9" w:rsidRDefault="003E003F" w:rsidP="00E375E9">
      <w:r>
        <w:t xml:space="preserve">4) </w:t>
      </w:r>
      <w:r w:rsidR="00E375E9">
        <w:t>Анализ ошибок:</w:t>
      </w:r>
    </w:p>
    <w:p w14:paraId="3629E296" w14:textId="77777777" w:rsidR="00E375E9" w:rsidRDefault="00E375E9" w:rsidP="00E375E9">
      <w:r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Default="00E375E9" w:rsidP="00E375E9">
      <w:r>
        <w:t>Пример формулы: =</w:t>
      </w:r>
      <w:proofErr w:type="gramStart"/>
      <w:r>
        <w:t>ВПР(</w:t>
      </w:r>
      <w:proofErr w:type="gramEnd"/>
      <w:r>
        <w:t>A2;"нормативные акты";2;0) для проверки соответствия нормативам.</w:t>
      </w:r>
    </w:p>
    <w:p w14:paraId="41F354CA" w14:textId="178FAD27" w:rsidR="00E375E9" w:rsidRDefault="003E003F" w:rsidP="00E375E9">
      <w:r>
        <w:t xml:space="preserve">5) </w:t>
      </w:r>
      <w:r w:rsidR="00E375E9">
        <w:t>Написание аналитической части отчета в Microsoft Word:</w:t>
      </w:r>
    </w:p>
    <w:p w14:paraId="2F08A579" w14:textId="77777777" w:rsidR="00E375E9" w:rsidRDefault="00E375E9" w:rsidP="00E375E9">
      <w:r>
        <w:t>Опишите основные ошибки и несоответствия, выявленные в ходе аудита.</w:t>
      </w:r>
    </w:p>
    <w:p w14:paraId="79C0CF7F" w14:textId="77777777" w:rsidR="00E375E9" w:rsidRDefault="00E375E9" w:rsidP="00E375E9">
      <w:r>
        <w:t>Предложите корректирующие действия для устранения найденных проблем.</w:t>
      </w:r>
    </w:p>
    <w:p w14:paraId="144B19A7" w14:textId="2023DEE2" w:rsidR="00044BDB" w:rsidRDefault="00044BDB" w:rsidP="00E375E9">
      <w:r>
        <w:lastRenderedPageBreak/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49ACA38A" w:rsidR="00E375E9" w:rsidRDefault="001726D1" w:rsidP="00E375E9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17C959E0" w14:textId="77777777" w:rsidR="00E375E9" w:rsidRDefault="00E375E9" w:rsidP="00E375E9"/>
    <w:p w14:paraId="374245D4" w14:textId="77777777" w:rsidR="005B3F82" w:rsidRDefault="00E375E9" w:rsidP="00E375E9">
      <w:pPr>
        <w:rPr>
          <w:i/>
          <w:iCs/>
        </w:rPr>
      </w:pPr>
      <w:r>
        <w:t>9</w:t>
      </w:r>
      <w:r w:rsidR="001E7B60">
        <w:t xml:space="preserve">. </w:t>
      </w:r>
      <w:r w:rsidR="005B3F82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Default="001E7B60" w:rsidP="00E375E9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Default="00E375E9" w:rsidP="00E375E9">
      <w:r w:rsidRPr="005E2360">
        <w:t>Ситуация: Ваша</w:t>
      </w:r>
      <w:r>
        <w:t xml:space="preserve">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Default="001E7B60" w:rsidP="001E7B60">
      <w:r>
        <w:t>Время выполнения – 30 мин.</w:t>
      </w:r>
    </w:p>
    <w:p w14:paraId="73479358" w14:textId="2484D53C" w:rsidR="00E375E9" w:rsidRPr="00DD26DE" w:rsidRDefault="00DD26DE" w:rsidP="00E375E9">
      <w:r w:rsidRPr="00DD26DE">
        <w:t xml:space="preserve">Ожидаемый </w:t>
      </w:r>
      <w:r>
        <w:t>результат</w:t>
      </w:r>
      <w:r w:rsidRPr="00DD26DE">
        <w:t>:</w:t>
      </w:r>
    </w:p>
    <w:p w14:paraId="1BEC8B7C" w14:textId="45088E7B" w:rsidR="00E375E9" w:rsidRDefault="001E7B60" w:rsidP="00E375E9">
      <w:r>
        <w:t xml:space="preserve">1) </w:t>
      </w:r>
      <w:r w:rsidR="00E375E9">
        <w:t>Сбор данных:</w:t>
      </w:r>
    </w:p>
    <w:p w14:paraId="5CAFD8E8" w14:textId="77777777" w:rsidR="00E375E9" w:rsidRDefault="00E375E9" w:rsidP="00E375E9">
      <w:r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Default="001E7B60" w:rsidP="00E375E9">
      <w:r>
        <w:t xml:space="preserve">2) </w:t>
      </w:r>
      <w:r w:rsidR="00E375E9">
        <w:t>Создание таблицы в Microsoft Excel:</w:t>
      </w:r>
    </w:p>
    <w:p w14:paraId="4CF019B8" w14:textId="77777777" w:rsidR="00E375E9" w:rsidRDefault="00E375E9" w:rsidP="00E375E9">
      <w:r>
        <w:t>Создайте таблицу с расчетами затрат на модернизацию и ожидаемой экономии.</w:t>
      </w:r>
    </w:p>
    <w:p w14:paraId="32178043" w14:textId="77777777" w:rsidR="00E375E9" w:rsidRDefault="00E375E9" w:rsidP="00E375E9">
      <w:r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Default="001E7B60" w:rsidP="00E375E9">
      <w:r>
        <w:t xml:space="preserve">3) </w:t>
      </w:r>
      <w:r w:rsidR="00E375E9">
        <w:t>Подсчет экономической эффективности:</w:t>
      </w:r>
    </w:p>
    <w:p w14:paraId="025EB65C" w14:textId="25BE1EC1" w:rsidR="00E375E9" w:rsidRDefault="00E375E9" w:rsidP="00E375E9">
      <w:r>
        <w:t xml:space="preserve">Используйте функции NPV </w:t>
      </w:r>
      <w:r w:rsidR="00A01DC0">
        <w:t xml:space="preserve">(ЧПС) </w:t>
      </w:r>
      <w:r>
        <w:t>и IRR</w:t>
      </w:r>
      <w:r w:rsidR="003B28B5" w:rsidRPr="003B28B5">
        <w:t xml:space="preserve"> </w:t>
      </w:r>
      <w:r w:rsidR="003B28B5">
        <w:t>(ВНД)</w:t>
      </w:r>
      <w:r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Default="00E375E9" w:rsidP="00E375E9">
      <w:r>
        <w:t>Пример формулы: =</w:t>
      </w:r>
      <w:r w:rsidR="003B28B5">
        <w:t>ЧПС</w:t>
      </w:r>
      <w:r>
        <w:t>(B</w:t>
      </w:r>
      <w:proofErr w:type="gramStart"/>
      <w:r>
        <w:t>2;C2:C10</w:t>
      </w:r>
      <w:proofErr w:type="gramEnd"/>
      <w:r>
        <w:t>) для расчета чистой приведенной стоимости.</w:t>
      </w:r>
    </w:p>
    <w:p w14:paraId="72229B8F" w14:textId="0BBD0901" w:rsidR="00E375E9" w:rsidRDefault="003B28B5" w:rsidP="00E375E9">
      <w:r>
        <w:t xml:space="preserve">4) </w:t>
      </w:r>
      <w:r w:rsidR="00E375E9">
        <w:t>Анализ результатов:</w:t>
      </w:r>
    </w:p>
    <w:p w14:paraId="34B6A7CA" w14:textId="77777777" w:rsidR="00E375E9" w:rsidRDefault="00E375E9" w:rsidP="00E375E9">
      <w:r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Default="00E375E9" w:rsidP="00E375E9">
      <w:r>
        <w:t>Пример формулы: =ЕСЛИ(A2="оптимистичный</w:t>
      </w:r>
      <w:proofErr w:type="gramStart"/>
      <w:r>
        <w:t>";B</w:t>
      </w:r>
      <w:proofErr w:type="gramEnd"/>
      <w:r>
        <w:t>2*0.7;B2*0.3) для расчета вероятностной экономии.</w:t>
      </w:r>
    </w:p>
    <w:p w14:paraId="33E5D736" w14:textId="2C6FF558" w:rsidR="00E375E9" w:rsidRDefault="003B28B5" w:rsidP="00E375E9">
      <w:r>
        <w:t xml:space="preserve">5) </w:t>
      </w:r>
      <w:r w:rsidR="00E375E9">
        <w:t>Написание аналитической части отчета в Microsoft Word:</w:t>
      </w:r>
    </w:p>
    <w:p w14:paraId="137DFDA0" w14:textId="77777777" w:rsidR="00E375E9" w:rsidRDefault="00E375E9" w:rsidP="00E375E9">
      <w:r>
        <w:t>Опишите основные выводы на основе данных из таблицы.</w:t>
      </w:r>
    </w:p>
    <w:p w14:paraId="63778FC8" w14:textId="77777777" w:rsidR="00E375E9" w:rsidRDefault="00E375E9" w:rsidP="00E375E9">
      <w:r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Default="00E406E9" w:rsidP="00E375E9">
      <w:r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5D862303" w:rsidR="001D2CC8" w:rsidRDefault="003B28B5" w:rsidP="00E375E9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</w:p>
    <w:p w14:paraId="7EFDBCCE" w14:textId="77777777" w:rsidR="001D2CC8" w:rsidRDefault="001D2CC8" w:rsidP="001D2CC8"/>
    <w:p w14:paraId="56224A31" w14:textId="77777777" w:rsidR="005B3F82" w:rsidRDefault="000B0A3D" w:rsidP="00787FD2">
      <w:pPr>
        <w:rPr>
          <w:i/>
          <w:iCs/>
        </w:rPr>
      </w:pPr>
      <w:r>
        <w:lastRenderedPageBreak/>
        <w:t xml:space="preserve">10. </w:t>
      </w:r>
      <w:r w:rsidR="005B3F82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Default="000B0A3D" w:rsidP="00787FD2">
      <w:r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Default="00787FD2" w:rsidP="00787FD2">
      <w:r w:rsidRPr="005E2360">
        <w:t>Ситуация: Вам</w:t>
      </w:r>
      <w:r>
        <w:t xml:space="preserve">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Default="000B0A3D" w:rsidP="000B0A3D">
      <w:r>
        <w:t>Время выполнения – 30 мин.</w:t>
      </w:r>
    </w:p>
    <w:p w14:paraId="3BA60A5E" w14:textId="080E3816" w:rsidR="00787FD2" w:rsidRDefault="00791372" w:rsidP="00787FD2">
      <w:r>
        <w:t>Ожидаемый результат:</w:t>
      </w:r>
    </w:p>
    <w:p w14:paraId="6BE89E20" w14:textId="3D485CEA" w:rsidR="00787FD2" w:rsidRDefault="000B0A3D" w:rsidP="00787FD2">
      <w:r>
        <w:t xml:space="preserve">1) </w:t>
      </w:r>
      <w:r w:rsidR="00787FD2">
        <w:t>Сбор данных:</w:t>
      </w:r>
    </w:p>
    <w:p w14:paraId="560713A1" w14:textId="77777777" w:rsidR="00787FD2" w:rsidRDefault="00787FD2" w:rsidP="00787FD2">
      <w:r>
        <w:t>Получите информацию о текущем состоянии ИТ-инфраструктуры компании.</w:t>
      </w:r>
    </w:p>
    <w:p w14:paraId="6888F7CE" w14:textId="77777777" w:rsidR="00787FD2" w:rsidRDefault="00787FD2" w:rsidP="00787FD2">
      <w:r>
        <w:t>Создание таблицы в Microsoft Excel:</w:t>
      </w:r>
    </w:p>
    <w:p w14:paraId="69977E63" w14:textId="77777777" w:rsidR="00787FD2" w:rsidRDefault="00787FD2" w:rsidP="00787FD2">
      <w:r>
        <w:t>Введите данные о компонентах ИТ-инфраструктуры в таблицу.</w:t>
      </w:r>
    </w:p>
    <w:p w14:paraId="73D89306" w14:textId="77777777" w:rsidR="00787FD2" w:rsidRDefault="00787FD2" w:rsidP="00787FD2">
      <w:r>
        <w:t>Добавьте столбцы для оценки производительности и надежности компонентов.</w:t>
      </w:r>
    </w:p>
    <w:p w14:paraId="568D3F12" w14:textId="24EFCD61" w:rsidR="00787FD2" w:rsidRDefault="002D0142" w:rsidP="00787FD2">
      <w:r>
        <w:t xml:space="preserve">2) </w:t>
      </w:r>
      <w:r w:rsidR="00787FD2">
        <w:t>Подсчет общей оценки:</w:t>
      </w:r>
    </w:p>
    <w:p w14:paraId="03B972FB" w14:textId="77777777" w:rsidR="00787FD2" w:rsidRDefault="00787FD2" w:rsidP="00787FD2">
      <w:r>
        <w:t>Используйте функцию СРЗНАЧ для расчета средней оценки состояния ИТ-инфраструктуры.</w:t>
      </w:r>
    </w:p>
    <w:p w14:paraId="7C7CA7B3" w14:textId="77777777" w:rsidR="00787FD2" w:rsidRDefault="00787FD2" w:rsidP="00787FD2">
      <w:r>
        <w:t>Пример формулы: =СРЗНАЧ(B2:B10) для подсчета средней оценки производительности.</w:t>
      </w:r>
    </w:p>
    <w:p w14:paraId="553A77C9" w14:textId="46C86F96" w:rsidR="00787FD2" w:rsidRDefault="000A0BA2" w:rsidP="00787FD2">
      <w:r>
        <w:t>3)</w:t>
      </w:r>
      <w:r w:rsidR="00FA43DA">
        <w:t xml:space="preserve"> </w:t>
      </w:r>
      <w:r w:rsidR="00787FD2">
        <w:t>Визуализация данных:</w:t>
      </w:r>
    </w:p>
    <w:p w14:paraId="3F123A4E" w14:textId="77777777" w:rsidR="00787FD2" w:rsidRDefault="00787FD2" w:rsidP="00787FD2">
      <w:r>
        <w:t>Создайте диаграммы и графики для иллюстрации текущего состояния ИТ-инфраструктуры.</w:t>
      </w:r>
    </w:p>
    <w:p w14:paraId="39538579" w14:textId="77777777" w:rsidR="00787FD2" w:rsidRDefault="00787FD2" w:rsidP="00787FD2">
      <w:r>
        <w:t>Используйте функции для построения диаграмм (ВСТАВКА -&gt; Диаграмма).</w:t>
      </w:r>
    </w:p>
    <w:p w14:paraId="54344334" w14:textId="61BF4CBF" w:rsidR="00787FD2" w:rsidRDefault="00FA43DA" w:rsidP="00787FD2">
      <w:r>
        <w:t xml:space="preserve">4) </w:t>
      </w:r>
      <w:r w:rsidR="00787FD2">
        <w:t>Написание аналитической части отчета в Microsoft Word:</w:t>
      </w:r>
    </w:p>
    <w:p w14:paraId="74031055" w14:textId="77777777" w:rsidR="00787FD2" w:rsidRDefault="00787FD2" w:rsidP="00787FD2">
      <w:r>
        <w:t>Опишите основные выводы на основе данных из таблицы.</w:t>
      </w:r>
    </w:p>
    <w:p w14:paraId="3496830B" w14:textId="77777777" w:rsidR="00787FD2" w:rsidRDefault="00787FD2" w:rsidP="00787FD2">
      <w:r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Default="00791372" w:rsidP="00787FD2">
      <w:r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7C614886" w:rsidR="00053130" w:rsidRPr="007C1F55" w:rsidRDefault="00FA43DA" w:rsidP="007C1F55">
      <w:r>
        <w:t>Компетенции (индикаторы):</w:t>
      </w:r>
      <w:r w:rsidR="00AE02A8" w:rsidRPr="00AE02A8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(</w:t>
      </w:r>
      <w:r w:rsidR="00AE02A8" w:rsidRPr="00E9564E">
        <w:rPr>
          <w:iCs/>
        </w:rPr>
        <w:t>УК-1</w:t>
      </w:r>
      <w:r w:rsidR="00AE02A8">
        <w:rPr>
          <w:iCs/>
        </w:rPr>
        <w:t>.1;</w:t>
      </w:r>
      <w:r w:rsidR="00AE02A8" w:rsidRPr="00E0534D">
        <w:rPr>
          <w:iCs/>
        </w:rPr>
        <w:t xml:space="preserve"> </w:t>
      </w:r>
      <w:r w:rsidR="00AE02A8" w:rsidRPr="00E9564E">
        <w:rPr>
          <w:iCs/>
        </w:rPr>
        <w:t>УК-1</w:t>
      </w:r>
      <w:r w:rsidR="00AE02A8">
        <w:rPr>
          <w:iCs/>
        </w:rPr>
        <w:t>.2)</w:t>
      </w:r>
      <w:bookmarkStart w:id="0" w:name="_GoBack"/>
      <w:bookmarkEnd w:id="0"/>
    </w:p>
    <w:sectPr w:rsidR="00053130" w:rsidRPr="007C1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324DD"/>
    <w:rsid w:val="002417B4"/>
    <w:rsid w:val="0026552F"/>
    <w:rsid w:val="00267B60"/>
    <w:rsid w:val="00270ED2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E2360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06B39"/>
    <w:rsid w:val="009102AD"/>
    <w:rsid w:val="00925CDA"/>
    <w:rsid w:val="009358C9"/>
    <w:rsid w:val="00937694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2A8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21B2"/>
    <w:rsid w:val="00CA2C7D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929A0"/>
    <w:rsid w:val="00DA221B"/>
    <w:rsid w:val="00DA4718"/>
    <w:rsid w:val="00DC2FA7"/>
    <w:rsid w:val="00DD26DE"/>
    <w:rsid w:val="00DD3191"/>
    <w:rsid w:val="00DD66B5"/>
    <w:rsid w:val="00DD6AF4"/>
    <w:rsid w:val="00DD7EED"/>
    <w:rsid w:val="00E03025"/>
    <w:rsid w:val="00E0534D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0D1A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EF970-C605-4FC5-B359-9E82B3989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</Template>
  <TotalTime>20</TotalTime>
  <Pages>29</Pages>
  <Words>7153</Words>
  <Characters>40775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Asus</cp:lastModifiedBy>
  <cp:revision>12</cp:revision>
  <dcterms:created xsi:type="dcterms:W3CDTF">2025-02-26T10:13:00Z</dcterms:created>
  <dcterms:modified xsi:type="dcterms:W3CDTF">2025-02-28T11:31:00Z</dcterms:modified>
</cp:coreProperties>
</file>