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1BE1D" w14:textId="048E3D46" w:rsidR="00DD7EED" w:rsidRPr="00DD7EED" w:rsidRDefault="00DD7EED" w:rsidP="00487E31">
      <w:pPr>
        <w:pStyle w:val="1"/>
        <w:ind w:firstLine="0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487E31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5D052193" w:rsidR="009102AD" w:rsidRDefault="002D049E" w:rsidP="009102AD">
      <w:r>
        <w:t>Компетенции (индикаторы): ОПК-5 (ОПК-5.1, ОПК-5.2), ОПК-6 (ОПК-6.1, ОПК-6.2)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1754CDA3" w:rsidR="009102AD" w:rsidRDefault="002D049E" w:rsidP="009102AD">
      <w:r>
        <w:t>Компетенции (индикаторы): ОПК-5 (ОПК-5.1, ОПК-5.2), ОПК-6 (ОПК-6.1, ОПК-6.2)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59CAD30D" w:rsidR="009102AD" w:rsidRDefault="002D049E" w:rsidP="009102AD">
      <w:r>
        <w:t>Компетенции (индикаторы): ОПК-5 (ОПК-5.1, ОПК-5.2), ОПК-6 (ОПК-6.1, ОПК-6.2)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lastRenderedPageBreak/>
        <w:t>Правильный ответ:</w:t>
      </w:r>
      <w:r>
        <w:t xml:space="preserve"> А.</w:t>
      </w:r>
    </w:p>
    <w:p w14:paraId="49E70D05" w14:textId="4D07CA87" w:rsidR="009102AD" w:rsidRDefault="002D049E" w:rsidP="009102AD">
      <w:r>
        <w:t>Компетенции (индикаторы): ОПК-5 (ОПК-5.1, ОПК-5.2), ОПК-6 (ОПК-6.1, ОПК-6.2)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501CF144" w:rsidR="009102AD" w:rsidRDefault="002D049E" w:rsidP="009102AD">
      <w:r>
        <w:t>Компетенции (индикаторы): ОПК-5 (ОПК-5.1, ОПК-5.2), ОПК-6 (ОПК-6.1, ОПК-6.2)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lastRenderedPageBreak/>
        <w:t>Б) =СУММ(А2:B6)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=СУММ(B2:B6)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70FEA889" w:rsidR="009102AD" w:rsidRDefault="002D049E" w:rsidP="009102AD">
      <w:r>
        <w:t>Компетенции (индикаторы): ОПК-5 (ОПК-5.1, ОПК-5.2), ОПК-6 (ОПК-6.1, ОПК-6.2)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>В) обозначаются буквами русского алфавита А...Я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0307F94D" w:rsidR="009102AD" w:rsidRDefault="002D049E" w:rsidP="009102AD">
      <w:r>
        <w:t>Компетенции (индикаторы): ОПК-5 (ОПК-5.1, ОПК-5.2), ОПК-6 (ОПК-6.1, ОПК-6.2)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1626020F" w:rsidR="009102AD" w:rsidRDefault="002D049E" w:rsidP="009102AD">
      <w:r>
        <w:t>Компетенции (индикаторы): ОПК-5 (ОПК-5.1, ОПК-5.2), ОПК-6 (ОПК-6.1, ОПК-6.2)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lastRenderedPageBreak/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(А1)*5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1B235785" w:rsidR="009102AD" w:rsidRDefault="002D049E" w:rsidP="009102AD">
      <w:r>
        <w:t>Компетенции (индикаторы): ОПК-5 (ОПК-5.1, ОПК-5.2), ОПК-6 (ОПК-6.1, ОПК-6.2)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=СУММ(B3:D7)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=СУММ(B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1DF15D65" w:rsidR="009102AD" w:rsidRDefault="002D049E" w:rsidP="009102AD">
      <w:r>
        <w:t>Компетенции (индикаторы): ОПК-5 (ОПК-5.1, ОПК-5.2), ОПК-6 (ОПК-6.1, ОПК-6.2)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2D1C266C" w:rsidR="00FF2B8B" w:rsidRDefault="002D049E" w:rsidP="00FF2B8B">
      <w:r>
        <w:t>Компетенции (индикаторы): ОПК-5 (ОПК-5.1, ОПК-5.2), ОПК-6 (ОПК-6.1, ОПК-6.2)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lastRenderedPageBreak/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51A69F3D" w:rsidR="00FB667B" w:rsidRDefault="002D049E" w:rsidP="00FF2B8B">
      <w:r>
        <w:t>Компетенции (индикаторы): ОПК-5 (ОПК-5.1, ОПК-5.2), ОПК-6 (ОПК-6.1, ОПК-6.2)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745EA0E7" w:rsidR="00E900F2" w:rsidRDefault="002D049E" w:rsidP="00FF2B8B">
      <w:r>
        <w:t>Компетенции (индикаторы): ОПК-5 (ОПК-5.1, ОПК-5.2), ОПК-6 (ОПК-6.1, ОПК-6.2)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2803E266" w:rsidR="00FF2B8B" w:rsidRDefault="002D049E" w:rsidP="00FF2B8B">
      <w:r>
        <w:t>Компетенции (индикаторы): ОПК-5 (ОПК-5.1, ОПК-5.2), ОПК-6 (ОПК-6.1, ОПК-6.2)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05351314" w:rsidR="00FF2B8B" w:rsidRDefault="002D049E" w:rsidP="00FF2B8B">
      <w:r>
        <w:t>Компетенции (индикаторы): ОПК-5 (ОПК-5.1, ОПК-5.2), ОПК-6 (ОПК-6.1, ОПК-6.2)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lastRenderedPageBreak/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375D9B4D" w:rsidR="00E900F2" w:rsidRDefault="002D049E" w:rsidP="00FF2B8B">
      <w:r>
        <w:t>Компетенции (индикаторы): ОПК-5 (ОПК-5.1, ОПК-5.2), ОПК-6 (ОПК-6.1, ОПК-6.2)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46D65334" w:rsidR="00FF2B8B" w:rsidRDefault="002D049E" w:rsidP="00FF2B8B">
      <w:r>
        <w:t>Компетенции (индикаторы): ОПК-5 (ОПК-5.1, ОПК-5.2), ОПК-6 (ОПК-6.1, ОПК-6.2)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4B7FB4B9" w:rsidR="00FF2B8B" w:rsidRPr="00062841" w:rsidRDefault="002D049E" w:rsidP="00FF2B8B">
      <w:pPr>
        <w:rPr>
          <w:b/>
          <w:bCs/>
        </w:rPr>
      </w:pPr>
      <w:r>
        <w:t>Компетенции (индикаторы): ОПК-5 (ОПК-5.1, ОПК-5.2), ОПК-6 (ОПК-6.1, ОПК-6.2)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58E06360" w:rsidR="00FF2B8B" w:rsidRDefault="002D049E" w:rsidP="00FF2B8B">
      <w:r>
        <w:t>Компетенции (индикаторы): ОПК-5 (ОПК-5.1, ОПК-5.2), ОПК-6 (ОПК-6.1, ОПК-6.2)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lastRenderedPageBreak/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50981E5B" w:rsidR="00FF2B8B" w:rsidRDefault="002D049E" w:rsidP="00FF2B8B">
      <w:r>
        <w:t>Компетенции (индикаторы): ОПК-5 (ОПК-5.1, ОПК-5.2), ОПК-6 (ОПК-6.1, ОПК-6.2)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586D3301" w:rsidR="00FF2B8B" w:rsidRDefault="002D049E" w:rsidP="00FF2B8B">
      <w:r>
        <w:t>Компетенции (индикаторы): ОПК-5 (ОПК-5.1, ОПК-5.2), ОПК-6 (ОПК-6.1, ОПК-6.2)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76BBA15A" w:rsidR="00FF2B8B" w:rsidRDefault="002D049E" w:rsidP="00FF2B8B">
      <w:r>
        <w:t>Компетенции (индикаторы): ОПК-5 (ОПК-5.1, ОПК-5.2), ОПК-6 (ОПК-6.1, ОПК-6.2)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3F73492A" w:rsidR="00FF2B8B" w:rsidRDefault="002D049E" w:rsidP="00FF2B8B">
      <w:r>
        <w:lastRenderedPageBreak/>
        <w:t>Компетенции (индикаторы): ОПК-5 (ОПК-5.1, ОПК-5.2), ОПК-6 (ОПК-6.1, ОПК-6.2)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2F08E5F4" w:rsidR="00FF2B8B" w:rsidRDefault="002D049E" w:rsidP="00FF2B8B">
      <w:r>
        <w:t>Компетенции (индикаторы): ОПК-5 (ОПК-5.1, ОПК-5.2), ОПК-6 (ОПК-6.1, ОПК-6.2)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28241A2A" w:rsidR="00D76DD6" w:rsidRDefault="002D049E" w:rsidP="00FF2B8B">
      <w:r>
        <w:t>Компетенции (индикаторы): ОПК-5 (ОПК-5.1, ОПК-5.2), ОПК-6 (ОПК-6.1, ОПК-6.2)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576FA9E3" w:rsidR="003D24F9" w:rsidRDefault="002D049E" w:rsidP="003D24F9">
      <w:r>
        <w:t>Компетенции (индикаторы): ОПК-5 (ОПК-5.1, ОПК-5.2), ОПК-6 (ОПК-6.1, ОПК-6.2)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lastRenderedPageBreak/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1D9DB7D9" w:rsidR="003D24F9" w:rsidRDefault="002D049E" w:rsidP="003D24F9">
      <w:r>
        <w:t>Компетенции (индикаторы): ОПК-5 (ОПК-5.1, ОПК-5.2), ОПК-6 (ОПК-6.1, ОПК-6.2)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6AE82DD1" w:rsidR="003D24F9" w:rsidRDefault="002D049E" w:rsidP="003D24F9">
      <w:r>
        <w:t>Компетенции (индикаторы): ОПК-5 (ОПК-5.1, ОПК-5.2), ОПК-6 (ОПК-6.1, ОПК-6.2)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792136A6" w:rsidR="003D24F9" w:rsidRDefault="002D049E" w:rsidP="003D24F9">
      <w:r>
        <w:t>Компетенции (индикаторы): ОПК-5 (ОПК-5.1, ОПК-5.2), ОПК-6 (ОПК-6.1, ОПК-6.2)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7F6D85E8" w:rsidR="003D24F9" w:rsidRDefault="002D049E" w:rsidP="003D24F9">
      <w:r>
        <w:t>Компетенции (индикаторы): ОПК-5 (ОПК-5.1, ОПК-5.2), ОПК-6 (ОПК-6.1, ОПК-6.2)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lastRenderedPageBreak/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347B367C" w:rsidR="003D24F9" w:rsidRDefault="002D049E" w:rsidP="003D24F9">
      <w:r>
        <w:t>Компетенции (индикаторы): ОПК-5 (ОПК-5.1, ОПК-5.2), ОПК-6 (ОПК-6.1, ОПК-6.2)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129AF3E5" w:rsidR="003D24F9" w:rsidRDefault="002D049E" w:rsidP="003D24F9">
      <w:r>
        <w:t>Компетенции (индикаторы): ОПК-5 (ОПК-5.1, ОПК-5.2), ОПК-6 (ОПК-6.1, ОПК-6.2)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440AEEFC" w:rsidR="00531269" w:rsidRDefault="002D049E" w:rsidP="003D24F9">
      <w:r>
        <w:t>Компетенции (индикаторы): ОПК-5 (ОПК-5.1, ОПК-5.2), ОПК-6 (ОПК-6.1, ОПК-6.2)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0D20B0C8" w:rsidR="00531269" w:rsidRDefault="002D049E" w:rsidP="00531269">
      <w:r>
        <w:t>Компетенции (индикаторы): ОПК-5 (ОПК-5.1, ОПК-5.2), ОПК-6 (ОПК-6.1, ОПК-6.2)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11B9FEBF" w:rsidR="00531269" w:rsidRDefault="002D049E" w:rsidP="00531269">
      <w:r>
        <w:t>Компетенции (индикаторы): ОПК-5 (ОПК-5.1, ОПК-5.2), ОПК-6 (ОПК-6.1, ОПК-6.2)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lastRenderedPageBreak/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5CAB3CC3" w:rsidR="00531269" w:rsidRDefault="002D049E" w:rsidP="00531269">
      <w:r>
        <w:t>Компетенции (индикаторы): ОПК-5 (ОПК-5.1, ОПК-5.2), ОПК-6 (ОПК-6.1, ОПК-6.2)</w:t>
      </w:r>
    </w:p>
    <w:p w14:paraId="666FA6D8" w14:textId="77777777" w:rsidR="00531269" w:rsidRDefault="00531269" w:rsidP="00531269"/>
    <w:p w14:paraId="4104E3EE" w14:textId="04FD94B4" w:rsidR="00DD7EED" w:rsidRDefault="00DD7EED" w:rsidP="00487E31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1FB49AC1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487E31">
        <w:t>-</w:t>
      </w:r>
      <w:r w:rsidR="00E16901">
        <w:t>А, 2</w:t>
      </w:r>
      <w:r w:rsidR="00487E31">
        <w:t>-</w:t>
      </w:r>
      <w:r w:rsidR="00E16901">
        <w:t xml:space="preserve">Б, </w:t>
      </w:r>
      <w:r w:rsidR="00C86FCF">
        <w:t>3</w:t>
      </w:r>
      <w:r w:rsidR="00487E31">
        <w:t>-</w:t>
      </w:r>
      <w:r w:rsidR="00C86FCF">
        <w:t xml:space="preserve">В, </w:t>
      </w:r>
      <w:r w:rsidR="00952600">
        <w:t xml:space="preserve"> </w:t>
      </w:r>
      <w:r w:rsidR="00C86FCF">
        <w:t>4</w:t>
      </w:r>
      <w:r w:rsidR="00487E31">
        <w:t>-</w:t>
      </w:r>
      <w:r w:rsidR="00C86FCF">
        <w:t>Г, 5-Д</w:t>
      </w:r>
      <w:r w:rsidR="00952600">
        <w:t>.</w:t>
      </w:r>
    </w:p>
    <w:p w14:paraId="5F3A68A9" w14:textId="2A7A83A4" w:rsidR="00952600" w:rsidRDefault="002D049E" w:rsidP="00952600">
      <w:r>
        <w:t>Компетенции (индикаторы): ОПК-5 (ОПК-5.1, ОПК-5.2), ОПК-6 (ОПК-6.1, ОПК-6.2)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0FA3105B" w:rsidR="00952600" w:rsidRDefault="002D049E" w:rsidP="00952600">
      <w:r>
        <w:t>Компетенции (индикаторы): ОПК-5 (ОПК-5.1, ОПК-5.2), ОПК-6 (ОПК-6.1, ОПК-6.2)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lastRenderedPageBreak/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792286D9" w:rsidR="00952600" w:rsidRDefault="002D049E" w:rsidP="00952600">
      <w:r>
        <w:t>Компетенции (индикаторы): ОПК-5 (ОПК-5.1, ОПК-5.2), ОПК-6 (ОПК-6.1, ОПК-6.2)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4EEBB730" w:rsidR="00952600" w:rsidRDefault="002D049E" w:rsidP="00952600">
      <w:r>
        <w:t>Компетенции (индикаторы): ОПК-5 (ОПК-5.1, ОПК-5.2), ОПК-6 (ОПК-6.1, ОПК-6.2)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73DE248E" w:rsidR="00952600" w:rsidRDefault="002D049E" w:rsidP="00952600">
      <w:r>
        <w:lastRenderedPageBreak/>
        <w:t>Компетенции (индикаторы): ОПК-5 (ОПК-5.1, ОПК-5.2), ОПК-6 (ОПК-6.1, ОПК-6.2)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5F363372" w:rsidR="00952600" w:rsidRDefault="002D049E" w:rsidP="00952600">
      <w:r>
        <w:t>Компетенции (индикаторы): ОПК-5 (ОПК-5.1, ОПК-5.2), ОПК-6 (ОПК-6.1, ОПК-6.2)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3CA1DF60" w:rsidR="00952600" w:rsidRDefault="002D049E" w:rsidP="00952600">
      <w:r>
        <w:t>Компетенции (индикаторы): ОПК-5 (ОПК-5.1, ОПК-5.2), ОПК-6 (ОПК-6.1, ОПК-6.2)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lastRenderedPageBreak/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7BD88AD9" w:rsidR="001E440C" w:rsidRDefault="002D049E" w:rsidP="001E440C">
      <w:r>
        <w:t>Компетенции (индикаторы): ОПК-5 (ОПК-5.1, ОПК-5.2), ОПК-6 (ОПК-6.1, ОПК-6.2)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4D7DF31E" w:rsidR="001E440C" w:rsidRDefault="002D049E" w:rsidP="001E440C">
      <w:r>
        <w:t>Компетенции (индикаторы): ОПК-5 (ОПК-5.1, ОПК-5.2), ОПК-6 (ОПК-6.1, ОПК-6.2)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24218F39" w:rsidR="001E440C" w:rsidRDefault="002D049E" w:rsidP="001E440C">
      <w:r>
        <w:t>Компетенции (индикаторы): ОПК-5 (ОПК-5.1, ОПК-5.2), ОПК-6 (ОПК-6.1, ОПК-6.2)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720AC5CA" w:rsidR="001E440C" w:rsidRDefault="002D049E" w:rsidP="001E440C">
      <w:r>
        <w:t>Компетенции (индикаторы): ОПК-5 (ОПК-5.1, ОПК-5.2), ОПК-6 (ОПК-6.1, ОПК-6.2)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lastRenderedPageBreak/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5FB701F6" w:rsidR="001E440C" w:rsidRDefault="002D049E" w:rsidP="001E440C">
      <w:r>
        <w:t>Компетенции (индикаторы): ОПК-5 (ОПК-5.1, ОПК-5.2), ОПК-6 (ОПК-6.1, ОПК-6.2)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606D1365" w:rsidR="00952600" w:rsidRDefault="002D049E" w:rsidP="001E440C">
      <w:r>
        <w:t>Компетенции (индикаторы): ОПК-5 (ОПК-5.1, ОПК-5.2), ОПК-6 (ОПК-6.1, ОПК-6.2)</w:t>
      </w:r>
    </w:p>
    <w:p w14:paraId="371EEF3A" w14:textId="0F3E6688" w:rsidR="00DD7EED" w:rsidRPr="00116148" w:rsidRDefault="00DD7EED" w:rsidP="00487E31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09C85742" w:rsidR="00BD159C" w:rsidRDefault="002D049E" w:rsidP="00193DBD">
      <w:r>
        <w:t>Компетенции (индикаторы): ОПК-5 (ОПК-5.1, ОПК-5.2), ОПК-6 (ОПК-6.1, ОПК-6.2)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lastRenderedPageBreak/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4AF40CF1" w:rsidR="00FD40BC" w:rsidRDefault="002D049E" w:rsidP="00193DBD">
      <w:r>
        <w:t>Компетенции (индикаторы): ОПК-5 (ОПК-5.1, ОПК-5.2), ОПК-6 (ОПК-6.1, ОПК-6.2)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3E3C3024" w:rsidR="008724E6" w:rsidRDefault="002D049E" w:rsidP="00193DBD">
      <w:r>
        <w:t>Компетенции (индикаторы): ОПК-5 (ОПК-5.1, ОПК-5.2), ОПК-6 (ОПК-6.1, ОПК-6.2)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44DB4657" w:rsidR="008724E6" w:rsidRDefault="002D049E" w:rsidP="00193DBD">
      <w:r>
        <w:t>Компетенции (индикаторы): ОПК-5 (ОПК-5.1, ОПК-5.2), ОПК-6 (ОПК-6.1, ОПК-6.2)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7AC414EA" w:rsidR="008724E6" w:rsidRDefault="002D049E" w:rsidP="00193DBD">
      <w:r>
        <w:t>Компетенции (индикаторы): ОПК-5 (ОПК-5.1, ОПК-5.2), ОПК-6 (ОПК-6.1, ОПК-6.2)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lastRenderedPageBreak/>
        <w:t>Задания открытого типа</w:t>
      </w:r>
    </w:p>
    <w:p w14:paraId="5FF72FDC" w14:textId="00DBFC45" w:rsidR="00DD7EED" w:rsidRDefault="00DD7EED" w:rsidP="00487E31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315B63D8" w:rsidR="00193DBD" w:rsidRDefault="002D049E" w:rsidP="00193DBD">
      <w:r>
        <w:t>Компетенции (индикаторы): ОПК-5 (ОПК-5.1, ОПК-5.2), ОПК-6 (ОПК-6.1, ОПК-6.2)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45F2E3C7" w:rsidR="00193DBD" w:rsidRDefault="002D049E" w:rsidP="00A67152">
      <w:r>
        <w:t>Компетенции (индикаторы): ОПК-5 (ОПК-5.1, ОПК-5.2), ОПК-6 (ОПК-6.1, ОПК-6.2)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693A82F6" w:rsidR="00193DBD" w:rsidRDefault="002D049E" w:rsidP="00193DBD">
      <w:r>
        <w:t>Компетенции (индикаторы): ОПК-5 (ОПК-5.1, ОПК-5.2), ОПК-6 (ОПК-6.1, ОПК-6.2)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2FAAC839" w:rsidR="00A67152" w:rsidRDefault="002D049E" w:rsidP="00A67152">
      <w:r>
        <w:t>Компетенции (индикаторы): ОПК-5 (ОПК-5.1, ОПК-5.2), ОПК-6 (ОПК-6.1, ОПК-6.2)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598C87E2" w:rsidR="00D56E2B" w:rsidRDefault="002D049E" w:rsidP="00D56E2B">
      <w:r>
        <w:t>Компетенции (индикаторы): ОПК-5 (ОПК-5.1, ОПК-5.2), ОПК-6 (ОПК-6.1, ОПК-6.2)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lastRenderedPageBreak/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418EF98F" w:rsidR="001454C2" w:rsidRDefault="008C7D4B" w:rsidP="001454C2">
      <w:r>
        <w:t>Компетенции(индикаторы)</w:t>
      </w:r>
      <w:r w:rsidR="001454C2">
        <w:t>: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3DC5BAF8" w:rsidR="001454C2" w:rsidRDefault="008C7D4B" w:rsidP="001454C2">
      <w:r>
        <w:t>Компетенции(индикаторы):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6C7942FB" w:rsidR="001454C2" w:rsidRDefault="008E6755" w:rsidP="001454C2">
      <w:r>
        <w:t>Компетенции(индикаторы)</w:t>
      </w:r>
      <w:r w:rsidR="001454C2">
        <w:t>: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5D48C558" w:rsidR="001454C2" w:rsidRDefault="008E6755" w:rsidP="001454C2">
      <w:r>
        <w:t>Компетенции(индикаторы)</w:t>
      </w:r>
      <w:r w:rsidR="001454C2">
        <w:t>: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065B7A44" w:rsidR="001454C2" w:rsidRDefault="00F17957" w:rsidP="001454C2">
      <w:r>
        <w:t>Компетенции(индикаторы)</w:t>
      </w:r>
      <w:r w:rsidR="000861D6">
        <w:t>: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34EC6B59" w:rsidR="001454C2" w:rsidRDefault="002D049E" w:rsidP="001454C2">
      <w:r>
        <w:t>Компетенции (индикаторы): ОПК-5 (ОПК-5.1, ОПК-5.2), ОПК-6 (ОПК-6.1, ОПК-6.2)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45589104" w:rsidR="001454C2" w:rsidRDefault="002D049E" w:rsidP="001454C2">
      <w:r>
        <w:t>Компетенции (индикаторы): ОПК-5 (ОПК-5.1, ОПК-5.2), ОПК-6 (ОПК-6.1, ОПК-6.2)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lastRenderedPageBreak/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747B19B5" w:rsidR="001454C2" w:rsidRDefault="002D049E" w:rsidP="001454C2">
      <w:r>
        <w:t>Компетенции (индикаторы): ОПК-5 (ОПК-5.1, ОПК-5.2), ОПК-6 (ОПК-6.1, ОПК-6.2)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66E29622" w:rsidR="00000EA6" w:rsidRDefault="002D049E" w:rsidP="001454C2">
      <w:r>
        <w:t>Компетенции (индикаторы): ОПК-5 (ОПК-5.1, ОПК-5.2), ОПК-6 (ОПК-6.1, ОПК-6.2)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184CD565" w:rsidR="001A19F3" w:rsidRDefault="002D049E" w:rsidP="001A19F3">
      <w:r>
        <w:t>Компетенции (индикаторы): ОПК-5 (ОПК-5.1, ОПК-5.2), ОПК-6 (ОПК-6.1, ОПК-6.2)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4EA21D21" w:rsidR="001A19F3" w:rsidRDefault="002D049E" w:rsidP="00ED5CE2">
      <w:r>
        <w:t>Компетенции (индикаторы): ОПК-5 (ОПК-5.1, ОПК-5.2), ОПК-6 (ОПК-6.1, ОПК-6.2)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5BCEB6C2" w:rsidR="001A19F3" w:rsidRDefault="001A19F3" w:rsidP="001A19F3">
      <w:r>
        <w:t>Шифр компетенции: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2496B944" w:rsidR="001A19F3" w:rsidRDefault="002D049E" w:rsidP="001A19F3">
      <w:r>
        <w:t>Компетенции (индикаторы): ОПК-5 (ОПК-5.1, ОПК-5.2), ОПК-6 (ОПК-6.1, ОПК-6.2)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64CBF5F8" w:rsidR="001A19F3" w:rsidRDefault="002D049E" w:rsidP="001A19F3">
      <w:r>
        <w:lastRenderedPageBreak/>
        <w:t>Компетенции (индикаторы): ОПК-5 (ОПК-5.1, ОПК-5.2), ОПК-6 (ОПК-6.1, ОПК-6.2)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6F670D3D" w:rsidR="001A19F3" w:rsidRPr="00DD7EED" w:rsidRDefault="002D049E" w:rsidP="001A19F3">
      <w:r>
        <w:t>Компетенции (индикаторы): ОПК-5 (ОПК-5.1, ОПК-5.2), ОПК-6 (ОПК-6.1, ОПК-6.2)</w:t>
      </w:r>
    </w:p>
    <w:p w14:paraId="31A1473C" w14:textId="1269A3F5" w:rsidR="00DD7EED" w:rsidRDefault="00DD7EED" w:rsidP="00487E31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7967DCE5" w:rsidR="00D41B52" w:rsidRDefault="002D049E" w:rsidP="00D41B52">
      <w:r>
        <w:t>Компетенции (индикаторы): ОПК-5 (ОПК-5.1, ОПК-5.2), ОПК-6 (ОПК-6.1, ОПК-6.2)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21FA2384" w:rsidR="00D41B52" w:rsidRDefault="002D049E" w:rsidP="00D41B52">
      <w:r>
        <w:t>Компетенции (индикаторы): ОПК-5 (ОПК-5.1, ОПК-5.2), ОПК-6 (ОПК-6.1, ОПК-6.2)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424DEAC2" w:rsidR="00D41B52" w:rsidRDefault="002D049E" w:rsidP="00D41B52">
      <w:r>
        <w:t>Компетенции (индикаторы): ОПК-5 (ОПК-5.1, ОПК-5.2), ОПК-6 (ОПК-6.1, ОПК-6.2)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5BA3DE1B" w:rsidR="00D41B52" w:rsidRDefault="002D049E" w:rsidP="00D41B52">
      <w:r>
        <w:t>Компетенции (индикаторы): ОПК-5 (ОПК-5.1, ОПК-5.2), ОПК-6 (ОПК-6.1, ОПК-6.2)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lastRenderedPageBreak/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07511D61" w:rsidR="00D41B52" w:rsidRDefault="002D049E" w:rsidP="00D41B52">
      <w:r>
        <w:t>Компетенции (индикаторы): ОПК-5 (ОПК-5.1, ОПК-5.2), ОПК-6 (ОПК-6.1, ОПК-6.2)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43C8A6BF" w:rsidR="00D41B52" w:rsidRDefault="002D049E" w:rsidP="00D41B52">
      <w:r>
        <w:t>Компетенции (индикаторы): ОПК-5 (ОПК-5.1, ОПК-5.2), ОПК-6 (ОПК-6.1, ОПК-6.2)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563D6D5A" w:rsidR="00D41B52" w:rsidRDefault="002D049E" w:rsidP="00D41B52">
      <w:r>
        <w:t>Компетенции (индикаторы): ОПК-5 (ОПК-5.1, ОПК-5.2), ОПК-6 (ОПК-6.1, ОПК-6.2)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42FE6057" w:rsidR="00D41B52" w:rsidRDefault="002D049E" w:rsidP="00D41B52">
      <w:r>
        <w:t>Компетенции (индикаторы): ОПК-5 (ОПК-5.1, ОПК-5.2), ОПК-6 (ОПК-6.1, ОПК-6.2)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53DEC66B" w:rsidR="00D41B52" w:rsidRDefault="002D049E" w:rsidP="00D41B52">
      <w:r>
        <w:t>Компетенции (индикаторы): ОПК-5 (ОПК-5.1, ОПК-5.2), ОПК-6 (ОПК-6.1, ОПК-6.2)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4C2F71EF" w:rsidR="00D41B52" w:rsidRDefault="002D049E" w:rsidP="00D41B52">
      <w:r>
        <w:t>Компетенции (индикаторы): ОПК-5 (ОПК-5.1, ОПК-5.2), ОПК-6 (ОПК-6.1, ОПК-6.2)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lastRenderedPageBreak/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5AC8716C" w:rsidR="00651CCD" w:rsidRDefault="002D049E" w:rsidP="00651CCD">
      <w:r>
        <w:t>Компетенции (индикаторы): ОПК-5 (ОПК-5.1, ОПК-5.2), ОПК-6 (ОПК-6.1, ОПК-6.2)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566F00AF" w:rsidR="00651CCD" w:rsidRDefault="002D049E" w:rsidP="00651CCD">
      <w:r>
        <w:t>Компетенции (индикаторы): ОПК-5 (ОПК-5.1, ОПК-5.2), ОПК-6 (ОПК-6.1, ОПК-6.2)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17C89E58" w:rsidR="00651CCD" w:rsidRDefault="002D049E" w:rsidP="00651CCD">
      <w:r>
        <w:t>Компетенции (индикаторы): ОПК-5 (ОПК-5.1, ОПК-5.2), ОПК-6 (ОПК-6.1, ОПК-6.2)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769529C1" w:rsidR="00651CCD" w:rsidRDefault="002D049E" w:rsidP="00651CCD">
      <w:r>
        <w:t>Компетенции (индикаторы): ОПК-5 (ОПК-5.1, ОПК-5.2), ОПК-6 (ОПК-6.1, ОПК-6.2)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040E5E8E" w:rsidR="00651CCD" w:rsidRDefault="002D049E" w:rsidP="00651CCD">
      <w:r>
        <w:t>Компетенции (индикаторы): ОПК-5 (ОПК-5.1, ОПК-5.2), ОПК-6 (ОПК-6.1, ОПК-6.2)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6F45C9BF" w:rsidR="00651CCD" w:rsidRDefault="002D049E" w:rsidP="00651CCD">
      <w:r>
        <w:t>Компетенции (индикаторы): ОПК-5 (ОПК-5.1, ОПК-5.2), ОПК-6 (ОПК-6.1, ОПК-6.2)</w:t>
      </w:r>
    </w:p>
    <w:p w14:paraId="300A6FE8" w14:textId="77777777" w:rsidR="00053130" w:rsidRDefault="00DD7EED" w:rsidP="00487E31">
      <w:pPr>
        <w:pStyle w:val="3"/>
        <w:jc w:val="left"/>
      </w:pPr>
      <w:r w:rsidRPr="00DD7EED">
        <w:lastRenderedPageBreak/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487E31" w:rsidRDefault="00BE3A59" w:rsidP="00BE3A59">
      <w:r w:rsidRPr="00487E31">
        <w:t xml:space="preserve">Необходимо провести анализ деловой ситуации и предложить алгоритм </w:t>
      </w:r>
      <w:r w:rsidR="00523FEE" w:rsidRPr="00487E31">
        <w:t>решения профессиональной задачи с использованием информационных технологий.</w:t>
      </w:r>
    </w:p>
    <w:p w14:paraId="556B3536" w14:textId="77777777" w:rsidR="001D2CC8" w:rsidRPr="00487E31" w:rsidRDefault="001D2CC8" w:rsidP="001D2CC8">
      <w:r w:rsidRPr="00487E31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487E31" w:rsidRDefault="00EF58FF" w:rsidP="001D2CC8">
      <w:r w:rsidRPr="00487E31">
        <w:t>Время выполнения – 30 мин</w:t>
      </w:r>
      <w:r w:rsidR="007A0CF5" w:rsidRPr="00487E31">
        <w:t>.</w:t>
      </w:r>
    </w:p>
    <w:p w14:paraId="0258FB8C" w14:textId="1A59487B" w:rsidR="007A0CF5" w:rsidRPr="00487E31" w:rsidRDefault="008247ED" w:rsidP="001D2CC8">
      <w:r w:rsidRPr="00487E31">
        <w:t>Ожидаемый ответ:</w:t>
      </w:r>
    </w:p>
    <w:p w14:paraId="45C09F88" w14:textId="4FB96A6D" w:rsidR="001D2CC8" w:rsidRPr="00487E31" w:rsidRDefault="007A0CF5" w:rsidP="001D2CC8">
      <w:r w:rsidRPr="00487E31">
        <w:t xml:space="preserve">1) </w:t>
      </w:r>
      <w:r w:rsidR="001D2CC8" w:rsidRPr="00487E31">
        <w:t>Сбор данных:</w:t>
      </w:r>
    </w:p>
    <w:p w14:paraId="09B50524" w14:textId="1EA6D27D" w:rsidR="001D2CC8" w:rsidRPr="00487E31" w:rsidRDefault="001D2CC8" w:rsidP="001D2CC8">
      <w:r w:rsidRPr="00487E31">
        <w:t>Получите данные о продажах компании за последний квартал.</w:t>
      </w:r>
    </w:p>
    <w:p w14:paraId="0092FCAA" w14:textId="16497CA9" w:rsidR="001D2CC8" w:rsidRPr="00487E31" w:rsidRDefault="00183662" w:rsidP="001D2CC8">
      <w:r w:rsidRPr="00487E31">
        <w:t>2</w:t>
      </w:r>
      <w:r w:rsidR="007A0CF5" w:rsidRPr="00487E31">
        <w:t xml:space="preserve">) </w:t>
      </w:r>
      <w:r w:rsidR="001D2CC8" w:rsidRPr="00487E31">
        <w:t>Создание таблицы в Microsoft Excel:</w:t>
      </w:r>
    </w:p>
    <w:p w14:paraId="21F3BD48" w14:textId="357BCEC8" w:rsidR="001D2CC8" w:rsidRPr="00487E31" w:rsidRDefault="001D2CC8" w:rsidP="001D2CC8">
      <w:r w:rsidRPr="00487E31">
        <w:t>Введите данные о продажах в таблицу Excel.</w:t>
      </w:r>
    </w:p>
    <w:p w14:paraId="1EB13D7D" w14:textId="39AC48EC" w:rsidR="001D2CC8" w:rsidRPr="00487E31" w:rsidRDefault="001D2CC8" w:rsidP="001D2CC8">
      <w:r w:rsidRPr="00487E31">
        <w:t>Добавьте столбцы для месяцев и категорий продуктов.</w:t>
      </w:r>
    </w:p>
    <w:p w14:paraId="1090AA95" w14:textId="33D0C799" w:rsidR="001D2CC8" w:rsidRPr="00487E31" w:rsidRDefault="00183662" w:rsidP="001D2CC8">
      <w:r w:rsidRPr="00487E31">
        <w:t>3</w:t>
      </w:r>
      <w:r w:rsidR="007A0CF5" w:rsidRPr="00487E31">
        <w:t xml:space="preserve">) </w:t>
      </w:r>
      <w:r w:rsidR="001D2CC8" w:rsidRPr="00487E31">
        <w:t>Подсчет общих объемов продаж:</w:t>
      </w:r>
    </w:p>
    <w:p w14:paraId="18ECE0DF" w14:textId="64136587" w:rsidR="001D2CC8" w:rsidRPr="00487E31" w:rsidRDefault="001D2CC8" w:rsidP="001D2CC8">
      <w:r w:rsidRPr="00487E31">
        <w:t>Используйте функцию СУММ для подсчета общих объемов продаж по каждому месяцу.</w:t>
      </w:r>
    </w:p>
    <w:p w14:paraId="527B98D3" w14:textId="77777777" w:rsidR="001D2CC8" w:rsidRPr="00487E31" w:rsidRDefault="001D2CC8" w:rsidP="001D2CC8">
      <w:r w:rsidRPr="00487E31">
        <w:t>Пример формулы: =СУММ(B2:B5) для подсчета продаж за январь-март.</w:t>
      </w:r>
    </w:p>
    <w:p w14:paraId="6AA2B59F" w14:textId="39792309" w:rsidR="001D2CC8" w:rsidRPr="00487E31" w:rsidRDefault="00183662" w:rsidP="001D2CC8">
      <w:r w:rsidRPr="00487E31">
        <w:t xml:space="preserve">4) </w:t>
      </w:r>
      <w:r w:rsidR="001D2CC8" w:rsidRPr="00487E31">
        <w:t>Визуализация данных:</w:t>
      </w:r>
    </w:p>
    <w:p w14:paraId="7F1E8A8C" w14:textId="01578EF1" w:rsidR="001D2CC8" w:rsidRPr="00487E31" w:rsidRDefault="001D2CC8" w:rsidP="001D2CC8">
      <w:r w:rsidRPr="00487E31">
        <w:t>Создайте диаграммы и графики для иллюстрации динамики продаж.</w:t>
      </w:r>
    </w:p>
    <w:p w14:paraId="51B60B61" w14:textId="5FD773D9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4FDF5F14" w14:textId="4BB18D3F" w:rsidR="001D2CC8" w:rsidRPr="00487E31" w:rsidRDefault="00757A45" w:rsidP="001D2CC8">
      <w:r w:rsidRPr="00487E31">
        <w:t xml:space="preserve">5) </w:t>
      </w:r>
      <w:r w:rsidR="001D2CC8" w:rsidRPr="00487E31">
        <w:t>Написание аналитической части отчета в Microsoft Word:</w:t>
      </w:r>
    </w:p>
    <w:p w14:paraId="474F701C" w14:textId="43AA1BFB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4D8CC6F3" w14:textId="25714A0A" w:rsidR="001D2CC8" w:rsidRPr="00487E31" w:rsidRDefault="001D2CC8" w:rsidP="001D2CC8">
      <w:r w:rsidRPr="00487E31">
        <w:t>Предложите рекомендации по улучшению продаж на следующий квартал.</w:t>
      </w:r>
    </w:p>
    <w:p w14:paraId="2CB93DE2" w14:textId="0BC14756" w:rsidR="001D2CC8" w:rsidRPr="00487E31" w:rsidRDefault="00757A45" w:rsidP="001D2CC8">
      <w:r w:rsidRPr="00487E31">
        <w:t>6)</w:t>
      </w:r>
      <w:r w:rsidR="001D2CC8" w:rsidRPr="00487E31">
        <w:t>Автоматизация обновления данных:</w:t>
      </w:r>
    </w:p>
    <w:p w14:paraId="5987C644" w14:textId="6DC2353E" w:rsidR="001D2CC8" w:rsidRPr="00487E31" w:rsidRDefault="001D2CC8" w:rsidP="001D2CC8">
      <w:r w:rsidRPr="00487E31">
        <w:t>Свяжите таблицу в Excel с отчетом в Word для автоматического обновления данных.</w:t>
      </w:r>
    </w:p>
    <w:p w14:paraId="48CDFD43" w14:textId="49DF0524" w:rsidR="001D2CC8" w:rsidRPr="00487E31" w:rsidRDefault="001D2CC8" w:rsidP="001D2CC8">
      <w:r w:rsidRPr="00487E31">
        <w:t>Используйте команду Обновить связь в Word для обновления данных.</w:t>
      </w:r>
    </w:p>
    <w:p w14:paraId="18C2F486" w14:textId="35C12F81" w:rsidR="008247ED" w:rsidRPr="00487E31" w:rsidRDefault="00AD557D" w:rsidP="001D2CC8">
      <w:r w:rsidRPr="00487E31">
        <w:t>Критерии оценивания: наличие в ответе хотя бы трех</w:t>
      </w:r>
      <w:r w:rsidR="00711E82" w:rsidRPr="00487E31">
        <w:t xml:space="preserve"> шагов</w:t>
      </w:r>
      <w:r w:rsidRPr="00487E31">
        <w:t>, описание операции сбора, анализа и визуализации данных.</w:t>
      </w:r>
    </w:p>
    <w:p w14:paraId="2179D606" w14:textId="017661BF" w:rsidR="001D2CC8" w:rsidRPr="00487E31" w:rsidRDefault="002D049E" w:rsidP="001D2CC8">
      <w:r>
        <w:t>Компетенции (индикаторы): ОПК-5 (ОПК-5.1, ОПК-5.2), ОПК-6 (ОПК-6.1, ОПК-6.2)</w:t>
      </w:r>
    </w:p>
    <w:p w14:paraId="5A14601F" w14:textId="77777777" w:rsidR="001D2CC8" w:rsidRPr="00487E31" w:rsidRDefault="001D2CC8" w:rsidP="001D2CC8"/>
    <w:p w14:paraId="2BE7590D" w14:textId="6550102D" w:rsidR="006564BB" w:rsidRPr="00487E31" w:rsidRDefault="001D2CC8" w:rsidP="001D2CC8">
      <w:r w:rsidRPr="00487E31">
        <w:t>2</w:t>
      </w:r>
      <w:r w:rsidR="00757A45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487E31" w:rsidRDefault="00757A45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487E31" w:rsidRDefault="001D2CC8" w:rsidP="001D2CC8">
      <w:r w:rsidRPr="00487E31">
        <w:t xml:space="preserve"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</w:t>
      </w:r>
      <w:r w:rsidRPr="00487E31">
        <w:lastRenderedPageBreak/>
        <w:t>деятельности компании. Как вы будете использовать функции "</w:t>
      </w:r>
      <w:r w:rsidR="000A617A" w:rsidRPr="00487E31">
        <w:t>СУММ</w:t>
      </w:r>
      <w:r w:rsidRPr="00487E31">
        <w:t>", "</w:t>
      </w:r>
      <w:r w:rsidR="000A617A" w:rsidRPr="00487E31">
        <w:t>СЧЕТ</w:t>
      </w:r>
      <w:r w:rsidRPr="00487E31">
        <w:t>" и "</w:t>
      </w:r>
      <w:r w:rsidR="000A617A" w:rsidRPr="00487E31">
        <w:t>СЧЕТЕСЛИ</w:t>
      </w:r>
      <w:r w:rsidRPr="00487E31">
        <w:t>" для создания этой таблицы?</w:t>
      </w:r>
    </w:p>
    <w:p w14:paraId="113598CC" w14:textId="2882AE8F" w:rsidR="001D2CC8" w:rsidRPr="00487E31" w:rsidRDefault="000A617A" w:rsidP="001D2CC8">
      <w:r w:rsidRPr="00487E31">
        <w:t>Время выполнения – 30 мин.</w:t>
      </w:r>
    </w:p>
    <w:p w14:paraId="503387A0" w14:textId="2F7F52ED" w:rsidR="001D2CC8" w:rsidRPr="00487E31" w:rsidRDefault="00711E82" w:rsidP="001D2CC8">
      <w:r w:rsidRPr="00487E31">
        <w:t>Ожидаемый ответ:</w:t>
      </w:r>
    </w:p>
    <w:p w14:paraId="63E6E3D5" w14:textId="6F8E04CF" w:rsidR="001D2CC8" w:rsidRPr="00487E31" w:rsidRDefault="000A617A" w:rsidP="001D2CC8">
      <w:r w:rsidRPr="00487E31">
        <w:t xml:space="preserve">1) </w:t>
      </w:r>
      <w:r w:rsidR="001D2CC8" w:rsidRPr="00487E31">
        <w:t>Создание структуры таблицы:</w:t>
      </w:r>
    </w:p>
    <w:p w14:paraId="2BBF52FF" w14:textId="021EADF1" w:rsidR="001D2CC8" w:rsidRPr="00487E31" w:rsidRDefault="001D2CC8" w:rsidP="001D2CC8">
      <w:r w:rsidRPr="00487E31">
        <w:t>В Excel создайте таблицу с колонками для категорий доходов и расходов.</w:t>
      </w:r>
    </w:p>
    <w:p w14:paraId="65DFDAB3" w14:textId="55B94889" w:rsidR="001D2CC8" w:rsidRPr="00487E31" w:rsidRDefault="001D2CC8" w:rsidP="001D2CC8">
      <w:r w:rsidRPr="00487E31">
        <w:t>Добавьте строки для каждого месяца следующего года.</w:t>
      </w:r>
    </w:p>
    <w:p w14:paraId="57D5EB9A" w14:textId="3C90D432" w:rsidR="001D2CC8" w:rsidRPr="00487E31" w:rsidRDefault="002D0142" w:rsidP="001D2CC8">
      <w:r w:rsidRPr="00487E31">
        <w:t>2</w:t>
      </w:r>
      <w:r w:rsidR="0074131E" w:rsidRPr="00487E31">
        <w:t xml:space="preserve">) </w:t>
      </w:r>
      <w:r w:rsidR="001D2CC8" w:rsidRPr="00487E31">
        <w:t>Ввод данных:</w:t>
      </w:r>
    </w:p>
    <w:p w14:paraId="44BC6656" w14:textId="4622069E" w:rsidR="001D2CC8" w:rsidRPr="00487E31" w:rsidRDefault="001D2CC8" w:rsidP="001D2CC8">
      <w:r w:rsidRPr="00487E31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487E31" w:rsidRDefault="0074131E" w:rsidP="001D2CC8">
      <w:r w:rsidRPr="00487E31">
        <w:t xml:space="preserve">3) </w:t>
      </w:r>
      <w:r w:rsidR="001D2CC8" w:rsidRPr="00487E31">
        <w:t>Подсчет общих доходов и расходов:</w:t>
      </w:r>
    </w:p>
    <w:p w14:paraId="6D1F4867" w14:textId="67C0E1B0" w:rsidR="001D2CC8" w:rsidRPr="00487E31" w:rsidRDefault="001D2CC8" w:rsidP="001D2CC8">
      <w:r w:rsidRPr="00487E31">
        <w:t>Используйте функцию СУММ для подсчета общих доходов и расходов за каждый месяц.</w:t>
      </w:r>
    </w:p>
    <w:p w14:paraId="642998AB" w14:textId="77777777" w:rsidR="001D2CC8" w:rsidRPr="00487E31" w:rsidRDefault="001D2CC8" w:rsidP="001D2CC8">
      <w:r w:rsidRPr="00487E31">
        <w:t>Пример формулы: =СУММ(B2:B13) для подсчета доходов за январь.</w:t>
      </w:r>
    </w:p>
    <w:p w14:paraId="2AD2BEB3" w14:textId="3F65B22B" w:rsidR="001D2CC8" w:rsidRPr="00487E31" w:rsidRDefault="0074131E" w:rsidP="001D2CC8">
      <w:r w:rsidRPr="00487E31">
        <w:t xml:space="preserve">4) </w:t>
      </w:r>
      <w:r w:rsidR="001D2CC8" w:rsidRPr="00487E31">
        <w:t>Прогнозирование по категориям:</w:t>
      </w:r>
    </w:p>
    <w:p w14:paraId="71EAA60D" w14:textId="725C49FF" w:rsidR="001D2CC8" w:rsidRPr="00487E31" w:rsidRDefault="001D2CC8" w:rsidP="001D2CC8">
      <w:r w:rsidRPr="00487E31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487E31" w:rsidRDefault="001D2CC8" w:rsidP="001D2CC8">
      <w:r w:rsidRPr="00487E31">
        <w:t>Пример формулы: =СЧЁТЕСЛИ(A2:A10;"&gt;500") для подсчета числа продаж свыше 500 единиц.</w:t>
      </w:r>
    </w:p>
    <w:p w14:paraId="2DC227F4" w14:textId="0121C65F" w:rsidR="001D2CC8" w:rsidRPr="00487E31" w:rsidRDefault="00886D46" w:rsidP="001D2CC8">
      <w:r w:rsidRPr="00487E31">
        <w:t xml:space="preserve">5) </w:t>
      </w:r>
      <w:r w:rsidR="001D2CC8" w:rsidRPr="00487E31">
        <w:t>Анализ данных:</w:t>
      </w:r>
    </w:p>
    <w:p w14:paraId="0C837723" w14:textId="4BBF99AA" w:rsidR="001D2CC8" w:rsidRPr="00487E31" w:rsidRDefault="001D2CC8" w:rsidP="001D2CC8">
      <w:r w:rsidRPr="00487E31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487E31" w:rsidRDefault="00886D46" w:rsidP="001D2CC8">
      <w:r w:rsidRPr="00487E31">
        <w:t xml:space="preserve">6) </w:t>
      </w:r>
      <w:r w:rsidR="001D2CC8" w:rsidRPr="00487E31">
        <w:t>Рекомендации по улучшению:</w:t>
      </w:r>
    </w:p>
    <w:p w14:paraId="46E033BB" w14:textId="77777777" w:rsidR="001D2CC8" w:rsidRPr="00487E31" w:rsidRDefault="001D2CC8" w:rsidP="001D2CC8">
      <w:r w:rsidRPr="00487E31">
        <w:t>На основе анализа предложите рекомендации по оптимизации бюджета.</w:t>
      </w:r>
    </w:p>
    <w:p w14:paraId="20B063C5" w14:textId="29F037C3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22D5CE2" w14:textId="0600020F" w:rsidR="001D2CC8" w:rsidRPr="00487E31" w:rsidRDefault="002D049E" w:rsidP="001D2CC8">
      <w:r>
        <w:t>Компетенции (индикаторы): ОПК-5 (ОПК-5.1, ОПК-5.2), ОПК-6 (ОПК-6.1, ОПК-6.2)</w:t>
      </w:r>
    </w:p>
    <w:p w14:paraId="41511CAC" w14:textId="77777777" w:rsidR="001D2CC8" w:rsidRPr="00487E31" w:rsidRDefault="001D2CC8" w:rsidP="001D2CC8"/>
    <w:p w14:paraId="7526404D" w14:textId="577DB45F" w:rsidR="006564BB" w:rsidRPr="00487E31" w:rsidRDefault="00193827" w:rsidP="001D2CC8">
      <w:r w:rsidRPr="00487E31">
        <w:t xml:space="preserve">3.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487E31" w:rsidRDefault="00193827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487E31" w:rsidRDefault="001D2CC8" w:rsidP="001D2CC8">
      <w:r w:rsidRPr="00487E31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487E31" w:rsidRDefault="00193827" w:rsidP="00193827">
      <w:r w:rsidRPr="00487E31">
        <w:t>Время выполнения – 30 мин.</w:t>
      </w:r>
    </w:p>
    <w:p w14:paraId="2C8FD3A4" w14:textId="15F92364" w:rsidR="001D2CC8" w:rsidRPr="00487E31" w:rsidRDefault="00711E82" w:rsidP="001D2CC8">
      <w:r w:rsidRPr="00487E31">
        <w:t>Ожидаемый ответ:</w:t>
      </w:r>
    </w:p>
    <w:p w14:paraId="1BEDDD32" w14:textId="68C9CC54" w:rsidR="001D2CC8" w:rsidRPr="00487E31" w:rsidRDefault="00193827" w:rsidP="001D2CC8">
      <w:r w:rsidRPr="00487E31">
        <w:t xml:space="preserve">1) </w:t>
      </w:r>
      <w:r w:rsidR="001D2CC8" w:rsidRPr="00487E31">
        <w:t>Сбор данных:</w:t>
      </w:r>
    </w:p>
    <w:p w14:paraId="0F4B8BCD" w14:textId="77777777" w:rsidR="001D2CC8" w:rsidRPr="00487E31" w:rsidRDefault="001D2CC8" w:rsidP="001D2CC8">
      <w:r w:rsidRPr="00487E31">
        <w:t>Получите финансовую отчетность компании за последние два года.</w:t>
      </w:r>
    </w:p>
    <w:p w14:paraId="603EF9A2" w14:textId="114C142F" w:rsidR="001D2CC8" w:rsidRPr="00487E31" w:rsidRDefault="009F7396" w:rsidP="001D2CC8">
      <w:r w:rsidRPr="00487E31">
        <w:t xml:space="preserve">2) </w:t>
      </w:r>
      <w:r w:rsidR="001D2CC8" w:rsidRPr="00487E31">
        <w:t>Создание таблицы в Microsoft Excel:</w:t>
      </w:r>
    </w:p>
    <w:p w14:paraId="6AFBA499" w14:textId="77777777" w:rsidR="001D2CC8" w:rsidRPr="00487E31" w:rsidRDefault="001D2CC8" w:rsidP="001D2CC8">
      <w:r w:rsidRPr="00487E31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487E31" w:rsidRDefault="001D2CC8" w:rsidP="001D2CC8">
      <w:r w:rsidRPr="00487E31">
        <w:lastRenderedPageBreak/>
        <w:t>Добавьте столбцы для причин увеличения или снижения прибыли.</w:t>
      </w:r>
    </w:p>
    <w:p w14:paraId="6FAC1229" w14:textId="7388AFD6" w:rsidR="001D2CC8" w:rsidRPr="00487E31" w:rsidRDefault="009F7396" w:rsidP="001D2CC8">
      <w:r w:rsidRPr="00487E31">
        <w:t xml:space="preserve">3) </w:t>
      </w:r>
      <w:r w:rsidR="001D2CC8" w:rsidRPr="00487E31">
        <w:t>Подсчет общей прибыли:</w:t>
      </w:r>
    </w:p>
    <w:p w14:paraId="3741A847" w14:textId="77777777" w:rsidR="001D2CC8" w:rsidRPr="00487E31" w:rsidRDefault="001D2CC8" w:rsidP="001D2CC8">
      <w:r w:rsidRPr="00487E31">
        <w:t>Используйте функцию СУММ для подсчета общей прибыли за каждый квартал.</w:t>
      </w:r>
    </w:p>
    <w:p w14:paraId="6CE18F85" w14:textId="77777777" w:rsidR="001D2CC8" w:rsidRPr="00487E31" w:rsidRDefault="001D2CC8" w:rsidP="001D2CC8">
      <w:r w:rsidRPr="00487E31">
        <w:t>Пример формулы: =СУММ(B2:B5) для подсчета прибыли за первый квартал.</w:t>
      </w:r>
    </w:p>
    <w:p w14:paraId="244BD874" w14:textId="772D3A14" w:rsidR="001D2CC8" w:rsidRPr="00487E31" w:rsidRDefault="009F7396" w:rsidP="001D2CC8">
      <w:r w:rsidRPr="00487E31">
        <w:t xml:space="preserve">4) </w:t>
      </w:r>
      <w:r w:rsidR="001D2CC8" w:rsidRPr="00487E31">
        <w:t>Анализ причин успеха:</w:t>
      </w:r>
    </w:p>
    <w:p w14:paraId="0CBBACCA" w14:textId="77777777" w:rsidR="001D2CC8" w:rsidRPr="00487E31" w:rsidRDefault="001D2CC8" w:rsidP="001D2CC8">
      <w:r w:rsidRPr="00487E31">
        <w:t>Определите периоды, когда прибыль была максимальной.</w:t>
      </w:r>
    </w:p>
    <w:p w14:paraId="16E08246" w14:textId="77777777" w:rsidR="001D2CC8" w:rsidRPr="00487E31" w:rsidRDefault="001D2CC8" w:rsidP="001D2CC8">
      <w:r w:rsidRPr="00487E31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487E31" w:rsidRDefault="009F7396" w:rsidP="001D2CC8">
      <w:r w:rsidRPr="00487E31">
        <w:t xml:space="preserve">5) </w:t>
      </w:r>
      <w:r w:rsidR="001D2CC8" w:rsidRPr="00487E31">
        <w:t>Визуализация данных:</w:t>
      </w:r>
    </w:p>
    <w:p w14:paraId="19B6C40A" w14:textId="77777777" w:rsidR="001D2CC8" w:rsidRPr="00487E31" w:rsidRDefault="001D2CC8" w:rsidP="001D2CC8">
      <w:r w:rsidRPr="00487E31">
        <w:t>Создайте диаграммы и графики для иллюстрации динамики прибыли.</w:t>
      </w:r>
    </w:p>
    <w:p w14:paraId="138B7832" w14:textId="77777777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688ED15B" w14:textId="3A7EC217" w:rsidR="001D2CC8" w:rsidRPr="00487E31" w:rsidRDefault="009F7396" w:rsidP="001D2CC8">
      <w:r w:rsidRPr="00487E31">
        <w:t xml:space="preserve">6) </w:t>
      </w:r>
      <w:r w:rsidR="001D2CC8" w:rsidRPr="00487E31">
        <w:t>Написание аналитического отчета в Microsoft Word:</w:t>
      </w:r>
    </w:p>
    <w:p w14:paraId="4A027CEE" w14:textId="77777777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5C7F8D60" w14:textId="77777777" w:rsidR="001D2CC8" w:rsidRPr="00487E31" w:rsidRDefault="001D2CC8" w:rsidP="001D2CC8">
      <w:r w:rsidRPr="00487E31">
        <w:t>Предложите рекомендации по поддержанию высокого уровня прибыли.</w:t>
      </w:r>
    </w:p>
    <w:p w14:paraId="7EBB92F3" w14:textId="7D0160FF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245F90B1" w14:textId="5A59B08C" w:rsidR="001D2CC8" w:rsidRPr="00487E31" w:rsidRDefault="002D049E" w:rsidP="001D2CC8">
      <w:r>
        <w:t>Компетенции (индикаторы): ОПК-5 (ОПК-5.1, ОПК-5.2), ОПК-6 (ОПК-6.1, ОПК-6.2)</w:t>
      </w:r>
    </w:p>
    <w:p w14:paraId="013E9099" w14:textId="77777777" w:rsidR="001D2CC8" w:rsidRPr="00487E31" w:rsidRDefault="001D2CC8" w:rsidP="001D2CC8"/>
    <w:p w14:paraId="50ED2B79" w14:textId="77777777" w:rsidR="006564BB" w:rsidRPr="00487E31" w:rsidRDefault="001D2CC8" w:rsidP="001D2CC8">
      <w:pPr>
        <w:rPr>
          <w:i/>
          <w:iCs/>
        </w:rPr>
      </w:pPr>
      <w:r w:rsidRPr="00487E31">
        <w:t>4</w:t>
      </w:r>
      <w:r w:rsidR="009F7396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487E31" w:rsidRDefault="009F7396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487E31" w:rsidRDefault="001D2CC8" w:rsidP="001D2CC8">
      <w:r w:rsidRPr="00487E31"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487E31" w:rsidRDefault="009F7396" w:rsidP="001D2CC8">
      <w:r w:rsidRPr="00487E31">
        <w:t>Время выполнения – 30 мин.</w:t>
      </w:r>
    </w:p>
    <w:p w14:paraId="49F392C8" w14:textId="6201055C" w:rsidR="009F7396" w:rsidRPr="00487E31" w:rsidRDefault="00A57168" w:rsidP="001D2CC8">
      <w:r w:rsidRPr="00487E31">
        <w:t>Ожидаемый ответ:</w:t>
      </w:r>
    </w:p>
    <w:p w14:paraId="4220B7FE" w14:textId="3C529985" w:rsidR="001D2CC8" w:rsidRPr="00487E31" w:rsidRDefault="009F7396" w:rsidP="001D2CC8">
      <w:r w:rsidRPr="00487E31">
        <w:t xml:space="preserve">1) </w:t>
      </w:r>
      <w:r w:rsidR="001D2CC8" w:rsidRPr="00487E31">
        <w:t>Сбор данных:</w:t>
      </w:r>
    </w:p>
    <w:p w14:paraId="7C3F69E8" w14:textId="77777777" w:rsidR="001D2CC8" w:rsidRPr="00487E31" w:rsidRDefault="001D2CC8" w:rsidP="001D2CC8">
      <w:r w:rsidRPr="00487E31">
        <w:t>Получите данные о текущей кредиторской задолженности компании.</w:t>
      </w:r>
    </w:p>
    <w:p w14:paraId="27CED2EF" w14:textId="7F8CFA88" w:rsidR="001D2CC8" w:rsidRPr="00487E31" w:rsidRDefault="002E73CA" w:rsidP="001D2CC8">
      <w:r w:rsidRPr="00487E31">
        <w:t xml:space="preserve">2) </w:t>
      </w:r>
      <w:r w:rsidR="001D2CC8" w:rsidRPr="00487E31">
        <w:t>Создание таблицы в Microsoft Excel:</w:t>
      </w:r>
    </w:p>
    <w:p w14:paraId="447ED2CC" w14:textId="77777777" w:rsidR="001D2CC8" w:rsidRPr="00487E31" w:rsidRDefault="001D2CC8" w:rsidP="001D2CC8">
      <w:r w:rsidRPr="00487E31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487E31" w:rsidRDefault="001D2CC8" w:rsidP="001D2CC8">
      <w:r w:rsidRPr="00487E31">
        <w:t>Добавьте строки для дат поступления платежей и суммы погашенных обязательств.</w:t>
      </w:r>
    </w:p>
    <w:p w14:paraId="00A731C6" w14:textId="19E8E8C1" w:rsidR="001D2CC8" w:rsidRPr="00487E31" w:rsidRDefault="002E73CA" w:rsidP="001D2CC8">
      <w:r w:rsidRPr="00487E31">
        <w:t xml:space="preserve">3) </w:t>
      </w:r>
      <w:r w:rsidR="001D2CC8" w:rsidRPr="00487E31">
        <w:t>Подсчет общей суммы задолженности:</w:t>
      </w:r>
    </w:p>
    <w:p w14:paraId="292D3746" w14:textId="77777777" w:rsidR="001D2CC8" w:rsidRPr="00487E31" w:rsidRDefault="001D2CC8" w:rsidP="001D2CC8">
      <w:r w:rsidRPr="00487E31">
        <w:t>Используйте функцию СУММ для подсчета общей суммы задолженности.</w:t>
      </w:r>
    </w:p>
    <w:p w14:paraId="46AE30B4" w14:textId="77777777" w:rsidR="001D2CC8" w:rsidRPr="00487E31" w:rsidRDefault="001D2CC8" w:rsidP="001D2CC8">
      <w:r w:rsidRPr="00487E31">
        <w:t>Пример формулы: =СУММ(B2:B10) для подсчета задолженности перед всеми контрагентами.</w:t>
      </w:r>
    </w:p>
    <w:p w14:paraId="238F382E" w14:textId="19354D12" w:rsidR="001D2CC8" w:rsidRPr="00487E31" w:rsidRDefault="002E73CA" w:rsidP="001D2CC8">
      <w:r w:rsidRPr="00487E31">
        <w:t xml:space="preserve">4) </w:t>
      </w:r>
      <w:r w:rsidR="001D2CC8" w:rsidRPr="00487E31">
        <w:t>Отслеживание платежей:</w:t>
      </w:r>
    </w:p>
    <w:p w14:paraId="486B0325" w14:textId="77777777" w:rsidR="001D2CC8" w:rsidRPr="00487E31" w:rsidRDefault="001D2CC8" w:rsidP="001D2CC8">
      <w:r w:rsidRPr="00487E31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487E31" w:rsidRDefault="001D2CC8" w:rsidP="001D2CC8">
      <w:r w:rsidRPr="00487E31">
        <w:lastRenderedPageBreak/>
        <w:t>Пример формулы: =СЧЁТЕСЛИ(A2:A10;"&gt;500") для подсчета числа выплат свыше 500 единиц.</w:t>
      </w:r>
    </w:p>
    <w:p w14:paraId="448538E6" w14:textId="66359C1A" w:rsidR="001D2CC8" w:rsidRPr="00487E31" w:rsidRDefault="002E73CA" w:rsidP="001D2CC8">
      <w:r w:rsidRPr="00487E31">
        <w:t xml:space="preserve">5) </w:t>
      </w:r>
      <w:r w:rsidR="001D2CC8" w:rsidRPr="00487E31">
        <w:t>Анализ данных:</w:t>
      </w:r>
    </w:p>
    <w:p w14:paraId="45E4AFD6" w14:textId="77777777" w:rsidR="001D2CC8" w:rsidRPr="00487E31" w:rsidRDefault="001D2CC8" w:rsidP="001D2CC8">
      <w:r w:rsidRPr="00487E31">
        <w:t>Проанализируйте данные и определите крупные долги и просроченные платежи.</w:t>
      </w:r>
    </w:p>
    <w:p w14:paraId="713A8E3D" w14:textId="7A41868B" w:rsidR="001D2CC8" w:rsidRPr="00487E31" w:rsidRDefault="002E73CA" w:rsidP="001D2CC8">
      <w:r w:rsidRPr="00487E31">
        <w:t xml:space="preserve">6) </w:t>
      </w:r>
      <w:r w:rsidR="001D2CC8" w:rsidRPr="00487E31">
        <w:t>Написание отчета в Microsoft Word:</w:t>
      </w:r>
    </w:p>
    <w:p w14:paraId="6E6FB0C5" w14:textId="77777777" w:rsidR="001D2CC8" w:rsidRPr="00487E31" w:rsidRDefault="001D2CC8" w:rsidP="001D2CC8">
      <w:r w:rsidRPr="00487E31">
        <w:t>Опишите текущее состояние кредиторской задолженности.</w:t>
      </w:r>
    </w:p>
    <w:p w14:paraId="4DDD6416" w14:textId="77777777" w:rsidR="001D2CC8" w:rsidRPr="00487E31" w:rsidRDefault="001D2CC8" w:rsidP="001D2CC8">
      <w:r w:rsidRPr="00487E31">
        <w:t>Предложите меры по снижению рисков и улучшению управления задолженностью.</w:t>
      </w:r>
    </w:p>
    <w:p w14:paraId="51F6AE0D" w14:textId="7F800F39" w:rsidR="00A57168" w:rsidRPr="00487E31" w:rsidRDefault="00A57168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767533F8" w:rsidR="001D2CC8" w:rsidRPr="00487E31" w:rsidRDefault="002D049E" w:rsidP="001D2CC8">
      <w:r>
        <w:t>Компетенции (индикаторы): ОПК-5 (ОПК-5.1, ОПК-5.2), ОПК-6 (ОПК-6.1, ОПК-6.2)</w:t>
      </w:r>
    </w:p>
    <w:p w14:paraId="1C7477F2" w14:textId="77777777" w:rsidR="001D2CC8" w:rsidRPr="00487E31" w:rsidRDefault="001D2CC8" w:rsidP="001D2CC8"/>
    <w:p w14:paraId="2AB3273E" w14:textId="77777777" w:rsidR="005B3F82" w:rsidRPr="00487E31" w:rsidRDefault="002E73CA" w:rsidP="00E375E9">
      <w:pPr>
        <w:rPr>
          <w:i/>
          <w:iCs/>
        </w:rPr>
      </w:pPr>
      <w:r w:rsidRPr="00487E31">
        <w:t xml:space="preserve">5.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487E31" w:rsidRDefault="002E73CA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487E31" w:rsidRDefault="00E375E9" w:rsidP="00E375E9">
      <w:r w:rsidRPr="00487E31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487E31" w:rsidRDefault="002E73CA" w:rsidP="00E375E9">
      <w:r w:rsidRPr="00487E31">
        <w:t>Время выполнения – 30 мин.</w:t>
      </w:r>
    </w:p>
    <w:p w14:paraId="2A6E9738" w14:textId="63F1B16F" w:rsidR="002E73CA" w:rsidRPr="00487E31" w:rsidRDefault="007F5B22" w:rsidP="00E375E9">
      <w:r w:rsidRPr="00487E31">
        <w:t>Ожидаемый резуль</w:t>
      </w:r>
      <w:r w:rsidR="00E7168D" w:rsidRPr="00487E31">
        <w:t>т</w:t>
      </w:r>
      <w:r w:rsidRPr="00487E31">
        <w:t>ат:</w:t>
      </w:r>
    </w:p>
    <w:p w14:paraId="11A2D980" w14:textId="2BB646C1" w:rsidR="00E375E9" w:rsidRPr="00487E31" w:rsidRDefault="002E73CA" w:rsidP="00E375E9">
      <w:r w:rsidRPr="00487E31">
        <w:t xml:space="preserve">1) </w:t>
      </w:r>
      <w:r w:rsidR="00E375E9" w:rsidRPr="00487E31">
        <w:t>Сбор данных:</w:t>
      </w:r>
    </w:p>
    <w:p w14:paraId="2F7EB089" w14:textId="77777777" w:rsidR="00E375E9" w:rsidRPr="00487E31" w:rsidRDefault="00E375E9" w:rsidP="00E375E9">
      <w:r w:rsidRPr="00487E31">
        <w:t>Получите информацию о функциональных возможностях нового ПО.</w:t>
      </w:r>
    </w:p>
    <w:p w14:paraId="2A47319E" w14:textId="77777777" w:rsidR="00E375E9" w:rsidRPr="00487E31" w:rsidRDefault="00E375E9" w:rsidP="00E375E9">
      <w:r w:rsidRPr="00487E31">
        <w:t>Проведите интервью с сотрудниками, которые уже используют данное ПО.</w:t>
      </w:r>
    </w:p>
    <w:p w14:paraId="08473692" w14:textId="3A4BE5A7" w:rsidR="00E375E9" w:rsidRPr="00487E31" w:rsidRDefault="002E73CA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2F052D0C" w14:textId="77777777" w:rsidR="00E375E9" w:rsidRPr="00487E31" w:rsidRDefault="00E375E9" w:rsidP="00E375E9">
      <w:r w:rsidRPr="00487E31">
        <w:t xml:space="preserve">Создайте таблицу с оценкой ключевых функций ПО </w:t>
      </w:r>
      <w:proofErr w:type="spellStart"/>
      <w:r w:rsidRPr="00487E31">
        <w:t>по</w:t>
      </w:r>
      <w:proofErr w:type="spellEnd"/>
      <w:r w:rsidRPr="00487E31">
        <w:t xml:space="preserve"> шкале от 1 до 5.</w:t>
      </w:r>
    </w:p>
    <w:p w14:paraId="749DED10" w14:textId="77777777" w:rsidR="00E375E9" w:rsidRPr="00487E31" w:rsidRDefault="00E375E9" w:rsidP="00E375E9">
      <w:r w:rsidRPr="00487E31">
        <w:t>Добавьте столбцы для комментариев и предложений по улучшению.</w:t>
      </w:r>
    </w:p>
    <w:p w14:paraId="699C787E" w14:textId="203B4A9D" w:rsidR="00E375E9" w:rsidRPr="00487E31" w:rsidRDefault="009638D0" w:rsidP="00E375E9">
      <w:r w:rsidRPr="00487E31">
        <w:t xml:space="preserve">3) </w:t>
      </w:r>
      <w:r w:rsidR="00E375E9" w:rsidRPr="00487E31">
        <w:t>Подсчет общей оценки:</w:t>
      </w:r>
    </w:p>
    <w:p w14:paraId="32C77961" w14:textId="77777777" w:rsidR="00E375E9" w:rsidRPr="00487E31" w:rsidRDefault="00E375E9" w:rsidP="00E375E9">
      <w:r w:rsidRPr="00487E31">
        <w:t>Используйте функцию СРЗНАЧ для расчета средней оценки ПО.</w:t>
      </w:r>
    </w:p>
    <w:p w14:paraId="29883E87" w14:textId="77777777" w:rsidR="00E375E9" w:rsidRPr="00487E31" w:rsidRDefault="00E375E9" w:rsidP="00E375E9">
      <w:r w:rsidRPr="00487E31">
        <w:t>Пример формулы: =СРЗНАЧ(B2:B10) для подсчета средней оценки функционала.</w:t>
      </w:r>
    </w:p>
    <w:p w14:paraId="6AD39509" w14:textId="547F6ECD" w:rsidR="00E375E9" w:rsidRPr="00487E31" w:rsidRDefault="009638D0" w:rsidP="00E375E9">
      <w:r w:rsidRPr="00487E31">
        <w:t xml:space="preserve">4) </w:t>
      </w:r>
      <w:r w:rsidR="00E375E9" w:rsidRPr="00487E31">
        <w:t>Визуализация данных:</w:t>
      </w:r>
    </w:p>
    <w:p w14:paraId="52096BDC" w14:textId="77777777" w:rsidR="00E375E9" w:rsidRPr="00487E31" w:rsidRDefault="00E375E9" w:rsidP="00E375E9">
      <w:r w:rsidRPr="00487E31">
        <w:t>Создайте диаграммы и графики для иллюстрации преимуществ и недостатков ПО.</w:t>
      </w:r>
    </w:p>
    <w:p w14:paraId="4E7BBED9" w14:textId="77777777" w:rsidR="00E375E9" w:rsidRPr="00487E31" w:rsidRDefault="00E375E9" w:rsidP="00E375E9">
      <w:r w:rsidRPr="00487E31">
        <w:t>Используйте функции для построения диаграмм (ВСТАВКА -&gt; Диаграмма).</w:t>
      </w:r>
    </w:p>
    <w:p w14:paraId="7C556232" w14:textId="7976DEF6" w:rsidR="00E375E9" w:rsidRPr="00487E31" w:rsidRDefault="009638D0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72A5106C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4173ED9B" w14:textId="77777777" w:rsidR="00E375E9" w:rsidRPr="00487E31" w:rsidRDefault="00E375E9" w:rsidP="00E375E9">
      <w:r w:rsidRPr="00487E31">
        <w:t>Предложите рекомендации по внедрению ПО, основываясь на собранных данных.</w:t>
      </w:r>
    </w:p>
    <w:p w14:paraId="4EFAE6E6" w14:textId="5CD6AFE3" w:rsidR="00E7168D" w:rsidRPr="00487E31" w:rsidRDefault="00E7168D" w:rsidP="00E375E9">
      <w:r w:rsidRPr="00487E31">
        <w:t xml:space="preserve">Критерии оценивания: наличие в ответе </w:t>
      </w:r>
      <w:r w:rsidR="003F0E79" w:rsidRPr="00487E31">
        <w:t>хотя бы трех из пяти перечисленных шагов, описание операции сбора, анализа и визуализации данных.</w:t>
      </w:r>
    </w:p>
    <w:p w14:paraId="176F1C37" w14:textId="013CE4C3" w:rsidR="00E375E9" w:rsidRPr="00487E31" w:rsidRDefault="002D049E" w:rsidP="00E375E9">
      <w:r>
        <w:lastRenderedPageBreak/>
        <w:t>Компетенции (индикаторы): ОПК-5 (ОПК-5.1, ОПК-5.2), ОПК-6 (ОПК-6.1, ОПК-6.2)</w:t>
      </w:r>
    </w:p>
    <w:p w14:paraId="1C9A39B5" w14:textId="77777777" w:rsidR="00E375E9" w:rsidRPr="00487E31" w:rsidRDefault="00E375E9" w:rsidP="00E375E9"/>
    <w:p w14:paraId="72BE9648" w14:textId="77777777" w:rsidR="005B3F82" w:rsidRPr="00487E31" w:rsidRDefault="002901F7" w:rsidP="00E375E9">
      <w:pPr>
        <w:rPr>
          <w:i/>
          <w:iCs/>
        </w:rPr>
      </w:pPr>
      <w:r w:rsidRPr="00487E31">
        <w:t xml:space="preserve">6.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487E31" w:rsidRDefault="002901F7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487E31" w:rsidRDefault="00E375E9" w:rsidP="00E375E9">
      <w:r w:rsidRPr="00487E31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487E31" w:rsidRDefault="002901F7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0C2235FE" w14:textId="0D06E580" w:rsidR="002901F7" w:rsidRPr="00487E31" w:rsidRDefault="004D63E9" w:rsidP="00E375E9">
      <w:r w:rsidRPr="00487E31">
        <w:t>Ожидаемый результат:</w:t>
      </w:r>
    </w:p>
    <w:p w14:paraId="5EC9AE0C" w14:textId="493F6DF3" w:rsidR="00E375E9" w:rsidRPr="00487E31" w:rsidRDefault="002901F7" w:rsidP="00E375E9">
      <w:r w:rsidRPr="00487E31">
        <w:t xml:space="preserve">1) </w:t>
      </w:r>
      <w:r w:rsidR="00E375E9" w:rsidRPr="00487E31">
        <w:t>Сбор данных:</w:t>
      </w:r>
    </w:p>
    <w:p w14:paraId="7A26F2E6" w14:textId="77777777" w:rsidR="00E375E9" w:rsidRPr="00487E31" w:rsidRDefault="00E375E9" w:rsidP="00E375E9">
      <w:r w:rsidRPr="00487E31">
        <w:t>Получите данные о текущих доходах и расходах компании.</w:t>
      </w:r>
    </w:p>
    <w:p w14:paraId="43415B03" w14:textId="77777777" w:rsidR="00E375E9" w:rsidRPr="00487E31" w:rsidRDefault="00E375E9" w:rsidP="00E375E9">
      <w:r w:rsidRPr="00487E31">
        <w:t>Учтите вероятные изменения в доходах и расходах на следующий год.</w:t>
      </w:r>
    </w:p>
    <w:p w14:paraId="3D4D6CDD" w14:textId="1461ECF0" w:rsidR="00E375E9" w:rsidRPr="00487E31" w:rsidRDefault="002901F7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5E562DE7" w14:textId="77777777" w:rsidR="00E375E9" w:rsidRPr="00487E31" w:rsidRDefault="00E375E9" w:rsidP="00E375E9">
      <w:r w:rsidRPr="00487E31">
        <w:t>Введите данные о предполагаемых доходах и расходах в таблицу.</w:t>
      </w:r>
    </w:p>
    <w:p w14:paraId="2B2BEC08" w14:textId="77777777" w:rsidR="00E375E9" w:rsidRPr="00487E31" w:rsidRDefault="00E375E9" w:rsidP="00E375E9">
      <w:r w:rsidRPr="00487E31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487E31" w:rsidRDefault="002901F7" w:rsidP="00E375E9">
      <w:r w:rsidRPr="00487E31">
        <w:t xml:space="preserve">3) </w:t>
      </w:r>
      <w:r w:rsidR="00E375E9" w:rsidRPr="00487E31">
        <w:t>Подсчет общих доходов и расходов:</w:t>
      </w:r>
    </w:p>
    <w:p w14:paraId="6B373F65" w14:textId="77777777" w:rsidR="00E375E9" w:rsidRPr="00487E31" w:rsidRDefault="00E375E9" w:rsidP="00E375E9">
      <w:r w:rsidRPr="00487E31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487E31" w:rsidRDefault="00E375E9" w:rsidP="00E375E9">
      <w:r w:rsidRPr="00487E31">
        <w:t>Пример формулы: =СУММ(B2:B13) для подсчета доходов за январь.</w:t>
      </w:r>
    </w:p>
    <w:p w14:paraId="160A0566" w14:textId="77777777" w:rsidR="00E375E9" w:rsidRPr="00487E31" w:rsidRDefault="00E375E9" w:rsidP="00E375E9">
      <w:r w:rsidRPr="00487E31">
        <w:t>Анализ сценариев:</w:t>
      </w:r>
    </w:p>
    <w:p w14:paraId="197DD28E" w14:textId="77777777" w:rsidR="00E375E9" w:rsidRPr="00487E31" w:rsidRDefault="00E375E9" w:rsidP="00E375E9">
      <w:r w:rsidRPr="00487E31">
        <w:t>Используйте функции ЕСЛИ и ВПР для оценки вероятностей различных сценариев.</w:t>
      </w:r>
    </w:p>
    <w:p w14:paraId="0B03436B" w14:textId="77777777" w:rsidR="00E375E9" w:rsidRPr="00487E31" w:rsidRDefault="00E375E9" w:rsidP="00E375E9">
      <w:r w:rsidRPr="00487E31">
        <w:t>Пример формулы: =ЕСЛИ(A2="оптимистичный";B2*0.7;B2*0.3) для расчета вероятностного дохода.</w:t>
      </w:r>
    </w:p>
    <w:p w14:paraId="173E0B55" w14:textId="77777777" w:rsidR="00E375E9" w:rsidRPr="00487E31" w:rsidRDefault="00E375E9" w:rsidP="00E375E9">
      <w:r w:rsidRPr="00487E31">
        <w:t>Написание аналитической части отчета в Microsoft Word:</w:t>
      </w:r>
    </w:p>
    <w:p w14:paraId="42457CD8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7ED33073" w14:textId="77777777" w:rsidR="00E375E9" w:rsidRPr="00487E31" w:rsidRDefault="00E375E9" w:rsidP="00E375E9">
      <w:r w:rsidRPr="00487E31">
        <w:t>Предложите рекомендации по управлению денежными потоками на основе прогноза.</w:t>
      </w:r>
    </w:p>
    <w:p w14:paraId="5C94039B" w14:textId="0878C11D" w:rsidR="004D63E9" w:rsidRPr="00487E31" w:rsidRDefault="004D63E9" w:rsidP="00E375E9">
      <w:r w:rsidRPr="00487E31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3A06260B" w:rsidR="00E375E9" w:rsidRPr="00487E31" w:rsidRDefault="002D049E" w:rsidP="00E375E9">
      <w:r>
        <w:t>Компетенции (индикаторы): ОПК-5 (ОПК-5.1, ОПК-5.2), ОПК-6 (ОПК-6.1, ОПК-6.2)</w:t>
      </w:r>
    </w:p>
    <w:p w14:paraId="3E30E4F3" w14:textId="77777777" w:rsidR="00E375E9" w:rsidRPr="00487E31" w:rsidRDefault="00E375E9" w:rsidP="00E375E9"/>
    <w:p w14:paraId="33CC5DD4" w14:textId="77777777" w:rsidR="005B3F82" w:rsidRPr="00487E31" w:rsidRDefault="005A3D5D" w:rsidP="00E375E9">
      <w:pPr>
        <w:rPr>
          <w:i/>
          <w:iCs/>
        </w:rPr>
      </w:pPr>
      <w:r w:rsidRPr="00487E31">
        <w:t xml:space="preserve">7.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487E31" w:rsidRDefault="005A3D5D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487E31" w:rsidRDefault="00E375E9" w:rsidP="00E375E9">
      <w:r w:rsidRPr="00487E31">
        <w:t xml:space="preserve">Ситуация: Ваша компания рассматривает возможность выхода на новый рынок. Вам поручено провести анализ рынка и подготовить отчет с рекомендациями </w:t>
      </w:r>
      <w:r w:rsidRPr="00487E31">
        <w:lastRenderedPageBreak/>
        <w:t>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487E31" w:rsidRDefault="005A3D5D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4528B245" w14:textId="560439D8" w:rsidR="00E375E9" w:rsidRPr="00487E31" w:rsidRDefault="00CA5B07" w:rsidP="00E375E9">
      <w:r w:rsidRPr="00487E31">
        <w:t>Ожидаемый результат:</w:t>
      </w:r>
    </w:p>
    <w:p w14:paraId="454BD536" w14:textId="31764451" w:rsidR="00E375E9" w:rsidRPr="00487E31" w:rsidRDefault="005A3D5D" w:rsidP="00E375E9">
      <w:r w:rsidRPr="00487E31">
        <w:t xml:space="preserve">1) </w:t>
      </w:r>
      <w:r w:rsidR="00E375E9" w:rsidRPr="00487E31">
        <w:t>Сбор данных:</w:t>
      </w:r>
    </w:p>
    <w:p w14:paraId="093F51C9" w14:textId="77777777" w:rsidR="00E375E9" w:rsidRPr="00487E31" w:rsidRDefault="00E375E9" w:rsidP="00E375E9">
      <w:r w:rsidRPr="00487E31">
        <w:t>Проведите исследование рынка, включая анализ конкурентов и потребителей.</w:t>
      </w:r>
    </w:p>
    <w:p w14:paraId="5D314557" w14:textId="77777777" w:rsidR="00E375E9" w:rsidRPr="00487E31" w:rsidRDefault="00E375E9" w:rsidP="00E375E9">
      <w:r w:rsidRPr="00487E31">
        <w:t>Получите данные о потенциале роста рынка и барьерах входа.</w:t>
      </w:r>
    </w:p>
    <w:p w14:paraId="463DF2B9" w14:textId="0F854487" w:rsidR="00E375E9" w:rsidRPr="00487E31" w:rsidRDefault="0098715A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51956E0F" w14:textId="77777777" w:rsidR="00E375E9" w:rsidRPr="00487E31" w:rsidRDefault="00E375E9" w:rsidP="00E375E9">
      <w:r w:rsidRPr="00487E31">
        <w:t>Создайте таблицу с информацией о конкурентах, их долях рынка и стратегиях.</w:t>
      </w:r>
    </w:p>
    <w:p w14:paraId="6CAC20E5" w14:textId="77777777" w:rsidR="00E375E9" w:rsidRPr="00487E31" w:rsidRDefault="00E375E9" w:rsidP="00E375E9">
      <w:r w:rsidRPr="00487E31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487E31" w:rsidRDefault="0098715A" w:rsidP="00E375E9">
      <w:r w:rsidRPr="00487E31">
        <w:t xml:space="preserve">3) </w:t>
      </w:r>
      <w:r w:rsidR="00E375E9" w:rsidRPr="00487E31">
        <w:t>Подсчет доли рынка:</w:t>
      </w:r>
    </w:p>
    <w:p w14:paraId="450F645B" w14:textId="77777777" w:rsidR="00E375E9" w:rsidRPr="00487E31" w:rsidRDefault="00E375E9" w:rsidP="00E375E9">
      <w:r w:rsidRPr="00487E31">
        <w:t>Используйте функцию СУММ для подсчета общей доли рынка конкурентов.</w:t>
      </w:r>
    </w:p>
    <w:p w14:paraId="7A89D790" w14:textId="77777777" w:rsidR="00E375E9" w:rsidRPr="00487E31" w:rsidRDefault="00E375E9" w:rsidP="00E375E9">
      <w:r w:rsidRPr="00487E31">
        <w:t>Пример формулы: =СУММ(B2:B10) для подсчета доли рынка всех конкурентов.</w:t>
      </w:r>
    </w:p>
    <w:p w14:paraId="151FADB8" w14:textId="7A3D073C" w:rsidR="00E375E9" w:rsidRPr="00487E31" w:rsidRDefault="0098715A" w:rsidP="00E375E9">
      <w:r w:rsidRPr="00487E31">
        <w:t xml:space="preserve">4) </w:t>
      </w:r>
      <w:r w:rsidR="00E375E9" w:rsidRPr="00487E31">
        <w:t>Анализ потребительских предпочтений:</w:t>
      </w:r>
    </w:p>
    <w:p w14:paraId="7B582FCD" w14:textId="77777777" w:rsidR="00E375E9" w:rsidRPr="00487E31" w:rsidRDefault="00E375E9" w:rsidP="00E375E9">
      <w:r w:rsidRPr="00487E31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487E31" w:rsidRDefault="00E375E9" w:rsidP="00E375E9">
      <w:r w:rsidRPr="00487E31">
        <w:t>Пример формулы: =СЧЁТЕСЛИ(A2:A10;"предпочитает продукт A") для подсчета числа потребителей, предпочитающих продукт A.</w:t>
      </w:r>
    </w:p>
    <w:p w14:paraId="79D5AE59" w14:textId="4FBB08AA" w:rsidR="00E375E9" w:rsidRPr="00487E31" w:rsidRDefault="0098715A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58E948E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19E5D325" w14:textId="77777777" w:rsidR="00E375E9" w:rsidRPr="00487E31" w:rsidRDefault="00E375E9" w:rsidP="00E375E9">
      <w:r w:rsidRPr="00487E31">
        <w:t>Предложите рекомендации по выходу на новый рынок, учитывая результаты анализа.</w:t>
      </w:r>
    </w:p>
    <w:p w14:paraId="62B3F968" w14:textId="2D740331" w:rsidR="00CA5B07" w:rsidRPr="00487E31" w:rsidRDefault="00CA5B07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057F76BC" w:rsidR="00E375E9" w:rsidRPr="00487E31" w:rsidRDefault="002D049E" w:rsidP="00E375E9">
      <w:r>
        <w:t>Компетенции (индикаторы): ОПК-5 (ОПК-5.1, ОПК-5.2), ОПК-6 (ОПК-6.1, ОПК-6.2)</w:t>
      </w:r>
    </w:p>
    <w:p w14:paraId="17ED3B23" w14:textId="77777777" w:rsidR="00E375E9" w:rsidRPr="00487E31" w:rsidRDefault="00E375E9" w:rsidP="00E375E9"/>
    <w:p w14:paraId="1C8A62BC" w14:textId="77777777" w:rsidR="005B3F82" w:rsidRPr="00487E31" w:rsidRDefault="00E375E9" w:rsidP="00E375E9">
      <w:pPr>
        <w:rPr>
          <w:i/>
          <w:iCs/>
        </w:rPr>
      </w:pPr>
      <w:r w:rsidRPr="00487E31">
        <w:t>8</w:t>
      </w:r>
      <w:r w:rsidR="0098715A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487E31" w:rsidRDefault="0098715A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487E31" w:rsidRDefault="00E375E9" w:rsidP="00E375E9">
      <w:r w:rsidRPr="00487E31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487E31" w:rsidRDefault="003E003F" w:rsidP="003E003F">
      <w:r w:rsidRPr="00487E31">
        <w:t>Время выполнения – 30 мин.</w:t>
      </w:r>
    </w:p>
    <w:p w14:paraId="3B88F135" w14:textId="3230F514" w:rsidR="00E375E9" w:rsidRPr="00487E31" w:rsidRDefault="00CA5B07" w:rsidP="00E375E9">
      <w:r w:rsidRPr="00487E31">
        <w:t>Ожидаемый результат:</w:t>
      </w:r>
    </w:p>
    <w:p w14:paraId="0F9A4969" w14:textId="1362FD55" w:rsidR="00E375E9" w:rsidRPr="00487E31" w:rsidRDefault="003E003F" w:rsidP="00E375E9">
      <w:r w:rsidRPr="00487E31">
        <w:t xml:space="preserve">1) </w:t>
      </w:r>
      <w:r w:rsidR="00E375E9" w:rsidRPr="00487E31">
        <w:t>Сбор данных:</w:t>
      </w:r>
    </w:p>
    <w:p w14:paraId="2CFEFBBD" w14:textId="77777777" w:rsidR="00E375E9" w:rsidRPr="00487E31" w:rsidRDefault="00E375E9" w:rsidP="00E375E9">
      <w:r w:rsidRPr="00487E31">
        <w:t>Получите бухгалтерскую отчетность компании за последний год.</w:t>
      </w:r>
    </w:p>
    <w:p w14:paraId="4D0C5D26" w14:textId="56291747" w:rsidR="00E375E9" w:rsidRPr="00487E31" w:rsidRDefault="003E003F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6E5E4C53" w14:textId="77777777" w:rsidR="00E375E9" w:rsidRPr="00487E31" w:rsidRDefault="00E375E9" w:rsidP="00E375E9">
      <w:r w:rsidRPr="00487E31">
        <w:t>Введите данные из бухгалтерской отчетности в таблицу.</w:t>
      </w:r>
    </w:p>
    <w:p w14:paraId="32A2FDF8" w14:textId="77777777" w:rsidR="00E375E9" w:rsidRPr="00487E31" w:rsidRDefault="00E375E9" w:rsidP="00E375E9">
      <w:r w:rsidRPr="00487E31">
        <w:lastRenderedPageBreak/>
        <w:t>Добавьте столбцы для проверки соответствия стандартам и обнаружения ошибок.</w:t>
      </w:r>
    </w:p>
    <w:p w14:paraId="31F5E9A3" w14:textId="5B8A9556" w:rsidR="00E375E9" w:rsidRPr="00487E31" w:rsidRDefault="003E003F" w:rsidP="00E375E9">
      <w:r w:rsidRPr="00487E31">
        <w:t xml:space="preserve">3) </w:t>
      </w:r>
      <w:r w:rsidR="00E375E9" w:rsidRPr="00487E31">
        <w:t>Подсчет отклонений:</w:t>
      </w:r>
    </w:p>
    <w:p w14:paraId="4210E430" w14:textId="77777777" w:rsidR="00E375E9" w:rsidRPr="00487E31" w:rsidRDefault="00E375E9" w:rsidP="00E375E9">
      <w:r w:rsidRPr="00487E31">
        <w:t>Используйте функции СРЗНАЧ, СТАНДОТКЛОН для выявления отклонений от нормы.</w:t>
      </w:r>
    </w:p>
    <w:p w14:paraId="1D0ED457" w14:textId="77777777" w:rsidR="00E375E9" w:rsidRPr="00487E31" w:rsidRDefault="00E375E9" w:rsidP="00E375E9">
      <w:r w:rsidRPr="00487E31">
        <w:t>Пример формулы: =СТАНДОТКЛОН(B2:B10) для расчета стандартного отклонения.</w:t>
      </w:r>
    </w:p>
    <w:p w14:paraId="5CF4CB58" w14:textId="2963F1CC" w:rsidR="00E375E9" w:rsidRPr="00487E31" w:rsidRDefault="003E003F" w:rsidP="00E375E9">
      <w:r w:rsidRPr="00487E31">
        <w:t xml:space="preserve">4) </w:t>
      </w:r>
      <w:r w:rsidR="00E375E9" w:rsidRPr="00487E31">
        <w:t>Анализ ошибок:</w:t>
      </w:r>
    </w:p>
    <w:p w14:paraId="3629E296" w14:textId="77777777" w:rsidR="00E375E9" w:rsidRPr="00487E31" w:rsidRDefault="00E375E9" w:rsidP="00E375E9">
      <w:r w:rsidRPr="00487E31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487E31" w:rsidRDefault="00E375E9" w:rsidP="00E375E9">
      <w:r w:rsidRPr="00487E31">
        <w:t>Пример формулы: =ВПР(A2;"нормативные акты";2;0) для проверки соответствия нормативам.</w:t>
      </w:r>
    </w:p>
    <w:p w14:paraId="41F354CA" w14:textId="178FAD27" w:rsidR="00E375E9" w:rsidRPr="00487E31" w:rsidRDefault="003E003F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2F08A579" w14:textId="77777777" w:rsidR="00E375E9" w:rsidRPr="00487E31" w:rsidRDefault="00E375E9" w:rsidP="00E375E9">
      <w:r w:rsidRPr="00487E31">
        <w:t>Опишите основные ошибки и несоответствия, выявленные в ходе аудита.</w:t>
      </w:r>
    </w:p>
    <w:p w14:paraId="79C0CF7F" w14:textId="77777777" w:rsidR="00E375E9" w:rsidRPr="00487E31" w:rsidRDefault="00E375E9" w:rsidP="00E375E9">
      <w:r w:rsidRPr="00487E31">
        <w:t>Предложите корректирующие действия для устранения найденных проблем.</w:t>
      </w:r>
    </w:p>
    <w:p w14:paraId="144B19A7" w14:textId="2023DEE2" w:rsidR="00044BDB" w:rsidRPr="00487E31" w:rsidRDefault="00044BDB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7FC2216D" w:rsidR="00E375E9" w:rsidRPr="00487E31" w:rsidRDefault="002D049E" w:rsidP="00E375E9">
      <w:r>
        <w:t>Компетенции (индикаторы): ОПК-5 (ОПК-5.1, ОПК-5.2), ОПК-6 (ОПК-6.1, ОПК-6.2)</w:t>
      </w:r>
    </w:p>
    <w:p w14:paraId="17C959E0" w14:textId="77777777" w:rsidR="00E375E9" w:rsidRPr="00487E31" w:rsidRDefault="00E375E9" w:rsidP="00E375E9"/>
    <w:p w14:paraId="374245D4" w14:textId="77777777" w:rsidR="005B3F82" w:rsidRPr="00487E31" w:rsidRDefault="00E375E9" w:rsidP="00E375E9">
      <w:pPr>
        <w:rPr>
          <w:i/>
          <w:iCs/>
        </w:rPr>
      </w:pPr>
      <w:r w:rsidRPr="00487E31">
        <w:t>9</w:t>
      </w:r>
      <w:r w:rsidR="001E7B60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487E31" w:rsidRDefault="001E7B60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487E31" w:rsidRDefault="00E375E9" w:rsidP="00E375E9">
      <w:r w:rsidRPr="00487E31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487E31" w:rsidRDefault="001E7B60" w:rsidP="001E7B60">
      <w:r w:rsidRPr="00487E31">
        <w:t>Время выполнения – 30 мин.</w:t>
      </w:r>
    </w:p>
    <w:p w14:paraId="73479358" w14:textId="2484D53C" w:rsidR="00E375E9" w:rsidRPr="00487E31" w:rsidRDefault="00DD26DE" w:rsidP="00E375E9">
      <w:r w:rsidRPr="00487E31">
        <w:t>Ожидаемый результат:</w:t>
      </w:r>
    </w:p>
    <w:p w14:paraId="1BEC8B7C" w14:textId="45088E7B" w:rsidR="00E375E9" w:rsidRPr="00487E31" w:rsidRDefault="001E7B60" w:rsidP="00E375E9">
      <w:r w:rsidRPr="00487E31">
        <w:t xml:space="preserve">1) </w:t>
      </w:r>
      <w:r w:rsidR="00E375E9" w:rsidRPr="00487E31">
        <w:t>Сбор данных:</w:t>
      </w:r>
    </w:p>
    <w:p w14:paraId="5CAFD8E8" w14:textId="77777777" w:rsidR="00E375E9" w:rsidRPr="00487E31" w:rsidRDefault="00E375E9" w:rsidP="00E375E9">
      <w:r w:rsidRPr="00487E31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487E31" w:rsidRDefault="001E7B60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4CF019B8" w14:textId="77777777" w:rsidR="00E375E9" w:rsidRPr="00487E31" w:rsidRDefault="00E375E9" w:rsidP="00E375E9">
      <w:r w:rsidRPr="00487E31">
        <w:t>Создайте таблицу с расчетами затрат на модернизацию и ожидаемой экономии.</w:t>
      </w:r>
    </w:p>
    <w:p w14:paraId="32178043" w14:textId="77777777" w:rsidR="00E375E9" w:rsidRPr="00487E31" w:rsidRDefault="00E375E9" w:rsidP="00E375E9">
      <w:r w:rsidRPr="00487E31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487E31" w:rsidRDefault="001E7B60" w:rsidP="00E375E9">
      <w:r w:rsidRPr="00487E31">
        <w:t xml:space="preserve">3) </w:t>
      </w:r>
      <w:r w:rsidR="00E375E9" w:rsidRPr="00487E31">
        <w:t>Подсчет экономической эффективности:</w:t>
      </w:r>
    </w:p>
    <w:p w14:paraId="025EB65C" w14:textId="25BE1EC1" w:rsidR="00E375E9" w:rsidRPr="00487E31" w:rsidRDefault="00E375E9" w:rsidP="00E375E9">
      <w:r w:rsidRPr="00487E31">
        <w:t xml:space="preserve">Используйте функции NPV </w:t>
      </w:r>
      <w:r w:rsidR="00A01DC0" w:rsidRPr="00487E31">
        <w:t xml:space="preserve">(ЧПС) </w:t>
      </w:r>
      <w:r w:rsidRPr="00487E31">
        <w:t>и IRR</w:t>
      </w:r>
      <w:r w:rsidR="003B28B5" w:rsidRPr="00487E31">
        <w:t xml:space="preserve"> (ВНД)</w:t>
      </w:r>
      <w:r w:rsidRPr="00487E31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487E31" w:rsidRDefault="00E375E9" w:rsidP="00E375E9">
      <w:r w:rsidRPr="00487E31">
        <w:t>Пример формулы: =</w:t>
      </w:r>
      <w:r w:rsidR="003B28B5" w:rsidRPr="00487E31">
        <w:t>ЧПС</w:t>
      </w:r>
      <w:r w:rsidRPr="00487E31">
        <w:t>(B2;C2:C10) для расчета чистой приведенной стоимости.</w:t>
      </w:r>
    </w:p>
    <w:p w14:paraId="72229B8F" w14:textId="0BBD0901" w:rsidR="00E375E9" w:rsidRPr="00487E31" w:rsidRDefault="003B28B5" w:rsidP="00E375E9">
      <w:r w:rsidRPr="00487E31">
        <w:t xml:space="preserve">4) </w:t>
      </w:r>
      <w:r w:rsidR="00E375E9" w:rsidRPr="00487E31">
        <w:t>Анализ результатов:</w:t>
      </w:r>
    </w:p>
    <w:p w14:paraId="34B6A7CA" w14:textId="77777777" w:rsidR="00E375E9" w:rsidRPr="00487E31" w:rsidRDefault="00E375E9" w:rsidP="00E375E9">
      <w:r w:rsidRPr="00487E31">
        <w:lastRenderedPageBreak/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487E31" w:rsidRDefault="00E375E9" w:rsidP="00E375E9">
      <w:r w:rsidRPr="00487E31">
        <w:t>Пример формулы: =ЕСЛИ(A2="оптимистичный";B2*0.7;B2*0.3) для расчета вероятностной экономии.</w:t>
      </w:r>
    </w:p>
    <w:p w14:paraId="33E5D736" w14:textId="2C6FF558" w:rsidR="00E375E9" w:rsidRPr="00487E31" w:rsidRDefault="003B28B5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37DFDA0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63778FC8" w14:textId="77777777" w:rsidR="00E375E9" w:rsidRPr="00487E31" w:rsidRDefault="00E375E9" w:rsidP="00E375E9">
      <w:r w:rsidRPr="00487E31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487E31" w:rsidRDefault="00E406E9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0E7428A8" w:rsidR="001D2CC8" w:rsidRPr="00487E31" w:rsidRDefault="002D049E" w:rsidP="00E375E9">
      <w:r>
        <w:t>Компетенции (индикаторы): ОПК-5 (ОПК-5.1, ОПК-5.2), ОПК-6 (ОПК-6.1, ОПК-6.2)</w:t>
      </w:r>
    </w:p>
    <w:p w14:paraId="7EFDBCCE" w14:textId="77777777" w:rsidR="001D2CC8" w:rsidRPr="00487E31" w:rsidRDefault="001D2CC8" w:rsidP="001D2CC8"/>
    <w:p w14:paraId="56224A31" w14:textId="77777777" w:rsidR="005B3F82" w:rsidRPr="00487E31" w:rsidRDefault="000B0A3D" w:rsidP="00787FD2">
      <w:pPr>
        <w:rPr>
          <w:i/>
          <w:iCs/>
        </w:rPr>
      </w:pPr>
      <w:r w:rsidRPr="00487E31">
        <w:t xml:space="preserve">10.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487E31" w:rsidRDefault="000B0A3D" w:rsidP="00787FD2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487E31" w:rsidRDefault="00787FD2" w:rsidP="00787FD2">
      <w:r w:rsidRPr="00487E31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487E31" w:rsidRDefault="000B0A3D" w:rsidP="000B0A3D">
      <w:r w:rsidRPr="00487E31">
        <w:t>Время выполнения – 30 мин.</w:t>
      </w:r>
    </w:p>
    <w:p w14:paraId="3BA60A5E" w14:textId="080E3816" w:rsidR="00787FD2" w:rsidRPr="00487E31" w:rsidRDefault="00791372" w:rsidP="00787FD2">
      <w:r w:rsidRPr="00487E31">
        <w:t>Ожидаемый результат:</w:t>
      </w:r>
    </w:p>
    <w:p w14:paraId="6BE89E20" w14:textId="3D485CEA" w:rsidR="00787FD2" w:rsidRPr="00487E31" w:rsidRDefault="000B0A3D" w:rsidP="00787FD2">
      <w:r w:rsidRPr="00487E31">
        <w:t xml:space="preserve">1) </w:t>
      </w:r>
      <w:r w:rsidR="00787FD2" w:rsidRPr="00487E31">
        <w:t>Сбор данных:</w:t>
      </w:r>
    </w:p>
    <w:p w14:paraId="560713A1" w14:textId="77777777" w:rsidR="00787FD2" w:rsidRPr="00487E31" w:rsidRDefault="00787FD2" w:rsidP="00787FD2">
      <w:r w:rsidRPr="00487E31">
        <w:t>Получите информацию о текущем состоянии ИТ-инфраструктуры компании.</w:t>
      </w:r>
    </w:p>
    <w:p w14:paraId="6888F7CE" w14:textId="77777777" w:rsidR="00787FD2" w:rsidRPr="00487E31" w:rsidRDefault="00787FD2" w:rsidP="00787FD2">
      <w:r w:rsidRPr="00487E31">
        <w:t>Создание таблицы в Microsoft Excel:</w:t>
      </w:r>
    </w:p>
    <w:p w14:paraId="69977E63" w14:textId="77777777" w:rsidR="00787FD2" w:rsidRPr="00487E31" w:rsidRDefault="00787FD2" w:rsidP="00787FD2">
      <w:r w:rsidRPr="00487E31">
        <w:t>Введите данные о компонентах ИТ-инфраструктуры в таблицу.</w:t>
      </w:r>
    </w:p>
    <w:p w14:paraId="73D89306" w14:textId="77777777" w:rsidR="00787FD2" w:rsidRPr="00487E31" w:rsidRDefault="00787FD2" w:rsidP="00787FD2">
      <w:r w:rsidRPr="00487E31">
        <w:t>Добавьте столбцы для оценки производительности и надежности компонентов.</w:t>
      </w:r>
    </w:p>
    <w:p w14:paraId="568D3F12" w14:textId="24EFCD61" w:rsidR="00787FD2" w:rsidRPr="00487E31" w:rsidRDefault="002D0142" w:rsidP="00787FD2">
      <w:r w:rsidRPr="00487E31">
        <w:t xml:space="preserve">2) </w:t>
      </w:r>
      <w:r w:rsidR="00787FD2" w:rsidRPr="00487E31">
        <w:t>Подсчет общей оценки:</w:t>
      </w:r>
    </w:p>
    <w:p w14:paraId="03B972FB" w14:textId="77777777" w:rsidR="00787FD2" w:rsidRPr="00487E31" w:rsidRDefault="00787FD2" w:rsidP="00787FD2">
      <w:r w:rsidRPr="00487E31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487E31" w:rsidRDefault="00787FD2" w:rsidP="00787FD2">
      <w:r w:rsidRPr="00487E31">
        <w:t>Пример формулы: =СРЗНАЧ(B2:B10) для подсчета средней оценки производительности.</w:t>
      </w:r>
    </w:p>
    <w:p w14:paraId="553A77C9" w14:textId="46C86F96" w:rsidR="00787FD2" w:rsidRPr="00487E31" w:rsidRDefault="000A0BA2" w:rsidP="00787FD2">
      <w:r w:rsidRPr="00487E31">
        <w:t>3)</w:t>
      </w:r>
      <w:r w:rsidR="00FA43DA" w:rsidRPr="00487E31">
        <w:t xml:space="preserve"> </w:t>
      </w:r>
      <w:r w:rsidR="00787FD2" w:rsidRPr="00487E31">
        <w:t>Визуализация данных:</w:t>
      </w:r>
    </w:p>
    <w:p w14:paraId="3F123A4E" w14:textId="77777777" w:rsidR="00787FD2" w:rsidRPr="00487E31" w:rsidRDefault="00787FD2" w:rsidP="00787FD2">
      <w:r w:rsidRPr="00487E31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487E31" w:rsidRDefault="00787FD2" w:rsidP="00787FD2">
      <w:r w:rsidRPr="00487E31">
        <w:t>Используйте функции для построения диаграмм (ВСТАВКА -&gt; Диаграмма).</w:t>
      </w:r>
    </w:p>
    <w:p w14:paraId="54344334" w14:textId="61BF4CBF" w:rsidR="00787FD2" w:rsidRPr="00487E31" w:rsidRDefault="00FA43DA" w:rsidP="00787FD2">
      <w:r w:rsidRPr="00487E31">
        <w:t xml:space="preserve">4) </w:t>
      </w:r>
      <w:r w:rsidR="00787FD2" w:rsidRPr="00487E31">
        <w:t>Написание аналитической части отчета в Microsoft Word:</w:t>
      </w:r>
    </w:p>
    <w:p w14:paraId="74031055" w14:textId="77777777" w:rsidR="00787FD2" w:rsidRPr="00487E31" w:rsidRDefault="00787FD2" w:rsidP="00787FD2">
      <w:r w:rsidRPr="00487E31">
        <w:t>Опишите основные выводы на основе данных из таблицы.</w:t>
      </w:r>
    </w:p>
    <w:p w14:paraId="3496830B" w14:textId="77777777" w:rsidR="00787FD2" w:rsidRPr="00487E31" w:rsidRDefault="00787FD2" w:rsidP="00787FD2">
      <w:r w:rsidRPr="00487E31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487E31" w:rsidRDefault="00791372" w:rsidP="00787FD2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26D5DA9F" w:rsidR="00053130" w:rsidRDefault="002D049E" w:rsidP="007C1F55">
      <w:r>
        <w:lastRenderedPageBreak/>
        <w:t>Компетенции (индикаторы): ОПК-5 (ОПК-5.1, ОПК-5.2), ОПК-6 (ОПК-6.1, ОПК-6.2)</w:t>
      </w:r>
    </w:p>
    <w:p w14:paraId="4B700904" w14:textId="6E976D45" w:rsidR="002F2AA7" w:rsidRDefault="002F2AA7">
      <w:pPr>
        <w:spacing w:after="160" w:line="259" w:lineRule="auto"/>
        <w:ind w:firstLine="0"/>
        <w:jc w:val="left"/>
      </w:pPr>
      <w:bookmarkStart w:id="0" w:name="_GoBack"/>
      <w:bookmarkEnd w:id="0"/>
    </w:p>
    <w:sectPr w:rsidR="002F2AA7" w:rsidSect="009A21A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049E"/>
    <w:rsid w:val="002D379A"/>
    <w:rsid w:val="002D37D2"/>
    <w:rsid w:val="002E18B2"/>
    <w:rsid w:val="002E284B"/>
    <w:rsid w:val="002E465B"/>
    <w:rsid w:val="002E73CA"/>
    <w:rsid w:val="002E7E45"/>
    <w:rsid w:val="002F2AA7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5B67"/>
    <w:rsid w:val="00446F8F"/>
    <w:rsid w:val="00450B33"/>
    <w:rsid w:val="00454A03"/>
    <w:rsid w:val="004600D3"/>
    <w:rsid w:val="00473971"/>
    <w:rsid w:val="00473CC6"/>
    <w:rsid w:val="004748D5"/>
    <w:rsid w:val="00487E31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3634A"/>
    <w:rsid w:val="00951A11"/>
    <w:rsid w:val="00952600"/>
    <w:rsid w:val="009529B2"/>
    <w:rsid w:val="00955A7A"/>
    <w:rsid w:val="00960EC0"/>
    <w:rsid w:val="009638D0"/>
    <w:rsid w:val="0098715A"/>
    <w:rsid w:val="00994051"/>
    <w:rsid w:val="009A21A8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5287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9363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paragraph" w:styleId="af">
    <w:name w:val="Balloon Text"/>
    <w:basedOn w:val="a"/>
    <w:link w:val="af0"/>
    <w:uiPriority w:val="99"/>
    <w:semiHidden/>
    <w:unhideWhenUsed/>
    <w:rsid w:val="0093634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КОМы.dotx</Template>
  <TotalTime>6</TotalTime>
  <Pages>31</Pages>
  <Words>7626</Words>
  <Characters>43471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ADMIN</cp:lastModifiedBy>
  <cp:revision>9</cp:revision>
  <dcterms:created xsi:type="dcterms:W3CDTF">2025-02-26T10:13:00Z</dcterms:created>
  <dcterms:modified xsi:type="dcterms:W3CDTF">2025-03-20T14:42:00Z</dcterms:modified>
</cp:coreProperties>
</file>