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1BE1D" w14:textId="78E42183" w:rsidR="00DD7EED" w:rsidRDefault="00DD7EED" w:rsidP="00000EA6">
      <w:pPr>
        <w:pStyle w:val="1"/>
      </w:pPr>
      <w:r w:rsidRPr="00DD7EED">
        <w:t>Комплект оценочных материалов по дисциплине</w:t>
      </w:r>
      <w:r w:rsidR="00EA67A3">
        <w:br/>
      </w:r>
      <w:r w:rsidRPr="00DD7EED">
        <w:t>«</w:t>
      </w:r>
      <w:r w:rsidR="00561CAD">
        <w:t>Актуарные расчеты</w:t>
      </w:r>
      <w:r w:rsidRPr="00DD7EED">
        <w:t>»</w:t>
      </w:r>
    </w:p>
    <w:p w14:paraId="4122290D" w14:textId="77777777" w:rsidR="0012358C" w:rsidRPr="0012358C" w:rsidRDefault="0012358C" w:rsidP="0012358C"/>
    <w:p w14:paraId="5EFE4DBF" w14:textId="5495916B" w:rsidR="00DD7EED" w:rsidRDefault="00DD7EED" w:rsidP="0012358C">
      <w:pPr>
        <w:pStyle w:val="2"/>
        <w:rPr>
          <w:b w:val="0"/>
        </w:rPr>
      </w:pPr>
      <w:r w:rsidRPr="00DD7EED">
        <w:t xml:space="preserve">Задания </w:t>
      </w:r>
      <w:r w:rsidRPr="0012358C">
        <w:t>закрытого</w:t>
      </w:r>
      <w:r w:rsidRPr="00DD7EED">
        <w:t xml:space="preserve"> типа</w:t>
      </w:r>
    </w:p>
    <w:p w14:paraId="6A3DDA1E" w14:textId="484E757A" w:rsidR="00DD7EED" w:rsidRDefault="00DD7EED" w:rsidP="00F041A6">
      <w:pPr>
        <w:pStyle w:val="3"/>
      </w:pPr>
      <w:r w:rsidRPr="00DD7EED">
        <w:t>Задания закрытого типа на выбор правильного ответа</w:t>
      </w:r>
    </w:p>
    <w:p w14:paraId="1F279203" w14:textId="77777777" w:rsidR="007420FD" w:rsidRDefault="007420FD" w:rsidP="007420FD">
      <w:r w:rsidRPr="007420FD">
        <w:t>1.</w:t>
      </w:r>
      <w:r>
        <w:t xml:space="preserve"> </w:t>
      </w:r>
      <w:r w:rsidRPr="007420FD">
        <w:rPr>
          <w:i/>
          <w:iCs/>
        </w:rPr>
        <w:t>Выберите один правильный ответ</w:t>
      </w:r>
    </w:p>
    <w:p w14:paraId="402A5CA1" w14:textId="77777777" w:rsidR="007420FD" w:rsidRDefault="007420FD" w:rsidP="007420FD">
      <w:r w:rsidRPr="007420FD">
        <w:t>В актуарной математике основная цель страхования – это:</w:t>
      </w:r>
    </w:p>
    <w:p w14:paraId="3F9D03A6" w14:textId="77777777" w:rsidR="007420FD" w:rsidRDefault="007420FD" w:rsidP="007420FD">
      <w:r w:rsidRPr="007420FD">
        <w:t>А) Максимизация прибыли страховщика.</w:t>
      </w:r>
    </w:p>
    <w:p w14:paraId="67BB0D02" w14:textId="77777777" w:rsidR="007420FD" w:rsidRDefault="007420FD" w:rsidP="007420FD">
      <w:r w:rsidRPr="007420FD">
        <w:t>Б) Обеспечение стабильности страховой компании и защита страхователей.</w:t>
      </w:r>
    </w:p>
    <w:p w14:paraId="3BA63B25" w14:textId="77777777" w:rsidR="007420FD" w:rsidRDefault="007420FD" w:rsidP="007420FD">
      <w:r w:rsidRPr="007420FD">
        <w:t>В) Минимизация страховых выплат.</w:t>
      </w:r>
    </w:p>
    <w:p w14:paraId="619CBE9F" w14:textId="77777777" w:rsidR="007420FD" w:rsidRDefault="007420FD" w:rsidP="007420FD">
      <w:r w:rsidRPr="007420FD">
        <w:t>Правильный ответ: Б.</w:t>
      </w:r>
    </w:p>
    <w:p w14:paraId="08DEEE82" w14:textId="5D17A245" w:rsidR="007420FD" w:rsidRDefault="007420FD" w:rsidP="007420FD">
      <w:r w:rsidRPr="007420FD">
        <w:t xml:space="preserve">Компетенции (индикаторы): </w:t>
      </w:r>
      <w:r w:rsidR="006E155E">
        <w:t>ПК-3 (ПК-3.1)</w:t>
      </w:r>
    </w:p>
    <w:p w14:paraId="07B28A2A" w14:textId="77777777" w:rsidR="007420FD" w:rsidRPr="007420FD" w:rsidRDefault="007420FD" w:rsidP="007420FD"/>
    <w:p w14:paraId="73745C8A" w14:textId="77777777" w:rsidR="007420FD" w:rsidRDefault="007420FD" w:rsidP="007420FD">
      <w:r>
        <w:t>2.</w:t>
      </w:r>
      <w:r w:rsidRPr="007420FD">
        <w:t xml:space="preserve"> </w:t>
      </w:r>
      <w:r w:rsidRPr="007420FD">
        <w:rPr>
          <w:i/>
          <w:iCs/>
        </w:rPr>
        <w:t>Выберите один правильный ответ</w:t>
      </w:r>
      <w:r w:rsidRPr="007420FD">
        <w:t>.</w:t>
      </w:r>
    </w:p>
    <w:p w14:paraId="70492400" w14:textId="77777777" w:rsidR="007420FD" w:rsidRDefault="007420FD" w:rsidP="007420FD">
      <w:r w:rsidRPr="007420FD">
        <w:t>Какой принцип используется для оценки риска с учетом субъективных предпочтений страхователя?</w:t>
      </w:r>
    </w:p>
    <w:p w14:paraId="0FFDAB4A" w14:textId="77777777" w:rsidR="007420FD" w:rsidRDefault="007420FD" w:rsidP="007420FD">
      <w:r w:rsidRPr="007420FD">
        <w:t>А) Принцип ожидаемого значения.</w:t>
      </w:r>
    </w:p>
    <w:p w14:paraId="1A3259AC" w14:textId="77777777" w:rsidR="007420FD" w:rsidRDefault="007420FD" w:rsidP="007420FD">
      <w:r w:rsidRPr="007420FD">
        <w:t>Б) Принцип ожидаемой полезности.</w:t>
      </w:r>
    </w:p>
    <w:p w14:paraId="74D49ACD" w14:textId="77777777" w:rsidR="007420FD" w:rsidRDefault="007420FD" w:rsidP="007420FD">
      <w:r w:rsidRPr="007420FD">
        <w:t>В) Принцип равновесия.</w:t>
      </w:r>
    </w:p>
    <w:p w14:paraId="6F959E58" w14:textId="77777777" w:rsidR="007420FD" w:rsidRDefault="007420FD" w:rsidP="007420FD">
      <w:r w:rsidRPr="007420FD">
        <w:t>Правильный ответ: Б.</w:t>
      </w:r>
    </w:p>
    <w:p w14:paraId="6B70ABD1" w14:textId="4DCFC1D6" w:rsidR="007420FD" w:rsidRDefault="007420FD" w:rsidP="007420FD">
      <w:r w:rsidRPr="007420FD">
        <w:t xml:space="preserve">Компетенции (индикаторы): </w:t>
      </w:r>
      <w:r w:rsidR="006E155E">
        <w:t>ПК-3 (ПК-3.1)</w:t>
      </w:r>
    </w:p>
    <w:p w14:paraId="47DF09DF" w14:textId="77777777" w:rsidR="007420FD" w:rsidRPr="007420FD" w:rsidRDefault="007420FD" w:rsidP="007420FD"/>
    <w:p w14:paraId="170DA653" w14:textId="77777777" w:rsidR="007420FD" w:rsidRDefault="007420FD" w:rsidP="007420FD">
      <w:r>
        <w:t xml:space="preserve">3. </w:t>
      </w:r>
      <w:r w:rsidRPr="007420FD">
        <w:rPr>
          <w:i/>
          <w:iCs/>
        </w:rPr>
        <w:t>Выберите один правильный ответ</w:t>
      </w:r>
      <w:r w:rsidRPr="007420FD">
        <w:t>.</w:t>
      </w:r>
    </w:p>
    <w:p w14:paraId="6A79FF85" w14:textId="77777777" w:rsidR="007420FD" w:rsidRDefault="007420FD" w:rsidP="007420FD">
      <w:r w:rsidRPr="007420FD">
        <w:t>Как называется математическая функция, описывающая вероятность дожития застрахованного лица до определенного возраста?</w:t>
      </w:r>
    </w:p>
    <w:p w14:paraId="6A3CEDD8" w14:textId="77777777" w:rsidR="007420FD" w:rsidRDefault="007420FD" w:rsidP="007420FD">
      <w:r w:rsidRPr="007420FD">
        <w:t>А) Функция смертности.</w:t>
      </w:r>
    </w:p>
    <w:p w14:paraId="23830A9A" w14:textId="77777777" w:rsidR="007420FD" w:rsidRDefault="007420FD" w:rsidP="007420FD">
      <w:r w:rsidRPr="007420FD">
        <w:t>Б) Функция выживания.</w:t>
      </w:r>
    </w:p>
    <w:p w14:paraId="64AD6DF8" w14:textId="77777777" w:rsidR="007420FD" w:rsidRDefault="007420FD" w:rsidP="007420FD">
      <w:r w:rsidRPr="007420FD">
        <w:t>В) Функция риска.</w:t>
      </w:r>
    </w:p>
    <w:p w14:paraId="2DCCD6F8" w14:textId="77777777" w:rsidR="007420FD" w:rsidRDefault="007420FD" w:rsidP="007420FD">
      <w:r w:rsidRPr="007420FD">
        <w:t>Правильный ответ: Б.</w:t>
      </w:r>
    </w:p>
    <w:p w14:paraId="5C7C72C6" w14:textId="218424AD" w:rsidR="007420FD" w:rsidRDefault="007420FD" w:rsidP="007420FD">
      <w:r w:rsidRPr="007420FD">
        <w:t xml:space="preserve">Компетенции (индикаторы): </w:t>
      </w:r>
      <w:r w:rsidR="006E155E">
        <w:t>ПК-3 (ПК-3.1)</w:t>
      </w:r>
    </w:p>
    <w:p w14:paraId="420D2618" w14:textId="77777777" w:rsidR="007420FD" w:rsidRPr="007420FD" w:rsidRDefault="007420FD" w:rsidP="007420FD"/>
    <w:p w14:paraId="5E7A9C0B" w14:textId="77777777" w:rsidR="007420FD" w:rsidRDefault="007420FD" w:rsidP="007420FD">
      <w:r>
        <w:t>4.</w:t>
      </w:r>
      <w:r w:rsidRPr="007420FD">
        <w:t xml:space="preserve"> </w:t>
      </w:r>
      <w:r w:rsidRPr="007420FD">
        <w:rPr>
          <w:i/>
          <w:iCs/>
        </w:rPr>
        <w:t>Выберите один правильный ответ</w:t>
      </w:r>
      <w:r w:rsidRPr="007420FD">
        <w:t>.</w:t>
      </w:r>
    </w:p>
    <w:p w14:paraId="3CA1B4B7" w14:textId="77777777" w:rsidR="007420FD" w:rsidRDefault="007420FD" w:rsidP="007420FD">
      <w:r w:rsidRPr="007420FD">
        <w:t>Какой закон описывает вероятность продолжительности жизни, учитывая интенсивность смертности?</w:t>
      </w:r>
    </w:p>
    <w:p w14:paraId="6F64A643" w14:textId="77777777" w:rsidR="007420FD" w:rsidRDefault="007420FD" w:rsidP="007420FD">
      <w:r w:rsidRPr="007420FD">
        <w:t>А) Закон Гаусса.</w:t>
      </w:r>
    </w:p>
    <w:p w14:paraId="2A682CE7" w14:textId="77777777" w:rsidR="007420FD" w:rsidRDefault="007420FD" w:rsidP="007420FD">
      <w:r w:rsidRPr="007420FD">
        <w:t>Б) Закон Вейбулла.</w:t>
      </w:r>
    </w:p>
    <w:p w14:paraId="69C197C6" w14:textId="77777777" w:rsidR="007420FD" w:rsidRDefault="007420FD" w:rsidP="007420FD">
      <w:r w:rsidRPr="007420FD">
        <w:t>В) Закон Пуассона.</w:t>
      </w:r>
    </w:p>
    <w:p w14:paraId="4855FE59" w14:textId="77777777" w:rsidR="007420FD" w:rsidRDefault="007420FD" w:rsidP="007420FD">
      <w:r w:rsidRPr="007420FD">
        <w:t>Правильный ответ: Б.</w:t>
      </w:r>
    </w:p>
    <w:p w14:paraId="2D4C0DE4" w14:textId="73F86EFD" w:rsidR="007420FD" w:rsidRPr="007420FD" w:rsidRDefault="007420FD" w:rsidP="007420FD">
      <w:r w:rsidRPr="007420FD">
        <w:t xml:space="preserve">Компетенции (индикаторы): </w:t>
      </w:r>
      <w:r w:rsidR="006E155E">
        <w:t>ПК-3 (ПК-3.1)</w:t>
      </w:r>
    </w:p>
    <w:p w14:paraId="370BD3A9" w14:textId="77777777" w:rsidR="007420FD" w:rsidRDefault="007420FD" w:rsidP="007420FD"/>
    <w:p w14:paraId="3CA3858D" w14:textId="143B03C2" w:rsidR="007420FD" w:rsidRDefault="007420FD" w:rsidP="007420FD">
      <w:r>
        <w:t xml:space="preserve">5. </w:t>
      </w:r>
      <w:r w:rsidRPr="007420FD">
        <w:rPr>
          <w:i/>
          <w:iCs/>
        </w:rPr>
        <w:t>Выберите один правильный ответ</w:t>
      </w:r>
      <w:r w:rsidRPr="007420FD">
        <w:t>.</w:t>
      </w:r>
    </w:p>
    <w:p w14:paraId="39EB73BA" w14:textId="77777777" w:rsidR="007420FD" w:rsidRDefault="007420FD" w:rsidP="007420FD">
      <w:r w:rsidRPr="007420FD">
        <w:lastRenderedPageBreak/>
        <w:t>Какой вид страхования жизни предусматривает выплату страховой суммы в случае смерти застрахованного лица в течение определенного срока?</w:t>
      </w:r>
    </w:p>
    <w:p w14:paraId="62942EC1" w14:textId="77777777" w:rsidR="007420FD" w:rsidRDefault="007420FD" w:rsidP="007420FD">
      <w:r w:rsidRPr="007420FD">
        <w:t>А) Пожизненное страхование.</w:t>
      </w:r>
    </w:p>
    <w:p w14:paraId="5E8D5A9C" w14:textId="77777777" w:rsidR="007420FD" w:rsidRDefault="007420FD" w:rsidP="007420FD">
      <w:r w:rsidRPr="007420FD">
        <w:t>Б) Временное страхование.</w:t>
      </w:r>
    </w:p>
    <w:p w14:paraId="1DD76D65" w14:textId="77777777" w:rsidR="007420FD" w:rsidRDefault="007420FD" w:rsidP="007420FD">
      <w:r w:rsidRPr="007420FD">
        <w:t>В) Долгосрочное страхование.</w:t>
      </w:r>
    </w:p>
    <w:p w14:paraId="789200F1" w14:textId="77777777" w:rsidR="007420FD" w:rsidRDefault="007420FD" w:rsidP="007420FD">
      <w:r w:rsidRPr="007420FD">
        <w:t>Правильный ответ: Б.</w:t>
      </w:r>
    </w:p>
    <w:p w14:paraId="59BDB63F" w14:textId="115A6F46" w:rsidR="007420FD" w:rsidRPr="007420FD" w:rsidRDefault="007420FD" w:rsidP="007420FD">
      <w:r w:rsidRPr="007420FD">
        <w:t xml:space="preserve">Компетенции (индикаторы): </w:t>
      </w:r>
      <w:r w:rsidR="006E155E">
        <w:t>ПК-3 (ПК-3.1)</w:t>
      </w:r>
    </w:p>
    <w:p w14:paraId="2CF67BF0" w14:textId="77777777" w:rsidR="007420FD" w:rsidRDefault="007420FD" w:rsidP="009102AD"/>
    <w:p w14:paraId="5504B9CB" w14:textId="77777777" w:rsidR="00E167AD" w:rsidRDefault="007420FD" w:rsidP="009102AD">
      <w:pPr>
        <w:rPr>
          <w:b/>
          <w:bCs/>
        </w:rPr>
      </w:pPr>
      <w:r>
        <w:t xml:space="preserve">6. </w:t>
      </w:r>
      <w:r w:rsidR="00E167AD" w:rsidRPr="00E167AD">
        <w:rPr>
          <w:i/>
          <w:iCs/>
        </w:rPr>
        <w:t>Выберите один правильный ответ</w:t>
      </w:r>
      <w:r w:rsidR="00E167AD" w:rsidRPr="00E167AD">
        <w:t>.</w:t>
      </w:r>
    </w:p>
    <w:p w14:paraId="3983B865" w14:textId="0534C8B7" w:rsidR="007420FD" w:rsidRDefault="00E167AD" w:rsidP="009102AD">
      <w:r w:rsidRPr="00E167AD">
        <w:t>Какая формула применяется для расчета приведенной ценности будущих выплат с учетом процентной ставки?</w:t>
      </w:r>
    </w:p>
    <w:p w14:paraId="19F69C0B" w14:textId="393E6331" w:rsidR="00103FA7" w:rsidRDefault="00103FA7" w:rsidP="009102AD">
      <w:r>
        <w:t xml:space="preserve">А) </w:t>
      </w:r>
      <w:r w:rsidRPr="00103FA7">
        <w:rPr>
          <w:noProof/>
        </w:rPr>
        <w:drawing>
          <wp:inline distT="0" distB="0" distL="0" distR="0" wp14:anchorId="29701802" wp14:editId="4C55C9F6">
            <wp:extent cx="1771897" cy="23815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897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B9614" w14:textId="57330014" w:rsidR="00103FA7" w:rsidRDefault="00103FA7" w:rsidP="009102AD">
      <w:r>
        <w:t xml:space="preserve">Б) </w:t>
      </w:r>
      <w:r w:rsidR="001F26D4" w:rsidRPr="001F26D4">
        <w:rPr>
          <w:noProof/>
        </w:rPr>
        <w:drawing>
          <wp:inline distT="0" distB="0" distL="0" distR="0" wp14:anchorId="5A96E1B8" wp14:editId="695E439B">
            <wp:extent cx="1038370" cy="3048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CF891" w14:textId="0F9D1B31" w:rsidR="00103FA7" w:rsidRDefault="00103FA7" w:rsidP="009102AD">
      <w:r>
        <w:t>В)</w:t>
      </w:r>
      <w:r w:rsidR="001F26D4">
        <w:t xml:space="preserve"> </w:t>
      </w:r>
      <w:r w:rsidR="001F26D4" w:rsidRPr="001F26D4">
        <w:rPr>
          <w:noProof/>
        </w:rPr>
        <w:drawing>
          <wp:inline distT="0" distB="0" distL="0" distR="0" wp14:anchorId="1928E704" wp14:editId="5133517B">
            <wp:extent cx="1705213" cy="295316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76CFE" w14:textId="4F302D7E" w:rsidR="007420FD" w:rsidRDefault="001F26D4" w:rsidP="009102AD">
      <w:r>
        <w:t>Правильный ответ: Б</w:t>
      </w:r>
    </w:p>
    <w:p w14:paraId="7DB00EBD" w14:textId="18121412" w:rsidR="001F26D4" w:rsidRDefault="001F26D4" w:rsidP="009102AD">
      <w:r w:rsidRPr="007420FD">
        <w:t xml:space="preserve">Компетенции (индикаторы): </w:t>
      </w:r>
      <w:r w:rsidR="006E155E">
        <w:t>ПК-3 (ПК-3.1)</w:t>
      </w:r>
    </w:p>
    <w:p w14:paraId="336720A4" w14:textId="77777777" w:rsidR="001F26D4" w:rsidRDefault="001F26D4" w:rsidP="009102AD"/>
    <w:p w14:paraId="030E1D66" w14:textId="77777777" w:rsidR="00D616E8" w:rsidRDefault="00D616E8" w:rsidP="00D616E8">
      <w:r>
        <w:t>7.</w:t>
      </w:r>
      <w:r w:rsidRPr="00D616E8">
        <w:t xml:space="preserve"> </w:t>
      </w:r>
      <w:r w:rsidRPr="00D616E8">
        <w:rPr>
          <w:i/>
          <w:iCs/>
        </w:rPr>
        <w:t>Выберите один правильный ответ</w:t>
      </w:r>
      <w:r w:rsidRPr="00D616E8">
        <w:t>.</w:t>
      </w:r>
    </w:p>
    <w:p w14:paraId="628AB078" w14:textId="77777777" w:rsidR="00D616E8" w:rsidRDefault="00D616E8" w:rsidP="00D616E8">
      <w:r w:rsidRPr="00D616E8">
        <w:t>Какая вероятность разорения страховой компании стремится к нулю при большом числе застрахованных лиц?</w:t>
      </w:r>
    </w:p>
    <w:p w14:paraId="080A226E" w14:textId="77777777" w:rsidR="00D616E8" w:rsidRDefault="00D616E8" w:rsidP="00D616E8">
      <w:r w:rsidRPr="00D616E8">
        <w:t>А) Вероятность Крамера-Лундберга.</w:t>
      </w:r>
    </w:p>
    <w:p w14:paraId="299F0FAD" w14:textId="77777777" w:rsidR="00D616E8" w:rsidRDefault="00D616E8" w:rsidP="00D616E8">
      <w:r w:rsidRPr="00D616E8">
        <w:t>Б) Вероятность Пуассона.</w:t>
      </w:r>
    </w:p>
    <w:p w14:paraId="274B744F" w14:textId="77777777" w:rsidR="00D616E8" w:rsidRDefault="00D616E8" w:rsidP="00D616E8">
      <w:r w:rsidRPr="00D616E8">
        <w:t>В) Вероятность нормального распределения.</w:t>
      </w:r>
    </w:p>
    <w:p w14:paraId="20C6576C" w14:textId="77777777" w:rsidR="00D616E8" w:rsidRDefault="00D616E8" w:rsidP="00D616E8">
      <w:r w:rsidRPr="00D616E8">
        <w:t>Правильный ответ: А.</w:t>
      </w:r>
    </w:p>
    <w:p w14:paraId="43722F52" w14:textId="6326D3FA" w:rsidR="00D616E8" w:rsidRDefault="00D616E8" w:rsidP="00D616E8">
      <w:r w:rsidRPr="00D616E8">
        <w:t xml:space="preserve">Компетенции (индикаторы): </w:t>
      </w:r>
      <w:r w:rsidR="006E155E">
        <w:t>ПК-3 (ПК-3.1)</w:t>
      </w:r>
    </w:p>
    <w:p w14:paraId="55439174" w14:textId="77777777" w:rsidR="00D616E8" w:rsidRPr="00D616E8" w:rsidRDefault="00D616E8" w:rsidP="00D616E8"/>
    <w:p w14:paraId="4F623E2B" w14:textId="77777777" w:rsidR="00D616E8" w:rsidRDefault="00D616E8" w:rsidP="00D616E8">
      <w:r>
        <w:t>8.</w:t>
      </w:r>
      <w:r w:rsidRPr="00D616E8">
        <w:t xml:space="preserve"> </w:t>
      </w:r>
      <w:r w:rsidRPr="00D616E8">
        <w:rPr>
          <w:i/>
          <w:iCs/>
        </w:rPr>
        <w:t>Выберите один правильный ответ</w:t>
      </w:r>
      <w:r w:rsidRPr="00D616E8">
        <w:t>.</w:t>
      </w:r>
    </w:p>
    <w:p w14:paraId="21E35D07" w14:textId="77777777" w:rsidR="00D616E8" w:rsidRDefault="00D616E8" w:rsidP="00D616E8">
      <w:r w:rsidRPr="00D616E8">
        <w:t>Какой вид перестрахования предполагает деление страховой суммы между страховщиком и перестраховщиком в фиксированных пропорциях?</w:t>
      </w:r>
    </w:p>
    <w:p w14:paraId="1DDE4E25" w14:textId="77777777" w:rsidR="00D616E8" w:rsidRDefault="00D616E8" w:rsidP="00D616E8">
      <w:r w:rsidRPr="00D616E8">
        <w:t>А) Квотный договор.</w:t>
      </w:r>
    </w:p>
    <w:p w14:paraId="58AA0C25" w14:textId="77777777" w:rsidR="00D616E8" w:rsidRDefault="00D616E8" w:rsidP="00D616E8">
      <w:r w:rsidRPr="00D616E8">
        <w:t>Б) Договор эксцедента убыточности.</w:t>
      </w:r>
    </w:p>
    <w:p w14:paraId="366E4573" w14:textId="77777777" w:rsidR="00D616E8" w:rsidRDefault="00D616E8" w:rsidP="00D616E8">
      <w:r w:rsidRPr="00D616E8">
        <w:t>В) Факультативно-обязательный договор.</w:t>
      </w:r>
    </w:p>
    <w:p w14:paraId="34141B0A" w14:textId="77777777" w:rsidR="00D616E8" w:rsidRDefault="00D616E8" w:rsidP="00D616E8">
      <w:r w:rsidRPr="00D616E8">
        <w:t>Правильный ответ: А.</w:t>
      </w:r>
    </w:p>
    <w:p w14:paraId="0E8E3129" w14:textId="687B12EE" w:rsidR="00D616E8" w:rsidRDefault="00D616E8" w:rsidP="00D616E8">
      <w:r w:rsidRPr="00D616E8">
        <w:t xml:space="preserve">Компетенции (индикаторы): </w:t>
      </w:r>
      <w:r w:rsidR="006E155E">
        <w:t>ПК-3 (ПК-3.1)</w:t>
      </w:r>
    </w:p>
    <w:p w14:paraId="7EA6D8DD" w14:textId="77777777" w:rsidR="00A340BF" w:rsidRPr="00D616E8" w:rsidRDefault="00A340BF" w:rsidP="00D616E8"/>
    <w:p w14:paraId="5697114F" w14:textId="77777777" w:rsidR="00A340BF" w:rsidRDefault="00A340BF" w:rsidP="00D616E8">
      <w:r>
        <w:t xml:space="preserve">9. </w:t>
      </w:r>
      <w:r w:rsidR="00D616E8" w:rsidRPr="00D616E8">
        <w:rPr>
          <w:i/>
          <w:iCs/>
        </w:rPr>
        <w:t>Выберите один правильный ответ</w:t>
      </w:r>
      <w:r w:rsidR="00D616E8" w:rsidRPr="00D616E8">
        <w:t>.</w:t>
      </w:r>
    </w:p>
    <w:p w14:paraId="70682153" w14:textId="77777777" w:rsidR="00A340BF" w:rsidRDefault="00D616E8" w:rsidP="00D616E8">
      <w:r w:rsidRPr="00D616E8">
        <w:t>Какой показатель характеризует средний размер страхового возмещения по одному страховому случаю?</w:t>
      </w:r>
    </w:p>
    <w:p w14:paraId="3683707D" w14:textId="77777777" w:rsidR="00A340BF" w:rsidRDefault="00D616E8" w:rsidP="00D616E8">
      <w:r w:rsidRPr="00D616E8">
        <w:t>А) Чистая страховая премия.</w:t>
      </w:r>
    </w:p>
    <w:p w14:paraId="2B6EDD26" w14:textId="77777777" w:rsidR="00A340BF" w:rsidRDefault="00D616E8" w:rsidP="00D616E8">
      <w:r w:rsidRPr="00D616E8">
        <w:t>Б) Средняя выплата.</w:t>
      </w:r>
    </w:p>
    <w:p w14:paraId="6DF09A68" w14:textId="77777777" w:rsidR="00A340BF" w:rsidRDefault="00D616E8" w:rsidP="00D616E8">
      <w:r w:rsidRPr="00D616E8">
        <w:t>В) Общий страховой фонд.</w:t>
      </w:r>
    </w:p>
    <w:p w14:paraId="72088378" w14:textId="77777777" w:rsidR="00A340BF" w:rsidRDefault="00D616E8" w:rsidP="00D616E8">
      <w:r w:rsidRPr="00D616E8">
        <w:t>Правильный ответ: Б.</w:t>
      </w:r>
    </w:p>
    <w:p w14:paraId="0000B99B" w14:textId="051870AC" w:rsidR="00D616E8" w:rsidRDefault="00D616E8" w:rsidP="00D616E8">
      <w:r w:rsidRPr="00D616E8">
        <w:t xml:space="preserve">Компетенции (индикаторы): </w:t>
      </w:r>
      <w:r w:rsidR="006E155E">
        <w:t>ПК-3 (ПК-3.1)</w:t>
      </w:r>
    </w:p>
    <w:p w14:paraId="1A1F9DC3" w14:textId="77777777" w:rsidR="00A340BF" w:rsidRPr="00D616E8" w:rsidRDefault="00A340BF" w:rsidP="00D616E8"/>
    <w:p w14:paraId="1C3A57DB" w14:textId="5947C89C" w:rsidR="00A340BF" w:rsidRDefault="00A340BF" w:rsidP="00D616E8">
      <w:r>
        <w:t xml:space="preserve">10. </w:t>
      </w:r>
      <w:r w:rsidR="00D616E8" w:rsidRPr="00D616E8">
        <w:rPr>
          <w:i/>
          <w:iCs/>
        </w:rPr>
        <w:t>Выберите один правильный ответ</w:t>
      </w:r>
      <w:r w:rsidR="00D616E8" w:rsidRPr="00D616E8">
        <w:t>.</w:t>
      </w:r>
    </w:p>
    <w:p w14:paraId="4205E15D" w14:textId="77777777" w:rsidR="00A340BF" w:rsidRDefault="00D616E8" w:rsidP="00D616E8">
      <w:r w:rsidRPr="00D616E8">
        <w:t>Как называется процесс перераспределения страховых обязательств между несколькими страховщиками?</w:t>
      </w:r>
    </w:p>
    <w:p w14:paraId="2119C38D" w14:textId="77777777" w:rsidR="00A340BF" w:rsidRDefault="00D616E8" w:rsidP="00D616E8">
      <w:r w:rsidRPr="00D616E8">
        <w:t>А) Андеррайтинг.</w:t>
      </w:r>
    </w:p>
    <w:p w14:paraId="6A148F04" w14:textId="77777777" w:rsidR="00A340BF" w:rsidRDefault="00D616E8" w:rsidP="00D616E8">
      <w:r w:rsidRPr="00D616E8">
        <w:t>Б) Перестрахование.</w:t>
      </w:r>
    </w:p>
    <w:p w14:paraId="2BB0FB94" w14:textId="77777777" w:rsidR="00A340BF" w:rsidRDefault="00D616E8" w:rsidP="00D616E8">
      <w:r w:rsidRPr="00D616E8">
        <w:t>В) Капитализация.</w:t>
      </w:r>
    </w:p>
    <w:p w14:paraId="4E34B094" w14:textId="77777777" w:rsidR="00A340BF" w:rsidRDefault="00D616E8" w:rsidP="00D616E8">
      <w:r w:rsidRPr="00D616E8">
        <w:t>Правильный ответ: Б.</w:t>
      </w:r>
    </w:p>
    <w:p w14:paraId="36DD1C44" w14:textId="46AE8ECF" w:rsidR="00D616E8" w:rsidRPr="00D616E8" w:rsidRDefault="00D616E8" w:rsidP="00D616E8">
      <w:r w:rsidRPr="00D616E8">
        <w:t xml:space="preserve">Компетенции (индикаторы): </w:t>
      </w:r>
      <w:r w:rsidR="006E155E">
        <w:t>ПК-3 (ПК-3.1)</w:t>
      </w:r>
    </w:p>
    <w:p w14:paraId="09864184" w14:textId="77777777" w:rsidR="001F26D4" w:rsidRDefault="001F26D4" w:rsidP="009102AD"/>
    <w:p w14:paraId="54B5DA31" w14:textId="77777777" w:rsidR="00D103A7" w:rsidRDefault="00D103A7" w:rsidP="00D103A7">
      <w:r w:rsidRPr="00D103A7">
        <w:t xml:space="preserve">11. </w:t>
      </w:r>
      <w:r w:rsidRPr="00D103A7">
        <w:rPr>
          <w:i/>
          <w:iCs/>
        </w:rPr>
        <w:t>Выберите все правильные ответы</w:t>
      </w:r>
      <w:r w:rsidRPr="00D103A7">
        <w:t>.</w:t>
      </w:r>
    </w:p>
    <w:p w14:paraId="6F51EDF1" w14:textId="77777777" w:rsidR="00D103A7" w:rsidRDefault="00D103A7" w:rsidP="00D103A7">
      <w:r w:rsidRPr="00D103A7">
        <w:t>Какие механизмы снижения риска применяются в страховании?</w:t>
      </w:r>
    </w:p>
    <w:p w14:paraId="404362AE" w14:textId="77777777" w:rsidR="00D103A7" w:rsidRDefault="00D103A7" w:rsidP="00D103A7">
      <w:r w:rsidRPr="00D103A7">
        <w:t>А) Диверсификация.</w:t>
      </w:r>
    </w:p>
    <w:p w14:paraId="67914B38" w14:textId="77777777" w:rsidR="00D103A7" w:rsidRDefault="00D103A7" w:rsidP="00D103A7">
      <w:r w:rsidRPr="00D103A7">
        <w:t>Б) Франшиза.</w:t>
      </w:r>
    </w:p>
    <w:p w14:paraId="12DB4066" w14:textId="77777777" w:rsidR="00D103A7" w:rsidRDefault="00D103A7" w:rsidP="00D103A7">
      <w:r w:rsidRPr="00D103A7">
        <w:t>В) Самострахование.</w:t>
      </w:r>
    </w:p>
    <w:p w14:paraId="08685FAC" w14:textId="77777777" w:rsidR="00D103A7" w:rsidRDefault="00D103A7" w:rsidP="00D103A7">
      <w:r w:rsidRPr="00D103A7">
        <w:t>Г) Государственное субсидирование убытков.</w:t>
      </w:r>
    </w:p>
    <w:p w14:paraId="78DB64BD" w14:textId="77777777" w:rsidR="00D103A7" w:rsidRDefault="00D103A7" w:rsidP="00D103A7">
      <w:r w:rsidRPr="00D103A7">
        <w:t>Правильные ответы: А, Б, В.</w:t>
      </w:r>
    </w:p>
    <w:p w14:paraId="09D65CDA" w14:textId="4E46636E" w:rsidR="00D103A7" w:rsidRPr="00D103A7" w:rsidRDefault="00D103A7" w:rsidP="00D103A7">
      <w:r w:rsidRPr="00D103A7">
        <w:t xml:space="preserve">Компетенции (индикаторы): </w:t>
      </w:r>
      <w:r w:rsidR="006E155E">
        <w:t>ПК-3 (ПК-3.1)</w:t>
      </w:r>
    </w:p>
    <w:p w14:paraId="7FB4DEC0" w14:textId="13B491F6" w:rsidR="00D103A7" w:rsidRPr="00D103A7" w:rsidRDefault="00D103A7" w:rsidP="00D103A7"/>
    <w:p w14:paraId="270CBD59" w14:textId="77777777" w:rsidR="00D103A7" w:rsidRDefault="00D103A7" w:rsidP="00D103A7">
      <w:r w:rsidRPr="00D103A7">
        <w:t xml:space="preserve">12. </w:t>
      </w:r>
      <w:r w:rsidRPr="00D103A7">
        <w:rPr>
          <w:i/>
          <w:iCs/>
        </w:rPr>
        <w:t>Выберите все правильные ответы</w:t>
      </w:r>
      <w:r w:rsidRPr="00D103A7">
        <w:t>.</w:t>
      </w:r>
    </w:p>
    <w:p w14:paraId="093E78BD" w14:textId="77777777" w:rsidR="00D103A7" w:rsidRDefault="00D103A7" w:rsidP="00D103A7">
      <w:r w:rsidRPr="00D103A7">
        <w:t>Какие принципы используются для принятия решений в условиях риска?</w:t>
      </w:r>
    </w:p>
    <w:p w14:paraId="021A2DF3" w14:textId="77777777" w:rsidR="00D103A7" w:rsidRDefault="00D103A7" w:rsidP="00D103A7">
      <w:r w:rsidRPr="00D103A7">
        <w:t>А) Принцип максимина.</w:t>
      </w:r>
    </w:p>
    <w:p w14:paraId="3FBB963B" w14:textId="77777777" w:rsidR="00D103A7" w:rsidRDefault="00D103A7" w:rsidP="00D103A7">
      <w:r w:rsidRPr="00D103A7">
        <w:t>Б) Принцип минимакса.</w:t>
      </w:r>
    </w:p>
    <w:p w14:paraId="7F9D7E14" w14:textId="77777777" w:rsidR="00D103A7" w:rsidRDefault="00D103A7" w:rsidP="00D103A7">
      <w:r w:rsidRPr="00D103A7">
        <w:t>В) Принцип ожидаемой полезности.</w:t>
      </w:r>
    </w:p>
    <w:p w14:paraId="2039954D" w14:textId="77777777" w:rsidR="00D103A7" w:rsidRDefault="00D103A7" w:rsidP="00D103A7">
      <w:r w:rsidRPr="00D103A7">
        <w:t>Г) Принцип Парето.</w:t>
      </w:r>
    </w:p>
    <w:p w14:paraId="3FD57927" w14:textId="77777777" w:rsidR="00D103A7" w:rsidRDefault="00D103A7" w:rsidP="00D103A7">
      <w:r w:rsidRPr="00D103A7">
        <w:t>Правильные ответы: А, Б, В.</w:t>
      </w:r>
    </w:p>
    <w:p w14:paraId="58D2577F" w14:textId="1C725C1E" w:rsidR="00D103A7" w:rsidRPr="00D103A7" w:rsidRDefault="00D103A7" w:rsidP="00D103A7">
      <w:r w:rsidRPr="00D103A7">
        <w:t xml:space="preserve">Компетенции (индикаторы): </w:t>
      </w:r>
      <w:r w:rsidR="006E155E">
        <w:t>ПК-3 (ПК-3.1)</w:t>
      </w:r>
    </w:p>
    <w:p w14:paraId="187384C5" w14:textId="7B95A308" w:rsidR="00D103A7" w:rsidRPr="00D103A7" w:rsidRDefault="00D103A7" w:rsidP="00D103A7"/>
    <w:p w14:paraId="3A6F53C4" w14:textId="77777777" w:rsidR="00D103A7" w:rsidRDefault="00D103A7" w:rsidP="00D103A7">
      <w:r w:rsidRPr="00D103A7">
        <w:t xml:space="preserve">13. </w:t>
      </w:r>
      <w:r w:rsidRPr="00D103A7">
        <w:rPr>
          <w:i/>
          <w:iCs/>
        </w:rPr>
        <w:t>Выберите все правильные ответы</w:t>
      </w:r>
      <w:r w:rsidRPr="00D103A7">
        <w:t>.</w:t>
      </w:r>
    </w:p>
    <w:p w14:paraId="3C8106A0" w14:textId="77777777" w:rsidR="00D103A7" w:rsidRDefault="00D103A7" w:rsidP="00D103A7">
      <w:r w:rsidRPr="00D103A7">
        <w:t>Какие типы страховых продуктов относятся к накопительному страхованию?</w:t>
      </w:r>
    </w:p>
    <w:p w14:paraId="207E6862" w14:textId="77777777" w:rsidR="00D103A7" w:rsidRDefault="00D103A7" w:rsidP="00D103A7">
      <w:r w:rsidRPr="00D103A7">
        <w:t>А) Пенсионное страхование.</w:t>
      </w:r>
    </w:p>
    <w:p w14:paraId="0EF8626C" w14:textId="77777777" w:rsidR="00D103A7" w:rsidRDefault="00D103A7" w:rsidP="00D103A7">
      <w:r w:rsidRPr="00D103A7">
        <w:t>Б) Инвестиционное страхование жизни.</w:t>
      </w:r>
    </w:p>
    <w:p w14:paraId="7ACD24D7" w14:textId="77777777" w:rsidR="00D103A7" w:rsidRDefault="00D103A7" w:rsidP="00D103A7">
      <w:r w:rsidRPr="00D103A7">
        <w:t>В) Медицинское страхование.</w:t>
      </w:r>
    </w:p>
    <w:p w14:paraId="28688F56" w14:textId="77777777" w:rsidR="00D103A7" w:rsidRDefault="00D103A7" w:rsidP="00D103A7">
      <w:r w:rsidRPr="00D103A7">
        <w:t>Г) Аннуитетные платежи.</w:t>
      </w:r>
    </w:p>
    <w:p w14:paraId="3D27C76B" w14:textId="77777777" w:rsidR="00D103A7" w:rsidRDefault="00D103A7" w:rsidP="00D103A7">
      <w:r w:rsidRPr="00D103A7">
        <w:t>Правильные ответы: А, Б, Г.</w:t>
      </w:r>
    </w:p>
    <w:p w14:paraId="22B9470B" w14:textId="65EF955F" w:rsidR="00D103A7" w:rsidRPr="00D103A7" w:rsidRDefault="00D103A7" w:rsidP="00D103A7">
      <w:r w:rsidRPr="00D103A7">
        <w:t xml:space="preserve">Компетенции (индикаторы): </w:t>
      </w:r>
      <w:r w:rsidR="006E155E">
        <w:t>ПК-3 (ПК-3.1)</w:t>
      </w:r>
    </w:p>
    <w:p w14:paraId="38E743CB" w14:textId="3A1A3461" w:rsidR="00D103A7" w:rsidRPr="00D103A7" w:rsidRDefault="00D103A7" w:rsidP="00D103A7"/>
    <w:p w14:paraId="46F03233" w14:textId="77777777" w:rsidR="00D103A7" w:rsidRDefault="00D103A7" w:rsidP="00D103A7">
      <w:r w:rsidRPr="00D103A7">
        <w:t xml:space="preserve">14. </w:t>
      </w:r>
      <w:r w:rsidRPr="00D103A7">
        <w:rPr>
          <w:i/>
          <w:iCs/>
        </w:rPr>
        <w:t>Выберите все правильные ответы</w:t>
      </w:r>
      <w:r w:rsidRPr="00D103A7">
        <w:t>.</w:t>
      </w:r>
    </w:p>
    <w:p w14:paraId="4962F5C3" w14:textId="77777777" w:rsidR="00A375A4" w:rsidRDefault="00D103A7" w:rsidP="00D103A7">
      <w:r w:rsidRPr="00D103A7">
        <w:t>Какие факторы влияют на расчет коэффициента смертности?</w:t>
      </w:r>
    </w:p>
    <w:p w14:paraId="4C45D137" w14:textId="77777777" w:rsidR="00A375A4" w:rsidRDefault="00D103A7" w:rsidP="00D103A7">
      <w:r w:rsidRPr="00D103A7">
        <w:t>А) Возраст застрахованного.</w:t>
      </w:r>
    </w:p>
    <w:p w14:paraId="5322404F" w14:textId="77777777" w:rsidR="00A375A4" w:rsidRDefault="00D103A7" w:rsidP="00D103A7">
      <w:r w:rsidRPr="00D103A7">
        <w:t>Б) Пол застрахованного.</w:t>
      </w:r>
    </w:p>
    <w:p w14:paraId="7AE0C8E8" w14:textId="77777777" w:rsidR="00A375A4" w:rsidRDefault="00D103A7" w:rsidP="00D103A7">
      <w:r w:rsidRPr="00D103A7">
        <w:t>В) Географическое положение.</w:t>
      </w:r>
    </w:p>
    <w:p w14:paraId="0884AF64" w14:textId="77777777" w:rsidR="00A375A4" w:rsidRDefault="00D103A7" w:rsidP="00D103A7">
      <w:r w:rsidRPr="00D103A7">
        <w:t>Г) Финансовое состояние страховщика.</w:t>
      </w:r>
    </w:p>
    <w:p w14:paraId="6D61E800" w14:textId="77777777" w:rsidR="00A375A4" w:rsidRDefault="00D103A7" w:rsidP="00D103A7">
      <w:r w:rsidRPr="00D103A7">
        <w:t>Правильные ответы: А, Б, В.</w:t>
      </w:r>
    </w:p>
    <w:p w14:paraId="1B209193" w14:textId="124BDB97" w:rsidR="00D103A7" w:rsidRPr="00D103A7" w:rsidRDefault="00D103A7" w:rsidP="00D103A7">
      <w:r w:rsidRPr="00D103A7">
        <w:lastRenderedPageBreak/>
        <w:t xml:space="preserve">Компетенции (индикаторы): </w:t>
      </w:r>
      <w:r w:rsidR="006E155E">
        <w:t>ПК-3 (ПК-3.1)</w:t>
      </w:r>
    </w:p>
    <w:p w14:paraId="42B55CC6" w14:textId="77777777" w:rsidR="00A375A4" w:rsidRDefault="00A375A4" w:rsidP="00D103A7"/>
    <w:p w14:paraId="3E92950C" w14:textId="77777777" w:rsidR="00A375A4" w:rsidRDefault="00D103A7" w:rsidP="00D103A7">
      <w:r w:rsidRPr="00D103A7">
        <w:t xml:space="preserve">15. </w:t>
      </w:r>
      <w:r w:rsidRPr="00D103A7">
        <w:rPr>
          <w:i/>
          <w:iCs/>
        </w:rPr>
        <w:t>Выберите все правильные ответы</w:t>
      </w:r>
      <w:r w:rsidRPr="00D103A7">
        <w:t>.</w:t>
      </w:r>
    </w:p>
    <w:p w14:paraId="4C8A1761" w14:textId="77777777" w:rsidR="00A375A4" w:rsidRDefault="00D103A7" w:rsidP="00D103A7">
      <w:r w:rsidRPr="00D103A7">
        <w:t>Какие виды рент применяются в актуарных расчетах?</w:t>
      </w:r>
    </w:p>
    <w:p w14:paraId="6AB54FC9" w14:textId="77777777" w:rsidR="00A375A4" w:rsidRDefault="00D103A7" w:rsidP="00D103A7">
      <w:r w:rsidRPr="00D103A7">
        <w:t>А) Обыкновенная рента.</w:t>
      </w:r>
    </w:p>
    <w:p w14:paraId="3FBEE9AC" w14:textId="77777777" w:rsidR="00A375A4" w:rsidRDefault="00D103A7" w:rsidP="00D103A7">
      <w:r w:rsidRPr="00D103A7">
        <w:t>Б) Срочная рента.</w:t>
      </w:r>
    </w:p>
    <w:p w14:paraId="17800A3A" w14:textId="77777777" w:rsidR="00A375A4" w:rsidRDefault="00D103A7" w:rsidP="00D103A7">
      <w:r w:rsidRPr="00D103A7">
        <w:t>В) Бессрочная рента.</w:t>
      </w:r>
    </w:p>
    <w:p w14:paraId="721B68B0" w14:textId="77777777" w:rsidR="00A375A4" w:rsidRDefault="00D103A7" w:rsidP="00D103A7">
      <w:r w:rsidRPr="00D103A7">
        <w:t>Г) Инфляционная рента.</w:t>
      </w:r>
    </w:p>
    <w:p w14:paraId="0A546B6B" w14:textId="77777777" w:rsidR="00A375A4" w:rsidRDefault="00D103A7" w:rsidP="00D103A7">
      <w:r w:rsidRPr="00D103A7">
        <w:t>Правильные ответы: А, Б, В.</w:t>
      </w:r>
    </w:p>
    <w:p w14:paraId="25856EB9" w14:textId="786B8822" w:rsidR="00D103A7" w:rsidRPr="00D103A7" w:rsidRDefault="00D103A7" w:rsidP="00D103A7">
      <w:r w:rsidRPr="00D103A7">
        <w:t xml:space="preserve">Компетенции (индикаторы): </w:t>
      </w:r>
      <w:r w:rsidR="006E155E">
        <w:t>ПК-3 (ПК-3.1)</w:t>
      </w:r>
    </w:p>
    <w:p w14:paraId="23915814" w14:textId="77777777" w:rsidR="00A375A4" w:rsidRDefault="00A375A4" w:rsidP="00D103A7"/>
    <w:p w14:paraId="1DACEB50" w14:textId="77777777" w:rsidR="00A375A4" w:rsidRDefault="00D103A7" w:rsidP="00D103A7">
      <w:r w:rsidRPr="00D103A7">
        <w:t xml:space="preserve">16. </w:t>
      </w:r>
      <w:r w:rsidRPr="00D103A7">
        <w:rPr>
          <w:i/>
          <w:iCs/>
        </w:rPr>
        <w:t>Выберите все правильные ответы</w:t>
      </w:r>
      <w:r w:rsidRPr="00D103A7">
        <w:t>.</w:t>
      </w:r>
    </w:p>
    <w:p w14:paraId="37E746BE" w14:textId="77777777" w:rsidR="003B4CCC" w:rsidRDefault="00D103A7" w:rsidP="00D103A7">
      <w:r w:rsidRPr="00D103A7">
        <w:t>Какие методы прогнозирования применяются в актуарных расчетах?</w:t>
      </w:r>
    </w:p>
    <w:p w14:paraId="4BF5B1A6" w14:textId="77777777" w:rsidR="003B4CCC" w:rsidRDefault="00D103A7" w:rsidP="00D103A7">
      <w:r w:rsidRPr="00D103A7">
        <w:t>А) Регрессионный анализ.</w:t>
      </w:r>
    </w:p>
    <w:p w14:paraId="2D2694A3" w14:textId="77777777" w:rsidR="003B4CCC" w:rsidRDefault="00D103A7" w:rsidP="00D103A7">
      <w:r w:rsidRPr="00D103A7">
        <w:t>Б) Эконометрика.</w:t>
      </w:r>
    </w:p>
    <w:p w14:paraId="5B066954" w14:textId="77777777" w:rsidR="003B4CCC" w:rsidRDefault="00D103A7" w:rsidP="00D103A7">
      <w:r w:rsidRPr="00D103A7">
        <w:t>В) Градиентный спуск.</w:t>
      </w:r>
    </w:p>
    <w:p w14:paraId="200BADA2" w14:textId="77777777" w:rsidR="003B4CCC" w:rsidRDefault="00D103A7" w:rsidP="00D103A7">
      <w:r w:rsidRPr="00D103A7">
        <w:t>Г) Динамическое программирование.</w:t>
      </w:r>
    </w:p>
    <w:p w14:paraId="50A6336D" w14:textId="77777777" w:rsidR="003B4CCC" w:rsidRDefault="00D103A7" w:rsidP="00D103A7">
      <w:r w:rsidRPr="00D103A7">
        <w:t>Правильные ответы: А, Б, Г.</w:t>
      </w:r>
    </w:p>
    <w:p w14:paraId="0458D3EC" w14:textId="08E3E736" w:rsidR="00D103A7" w:rsidRPr="00D103A7" w:rsidRDefault="00D103A7" w:rsidP="00D103A7">
      <w:r w:rsidRPr="00D103A7">
        <w:t xml:space="preserve">Компетенции (индикаторы): </w:t>
      </w:r>
      <w:r w:rsidR="006E155E">
        <w:t>ПК-3 (ПК-3.1)</w:t>
      </w:r>
    </w:p>
    <w:p w14:paraId="5EC6A8A0" w14:textId="130FBC0F" w:rsidR="00D103A7" w:rsidRPr="00D103A7" w:rsidRDefault="00D103A7" w:rsidP="00D103A7"/>
    <w:p w14:paraId="11AECB00" w14:textId="77777777" w:rsidR="003B4CCC" w:rsidRDefault="00D103A7" w:rsidP="00D103A7">
      <w:r w:rsidRPr="00D103A7">
        <w:t xml:space="preserve">17. </w:t>
      </w:r>
      <w:r w:rsidRPr="00D103A7">
        <w:rPr>
          <w:i/>
          <w:iCs/>
        </w:rPr>
        <w:t>Выберите все правильные ответы</w:t>
      </w:r>
      <w:r w:rsidRPr="00D103A7">
        <w:t>.</w:t>
      </w:r>
    </w:p>
    <w:p w14:paraId="674D9D10" w14:textId="77777777" w:rsidR="003B4CCC" w:rsidRDefault="00D103A7" w:rsidP="00D103A7">
      <w:r w:rsidRPr="00D103A7">
        <w:t>Какие ключевые факторы влияют на вероятность разорения страховой компании?</w:t>
      </w:r>
    </w:p>
    <w:p w14:paraId="6034174D" w14:textId="77777777" w:rsidR="003B4CCC" w:rsidRDefault="00D103A7" w:rsidP="00D103A7">
      <w:r w:rsidRPr="00D103A7">
        <w:t>А) Размер страхового резерва.</w:t>
      </w:r>
    </w:p>
    <w:p w14:paraId="74BE469F" w14:textId="77777777" w:rsidR="003B4CCC" w:rsidRDefault="00D103A7" w:rsidP="00D103A7">
      <w:r w:rsidRPr="00D103A7">
        <w:t>Б) Доля переуступленных рисков.</w:t>
      </w:r>
    </w:p>
    <w:p w14:paraId="0CCA4FF2" w14:textId="77777777" w:rsidR="003B4CCC" w:rsidRDefault="00D103A7" w:rsidP="00D103A7">
      <w:r w:rsidRPr="00D103A7">
        <w:t>В) Темп прироста страхового портфеля.</w:t>
      </w:r>
    </w:p>
    <w:p w14:paraId="328CAE0C" w14:textId="77777777" w:rsidR="003B4CCC" w:rsidRDefault="00D103A7" w:rsidP="00D103A7">
      <w:r w:rsidRPr="00D103A7">
        <w:t>Г) Доступность банковского кредитования.</w:t>
      </w:r>
    </w:p>
    <w:p w14:paraId="01E29226" w14:textId="77777777" w:rsidR="003B4CCC" w:rsidRDefault="00D103A7" w:rsidP="00D103A7">
      <w:r w:rsidRPr="00D103A7">
        <w:t>Правильные ответы: А, Б, В.</w:t>
      </w:r>
    </w:p>
    <w:p w14:paraId="063FDC31" w14:textId="1E919901" w:rsidR="00D103A7" w:rsidRPr="00D103A7" w:rsidRDefault="00D103A7" w:rsidP="00D103A7">
      <w:r w:rsidRPr="00D103A7">
        <w:t xml:space="preserve">Компетенции (индикаторы): </w:t>
      </w:r>
      <w:r w:rsidR="006E155E">
        <w:t>ПК-3 (ПК-3.1)</w:t>
      </w:r>
    </w:p>
    <w:p w14:paraId="5AEF0403" w14:textId="6C0D6B15" w:rsidR="00D103A7" w:rsidRPr="00D103A7" w:rsidRDefault="00D103A7" w:rsidP="00D103A7"/>
    <w:p w14:paraId="547C74D1" w14:textId="77777777" w:rsidR="003B4CCC" w:rsidRDefault="00D103A7" w:rsidP="00D103A7">
      <w:r w:rsidRPr="00D103A7">
        <w:t xml:space="preserve">18. </w:t>
      </w:r>
      <w:r w:rsidRPr="00D103A7">
        <w:rPr>
          <w:i/>
          <w:iCs/>
        </w:rPr>
        <w:t>Выберите все правильные ответы</w:t>
      </w:r>
      <w:r w:rsidRPr="00D103A7">
        <w:t>.</w:t>
      </w:r>
    </w:p>
    <w:p w14:paraId="60EE7B47" w14:textId="77777777" w:rsidR="003B4CCC" w:rsidRDefault="00D103A7" w:rsidP="00D103A7">
      <w:r w:rsidRPr="00D103A7">
        <w:t>Какие инструменты управления рисками используют страховые компании?</w:t>
      </w:r>
    </w:p>
    <w:p w14:paraId="279FBC87" w14:textId="77777777" w:rsidR="003B4CCC" w:rsidRDefault="00D103A7" w:rsidP="00D103A7">
      <w:r w:rsidRPr="00D103A7">
        <w:t>А) Хеджирование.</w:t>
      </w:r>
    </w:p>
    <w:p w14:paraId="5E444786" w14:textId="77777777" w:rsidR="003B4CCC" w:rsidRDefault="00D103A7" w:rsidP="00D103A7">
      <w:r w:rsidRPr="00D103A7">
        <w:t>Б) Секьюритизация.</w:t>
      </w:r>
    </w:p>
    <w:p w14:paraId="1CA7766F" w14:textId="77777777" w:rsidR="003B4CCC" w:rsidRDefault="00D103A7" w:rsidP="00D103A7">
      <w:r w:rsidRPr="00D103A7">
        <w:t>В) Финансовый мониторинг клиентов.</w:t>
      </w:r>
    </w:p>
    <w:p w14:paraId="2B1BA7DC" w14:textId="77777777" w:rsidR="003B4CCC" w:rsidRDefault="00D103A7" w:rsidP="00D103A7">
      <w:r w:rsidRPr="00D103A7">
        <w:t>Г) Долговое финансирование.</w:t>
      </w:r>
    </w:p>
    <w:p w14:paraId="731045CA" w14:textId="77777777" w:rsidR="003B4CCC" w:rsidRDefault="00D103A7" w:rsidP="00D103A7">
      <w:r w:rsidRPr="00D103A7">
        <w:t>Правильные ответы: А, Б, В.</w:t>
      </w:r>
    </w:p>
    <w:p w14:paraId="1E79DA7B" w14:textId="7D81D232" w:rsidR="00D103A7" w:rsidRPr="00D103A7" w:rsidRDefault="00D103A7" w:rsidP="00D103A7">
      <w:r w:rsidRPr="00D103A7">
        <w:t xml:space="preserve">Компетенции (индикаторы): </w:t>
      </w:r>
      <w:r w:rsidR="006E155E">
        <w:t>ПК-3 (ПК-3.1)</w:t>
      </w:r>
    </w:p>
    <w:p w14:paraId="6E87DDC8" w14:textId="77777777" w:rsidR="003B4CCC" w:rsidRDefault="003B4CCC" w:rsidP="00D103A7"/>
    <w:p w14:paraId="6076237E" w14:textId="77777777" w:rsidR="003B4CCC" w:rsidRDefault="00D103A7" w:rsidP="00D103A7">
      <w:r w:rsidRPr="00D103A7">
        <w:t xml:space="preserve">19. </w:t>
      </w:r>
      <w:r w:rsidRPr="00D103A7">
        <w:rPr>
          <w:i/>
          <w:iCs/>
        </w:rPr>
        <w:t>Выберите все правильные ответы</w:t>
      </w:r>
      <w:r w:rsidRPr="00D103A7">
        <w:t>.</w:t>
      </w:r>
    </w:p>
    <w:p w14:paraId="095EF6A2" w14:textId="77777777" w:rsidR="003B4CCC" w:rsidRDefault="00D103A7" w:rsidP="00D103A7">
      <w:r w:rsidRPr="00D103A7">
        <w:t>Какие факторы могут привести к несостоятельности (банкротству) страховой компании?</w:t>
      </w:r>
    </w:p>
    <w:p w14:paraId="41635F33" w14:textId="77777777" w:rsidR="003B4CCC" w:rsidRDefault="00D103A7" w:rsidP="00D103A7">
      <w:r w:rsidRPr="00D103A7">
        <w:t>А) Недостаточная диверсификация страхового портфеля.</w:t>
      </w:r>
    </w:p>
    <w:p w14:paraId="1DF76068" w14:textId="77777777" w:rsidR="003B4CCC" w:rsidRDefault="00D103A7" w:rsidP="00D103A7">
      <w:r w:rsidRPr="00D103A7">
        <w:t>Б) Чрезмерные расходы на администрирование.</w:t>
      </w:r>
    </w:p>
    <w:p w14:paraId="68078C3E" w14:textId="77777777" w:rsidR="003B4CCC" w:rsidRDefault="00D103A7" w:rsidP="00D103A7">
      <w:r w:rsidRPr="00D103A7">
        <w:lastRenderedPageBreak/>
        <w:t>В) Завышенные страховые премии.</w:t>
      </w:r>
    </w:p>
    <w:p w14:paraId="5D7EC499" w14:textId="77777777" w:rsidR="003B4CCC" w:rsidRDefault="00D103A7" w:rsidP="00D103A7">
      <w:r w:rsidRPr="00D103A7">
        <w:t>Г) Снижение процентных ставок на финансовых рынках.</w:t>
      </w:r>
    </w:p>
    <w:p w14:paraId="144939F5" w14:textId="77777777" w:rsidR="003B4CCC" w:rsidRDefault="00D103A7" w:rsidP="00D103A7">
      <w:r w:rsidRPr="00D103A7">
        <w:t>Правильные ответы: А, Б, Г.</w:t>
      </w:r>
    </w:p>
    <w:p w14:paraId="2239CA76" w14:textId="0B8C433E" w:rsidR="00D103A7" w:rsidRPr="00D103A7" w:rsidRDefault="00D103A7" w:rsidP="00D103A7">
      <w:r w:rsidRPr="00D103A7">
        <w:t xml:space="preserve">Компетенции (индикаторы): </w:t>
      </w:r>
      <w:r w:rsidR="006E155E">
        <w:t>ПК-3 (ПК-3.1)</w:t>
      </w:r>
    </w:p>
    <w:p w14:paraId="1E18C565" w14:textId="58413895" w:rsidR="00D103A7" w:rsidRPr="00D103A7" w:rsidRDefault="00D103A7" w:rsidP="00D103A7"/>
    <w:p w14:paraId="35B9E15D" w14:textId="77777777" w:rsidR="003B4CCC" w:rsidRDefault="00D103A7" w:rsidP="00D103A7">
      <w:r w:rsidRPr="00D103A7">
        <w:t xml:space="preserve">20. </w:t>
      </w:r>
      <w:r w:rsidRPr="00D103A7">
        <w:rPr>
          <w:i/>
          <w:iCs/>
        </w:rPr>
        <w:t>Выберите все правильные ответы</w:t>
      </w:r>
      <w:r w:rsidRPr="00D103A7">
        <w:t>.</w:t>
      </w:r>
    </w:p>
    <w:p w14:paraId="7573BB46" w14:textId="77777777" w:rsidR="003B4CCC" w:rsidRDefault="00D103A7" w:rsidP="00D103A7">
      <w:r w:rsidRPr="00D103A7">
        <w:t>Какие финансовые показатели страховой компании анализируются при актуарных расчетах?</w:t>
      </w:r>
    </w:p>
    <w:p w14:paraId="6E32A2BE" w14:textId="77777777" w:rsidR="003B4CCC" w:rsidRDefault="00D103A7" w:rsidP="00D103A7">
      <w:r w:rsidRPr="00D103A7">
        <w:t>А) Уровень платежеспособности.</w:t>
      </w:r>
    </w:p>
    <w:p w14:paraId="3B118644" w14:textId="77777777" w:rsidR="003B4CCC" w:rsidRDefault="00D103A7" w:rsidP="00D103A7">
      <w:r w:rsidRPr="00D103A7">
        <w:t>Б) Коэффициент убыточности.</w:t>
      </w:r>
    </w:p>
    <w:p w14:paraId="0631BF8C" w14:textId="77777777" w:rsidR="003B4CCC" w:rsidRDefault="00D103A7" w:rsidP="00D103A7">
      <w:r w:rsidRPr="00D103A7">
        <w:t>В) Доля инвестиций в акции.</w:t>
      </w:r>
    </w:p>
    <w:p w14:paraId="1677F303" w14:textId="77777777" w:rsidR="003B4CCC" w:rsidRDefault="00D103A7" w:rsidP="00D103A7">
      <w:r w:rsidRPr="00D103A7">
        <w:t>Г) Рентабельность собственного капитала.</w:t>
      </w:r>
    </w:p>
    <w:p w14:paraId="2B03FDBC" w14:textId="77777777" w:rsidR="003B4CCC" w:rsidRDefault="00D103A7" w:rsidP="00D103A7">
      <w:r w:rsidRPr="00D103A7">
        <w:t>Правильные ответы: А, Б, Г.</w:t>
      </w:r>
    </w:p>
    <w:p w14:paraId="375973D5" w14:textId="53669AE0" w:rsidR="00D103A7" w:rsidRPr="00D103A7" w:rsidRDefault="00D103A7" w:rsidP="00D103A7">
      <w:r w:rsidRPr="00D103A7">
        <w:t xml:space="preserve">Компетенции (индикаторы): </w:t>
      </w:r>
      <w:r w:rsidR="006E155E">
        <w:t>ПК-3 (ПК-3.1)</w:t>
      </w:r>
    </w:p>
    <w:p w14:paraId="2F673141" w14:textId="77777777" w:rsidR="00D103A7" w:rsidRDefault="00D103A7" w:rsidP="00F1208A"/>
    <w:p w14:paraId="4104E3EE" w14:textId="04FD94B4" w:rsidR="00DD7EED" w:rsidRDefault="00DD7EED" w:rsidP="00A82FF9">
      <w:pPr>
        <w:pStyle w:val="3"/>
      </w:pPr>
      <w:r w:rsidRPr="00DD7EED">
        <w:t>Задания закрытого типа на установление соответствия</w:t>
      </w:r>
    </w:p>
    <w:p w14:paraId="5A7B5CD3" w14:textId="0A22CB31" w:rsidR="008F10CE" w:rsidRPr="008F10CE" w:rsidRDefault="008F10CE" w:rsidP="008F10CE">
      <w:r w:rsidRPr="008F10CE">
        <w:t xml:space="preserve">1. </w:t>
      </w:r>
      <w:r w:rsidRPr="008F10CE">
        <w:rPr>
          <w:i/>
          <w:iCs/>
        </w:rPr>
        <w:t>Установите соответствие между типами рисков и их характеристиками</w:t>
      </w:r>
      <w:r w:rsidRPr="008F10CE">
        <w:t>.</w:t>
      </w:r>
      <w:r>
        <w:t xml:space="preserve"> </w:t>
      </w:r>
      <w:r w:rsidRPr="009F3C7B">
        <w:rPr>
          <w:i/>
          <w:iCs/>
        </w:rPr>
        <w:t>Каждому элементу левого столбца соответствует только один элемент правого столбца</w:t>
      </w:r>
      <w:r w:rsidRPr="009F3C7B"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1"/>
        <w:gridCol w:w="6444"/>
      </w:tblGrid>
      <w:tr w:rsidR="008F10CE" w:rsidRPr="0012358C" w14:paraId="28F7547A" w14:textId="77777777" w:rsidTr="008F10C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9A500D0" w14:textId="77777777" w:rsidR="008F10CE" w:rsidRPr="0012358C" w:rsidRDefault="008F10CE" w:rsidP="008F10CE">
            <w:pPr>
              <w:ind w:firstLine="0"/>
              <w:jc w:val="center"/>
            </w:pPr>
            <w:r w:rsidRPr="0012358C">
              <w:t>Тип риска</w:t>
            </w:r>
          </w:p>
        </w:tc>
        <w:tc>
          <w:tcPr>
            <w:tcW w:w="0" w:type="auto"/>
            <w:vAlign w:val="center"/>
            <w:hideMark/>
          </w:tcPr>
          <w:p w14:paraId="5A1D168F" w14:textId="77777777" w:rsidR="008F10CE" w:rsidRPr="0012358C" w:rsidRDefault="008F10CE" w:rsidP="008F10CE">
            <w:pPr>
              <w:ind w:firstLine="0"/>
              <w:jc w:val="center"/>
            </w:pPr>
            <w:r w:rsidRPr="0012358C">
              <w:t>Характеристика</w:t>
            </w:r>
          </w:p>
        </w:tc>
      </w:tr>
      <w:tr w:rsidR="008F10CE" w:rsidRPr="008F10CE" w14:paraId="5572D049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708EB5" w14:textId="77777777" w:rsidR="008F10CE" w:rsidRPr="008F10CE" w:rsidRDefault="008F10CE" w:rsidP="008F10CE">
            <w:pPr>
              <w:ind w:firstLine="0"/>
            </w:pPr>
            <w:r w:rsidRPr="008F10CE">
              <w:t>1) Страховой риск</w:t>
            </w:r>
          </w:p>
        </w:tc>
        <w:tc>
          <w:tcPr>
            <w:tcW w:w="0" w:type="auto"/>
            <w:vAlign w:val="center"/>
            <w:hideMark/>
          </w:tcPr>
          <w:p w14:paraId="001F8D0D" w14:textId="77777777" w:rsidR="008F10CE" w:rsidRPr="008F10CE" w:rsidRDefault="008F10CE" w:rsidP="008F10CE">
            <w:pPr>
              <w:ind w:firstLine="0"/>
            </w:pPr>
            <w:r w:rsidRPr="008F10CE">
              <w:t>В) Можно оценить вероятность наступления события и его последствия.</w:t>
            </w:r>
          </w:p>
        </w:tc>
      </w:tr>
      <w:tr w:rsidR="008F10CE" w:rsidRPr="008F10CE" w14:paraId="0CA9FE6B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AD72F0" w14:textId="77777777" w:rsidR="008F10CE" w:rsidRPr="008F10CE" w:rsidRDefault="008F10CE" w:rsidP="008F10CE">
            <w:pPr>
              <w:ind w:firstLine="0"/>
            </w:pPr>
            <w:r w:rsidRPr="008F10CE">
              <w:t>2) Спекулятивный риск</w:t>
            </w:r>
          </w:p>
        </w:tc>
        <w:tc>
          <w:tcPr>
            <w:tcW w:w="0" w:type="auto"/>
            <w:vAlign w:val="center"/>
            <w:hideMark/>
          </w:tcPr>
          <w:p w14:paraId="091F3111" w14:textId="77777777" w:rsidR="008F10CE" w:rsidRPr="008F10CE" w:rsidRDefault="008F10CE" w:rsidP="008F10CE">
            <w:pPr>
              <w:ind w:firstLine="0"/>
            </w:pPr>
            <w:r w:rsidRPr="008F10CE">
              <w:t>А) Результатом может быть как выигрыш, так и убыток.</w:t>
            </w:r>
          </w:p>
        </w:tc>
      </w:tr>
      <w:tr w:rsidR="008F10CE" w:rsidRPr="008F10CE" w14:paraId="3E636C69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920CE9" w14:textId="77777777" w:rsidR="008F10CE" w:rsidRPr="008F10CE" w:rsidRDefault="008F10CE" w:rsidP="008F10CE">
            <w:pPr>
              <w:ind w:firstLine="0"/>
            </w:pPr>
            <w:r w:rsidRPr="008F10CE">
              <w:t>3) Катастрофический риск</w:t>
            </w:r>
          </w:p>
        </w:tc>
        <w:tc>
          <w:tcPr>
            <w:tcW w:w="0" w:type="auto"/>
            <w:vAlign w:val="center"/>
            <w:hideMark/>
          </w:tcPr>
          <w:p w14:paraId="2E062FC5" w14:textId="77777777" w:rsidR="008F10CE" w:rsidRPr="008F10CE" w:rsidRDefault="008F10CE" w:rsidP="008F10CE">
            <w:pPr>
              <w:ind w:firstLine="0"/>
            </w:pPr>
            <w:r w:rsidRPr="008F10CE">
              <w:t>Г) Влечет за собой массовые убытки и значительные финансовые потери.</w:t>
            </w:r>
          </w:p>
        </w:tc>
      </w:tr>
    </w:tbl>
    <w:p w14:paraId="474DD627" w14:textId="77777777" w:rsidR="008F10CE" w:rsidRPr="008F10CE" w:rsidRDefault="008F10CE" w:rsidP="008F10CE">
      <w:r w:rsidRPr="008F10CE">
        <w:t>Правильный ответ: 1 – В, 2 – А, 3 – Г.</w:t>
      </w:r>
    </w:p>
    <w:p w14:paraId="0742DBCE" w14:textId="015C89EA" w:rsidR="008F10CE" w:rsidRPr="008F10CE" w:rsidRDefault="008F10CE" w:rsidP="008F10CE">
      <w:r w:rsidRPr="008F10CE">
        <w:t xml:space="preserve">Компетенции (индикаторы): </w:t>
      </w:r>
      <w:r w:rsidR="006E155E">
        <w:t>ПК-3 (ПК-3.1)</w:t>
      </w:r>
    </w:p>
    <w:p w14:paraId="2AF71147" w14:textId="53D1F4BC" w:rsidR="008F10CE" w:rsidRPr="008F10CE" w:rsidRDefault="008F10CE" w:rsidP="008F10CE"/>
    <w:p w14:paraId="635EA769" w14:textId="6E4CA1B3" w:rsidR="008F10CE" w:rsidRPr="008F10CE" w:rsidRDefault="008F10CE" w:rsidP="008F10CE">
      <w:r w:rsidRPr="008F10CE">
        <w:t xml:space="preserve">2. </w:t>
      </w:r>
      <w:r w:rsidRPr="008F10CE">
        <w:rPr>
          <w:i/>
          <w:iCs/>
        </w:rPr>
        <w:t>Установите соответствие между страховыми продуктами и их особенностями</w:t>
      </w:r>
      <w:r w:rsidRPr="008F10CE">
        <w:t>.</w:t>
      </w:r>
      <w:r>
        <w:t xml:space="preserve"> </w:t>
      </w:r>
      <w:r w:rsidRPr="009F3C7B">
        <w:rPr>
          <w:i/>
          <w:iCs/>
        </w:rPr>
        <w:t>Каждому элементу левого столбца соответствует только один элемент правого столбца</w:t>
      </w:r>
      <w:r w:rsidRPr="009F3C7B"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8"/>
        <w:gridCol w:w="6817"/>
      </w:tblGrid>
      <w:tr w:rsidR="008F10CE" w:rsidRPr="0012358C" w14:paraId="6A09A80B" w14:textId="77777777" w:rsidTr="008F10C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1494016" w14:textId="77777777" w:rsidR="008F10CE" w:rsidRPr="0012358C" w:rsidRDefault="008F10CE" w:rsidP="008F10CE">
            <w:pPr>
              <w:ind w:firstLine="0"/>
              <w:jc w:val="center"/>
            </w:pPr>
            <w:r w:rsidRPr="0012358C">
              <w:t>Страховой продукт</w:t>
            </w:r>
          </w:p>
        </w:tc>
        <w:tc>
          <w:tcPr>
            <w:tcW w:w="0" w:type="auto"/>
            <w:vAlign w:val="center"/>
            <w:hideMark/>
          </w:tcPr>
          <w:p w14:paraId="322C56C6" w14:textId="77777777" w:rsidR="008F10CE" w:rsidRPr="0012358C" w:rsidRDefault="008F10CE" w:rsidP="008F10CE">
            <w:pPr>
              <w:ind w:firstLine="0"/>
              <w:jc w:val="center"/>
            </w:pPr>
            <w:r w:rsidRPr="0012358C">
              <w:t>Особенность</w:t>
            </w:r>
          </w:p>
        </w:tc>
      </w:tr>
      <w:tr w:rsidR="008F10CE" w:rsidRPr="008F10CE" w14:paraId="5C630B6C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809E18" w14:textId="77777777" w:rsidR="008F10CE" w:rsidRPr="008F10CE" w:rsidRDefault="008F10CE" w:rsidP="008F10CE">
            <w:pPr>
              <w:ind w:firstLine="0"/>
            </w:pPr>
            <w:r w:rsidRPr="008F10CE">
              <w:t>1) Пожизненное страхование</w:t>
            </w:r>
          </w:p>
        </w:tc>
        <w:tc>
          <w:tcPr>
            <w:tcW w:w="0" w:type="auto"/>
            <w:vAlign w:val="center"/>
            <w:hideMark/>
          </w:tcPr>
          <w:p w14:paraId="543DA801" w14:textId="77777777" w:rsidR="008F10CE" w:rsidRPr="008F10CE" w:rsidRDefault="008F10CE" w:rsidP="008F10CE">
            <w:pPr>
              <w:ind w:firstLine="0"/>
            </w:pPr>
            <w:r w:rsidRPr="008F10CE">
              <w:t>Г) Выплата страховой суммы происходит при достижении определенного возраста или в случае смерти.</w:t>
            </w:r>
          </w:p>
        </w:tc>
      </w:tr>
      <w:tr w:rsidR="008F10CE" w:rsidRPr="008F10CE" w14:paraId="43327D56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BA1F00" w14:textId="77777777" w:rsidR="008F10CE" w:rsidRPr="008F10CE" w:rsidRDefault="008F10CE" w:rsidP="008F10CE">
            <w:pPr>
              <w:ind w:firstLine="0"/>
            </w:pPr>
            <w:r w:rsidRPr="008F10CE">
              <w:t>2) Временное страхование</w:t>
            </w:r>
          </w:p>
        </w:tc>
        <w:tc>
          <w:tcPr>
            <w:tcW w:w="0" w:type="auto"/>
            <w:vAlign w:val="center"/>
            <w:hideMark/>
          </w:tcPr>
          <w:p w14:paraId="25442B01" w14:textId="77777777" w:rsidR="008F10CE" w:rsidRPr="008F10CE" w:rsidRDefault="008F10CE" w:rsidP="008F10CE">
            <w:pPr>
              <w:ind w:firstLine="0"/>
            </w:pPr>
            <w:r w:rsidRPr="008F10CE">
              <w:t>В) Покрытие действует только в течение фиксированного срока.</w:t>
            </w:r>
          </w:p>
        </w:tc>
      </w:tr>
      <w:tr w:rsidR="008F10CE" w:rsidRPr="008F10CE" w14:paraId="07A95BF9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FF1A06" w14:textId="77777777" w:rsidR="008F10CE" w:rsidRPr="008F10CE" w:rsidRDefault="008F10CE" w:rsidP="008F10CE">
            <w:pPr>
              <w:ind w:firstLine="0"/>
            </w:pPr>
            <w:r w:rsidRPr="008F10CE">
              <w:t>3) Аннуитетное страхование</w:t>
            </w:r>
          </w:p>
        </w:tc>
        <w:tc>
          <w:tcPr>
            <w:tcW w:w="0" w:type="auto"/>
            <w:vAlign w:val="center"/>
            <w:hideMark/>
          </w:tcPr>
          <w:p w14:paraId="0F95FA20" w14:textId="77777777" w:rsidR="008F10CE" w:rsidRPr="008F10CE" w:rsidRDefault="008F10CE" w:rsidP="008F10CE">
            <w:pPr>
              <w:ind w:firstLine="0"/>
            </w:pPr>
            <w:r w:rsidRPr="008F10CE">
              <w:t>А) Регулярные выплаты застрахованному лицу в течение его жизни.</w:t>
            </w:r>
          </w:p>
        </w:tc>
      </w:tr>
    </w:tbl>
    <w:p w14:paraId="6303E18A" w14:textId="77777777" w:rsidR="008F10CE" w:rsidRPr="008F10CE" w:rsidRDefault="008F10CE" w:rsidP="008F10CE">
      <w:r w:rsidRPr="008F10CE">
        <w:t>Правильный ответ: 1 – Г, 2 – В, 3 – А.</w:t>
      </w:r>
    </w:p>
    <w:p w14:paraId="073A085F" w14:textId="2AE2BCCB" w:rsidR="008F10CE" w:rsidRPr="008F10CE" w:rsidRDefault="008F10CE" w:rsidP="008F10CE">
      <w:r w:rsidRPr="008F10CE">
        <w:lastRenderedPageBreak/>
        <w:t xml:space="preserve">Компетенции (индикаторы): </w:t>
      </w:r>
      <w:r w:rsidR="006E155E">
        <w:t>ПК-3 (ПК-3.1)</w:t>
      </w:r>
    </w:p>
    <w:p w14:paraId="585FDEBB" w14:textId="26F05083" w:rsidR="008F10CE" w:rsidRPr="008F10CE" w:rsidRDefault="008F10CE" w:rsidP="008F10CE"/>
    <w:p w14:paraId="70F08AF1" w14:textId="646F316A" w:rsidR="008F10CE" w:rsidRPr="008F10CE" w:rsidRDefault="008F10CE" w:rsidP="008F10CE">
      <w:r w:rsidRPr="008F10CE">
        <w:t xml:space="preserve">3. </w:t>
      </w:r>
      <w:r w:rsidRPr="008F10CE">
        <w:rPr>
          <w:i/>
          <w:iCs/>
        </w:rPr>
        <w:t>Установите соответствие между моделями страхования жизни и их характеристиками</w:t>
      </w:r>
      <w:r w:rsidRPr="008F10CE">
        <w:t>.</w:t>
      </w:r>
      <w:r w:rsidR="00A5393B">
        <w:t xml:space="preserve"> </w:t>
      </w:r>
      <w:r w:rsidR="00A5393B" w:rsidRPr="009F3C7B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A5393B" w:rsidRPr="009F3C7B"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6"/>
        <w:gridCol w:w="7329"/>
      </w:tblGrid>
      <w:tr w:rsidR="008F10CE" w:rsidRPr="0012358C" w14:paraId="61290654" w14:textId="77777777" w:rsidTr="008F10C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70F25AD" w14:textId="77777777" w:rsidR="008F10CE" w:rsidRPr="0012358C" w:rsidRDefault="008F10CE" w:rsidP="00A5393B">
            <w:pPr>
              <w:ind w:firstLine="0"/>
              <w:jc w:val="center"/>
            </w:pPr>
            <w:r w:rsidRPr="0012358C">
              <w:t>Модель</w:t>
            </w:r>
          </w:p>
        </w:tc>
        <w:tc>
          <w:tcPr>
            <w:tcW w:w="0" w:type="auto"/>
            <w:vAlign w:val="center"/>
            <w:hideMark/>
          </w:tcPr>
          <w:p w14:paraId="7B254DDD" w14:textId="77777777" w:rsidR="008F10CE" w:rsidRPr="0012358C" w:rsidRDefault="008F10CE" w:rsidP="00A5393B">
            <w:pPr>
              <w:ind w:firstLine="0"/>
              <w:jc w:val="center"/>
            </w:pPr>
            <w:r w:rsidRPr="0012358C">
              <w:t>Характеристика</w:t>
            </w:r>
          </w:p>
        </w:tc>
      </w:tr>
      <w:tr w:rsidR="008F10CE" w:rsidRPr="008F10CE" w14:paraId="77A46E89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E4A5D8" w14:textId="77777777" w:rsidR="008F10CE" w:rsidRPr="008F10CE" w:rsidRDefault="008F10CE" w:rsidP="00A5393B">
            <w:pPr>
              <w:ind w:firstLine="0"/>
            </w:pPr>
            <w:r w:rsidRPr="008F10CE">
              <w:t>1) Закон Вейбулла</w:t>
            </w:r>
          </w:p>
        </w:tc>
        <w:tc>
          <w:tcPr>
            <w:tcW w:w="0" w:type="auto"/>
            <w:vAlign w:val="center"/>
            <w:hideMark/>
          </w:tcPr>
          <w:p w14:paraId="47BB4DCC" w14:textId="77777777" w:rsidR="008F10CE" w:rsidRPr="008F10CE" w:rsidRDefault="008F10CE" w:rsidP="00A5393B">
            <w:pPr>
              <w:ind w:firstLine="0"/>
            </w:pPr>
            <w:r w:rsidRPr="008F10CE">
              <w:t>Г) Используется для моделирования смертности в различных возрастных группах.</w:t>
            </w:r>
          </w:p>
        </w:tc>
      </w:tr>
      <w:tr w:rsidR="008F10CE" w:rsidRPr="008F10CE" w14:paraId="59B7E61E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317F64" w14:textId="77777777" w:rsidR="008F10CE" w:rsidRPr="008F10CE" w:rsidRDefault="008F10CE" w:rsidP="00A5393B">
            <w:pPr>
              <w:ind w:firstLine="0"/>
            </w:pPr>
            <w:r w:rsidRPr="008F10CE">
              <w:t>2) Закон де Муавра</w:t>
            </w:r>
          </w:p>
        </w:tc>
        <w:tc>
          <w:tcPr>
            <w:tcW w:w="0" w:type="auto"/>
            <w:vAlign w:val="center"/>
            <w:hideMark/>
          </w:tcPr>
          <w:p w14:paraId="57F128D2" w14:textId="77777777" w:rsidR="008F10CE" w:rsidRPr="008F10CE" w:rsidRDefault="008F10CE" w:rsidP="00A5393B">
            <w:pPr>
              <w:ind w:firstLine="0"/>
            </w:pPr>
            <w:r w:rsidRPr="008F10CE">
              <w:t>В) Описывает равномерное уменьшение численности популяции.</w:t>
            </w:r>
          </w:p>
        </w:tc>
      </w:tr>
      <w:tr w:rsidR="008F10CE" w:rsidRPr="008F10CE" w14:paraId="1E1366C4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03E0F7" w14:textId="77777777" w:rsidR="008F10CE" w:rsidRPr="008F10CE" w:rsidRDefault="008F10CE" w:rsidP="00A5393B">
            <w:pPr>
              <w:ind w:firstLine="0"/>
            </w:pPr>
            <w:r w:rsidRPr="008F10CE">
              <w:t>3) Закон Мэйкхама</w:t>
            </w:r>
          </w:p>
        </w:tc>
        <w:tc>
          <w:tcPr>
            <w:tcW w:w="0" w:type="auto"/>
            <w:vAlign w:val="center"/>
            <w:hideMark/>
          </w:tcPr>
          <w:p w14:paraId="52DA5C4A" w14:textId="77777777" w:rsidR="008F10CE" w:rsidRPr="008F10CE" w:rsidRDefault="008F10CE" w:rsidP="00A5393B">
            <w:pPr>
              <w:ind w:firstLine="0"/>
            </w:pPr>
            <w:r w:rsidRPr="008F10CE">
              <w:t>А) Учитывает влияние старения и внешних факторов на смертность.</w:t>
            </w:r>
          </w:p>
        </w:tc>
      </w:tr>
    </w:tbl>
    <w:p w14:paraId="199F6DC8" w14:textId="77777777" w:rsidR="00A5393B" w:rsidRPr="00A5393B" w:rsidRDefault="008F10CE" w:rsidP="008F10CE">
      <w:r w:rsidRPr="008F10CE">
        <w:t>Правильный ответ: 1 – Г, 2 – В, 3 – А.</w:t>
      </w:r>
    </w:p>
    <w:p w14:paraId="695A258C" w14:textId="37DA3C79" w:rsidR="008F10CE" w:rsidRPr="008F10CE" w:rsidRDefault="008F10CE" w:rsidP="008F10CE">
      <w:r w:rsidRPr="008F10CE">
        <w:t xml:space="preserve">Компетенции (индикаторы): </w:t>
      </w:r>
      <w:r w:rsidR="006E155E">
        <w:t>ПК-3 (ПК-3.1)</w:t>
      </w:r>
    </w:p>
    <w:p w14:paraId="425F5C7A" w14:textId="76693C5F" w:rsidR="008F10CE" w:rsidRPr="008F10CE" w:rsidRDefault="008F10CE" w:rsidP="008F10CE"/>
    <w:p w14:paraId="5F6B8E62" w14:textId="6A2C6578" w:rsidR="008F10CE" w:rsidRPr="008F10CE" w:rsidRDefault="008F10CE" w:rsidP="008F10CE">
      <w:r w:rsidRPr="008F10CE">
        <w:t xml:space="preserve">4. </w:t>
      </w:r>
      <w:r w:rsidRPr="008F10CE">
        <w:rPr>
          <w:i/>
          <w:iCs/>
        </w:rPr>
        <w:t>Установите соответствие между видами перестрахования и их особенностями</w:t>
      </w:r>
      <w:r w:rsidRPr="008F10CE">
        <w:t>.</w:t>
      </w:r>
      <w:r w:rsidR="00A5393B">
        <w:t xml:space="preserve"> </w:t>
      </w:r>
      <w:r w:rsidR="00A5393B" w:rsidRPr="009F3C7B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A5393B" w:rsidRPr="009F3C7B"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6"/>
        <w:gridCol w:w="5469"/>
      </w:tblGrid>
      <w:tr w:rsidR="008F10CE" w:rsidRPr="0012358C" w14:paraId="5C06FB02" w14:textId="77777777" w:rsidTr="008F10C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C422C2E" w14:textId="77777777" w:rsidR="008F10CE" w:rsidRPr="0012358C" w:rsidRDefault="008F10CE" w:rsidP="00A5393B">
            <w:pPr>
              <w:ind w:firstLine="0"/>
              <w:jc w:val="center"/>
            </w:pPr>
            <w:r w:rsidRPr="0012358C">
              <w:t>Вид перестрахования</w:t>
            </w:r>
          </w:p>
        </w:tc>
        <w:tc>
          <w:tcPr>
            <w:tcW w:w="0" w:type="auto"/>
            <w:vAlign w:val="center"/>
            <w:hideMark/>
          </w:tcPr>
          <w:p w14:paraId="51A5ADBD" w14:textId="77777777" w:rsidR="008F10CE" w:rsidRPr="0012358C" w:rsidRDefault="008F10CE" w:rsidP="00A5393B">
            <w:pPr>
              <w:ind w:firstLine="0"/>
              <w:jc w:val="center"/>
            </w:pPr>
            <w:r w:rsidRPr="0012358C">
              <w:t>Особенность</w:t>
            </w:r>
          </w:p>
        </w:tc>
      </w:tr>
      <w:tr w:rsidR="008F10CE" w:rsidRPr="008F10CE" w14:paraId="59607AB6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D86348" w14:textId="77777777" w:rsidR="008F10CE" w:rsidRPr="008F10CE" w:rsidRDefault="008F10CE" w:rsidP="00A5393B">
            <w:pPr>
              <w:ind w:firstLine="0"/>
            </w:pPr>
            <w:r w:rsidRPr="008F10CE">
              <w:t>1) Квотное перестрахование</w:t>
            </w:r>
          </w:p>
        </w:tc>
        <w:tc>
          <w:tcPr>
            <w:tcW w:w="0" w:type="auto"/>
            <w:vAlign w:val="center"/>
            <w:hideMark/>
          </w:tcPr>
          <w:p w14:paraId="126575AF" w14:textId="77777777" w:rsidR="008F10CE" w:rsidRPr="008F10CE" w:rsidRDefault="008F10CE" w:rsidP="00A5393B">
            <w:pPr>
              <w:ind w:firstLine="0"/>
            </w:pPr>
            <w:r w:rsidRPr="008F10CE">
              <w:t>В) Страховщик передает фиксированную долю каждого риска.</w:t>
            </w:r>
          </w:p>
        </w:tc>
      </w:tr>
      <w:tr w:rsidR="008F10CE" w:rsidRPr="008F10CE" w14:paraId="69217C1F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508489" w14:textId="77777777" w:rsidR="008F10CE" w:rsidRPr="008F10CE" w:rsidRDefault="008F10CE" w:rsidP="00A5393B">
            <w:pPr>
              <w:ind w:firstLine="0"/>
            </w:pPr>
            <w:r w:rsidRPr="008F10CE">
              <w:t>2) Эксцедентное перестрахование</w:t>
            </w:r>
          </w:p>
        </w:tc>
        <w:tc>
          <w:tcPr>
            <w:tcW w:w="0" w:type="auto"/>
            <w:vAlign w:val="center"/>
            <w:hideMark/>
          </w:tcPr>
          <w:p w14:paraId="5CF9759A" w14:textId="77777777" w:rsidR="008F10CE" w:rsidRPr="008F10CE" w:rsidRDefault="008F10CE" w:rsidP="00A5393B">
            <w:pPr>
              <w:ind w:firstLine="0"/>
            </w:pPr>
            <w:r w:rsidRPr="008F10CE">
              <w:t>Г) Перестраховщик принимает на себя сумму сверх установленного лимита.</w:t>
            </w:r>
          </w:p>
        </w:tc>
      </w:tr>
      <w:tr w:rsidR="008F10CE" w:rsidRPr="008F10CE" w14:paraId="091C319F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A38FAC" w14:textId="77777777" w:rsidR="008F10CE" w:rsidRPr="008F10CE" w:rsidRDefault="008F10CE" w:rsidP="00A5393B">
            <w:pPr>
              <w:ind w:firstLine="0"/>
            </w:pPr>
            <w:r w:rsidRPr="008F10CE">
              <w:t>3) Перестрахование по эксцеденту убыточности</w:t>
            </w:r>
          </w:p>
        </w:tc>
        <w:tc>
          <w:tcPr>
            <w:tcW w:w="0" w:type="auto"/>
            <w:vAlign w:val="center"/>
            <w:hideMark/>
          </w:tcPr>
          <w:p w14:paraId="51CB8E3A" w14:textId="77777777" w:rsidR="008F10CE" w:rsidRPr="008F10CE" w:rsidRDefault="008F10CE" w:rsidP="00A5393B">
            <w:pPr>
              <w:ind w:firstLine="0"/>
            </w:pPr>
            <w:r w:rsidRPr="008F10CE">
              <w:t>А) Покрываются убытки, превышающие определенный уровень.</w:t>
            </w:r>
          </w:p>
        </w:tc>
      </w:tr>
    </w:tbl>
    <w:p w14:paraId="7A463AE9" w14:textId="77777777" w:rsidR="00A5393B" w:rsidRPr="00A5393B" w:rsidRDefault="008F10CE" w:rsidP="008F10CE">
      <w:r w:rsidRPr="008F10CE">
        <w:t>Правильный ответ: 1 – В, 2 – Г, 3 – А.</w:t>
      </w:r>
    </w:p>
    <w:p w14:paraId="19A85F7B" w14:textId="4762BC2D" w:rsidR="008F10CE" w:rsidRPr="008F10CE" w:rsidRDefault="008F10CE" w:rsidP="008F10CE">
      <w:r w:rsidRPr="008F10CE">
        <w:t xml:space="preserve">Компетенции (индикаторы): </w:t>
      </w:r>
      <w:r w:rsidR="006E155E">
        <w:t>ПК-3 (ПК-3.1)</w:t>
      </w:r>
    </w:p>
    <w:p w14:paraId="6B63A66E" w14:textId="3849C260" w:rsidR="008F10CE" w:rsidRPr="008F10CE" w:rsidRDefault="008F10CE" w:rsidP="008F10CE"/>
    <w:p w14:paraId="68F4C55E" w14:textId="626BE3E9" w:rsidR="008F10CE" w:rsidRPr="008F10CE" w:rsidRDefault="008F10CE" w:rsidP="008F10CE">
      <w:r w:rsidRPr="008F10CE">
        <w:t xml:space="preserve">5. </w:t>
      </w:r>
      <w:r w:rsidRPr="008F10CE">
        <w:rPr>
          <w:i/>
          <w:iCs/>
        </w:rPr>
        <w:t>Установите соответствие между методами оценки рисков и их применением</w:t>
      </w:r>
      <w:r w:rsidRPr="008F10CE">
        <w:t>.</w:t>
      </w:r>
      <w:r w:rsidR="00A5393B">
        <w:t xml:space="preserve"> </w:t>
      </w:r>
      <w:r w:rsidR="00A5393B" w:rsidRPr="009F3C7B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A5393B" w:rsidRPr="009F3C7B"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6513"/>
      </w:tblGrid>
      <w:tr w:rsidR="008F10CE" w:rsidRPr="0012358C" w14:paraId="54B65B55" w14:textId="77777777" w:rsidTr="008F10C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1448749" w14:textId="77777777" w:rsidR="008F10CE" w:rsidRPr="0012358C" w:rsidRDefault="008F10CE" w:rsidP="00A5393B">
            <w:pPr>
              <w:ind w:firstLine="0"/>
              <w:jc w:val="center"/>
            </w:pPr>
            <w:r w:rsidRPr="0012358C">
              <w:t>Метод</w:t>
            </w:r>
          </w:p>
        </w:tc>
        <w:tc>
          <w:tcPr>
            <w:tcW w:w="0" w:type="auto"/>
            <w:vAlign w:val="center"/>
            <w:hideMark/>
          </w:tcPr>
          <w:p w14:paraId="0D06B0B9" w14:textId="77777777" w:rsidR="008F10CE" w:rsidRPr="0012358C" w:rsidRDefault="008F10CE" w:rsidP="00A5393B">
            <w:pPr>
              <w:ind w:firstLine="0"/>
              <w:jc w:val="center"/>
            </w:pPr>
            <w:r w:rsidRPr="0012358C">
              <w:t>Применение</w:t>
            </w:r>
          </w:p>
        </w:tc>
      </w:tr>
      <w:tr w:rsidR="008F10CE" w:rsidRPr="008F10CE" w14:paraId="53051F71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DAB992" w14:textId="77777777" w:rsidR="008F10CE" w:rsidRPr="008F10CE" w:rsidRDefault="008F10CE" w:rsidP="00A5393B">
            <w:pPr>
              <w:ind w:firstLine="0"/>
            </w:pPr>
            <w:r w:rsidRPr="008F10CE">
              <w:t>1) Метод Монте-Карло</w:t>
            </w:r>
          </w:p>
        </w:tc>
        <w:tc>
          <w:tcPr>
            <w:tcW w:w="0" w:type="auto"/>
            <w:vAlign w:val="center"/>
            <w:hideMark/>
          </w:tcPr>
          <w:p w14:paraId="4C0E133E" w14:textId="77777777" w:rsidR="008F10CE" w:rsidRPr="008F10CE" w:rsidRDefault="008F10CE" w:rsidP="00A5393B">
            <w:pPr>
              <w:ind w:firstLine="0"/>
            </w:pPr>
            <w:r w:rsidRPr="008F10CE">
              <w:t>Г) Используется для моделирования случайных процессов и прогнозирования рисков.</w:t>
            </w:r>
          </w:p>
        </w:tc>
      </w:tr>
      <w:tr w:rsidR="008F10CE" w:rsidRPr="008F10CE" w14:paraId="13B212C3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941DCD" w14:textId="77777777" w:rsidR="008F10CE" w:rsidRPr="008F10CE" w:rsidRDefault="008F10CE" w:rsidP="00A5393B">
            <w:pPr>
              <w:ind w:firstLine="0"/>
            </w:pPr>
            <w:r w:rsidRPr="008F10CE">
              <w:t>2) Метод актуарных вычислений</w:t>
            </w:r>
          </w:p>
        </w:tc>
        <w:tc>
          <w:tcPr>
            <w:tcW w:w="0" w:type="auto"/>
            <w:vAlign w:val="center"/>
            <w:hideMark/>
          </w:tcPr>
          <w:p w14:paraId="7B47FC96" w14:textId="77777777" w:rsidR="008F10CE" w:rsidRPr="008F10CE" w:rsidRDefault="008F10CE" w:rsidP="00A5393B">
            <w:pPr>
              <w:ind w:firstLine="0"/>
            </w:pPr>
            <w:r w:rsidRPr="008F10CE">
              <w:t>А) Применяется для расчета страховых тарифов и резервов.</w:t>
            </w:r>
          </w:p>
        </w:tc>
      </w:tr>
      <w:tr w:rsidR="008F10CE" w:rsidRPr="008F10CE" w14:paraId="3D96DDB9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867784" w14:textId="77777777" w:rsidR="008F10CE" w:rsidRPr="008F10CE" w:rsidRDefault="008F10CE" w:rsidP="00A5393B">
            <w:pPr>
              <w:ind w:firstLine="0"/>
            </w:pPr>
            <w:r w:rsidRPr="008F10CE">
              <w:t>3) Метод экспертных оценок</w:t>
            </w:r>
          </w:p>
        </w:tc>
        <w:tc>
          <w:tcPr>
            <w:tcW w:w="0" w:type="auto"/>
            <w:vAlign w:val="center"/>
            <w:hideMark/>
          </w:tcPr>
          <w:p w14:paraId="0EA3D108" w14:textId="77777777" w:rsidR="008F10CE" w:rsidRPr="008F10CE" w:rsidRDefault="008F10CE" w:rsidP="00A5393B">
            <w:pPr>
              <w:ind w:firstLine="0"/>
            </w:pPr>
            <w:r w:rsidRPr="008F10CE">
              <w:t>В) Используется, когда статистических данных недостаточно.</w:t>
            </w:r>
          </w:p>
        </w:tc>
      </w:tr>
    </w:tbl>
    <w:p w14:paraId="279FBF09" w14:textId="77777777" w:rsidR="00A5393B" w:rsidRPr="00A5393B" w:rsidRDefault="008F10CE" w:rsidP="008F10CE">
      <w:r w:rsidRPr="008F10CE">
        <w:t>Правильный ответ: 1 – Г, 2 – А, 3 – В.</w:t>
      </w:r>
    </w:p>
    <w:p w14:paraId="5FC4D66D" w14:textId="0D508B6B" w:rsidR="008F10CE" w:rsidRPr="008F10CE" w:rsidRDefault="008F10CE" w:rsidP="008F10CE">
      <w:r w:rsidRPr="008F10CE">
        <w:t xml:space="preserve">Компетенции (индикаторы): </w:t>
      </w:r>
      <w:r w:rsidR="006E155E">
        <w:t>ПК-3 (ПК-3.1)</w:t>
      </w:r>
    </w:p>
    <w:p w14:paraId="1D62F3BC" w14:textId="36708267" w:rsidR="008F10CE" w:rsidRPr="008F10CE" w:rsidRDefault="008F10CE" w:rsidP="008F10CE"/>
    <w:p w14:paraId="782D287E" w14:textId="739A4B9C" w:rsidR="008F10CE" w:rsidRPr="008F10CE" w:rsidRDefault="008F10CE" w:rsidP="008F10CE">
      <w:r w:rsidRPr="008F10CE">
        <w:lastRenderedPageBreak/>
        <w:t xml:space="preserve">6. </w:t>
      </w:r>
      <w:r w:rsidRPr="008F10CE">
        <w:rPr>
          <w:i/>
          <w:iCs/>
        </w:rPr>
        <w:t>Установите соответствие между финансовыми показателями страховой компании и их значением</w:t>
      </w:r>
      <w:r w:rsidRPr="008F10CE">
        <w:t>.</w:t>
      </w:r>
      <w:r w:rsidR="00A5393B">
        <w:t xml:space="preserve"> </w:t>
      </w:r>
      <w:r w:rsidR="00A5393B" w:rsidRPr="009F3C7B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A5393B" w:rsidRPr="009F3C7B"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8"/>
        <w:gridCol w:w="5227"/>
      </w:tblGrid>
      <w:tr w:rsidR="008F10CE" w:rsidRPr="0012358C" w14:paraId="7E69C213" w14:textId="77777777" w:rsidTr="008F10C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77768A0" w14:textId="77777777" w:rsidR="008F10CE" w:rsidRPr="0012358C" w:rsidRDefault="008F10CE" w:rsidP="00A5393B">
            <w:pPr>
              <w:ind w:firstLine="0"/>
              <w:jc w:val="center"/>
            </w:pPr>
            <w:r w:rsidRPr="0012358C">
              <w:t>Показатель</w:t>
            </w:r>
          </w:p>
        </w:tc>
        <w:tc>
          <w:tcPr>
            <w:tcW w:w="0" w:type="auto"/>
            <w:vAlign w:val="center"/>
            <w:hideMark/>
          </w:tcPr>
          <w:p w14:paraId="3AF5AFE5" w14:textId="77777777" w:rsidR="008F10CE" w:rsidRPr="0012358C" w:rsidRDefault="008F10CE" w:rsidP="00A5393B">
            <w:pPr>
              <w:ind w:firstLine="0"/>
              <w:jc w:val="center"/>
            </w:pPr>
            <w:r w:rsidRPr="0012358C">
              <w:t>Значение</w:t>
            </w:r>
          </w:p>
        </w:tc>
      </w:tr>
      <w:tr w:rsidR="008F10CE" w:rsidRPr="008F10CE" w14:paraId="1D651CB5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474398" w14:textId="77777777" w:rsidR="008F10CE" w:rsidRPr="008F10CE" w:rsidRDefault="008F10CE" w:rsidP="00A5393B">
            <w:pPr>
              <w:ind w:firstLine="0"/>
            </w:pPr>
            <w:r w:rsidRPr="008F10CE">
              <w:t>1) Коэффициент убыточности</w:t>
            </w:r>
          </w:p>
        </w:tc>
        <w:tc>
          <w:tcPr>
            <w:tcW w:w="0" w:type="auto"/>
            <w:vAlign w:val="center"/>
            <w:hideMark/>
          </w:tcPr>
          <w:p w14:paraId="5AF8FF40" w14:textId="77777777" w:rsidR="008F10CE" w:rsidRPr="008F10CE" w:rsidRDefault="008F10CE" w:rsidP="00A5393B">
            <w:pPr>
              <w:ind w:firstLine="0"/>
            </w:pPr>
            <w:r w:rsidRPr="008F10CE">
              <w:t>А) Отношение суммы выплат к собранным премиям.</w:t>
            </w:r>
          </w:p>
        </w:tc>
      </w:tr>
      <w:tr w:rsidR="008F10CE" w:rsidRPr="008F10CE" w14:paraId="7F159F5D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0B1928" w14:textId="77777777" w:rsidR="008F10CE" w:rsidRPr="008F10CE" w:rsidRDefault="008F10CE" w:rsidP="00A5393B">
            <w:pPr>
              <w:ind w:firstLine="0"/>
            </w:pPr>
            <w:r w:rsidRPr="008F10CE">
              <w:t>2) Коэффициент платежеспособности</w:t>
            </w:r>
          </w:p>
        </w:tc>
        <w:tc>
          <w:tcPr>
            <w:tcW w:w="0" w:type="auto"/>
            <w:vAlign w:val="center"/>
            <w:hideMark/>
          </w:tcPr>
          <w:p w14:paraId="03D0DF5D" w14:textId="77777777" w:rsidR="008F10CE" w:rsidRPr="008F10CE" w:rsidRDefault="008F10CE" w:rsidP="00A5393B">
            <w:pPr>
              <w:ind w:firstLine="0"/>
            </w:pPr>
            <w:r w:rsidRPr="008F10CE">
              <w:t>Г) Соотношение капитала и обязательств компании.</w:t>
            </w:r>
          </w:p>
        </w:tc>
      </w:tr>
      <w:tr w:rsidR="008F10CE" w:rsidRPr="008F10CE" w14:paraId="394FC012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8FB5E8" w14:textId="77777777" w:rsidR="008F10CE" w:rsidRPr="008F10CE" w:rsidRDefault="008F10CE" w:rsidP="00A5393B">
            <w:pPr>
              <w:ind w:firstLine="0"/>
            </w:pPr>
            <w:r w:rsidRPr="008F10CE">
              <w:t>3) Чистая приведенная стоимость (NPV)</w:t>
            </w:r>
          </w:p>
        </w:tc>
        <w:tc>
          <w:tcPr>
            <w:tcW w:w="0" w:type="auto"/>
            <w:vAlign w:val="center"/>
            <w:hideMark/>
          </w:tcPr>
          <w:p w14:paraId="534280B0" w14:textId="77777777" w:rsidR="008F10CE" w:rsidRPr="008F10CE" w:rsidRDefault="008F10CE" w:rsidP="00A5393B">
            <w:pPr>
              <w:ind w:firstLine="0"/>
            </w:pPr>
            <w:r w:rsidRPr="008F10CE">
              <w:t>В) Разница между текущей стоимостью доходов и затрат.</w:t>
            </w:r>
          </w:p>
        </w:tc>
      </w:tr>
    </w:tbl>
    <w:p w14:paraId="39ACCA61" w14:textId="77777777" w:rsidR="00A5393B" w:rsidRPr="00A5393B" w:rsidRDefault="008F10CE" w:rsidP="008F10CE">
      <w:r w:rsidRPr="008F10CE">
        <w:t>Правильный ответ: 1 – А, 2 – Г, 3 – В.</w:t>
      </w:r>
    </w:p>
    <w:p w14:paraId="43884E1A" w14:textId="577700B4" w:rsidR="008F10CE" w:rsidRPr="008F10CE" w:rsidRDefault="008F10CE" w:rsidP="008F10CE">
      <w:r w:rsidRPr="008F10CE">
        <w:t xml:space="preserve">Компетенции (индикаторы): </w:t>
      </w:r>
      <w:r w:rsidR="006E155E">
        <w:t>ПК-3 (ПК-3.1)</w:t>
      </w:r>
    </w:p>
    <w:p w14:paraId="5F2913EF" w14:textId="14F73CA3" w:rsidR="008F10CE" w:rsidRPr="008F10CE" w:rsidRDefault="008F10CE" w:rsidP="008F10CE"/>
    <w:p w14:paraId="45EEA585" w14:textId="3F298D4E" w:rsidR="008F10CE" w:rsidRPr="008F10CE" w:rsidRDefault="008F10CE" w:rsidP="008F10CE">
      <w:r w:rsidRPr="008F10CE">
        <w:t xml:space="preserve">7. </w:t>
      </w:r>
      <w:r w:rsidRPr="008F10CE">
        <w:rPr>
          <w:i/>
          <w:iCs/>
        </w:rPr>
        <w:t>Установите соответствие между методами расчета процентных ставок и их характеристиками</w:t>
      </w:r>
      <w:r w:rsidRPr="008F10CE">
        <w:t>.</w:t>
      </w:r>
      <w:r w:rsidR="00A5393B">
        <w:t xml:space="preserve"> </w:t>
      </w:r>
      <w:r w:rsidR="00A5393B" w:rsidRPr="009F3C7B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A5393B" w:rsidRPr="009F3C7B"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0"/>
        <w:gridCol w:w="6425"/>
      </w:tblGrid>
      <w:tr w:rsidR="008F10CE" w:rsidRPr="0012358C" w14:paraId="06BFE9CF" w14:textId="77777777" w:rsidTr="008F10C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F50B628" w14:textId="77777777" w:rsidR="008F10CE" w:rsidRPr="0012358C" w:rsidRDefault="008F10CE" w:rsidP="00A5393B">
            <w:pPr>
              <w:ind w:firstLine="0"/>
              <w:jc w:val="center"/>
            </w:pPr>
            <w:r w:rsidRPr="0012358C">
              <w:t>Метод</w:t>
            </w:r>
          </w:p>
        </w:tc>
        <w:tc>
          <w:tcPr>
            <w:tcW w:w="0" w:type="auto"/>
            <w:vAlign w:val="center"/>
            <w:hideMark/>
          </w:tcPr>
          <w:p w14:paraId="06690A61" w14:textId="77777777" w:rsidR="008F10CE" w:rsidRPr="0012358C" w:rsidRDefault="008F10CE" w:rsidP="00A5393B">
            <w:pPr>
              <w:ind w:firstLine="0"/>
              <w:jc w:val="center"/>
            </w:pPr>
            <w:r w:rsidRPr="0012358C">
              <w:t>Характеристика</w:t>
            </w:r>
          </w:p>
        </w:tc>
      </w:tr>
      <w:tr w:rsidR="008F10CE" w:rsidRPr="008F10CE" w14:paraId="6ADEEB2E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795104" w14:textId="77777777" w:rsidR="008F10CE" w:rsidRPr="008F10CE" w:rsidRDefault="008F10CE" w:rsidP="00A5393B">
            <w:pPr>
              <w:ind w:firstLine="0"/>
            </w:pPr>
            <w:r w:rsidRPr="008F10CE">
              <w:t>1) Простые проценты</w:t>
            </w:r>
          </w:p>
        </w:tc>
        <w:tc>
          <w:tcPr>
            <w:tcW w:w="0" w:type="auto"/>
            <w:vAlign w:val="center"/>
            <w:hideMark/>
          </w:tcPr>
          <w:p w14:paraId="4825BD60" w14:textId="77777777" w:rsidR="008F10CE" w:rsidRPr="008F10CE" w:rsidRDefault="008F10CE" w:rsidP="00A5393B">
            <w:pPr>
              <w:ind w:firstLine="0"/>
            </w:pPr>
            <w:r w:rsidRPr="008F10CE">
              <w:t>В) Начисление процентов только на первоначальную сумму.</w:t>
            </w:r>
          </w:p>
        </w:tc>
      </w:tr>
      <w:tr w:rsidR="008F10CE" w:rsidRPr="008F10CE" w14:paraId="6A996ED8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F145B7" w14:textId="77777777" w:rsidR="008F10CE" w:rsidRPr="008F10CE" w:rsidRDefault="008F10CE" w:rsidP="00A5393B">
            <w:pPr>
              <w:ind w:firstLine="0"/>
            </w:pPr>
            <w:r w:rsidRPr="008F10CE">
              <w:t>2) Сложные проценты</w:t>
            </w:r>
          </w:p>
        </w:tc>
        <w:tc>
          <w:tcPr>
            <w:tcW w:w="0" w:type="auto"/>
            <w:vAlign w:val="center"/>
            <w:hideMark/>
          </w:tcPr>
          <w:p w14:paraId="370C36A7" w14:textId="77777777" w:rsidR="008F10CE" w:rsidRPr="008F10CE" w:rsidRDefault="008F10CE" w:rsidP="00A5393B">
            <w:pPr>
              <w:ind w:firstLine="0"/>
            </w:pPr>
            <w:r w:rsidRPr="008F10CE">
              <w:t>Г) Проценты начисляются и на первоначальный капитал, и на ранее начисленные проценты.</w:t>
            </w:r>
          </w:p>
        </w:tc>
      </w:tr>
      <w:tr w:rsidR="008F10CE" w:rsidRPr="008F10CE" w14:paraId="01DAC9C4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3E4DEE" w14:textId="77777777" w:rsidR="008F10CE" w:rsidRPr="008F10CE" w:rsidRDefault="008F10CE" w:rsidP="00A5393B">
            <w:pPr>
              <w:ind w:firstLine="0"/>
            </w:pPr>
            <w:r w:rsidRPr="008F10CE">
              <w:t>3) Эффективная процентная ставка</w:t>
            </w:r>
          </w:p>
        </w:tc>
        <w:tc>
          <w:tcPr>
            <w:tcW w:w="0" w:type="auto"/>
            <w:vAlign w:val="center"/>
            <w:hideMark/>
          </w:tcPr>
          <w:p w14:paraId="404067CC" w14:textId="77777777" w:rsidR="008F10CE" w:rsidRPr="008F10CE" w:rsidRDefault="008F10CE" w:rsidP="00A5393B">
            <w:pPr>
              <w:ind w:firstLine="0"/>
            </w:pPr>
            <w:r w:rsidRPr="008F10CE">
              <w:t>А) Учитывает влияние частоты начисления процентов в течение года.</w:t>
            </w:r>
          </w:p>
        </w:tc>
      </w:tr>
    </w:tbl>
    <w:p w14:paraId="45B49694" w14:textId="77777777" w:rsidR="00A5393B" w:rsidRPr="00A5393B" w:rsidRDefault="008F10CE" w:rsidP="008F10CE">
      <w:r w:rsidRPr="008F10CE">
        <w:t>Правильный ответ: 1 – В, 2 – Г, 3 – А.</w:t>
      </w:r>
    </w:p>
    <w:p w14:paraId="417B10B6" w14:textId="69906D21" w:rsidR="008F10CE" w:rsidRPr="008F10CE" w:rsidRDefault="008F10CE" w:rsidP="008F10CE">
      <w:r w:rsidRPr="008F10CE">
        <w:t xml:space="preserve">Компетенции (индикаторы): </w:t>
      </w:r>
      <w:r w:rsidR="006E155E">
        <w:t>ПК-3 (ПК-3.1)</w:t>
      </w:r>
    </w:p>
    <w:p w14:paraId="293CEBEA" w14:textId="3C018F1F" w:rsidR="008F10CE" w:rsidRPr="008F10CE" w:rsidRDefault="008F10CE" w:rsidP="008F10CE"/>
    <w:p w14:paraId="213339AA" w14:textId="7D3D6AAF" w:rsidR="008F10CE" w:rsidRPr="008F10CE" w:rsidRDefault="008F10CE" w:rsidP="008F10CE">
      <w:r w:rsidRPr="008F10CE">
        <w:t xml:space="preserve">8. </w:t>
      </w:r>
      <w:r w:rsidRPr="008F10CE">
        <w:rPr>
          <w:i/>
          <w:iCs/>
        </w:rPr>
        <w:t>Установите соответствие между актуарными моделями риска и их применением</w:t>
      </w:r>
      <w:r w:rsidRPr="008F10CE">
        <w:t>.</w:t>
      </w:r>
      <w:r w:rsidR="00A5393B">
        <w:t xml:space="preserve"> </w:t>
      </w:r>
      <w:r w:rsidR="00A5393B" w:rsidRPr="009F3C7B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A5393B" w:rsidRPr="009F3C7B"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6"/>
        <w:gridCol w:w="6279"/>
      </w:tblGrid>
      <w:tr w:rsidR="008F10CE" w:rsidRPr="0012358C" w14:paraId="4F56890A" w14:textId="77777777" w:rsidTr="008F10C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537F770" w14:textId="77777777" w:rsidR="008F10CE" w:rsidRPr="0012358C" w:rsidRDefault="008F10CE" w:rsidP="00A5393B">
            <w:pPr>
              <w:ind w:firstLine="0"/>
              <w:jc w:val="center"/>
            </w:pPr>
            <w:r w:rsidRPr="0012358C">
              <w:t>Модель</w:t>
            </w:r>
          </w:p>
        </w:tc>
        <w:tc>
          <w:tcPr>
            <w:tcW w:w="0" w:type="auto"/>
            <w:vAlign w:val="center"/>
            <w:hideMark/>
          </w:tcPr>
          <w:p w14:paraId="0F1C64DF" w14:textId="77777777" w:rsidR="008F10CE" w:rsidRPr="0012358C" w:rsidRDefault="008F10CE" w:rsidP="00A5393B">
            <w:pPr>
              <w:ind w:firstLine="0"/>
              <w:jc w:val="center"/>
            </w:pPr>
            <w:r w:rsidRPr="0012358C">
              <w:t>Применение</w:t>
            </w:r>
          </w:p>
        </w:tc>
      </w:tr>
      <w:tr w:rsidR="008F10CE" w:rsidRPr="008F10CE" w14:paraId="06106D14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D43028" w14:textId="77777777" w:rsidR="008F10CE" w:rsidRPr="008F10CE" w:rsidRDefault="008F10CE" w:rsidP="00A5393B">
            <w:pPr>
              <w:ind w:firstLine="0"/>
            </w:pPr>
            <w:r w:rsidRPr="008F10CE">
              <w:t>1) Пуассоновская модель</w:t>
            </w:r>
          </w:p>
        </w:tc>
        <w:tc>
          <w:tcPr>
            <w:tcW w:w="0" w:type="auto"/>
            <w:vAlign w:val="center"/>
            <w:hideMark/>
          </w:tcPr>
          <w:p w14:paraId="78483B1B" w14:textId="77777777" w:rsidR="008F10CE" w:rsidRPr="008F10CE" w:rsidRDefault="008F10CE" w:rsidP="00A5393B">
            <w:pPr>
              <w:ind w:firstLine="0"/>
            </w:pPr>
            <w:r w:rsidRPr="008F10CE">
              <w:t>Г) Описывает вероятность наступления редких событий.</w:t>
            </w:r>
          </w:p>
        </w:tc>
      </w:tr>
      <w:tr w:rsidR="008F10CE" w:rsidRPr="008F10CE" w14:paraId="64E71ED5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354BE4" w14:textId="77777777" w:rsidR="008F10CE" w:rsidRPr="008F10CE" w:rsidRDefault="008F10CE" w:rsidP="00A5393B">
            <w:pPr>
              <w:ind w:firstLine="0"/>
            </w:pPr>
            <w:r w:rsidRPr="008F10CE">
              <w:t>2) Биномиальная модель</w:t>
            </w:r>
          </w:p>
        </w:tc>
        <w:tc>
          <w:tcPr>
            <w:tcW w:w="0" w:type="auto"/>
            <w:vAlign w:val="center"/>
            <w:hideMark/>
          </w:tcPr>
          <w:p w14:paraId="7AAD496F" w14:textId="77777777" w:rsidR="008F10CE" w:rsidRPr="008F10CE" w:rsidRDefault="008F10CE" w:rsidP="00A5393B">
            <w:pPr>
              <w:ind w:firstLine="0"/>
            </w:pPr>
            <w:r w:rsidRPr="008F10CE">
              <w:t>А) Применяется для оценки вероятности разорения страховой компании.</w:t>
            </w:r>
          </w:p>
        </w:tc>
      </w:tr>
      <w:tr w:rsidR="008F10CE" w:rsidRPr="008F10CE" w14:paraId="3D898B9B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96C6CB" w14:textId="77777777" w:rsidR="008F10CE" w:rsidRPr="008F10CE" w:rsidRDefault="008F10CE" w:rsidP="00A5393B">
            <w:pPr>
              <w:ind w:firstLine="0"/>
            </w:pPr>
            <w:r w:rsidRPr="008F10CE">
              <w:t>3) Модель Крамера-Лундберга</w:t>
            </w:r>
          </w:p>
        </w:tc>
        <w:tc>
          <w:tcPr>
            <w:tcW w:w="0" w:type="auto"/>
            <w:vAlign w:val="center"/>
            <w:hideMark/>
          </w:tcPr>
          <w:p w14:paraId="6055256C" w14:textId="77777777" w:rsidR="008F10CE" w:rsidRPr="008F10CE" w:rsidRDefault="008F10CE" w:rsidP="00A5393B">
            <w:pPr>
              <w:ind w:firstLine="0"/>
            </w:pPr>
            <w:r w:rsidRPr="008F10CE">
              <w:t>В) Анализирует динамику финансовых потоков страховщика.</w:t>
            </w:r>
          </w:p>
        </w:tc>
      </w:tr>
    </w:tbl>
    <w:p w14:paraId="4302DE95" w14:textId="77777777" w:rsidR="00707BA6" w:rsidRPr="00707BA6" w:rsidRDefault="008F10CE" w:rsidP="008F10CE">
      <w:r w:rsidRPr="008F10CE">
        <w:t>Правильный ответ: 1 – Г, 2 – А, 3 – В.</w:t>
      </w:r>
    </w:p>
    <w:p w14:paraId="60BD9E4F" w14:textId="6D9DA86A" w:rsidR="008F10CE" w:rsidRPr="008F10CE" w:rsidRDefault="008F10CE" w:rsidP="008F10CE">
      <w:r w:rsidRPr="008F10CE">
        <w:t xml:space="preserve">Компетенции (индикаторы): </w:t>
      </w:r>
      <w:r w:rsidR="006E155E">
        <w:t>ПК-3 (ПК-3.1)</w:t>
      </w:r>
    </w:p>
    <w:p w14:paraId="656F3734" w14:textId="0DE1965B" w:rsidR="008F10CE" w:rsidRPr="008F10CE" w:rsidRDefault="008F10CE" w:rsidP="008F10CE"/>
    <w:p w14:paraId="76A5C56A" w14:textId="367632E9" w:rsidR="008F10CE" w:rsidRPr="008F10CE" w:rsidRDefault="008F10CE" w:rsidP="008F10CE">
      <w:r w:rsidRPr="008F10CE">
        <w:t xml:space="preserve">9. </w:t>
      </w:r>
      <w:r w:rsidRPr="008F10CE">
        <w:rPr>
          <w:i/>
          <w:iCs/>
        </w:rPr>
        <w:t>Установите соответствие между видами аннуитетов и их особенностями</w:t>
      </w:r>
      <w:r w:rsidRPr="008F10CE">
        <w:t>.</w:t>
      </w:r>
      <w:r w:rsidR="00707BA6">
        <w:t xml:space="preserve"> </w:t>
      </w:r>
      <w:r w:rsidR="00707BA6" w:rsidRPr="009F3C7B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707BA6" w:rsidRPr="009F3C7B"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8"/>
        <w:gridCol w:w="6687"/>
      </w:tblGrid>
      <w:tr w:rsidR="008F10CE" w:rsidRPr="0012358C" w14:paraId="7248E81D" w14:textId="77777777" w:rsidTr="008F10C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093798E" w14:textId="77777777" w:rsidR="008F10CE" w:rsidRPr="0012358C" w:rsidRDefault="008F10CE" w:rsidP="00707BA6">
            <w:pPr>
              <w:ind w:firstLine="0"/>
              <w:jc w:val="center"/>
            </w:pPr>
            <w:r w:rsidRPr="0012358C">
              <w:lastRenderedPageBreak/>
              <w:t>Вид аннуитета</w:t>
            </w:r>
          </w:p>
        </w:tc>
        <w:tc>
          <w:tcPr>
            <w:tcW w:w="0" w:type="auto"/>
            <w:vAlign w:val="center"/>
            <w:hideMark/>
          </w:tcPr>
          <w:p w14:paraId="44AB14C7" w14:textId="77777777" w:rsidR="008F10CE" w:rsidRPr="0012358C" w:rsidRDefault="008F10CE" w:rsidP="00707BA6">
            <w:pPr>
              <w:ind w:firstLine="0"/>
              <w:jc w:val="center"/>
            </w:pPr>
            <w:r w:rsidRPr="0012358C">
              <w:t>Особенность</w:t>
            </w:r>
          </w:p>
        </w:tc>
      </w:tr>
      <w:tr w:rsidR="008F10CE" w:rsidRPr="008F10CE" w14:paraId="3057D684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FD87DC" w14:textId="77777777" w:rsidR="008F10CE" w:rsidRPr="008F10CE" w:rsidRDefault="008F10CE" w:rsidP="00707BA6">
            <w:pPr>
              <w:ind w:firstLine="0"/>
            </w:pPr>
            <w:r w:rsidRPr="008F10CE">
              <w:t>1) Срочный аннуитет</w:t>
            </w:r>
          </w:p>
        </w:tc>
        <w:tc>
          <w:tcPr>
            <w:tcW w:w="0" w:type="auto"/>
            <w:vAlign w:val="center"/>
            <w:hideMark/>
          </w:tcPr>
          <w:p w14:paraId="2651EF58" w14:textId="77777777" w:rsidR="008F10CE" w:rsidRPr="008F10CE" w:rsidRDefault="008F10CE" w:rsidP="00707BA6">
            <w:pPr>
              <w:ind w:firstLine="0"/>
            </w:pPr>
            <w:r w:rsidRPr="008F10CE">
              <w:t>В) Выплаты производятся в течение заранее определенного срока.</w:t>
            </w:r>
          </w:p>
        </w:tc>
      </w:tr>
      <w:tr w:rsidR="008F10CE" w:rsidRPr="008F10CE" w14:paraId="09F8F29D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CD4DBC" w14:textId="77777777" w:rsidR="008F10CE" w:rsidRPr="008F10CE" w:rsidRDefault="008F10CE" w:rsidP="00707BA6">
            <w:pPr>
              <w:ind w:firstLine="0"/>
            </w:pPr>
            <w:r w:rsidRPr="008F10CE">
              <w:t>2) Пожизненный аннуитет</w:t>
            </w:r>
          </w:p>
        </w:tc>
        <w:tc>
          <w:tcPr>
            <w:tcW w:w="0" w:type="auto"/>
            <w:vAlign w:val="center"/>
            <w:hideMark/>
          </w:tcPr>
          <w:p w14:paraId="432BFF96" w14:textId="77777777" w:rsidR="008F10CE" w:rsidRPr="008F10CE" w:rsidRDefault="008F10CE" w:rsidP="00707BA6">
            <w:pPr>
              <w:ind w:firstLine="0"/>
            </w:pPr>
            <w:r w:rsidRPr="008F10CE">
              <w:t>Г) Выплаты осуществляются до конца жизни получателя.</w:t>
            </w:r>
          </w:p>
        </w:tc>
      </w:tr>
      <w:tr w:rsidR="008F10CE" w:rsidRPr="008F10CE" w14:paraId="108BBB7D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8031B3" w14:textId="77777777" w:rsidR="008F10CE" w:rsidRPr="008F10CE" w:rsidRDefault="008F10CE" w:rsidP="00707BA6">
            <w:pPr>
              <w:ind w:firstLine="0"/>
            </w:pPr>
            <w:r w:rsidRPr="008F10CE">
              <w:t>3) Аннуитет с отсрочкой</w:t>
            </w:r>
          </w:p>
        </w:tc>
        <w:tc>
          <w:tcPr>
            <w:tcW w:w="0" w:type="auto"/>
            <w:vAlign w:val="center"/>
            <w:hideMark/>
          </w:tcPr>
          <w:p w14:paraId="06FF7081" w14:textId="77777777" w:rsidR="008F10CE" w:rsidRPr="008F10CE" w:rsidRDefault="008F10CE" w:rsidP="00707BA6">
            <w:pPr>
              <w:ind w:firstLine="0"/>
            </w:pPr>
            <w:r w:rsidRPr="008F10CE">
              <w:t>А) Выплаты начинаются через определенное время после заключения договора.</w:t>
            </w:r>
          </w:p>
        </w:tc>
      </w:tr>
    </w:tbl>
    <w:p w14:paraId="7192072D" w14:textId="77777777" w:rsidR="00707BA6" w:rsidRPr="00707BA6" w:rsidRDefault="008F10CE" w:rsidP="008F10CE">
      <w:r w:rsidRPr="008F10CE">
        <w:t>Правильный ответ: 1 – В, 2 – Г, 3 – А.</w:t>
      </w:r>
    </w:p>
    <w:p w14:paraId="5BA46DD8" w14:textId="0942D9A1" w:rsidR="008F10CE" w:rsidRPr="008F10CE" w:rsidRDefault="008F10CE" w:rsidP="008F10CE">
      <w:r w:rsidRPr="008F10CE">
        <w:t xml:space="preserve">Компетенции (индикаторы): </w:t>
      </w:r>
      <w:r w:rsidR="006E155E">
        <w:t>ПК-3 (ПК-3.1)</w:t>
      </w:r>
    </w:p>
    <w:p w14:paraId="4E16E397" w14:textId="0A2A3147" w:rsidR="008F10CE" w:rsidRPr="008F10CE" w:rsidRDefault="008F10CE" w:rsidP="008F10CE"/>
    <w:p w14:paraId="5F25F5D0" w14:textId="196D40E1" w:rsidR="008F10CE" w:rsidRPr="008F10CE" w:rsidRDefault="008F10CE" w:rsidP="008F10CE">
      <w:r w:rsidRPr="008F10CE">
        <w:t xml:space="preserve">10. </w:t>
      </w:r>
      <w:r w:rsidRPr="008F10CE">
        <w:rPr>
          <w:i/>
          <w:iCs/>
        </w:rPr>
        <w:t>Установите соответствие между стратегиями управления страховыми резервами и их характеристиками</w:t>
      </w:r>
      <w:r w:rsidRPr="008F10CE">
        <w:t>.</w:t>
      </w:r>
      <w:r w:rsidR="00707BA6">
        <w:t xml:space="preserve"> </w:t>
      </w:r>
      <w:r w:rsidR="00707BA6" w:rsidRPr="009F3C7B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707BA6" w:rsidRPr="009F3C7B"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0"/>
        <w:gridCol w:w="6125"/>
      </w:tblGrid>
      <w:tr w:rsidR="008F10CE" w:rsidRPr="0012358C" w14:paraId="19D93F3B" w14:textId="77777777" w:rsidTr="008F10C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E542439" w14:textId="77777777" w:rsidR="008F10CE" w:rsidRPr="0012358C" w:rsidRDefault="008F10CE" w:rsidP="00707BA6">
            <w:pPr>
              <w:ind w:firstLine="0"/>
              <w:jc w:val="center"/>
            </w:pPr>
            <w:r w:rsidRPr="0012358C">
              <w:t>Стратегия</w:t>
            </w:r>
          </w:p>
        </w:tc>
        <w:tc>
          <w:tcPr>
            <w:tcW w:w="0" w:type="auto"/>
            <w:vAlign w:val="center"/>
            <w:hideMark/>
          </w:tcPr>
          <w:p w14:paraId="0CFE7B9F" w14:textId="77777777" w:rsidR="008F10CE" w:rsidRPr="0012358C" w:rsidRDefault="008F10CE" w:rsidP="00707BA6">
            <w:pPr>
              <w:ind w:firstLine="0"/>
              <w:jc w:val="center"/>
            </w:pPr>
            <w:r w:rsidRPr="0012358C">
              <w:t>Характеристика</w:t>
            </w:r>
          </w:p>
        </w:tc>
      </w:tr>
      <w:tr w:rsidR="008F10CE" w:rsidRPr="008F10CE" w14:paraId="25D78B20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5B8450" w14:textId="77777777" w:rsidR="008F10CE" w:rsidRPr="008F10CE" w:rsidRDefault="008F10CE" w:rsidP="00707BA6">
            <w:pPr>
              <w:ind w:firstLine="0"/>
            </w:pPr>
            <w:r w:rsidRPr="008F10CE">
              <w:t>1) Консервативная стратегия</w:t>
            </w:r>
          </w:p>
        </w:tc>
        <w:tc>
          <w:tcPr>
            <w:tcW w:w="0" w:type="auto"/>
            <w:vAlign w:val="center"/>
            <w:hideMark/>
          </w:tcPr>
          <w:p w14:paraId="57EFCEA6" w14:textId="77777777" w:rsidR="008F10CE" w:rsidRPr="008F10CE" w:rsidRDefault="008F10CE" w:rsidP="00707BA6">
            <w:pPr>
              <w:ind w:firstLine="0"/>
            </w:pPr>
            <w:r w:rsidRPr="008F10CE">
              <w:t>Г) Предполагает минимальный риск и высокий уровень резервирования.</w:t>
            </w:r>
          </w:p>
        </w:tc>
      </w:tr>
      <w:tr w:rsidR="008F10CE" w:rsidRPr="008F10CE" w14:paraId="2985F6BD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0115C7" w14:textId="77777777" w:rsidR="008F10CE" w:rsidRPr="008F10CE" w:rsidRDefault="008F10CE" w:rsidP="00707BA6">
            <w:pPr>
              <w:ind w:firstLine="0"/>
            </w:pPr>
            <w:r w:rsidRPr="008F10CE">
              <w:t>2) Агрессивная стратегия</w:t>
            </w:r>
          </w:p>
        </w:tc>
        <w:tc>
          <w:tcPr>
            <w:tcW w:w="0" w:type="auto"/>
            <w:vAlign w:val="center"/>
            <w:hideMark/>
          </w:tcPr>
          <w:p w14:paraId="19AD5441" w14:textId="77777777" w:rsidR="008F10CE" w:rsidRPr="008F10CE" w:rsidRDefault="008F10CE" w:rsidP="00707BA6">
            <w:pPr>
              <w:ind w:firstLine="0"/>
            </w:pPr>
            <w:r w:rsidRPr="008F10CE">
              <w:t>А) Допускает более высокие риски ради увеличения доходности.</w:t>
            </w:r>
          </w:p>
        </w:tc>
      </w:tr>
      <w:tr w:rsidR="008F10CE" w:rsidRPr="008F10CE" w14:paraId="2BC8E183" w14:textId="77777777" w:rsidTr="008F10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57822F" w14:textId="77777777" w:rsidR="008F10CE" w:rsidRPr="008F10CE" w:rsidRDefault="008F10CE" w:rsidP="00707BA6">
            <w:pPr>
              <w:ind w:firstLine="0"/>
            </w:pPr>
            <w:r w:rsidRPr="008F10CE">
              <w:t>3) Сбалансированная стратегия</w:t>
            </w:r>
          </w:p>
        </w:tc>
        <w:tc>
          <w:tcPr>
            <w:tcW w:w="0" w:type="auto"/>
            <w:vAlign w:val="center"/>
            <w:hideMark/>
          </w:tcPr>
          <w:p w14:paraId="1F2A1088" w14:textId="77777777" w:rsidR="008F10CE" w:rsidRPr="008F10CE" w:rsidRDefault="008F10CE" w:rsidP="00707BA6">
            <w:pPr>
              <w:ind w:firstLine="0"/>
            </w:pPr>
            <w:r w:rsidRPr="008F10CE">
              <w:t>В) Сочетает умеренный уровень риска и резервирования.</w:t>
            </w:r>
          </w:p>
        </w:tc>
      </w:tr>
    </w:tbl>
    <w:p w14:paraId="5E4C0DDD" w14:textId="77777777" w:rsidR="00707BA6" w:rsidRPr="00707BA6" w:rsidRDefault="008F10CE" w:rsidP="008F10CE">
      <w:r w:rsidRPr="008F10CE">
        <w:t>Правильный ответ: 1 – Г, 2 – А, 3 – В.</w:t>
      </w:r>
    </w:p>
    <w:p w14:paraId="54802998" w14:textId="73B01341" w:rsidR="008F10CE" w:rsidRPr="008F10CE" w:rsidRDefault="008F10CE" w:rsidP="008F10CE">
      <w:r w:rsidRPr="008F10CE">
        <w:t xml:space="preserve">Компетенции (индикаторы): </w:t>
      </w:r>
      <w:r w:rsidR="006E155E">
        <w:t>ПК-3 (ПК-3.1)</w:t>
      </w:r>
    </w:p>
    <w:p w14:paraId="73D1BB8A" w14:textId="77777777" w:rsidR="008F10CE" w:rsidRDefault="008F10CE" w:rsidP="009F3C7B"/>
    <w:p w14:paraId="371EEF3A" w14:textId="0F3E6688" w:rsidR="00DD7EED" w:rsidRPr="00116148" w:rsidRDefault="00DD7EED" w:rsidP="00000EA6">
      <w:pPr>
        <w:pStyle w:val="3"/>
      </w:pPr>
      <w:r w:rsidRPr="00DD7EED">
        <w:t>Задания закрытого типа на установление правильной последовательности</w:t>
      </w:r>
    </w:p>
    <w:p w14:paraId="26E2124E" w14:textId="18582EF4" w:rsidR="00AF11F7" w:rsidRPr="00AF11F7" w:rsidRDefault="00AF11F7" w:rsidP="00AF11F7">
      <w:r w:rsidRPr="00AF11F7">
        <w:t xml:space="preserve">1. </w:t>
      </w:r>
      <w:r w:rsidRPr="00AF11F7">
        <w:rPr>
          <w:i/>
          <w:iCs/>
        </w:rPr>
        <w:t>Установите правильную последовательность шагов при расчете страховой премии</w:t>
      </w:r>
      <w:r w:rsidRPr="00AF11F7">
        <w:t>.</w:t>
      </w:r>
      <w:r>
        <w:t xml:space="preserve"> </w:t>
      </w:r>
      <w:r w:rsidRPr="009B7C04">
        <w:rPr>
          <w:i/>
          <w:iCs/>
        </w:rPr>
        <w:t>Запишите правильную последовательность букв слева направо</w:t>
      </w:r>
      <w:r w:rsidRPr="00142799">
        <w:t>:</w:t>
      </w:r>
    </w:p>
    <w:p w14:paraId="7DC58549" w14:textId="77777777" w:rsidR="00AF11F7" w:rsidRDefault="00AF11F7" w:rsidP="00AF11F7">
      <w:r w:rsidRPr="00AF11F7">
        <w:t>А) Вычисление ожидаемого убытка.</w:t>
      </w:r>
    </w:p>
    <w:p w14:paraId="4FA71D9B" w14:textId="77777777" w:rsidR="00AF11F7" w:rsidRDefault="00AF11F7" w:rsidP="00AF11F7">
      <w:r w:rsidRPr="00AF11F7">
        <w:t>Б) Расчет страховой премии с учетом накладных расходов.</w:t>
      </w:r>
    </w:p>
    <w:p w14:paraId="21FB6929" w14:textId="77777777" w:rsidR="00AF11F7" w:rsidRDefault="00AF11F7" w:rsidP="00AF11F7">
      <w:r w:rsidRPr="00AF11F7">
        <w:t>В) Определение вероятности наступления страхового случая.</w:t>
      </w:r>
    </w:p>
    <w:p w14:paraId="3BCF77AF" w14:textId="77777777" w:rsidR="00AF11F7" w:rsidRDefault="00AF11F7" w:rsidP="00AF11F7">
      <w:r w:rsidRPr="00AF11F7">
        <w:t>Г) Добавление коэффициента безопасности.</w:t>
      </w:r>
    </w:p>
    <w:p w14:paraId="44CA7070" w14:textId="77777777" w:rsidR="00AF11F7" w:rsidRDefault="00AF11F7" w:rsidP="00AF11F7">
      <w:r w:rsidRPr="00AF11F7">
        <w:t>Правильный ответ: В, А, Г, Б.</w:t>
      </w:r>
    </w:p>
    <w:p w14:paraId="71867393" w14:textId="53948E28" w:rsidR="00AF11F7" w:rsidRPr="00AF11F7" w:rsidRDefault="00AF11F7" w:rsidP="00AF11F7">
      <w:r w:rsidRPr="00AF11F7">
        <w:t xml:space="preserve">Компетенции (индикаторы): </w:t>
      </w:r>
      <w:r w:rsidR="006E155E">
        <w:t>ПК-3 (ПК-3.1)</w:t>
      </w:r>
    </w:p>
    <w:p w14:paraId="4E0CAFE2" w14:textId="25484DF5" w:rsidR="00AF11F7" w:rsidRPr="00AF11F7" w:rsidRDefault="00AF11F7" w:rsidP="00AF11F7"/>
    <w:p w14:paraId="57C45714" w14:textId="6F7CC889" w:rsidR="00AF11F7" w:rsidRPr="00AF11F7" w:rsidRDefault="00AF11F7" w:rsidP="00AF11F7">
      <w:r w:rsidRPr="00AF11F7">
        <w:t xml:space="preserve">2. </w:t>
      </w:r>
      <w:r w:rsidRPr="00AF11F7">
        <w:rPr>
          <w:i/>
          <w:iCs/>
        </w:rPr>
        <w:t>Установите правильную последовательность расчета актуарных резервов по страхованию жизни</w:t>
      </w:r>
      <w:r w:rsidRPr="00AF11F7">
        <w:t>.</w:t>
      </w:r>
      <w:r>
        <w:t xml:space="preserve"> </w:t>
      </w:r>
      <w:r w:rsidRPr="009B7C04">
        <w:rPr>
          <w:i/>
          <w:iCs/>
        </w:rPr>
        <w:t>Запишите правильную последовательность букв слева направо</w:t>
      </w:r>
      <w:r w:rsidRPr="00142799">
        <w:t>:</w:t>
      </w:r>
    </w:p>
    <w:p w14:paraId="1C526E91" w14:textId="77777777" w:rsidR="00AF11F7" w:rsidRDefault="00AF11F7" w:rsidP="00AF11F7">
      <w:r w:rsidRPr="00AF11F7">
        <w:t>А) Определение суммы резерва.</w:t>
      </w:r>
    </w:p>
    <w:p w14:paraId="2895A908" w14:textId="77777777" w:rsidR="00AF11F7" w:rsidRDefault="00AF11F7" w:rsidP="00AF11F7">
      <w:r w:rsidRPr="00AF11F7">
        <w:t>Б) Определение текущей стоимости обязательств страховщика.</w:t>
      </w:r>
    </w:p>
    <w:p w14:paraId="1208626F" w14:textId="77777777" w:rsidR="00AF11F7" w:rsidRDefault="00AF11F7" w:rsidP="00AF11F7">
      <w:r w:rsidRPr="00AF11F7">
        <w:t>В) Определение вероятностей смертности и дожития.</w:t>
      </w:r>
    </w:p>
    <w:p w14:paraId="224D7C46" w14:textId="72A3D3FC" w:rsidR="00AF11F7" w:rsidRPr="00AF11F7" w:rsidRDefault="00AF11F7" w:rsidP="00AF11F7">
      <w:r w:rsidRPr="00AF11F7">
        <w:lastRenderedPageBreak/>
        <w:t>Г) Расчет дисконтированного потока выплат.</w:t>
      </w:r>
    </w:p>
    <w:p w14:paraId="51E68AD8" w14:textId="77777777" w:rsidR="00AF11F7" w:rsidRDefault="00AF11F7" w:rsidP="00AF11F7">
      <w:r w:rsidRPr="00AF11F7">
        <w:t>Правильный ответ: В, Г, Б, А.</w:t>
      </w:r>
    </w:p>
    <w:p w14:paraId="11A55363" w14:textId="7C549A7B" w:rsidR="00AF11F7" w:rsidRPr="00AF11F7" w:rsidRDefault="00AF11F7" w:rsidP="00AF11F7">
      <w:r w:rsidRPr="00AF11F7">
        <w:t xml:space="preserve">Компетенции (индикаторы): </w:t>
      </w:r>
      <w:r w:rsidR="006E155E">
        <w:t>ПК-3 (ПК-3.1)</w:t>
      </w:r>
    </w:p>
    <w:p w14:paraId="0E7CBB29" w14:textId="1469537E" w:rsidR="00AF11F7" w:rsidRPr="00AF11F7" w:rsidRDefault="00AF11F7" w:rsidP="00AF11F7"/>
    <w:p w14:paraId="6224BE3A" w14:textId="5D2223D9" w:rsidR="00AF11F7" w:rsidRPr="00AF11F7" w:rsidRDefault="00AF11F7" w:rsidP="00AF11F7">
      <w:r w:rsidRPr="00AF11F7">
        <w:t xml:space="preserve">3. </w:t>
      </w:r>
      <w:r w:rsidRPr="00AF11F7">
        <w:rPr>
          <w:i/>
          <w:iCs/>
        </w:rPr>
        <w:t>Установите правильную последовательность действий при оценке вероятности разорения страховой компании</w:t>
      </w:r>
      <w:r w:rsidRPr="00AF11F7">
        <w:t>.</w:t>
      </w:r>
      <w:r>
        <w:t xml:space="preserve"> </w:t>
      </w:r>
      <w:r w:rsidRPr="009B7C04">
        <w:rPr>
          <w:i/>
          <w:iCs/>
        </w:rPr>
        <w:t>Запишите правильную последовательность букв слева направо</w:t>
      </w:r>
      <w:r w:rsidRPr="00142799">
        <w:t>:</w:t>
      </w:r>
    </w:p>
    <w:p w14:paraId="558ECBA8" w14:textId="77777777" w:rsidR="00AF11F7" w:rsidRDefault="00AF11F7" w:rsidP="00AF11F7">
      <w:r w:rsidRPr="00AF11F7">
        <w:t>А) Интерпретация полученных результатов и формирование выводов.</w:t>
      </w:r>
    </w:p>
    <w:p w14:paraId="346184F1" w14:textId="77777777" w:rsidR="00AF11F7" w:rsidRDefault="00AF11F7" w:rsidP="00AF11F7">
      <w:r w:rsidRPr="00AF11F7">
        <w:t>Б) Выбор модели оценки риска (например, модель Крамера-Лундберга).</w:t>
      </w:r>
    </w:p>
    <w:p w14:paraId="4391622D" w14:textId="77777777" w:rsidR="00AF11F7" w:rsidRDefault="00AF11F7" w:rsidP="00AF11F7">
      <w:r w:rsidRPr="00AF11F7">
        <w:t>В) Определение исходных финансовых параметров страховой компании.</w:t>
      </w:r>
    </w:p>
    <w:p w14:paraId="36A2A8F6" w14:textId="581BF4F6" w:rsidR="00AF11F7" w:rsidRPr="00AF11F7" w:rsidRDefault="00AF11F7" w:rsidP="00AF11F7">
      <w:r w:rsidRPr="00AF11F7">
        <w:t>Г) Расчет вероятности разорения при различных сценариях.</w:t>
      </w:r>
    </w:p>
    <w:p w14:paraId="12AD8E7F" w14:textId="77777777" w:rsidR="00AF11F7" w:rsidRDefault="00AF11F7" w:rsidP="00AF11F7">
      <w:r w:rsidRPr="00AF11F7">
        <w:t>Правильный ответ: В, Б, Г, А.</w:t>
      </w:r>
    </w:p>
    <w:p w14:paraId="1938C2CE" w14:textId="19A81AAA" w:rsidR="00AF11F7" w:rsidRPr="00AF11F7" w:rsidRDefault="00AF11F7" w:rsidP="00AF11F7">
      <w:r w:rsidRPr="00AF11F7">
        <w:t xml:space="preserve">Компетенции (индикаторы): </w:t>
      </w:r>
      <w:r w:rsidR="006E155E">
        <w:t>ПК-3 (ПК-3.1)</w:t>
      </w:r>
    </w:p>
    <w:p w14:paraId="31961FB8" w14:textId="27405549" w:rsidR="00AF11F7" w:rsidRPr="00AF11F7" w:rsidRDefault="00AF11F7" w:rsidP="00AF11F7"/>
    <w:p w14:paraId="674BA93D" w14:textId="3432CEC9" w:rsidR="00AF11F7" w:rsidRPr="00AF11F7" w:rsidRDefault="00AF11F7" w:rsidP="00AF11F7">
      <w:r w:rsidRPr="00AF11F7">
        <w:t xml:space="preserve">4. </w:t>
      </w:r>
      <w:r w:rsidRPr="00AF11F7">
        <w:rPr>
          <w:i/>
          <w:iCs/>
        </w:rPr>
        <w:t>Установите правильную последовательность определения страхового тарифа</w:t>
      </w:r>
      <w:r w:rsidRPr="00AF11F7">
        <w:t>.</w:t>
      </w:r>
      <w:r>
        <w:t xml:space="preserve"> </w:t>
      </w:r>
      <w:r w:rsidRPr="009B7C04">
        <w:rPr>
          <w:i/>
          <w:iCs/>
        </w:rPr>
        <w:t>Запишите правильную последовательность букв слева направо</w:t>
      </w:r>
      <w:r w:rsidRPr="00142799">
        <w:t>:</w:t>
      </w:r>
    </w:p>
    <w:p w14:paraId="211F9DC5" w14:textId="77777777" w:rsidR="00AF11F7" w:rsidRDefault="00AF11F7" w:rsidP="00AF11F7">
      <w:r w:rsidRPr="00AF11F7">
        <w:t>А) Вычисление нетто-премии.</w:t>
      </w:r>
    </w:p>
    <w:p w14:paraId="6EB78C41" w14:textId="77777777" w:rsidR="00AF11F7" w:rsidRDefault="00AF11F7" w:rsidP="00AF11F7">
      <w:r w:rsidRPr="00AF11F7">
        <w:t>Б) Добавление коэффициента нагрузки.</w:t>
      </w:r>
    </w:p>
    <w:p w14:paraId="00512677" w14:textId="77777777" w:rsidR="00AF11F7" w:rsidRDefault="00AF11F7" w:rsidP="00AF11F7">
      <w:r w:rsidRPr="00AF11F7">
        <w:t>В) Оценка рисков и их вероятностей.</w:t>
      </w:r>
    </w:p>
    <w:p w14:paraId="5CA8695E" w14:textId="3488D49C" w:rsidR="00AF11F7" w:rsidRPr="00AF11F7" w:rsidRDefault="00AF11F7" w:rsidP="00AF11F7">
      <w:r w:rsidRPr="00AF11F7">
        <w:t>Г) Определение брутто-страховой премии.</w:t>
      </w:r>
    </w:p>
    <w:p w14:paraId="57E24975" w14:textId="77777777" w:rsidR="00AF11F7" w:rsidRDefault="00AF11F7" w:rsidP="00AF11F7">
      <w:r w:rsidRPr="00AF11F7">
        <w:t>Правильный ответ: В, А, Б, Г.</w:t>
      </w:r>
    </w:p>
    <w:p w14:paraId="43DF1DAE" w14:textId="4D1D80F0" w:rsidR="00AF11F7" w:rsidRPr="00AF11F7" w:rsidRDefault="00AF11F7" w:rsidP="00AF11F7">
      <w:r w:rsidRPr="00AF11F7">
        <w:t xml:space="preserve">Компетенции (индикаторы): </w:t>
      </w:r>
      <w:r w:rsidR="006E155E">
        <w:t>ПК-3 (ПК-3.1)</w:t>
      </w:r>
    </w:p>
    <w:p w14:paraId="61827094" w14:textId="1F28E672" w:rsidR="00AF11F7" w:rsidRPr="00AF11F7" w:rsidRDefault="00AF11F7" w:rsidP="00AF11F7"/>
    <w:p w14:paraId="6425CBD5" w14:textId="27193248" w:rsidR="00AF11F7" w:rsidRPr="00AF11F7" w:rsidRDefault="00AF11F7" w:rsidP="00AF11F7">
      <w:r w:rsidRPr="00AF11F7">
        <w:t xml:space="preserve">5. </w:t>
      </w:r>
      <w:r w:rsidRPr="00AF11F7">
        <w:rPr>
          <w:i/>
          <w:iCs/>
        </w:rPr>
        <w:t>Установите правильную последовательность расчета коэффициента смертности по данным актуарных таблиц</w:t>
      </w:r>
      <w:r w:rsidRPr="00AF11F7">
        <w:t>.</w:t>
      </w:r>
      <w:r>
        <w:t xml:space="preserve"> </w:t>
      </w:r>
      <w:r w:rsidRPr="009B7C04">
        <w:rPr>
          <w:i/>
          <w:iCs/>
        </w:rPr>
        <w:t>Запишите правильную последовательность букв слева направо</w:t>
      </w:r>
      <w:r w:rsidRPr="00142799">
        <w:t>:</w:t>
      </w:r>
    </w:p>
    <w:p w14:paraId="5F6A087C" w14:textId="77777777" w:rsidR="00AF11F7" w:rsidRDefault="00AF11F7" w:rsidP="00AF11F7">
      <w:r w:rsidRPr="00AF11F7">
        <w:t>А) Определение возрастных групп.</w:t>
      </w:r>
    </w:p>
    <w:p w14:paraId="439A001A" w14:textId="77777777" w:rsidR="00AF11F7" w:rsidRDefault="00AF11F7" w:rsidP="00AF11F7">
      <w:r w:rsidRPr="00AF11F7">
        <w:t>Б) Вычисление коэффициента смертности.</w:t>
      </w:r>
    </w:p>
    <w:p w14:paraId="62B55D7E" w14:textId="77777777" w:rsidR="00AF11F7" w:rsidRDefault="00AF11F7" w:rsidP="00AF11F7">
      <w:r w:rsidRPr="00AF11F7">
        <w:t>В) Вычисление количества доживших до возраста x и умерших в возрасте x.</w:t>
      </w:r>
    </w:p>
    <w:p w14:paraId="1909A411" w14:textId="345CAF14" w:rsidR="00AF11F7" w:rsidRPr="00AF11F7" w:rsidRDefault="00AF11F7" w:rsidP="00AF11F7">
      <w:r w:rsidRPr="00AF11F7">
        <w:t>Г) Расчет интенсивности смертности.</w:t>
      </w:r>
    </w:p>
    <w:p w14:paraId="5B4D5896" w14:textId="77777777" w:rsidR="00AF11F7" w:rsidRDefault="00AF11F7" w:rsidP="00AF11F7">
      <w:r w:rsidRPr="00AF11F7">
        <w:t>Правильный ответ: А, В, Г, Б.</w:t>
      </w:r>
    </w:p>
    <w:p w14:paraId="21E7D30E" w14:textId="0D96356F" w:rsidR="00AF11F7" w:rsidRPr="00AF11F7" w:rsidRDefault="00AF11F7" w:rsidP="00AF11F7">
      <w:r w:rsidRPr="00AF11F7">
        <w:t xml:space="preserve">Компетенции (индикаторы): </w:t>
      </w:r>
      <w:r w:rsidR="006E155E">
        <w:t>ПК-3 (ПК-3.1)</w:t>
      </w:r>
    </w:p>
    <w:p w14:paraId="55988060" w14:textId="414C60DD" w:rsidR="00AF11F7" w:rsidRPr="00AF11F7" w:rsidRDefault="00AF11F7" w:rsidP="00AF11F7"/>
    <w:p w14:paraId="5681B6DE" w14:textId="12DF92A8" w:rsidR="00AF11F7" w:rsidRPr="00AF11F7" w:rsidRDefault="00AF11F7" w:rsidP="00AF11F7">
      <w:r w:rsidRPr="00AF11F7">
        <w:t xml:space="preserve">6. </w:t>
      </w:r>
      <w:r w:rsidRPr="00AF11F7">
        <w:rPr>
          <w:i/>
          <w:iCs/>
        </w:rPr>
        <w:t>Установите правильную последовательность действий при моделировании аннуитетных платежей</w:t>
      </w:r>
      <w:r w:rsidRPr="00AF11F7">
        <w:t>.</w:t>
      </w:r>
      <w:r>
        <w:t xml:space="preserve"> </w:t>
      </w:r>
      <w:r w:rsidRPr="009B7C04">
        <w:rPr>
          <w:i/>
          <w:iCs/>
        </w:rPr>
        <w:t>Запишите правильную последовательность букв слева направо</w:t>
      </w:r>
      <w:r w:rsidRPr="00142799">
        <w:t>:</w:t>
      </w:r>
    </w:p>
    <w:p w14:paraId="4D46A80F" w14:textId="77777777" w:rsidR="00AF11F7" w:rsidRDefault="00AF11F7" w:rsidP="00AF11F7">
      <w:r w:rsidRPr="00AF11F7">
        <w:t>А) Анализ чувствительности к изменениям параметров.</w:t>
      </w:r>
    </w:p>
    <w:p w14:paraId="4769727C" w14:textId="77777777" w:rsidR="00AF11F7" w:rsidRDefault="00AF11F7" w:rsidP="00AF11F7">
      <w:r w:rsidRPr="00AF11F7">
        <w:t>Б) Расчет величины аннуитетного платежа.</w:t>
      </w:r>
    </w:p>
    <w:p w14:paraId="2AA66392" w14:textId="77777777" w:rsidR="00AF11F7" w:rsidRDefault="00AF11F7" w:rsidP="00AF11F7">
      <w:r w:rsidRPr="00AF11F7">
        <w:t>В) Выбор типа аннуитета (срочный, пожизненный, отсроченный).</w:t>
      </w:r>
    </w:p>
    <w:p w14:paraId="4951543D" w14:textId="1BD08C63" w:rsidR="00AF11F7" w:rsidRPr="00AF11F7" w:rsidRDefault="00AF11F7" w:rsidP="00AF11F7">
      <w:r w:rsidRPr="00AF11F7">
        <w:t>Г) Определение процентной ставки.</w:t>
      </w:r>
    </w:p>
    <w:p w14:paraId="405CA9BD" w14:textId="77777777" w:rsidR="00AF11F7" w:rsidRDefault="00AF11F7" w:rsidP="00AF11F7">
      <w:r w:rsidRPr="00AF11F7">
        <w:t>Правильный ответ: В, Г, Б, А.</w:t>
      </w:r>
    </w:p>
    <w:p w14:paraId="50199016" w14:textId="6D3F6896" w:rsidR="00AF11F7" w:rsidRPr="00AF11F7" w:rsidRDefault="00AF11F7" w:rsidP="00AF11F7">
      <w:r w:rsidRPr="00AF11F7">
        <w:t xml:space="preserve">Компетенции (индикаторы): </w:t>
      </w:r>
      <w:r w:rsidR="006E155E">
        <w:t>ПК-3 (ПК-3.1)</w:t>
      </w:r>
    </w:p>
    <w:p w14:paraId="7FB9735B" w14:textId="3DE88EBA" w:rsidR="00AF11F7" w:rsidRPr="00AF11F7" w:rsidRDefault="00AF11F7" w:rsidP="00AF11F7"/>
    <w:p w14:paraId="088B6252" w14:textId="432CFC6B" w:rsidR="00AF11F7" w:rsidRPr="00AF11F7" w:rsidRDefault="00AF11F7" w:rsidP="00AF11F7">
      <w:r w:rsidRPr="00AF11F7">
        <w:t xml:space="preserve">7. </w:t>
      </w:r>
      <w:r w:rsidRPr="00AF11F7">
        <w:rPr>
          <w:i/>
          <w:iCs/>
        </w:rPr>
        <w:t>Установите правильную последовательность расчета перестраховочной премии</w:t>
      </w:r>
      <w:r w:rsidRPr="00AF11F7">
        <w:t>.</w:t>
      </w:r>
      <w:r>
        <w:t xml:space="preserve"> </w:t>
      </w:r>
      <w:r w:rsidRPr="009B7C04">
        <w:rPr>
          <w:i/>
          <w:iCs/>
        </w:rPr>
        <w:t>Запишите правильную последовательность букв слева направо</w:t>
      </w:r>
      <w:r w:rsidRPr="00142799">
        <w:t>:</w:t>
      </w:r>
    </w:p>
    <w:p w14:paraId="66BCFCF7" w14:textId="77777777" w:rsidR="00AF11F7" w:rsidRDefault="00AF11F7" w:rsidP="00AF11F7">
      <w:r w:rsidRPr="00AF11F7">
        <w:t>А) Определение вида перестрахования.</w:t>
      </w:r>
    </w:p>
    <w:p w14:paraId="28250F7B" w14:textId="77777777" w:rsidR="00AF11F7" w:rsidRDefault="00AF11F7" w:rsidP="00AF11F7">
      <w:r w:rsidRPr="00AF11F7">
        <w:t>Б) Вычисление перестраховочной премии.</w:t>
      </w:r>
    </w:p>
    <w:p w14:paraId="6E12AA50" w14:textId="77777777" w:rsidR="00AF11F7" w:rsidRDefault="00AF11F7" w:rsidP="00AF11F7">
      <w:r w:rsidRPr="00AF11F7">
        <w:t>В) Расчет вероятности убытков по передаваемым рискам.</w:t>
      </w:r>
    </w:p>
    <w:p w14:paraId="6647ABCB" w14:textId="2AFE0500" w:rsidR="00AF11F7" w:rsidRPr="00AF11F7" w:rsidRDefault="00AF11F7" w:rsidP="00AF11F7">
      <w:r w:rsidRPr="00AF11F7">
        <w:t>Г) Определение доли перестраховщика в страховой премии.</w:t>
      </w:r>
    </w:p>
    <w:p w14:paraId="5E243840" w14:textId="77777777" w:rsidR="00AF11F7" w:rsidRDefault="00AF11F7" w:rsidP="00AF11F7">
      <w:r w:rsidRPr="00AF11F7">
        <w:t>Правильный ответ: А, В, Г, Б.</w:t>
      </w:r>
    </w:p>
    <w:p w14:paraId="669679F0" w14:textId="686FC727" w:rsidR="00AF11F7" w:rsidRPr="00AF11F7" w:rsidRDefault="00AF11F7" w:rsidP="00AF11F7">
      <w:r w:rsidRPr="00AF11F7">
        <w:t xml:space="preserve">Компетенции (индикаторы): </w:t>
      </w:r>
      <w:r w:rsidR="006E155E">
        <w:t>ПК-3 (ПК-3.1)</w:t>
      </w:r>
    </w:p>
    <w:p w14:paraId="35D0DB4F" w14:textId="2E8ECF89" w:rsidR="00AF11F7" w:rsidRPr="00AF11F7" w:rsidRDefault="00AF11F7" w:rsidP="00AF11F7"/>
    <w:p w14:paraId="287A277D" w14:textId="5536FD87" w:rsidR="00AF11F7" w:rsidRPr="00AF11F7" w:rsidRDefault="00AF11F7" w:rsidP="00AF11F7">
      <w:r w:rsidRPr="00AF11F7">
        <w:t xml:space="preserve">8. </w:t>
      </w:r>
      <w:r w:rsidRPr="00AF11F7">
        <w:rPr>
          <w:i/>
          <w:iCs/>
        </w:rPr>
        <w:t>Установите правильную последовательность расчета чистой приведенной стоимости (NPV) страхового портфеля</w:t>
      </w:r>
      <w:r w:rsidRPr="00AF11F7">
        <w:t>.</w:t>
      </w:r>
      <w:r>
        <w:t xml:space="preserve"> </w:t>
      </w:r>
      <w:r w:rsidRPr="009B7C04">
        <w:rPr>
          <w:i/>
          <w:iCs/>
        </w:rPr>
        <w:t>Запишите правильную последовательность букв слева направо</w:t>
      </w:r>
      <w:r w:rsidRPr="00142799">
        <w:t>:</w:t>
      </w:r>
    </w:p>
    <w:p w14:paraId="2A357D41" w14:textId="77777777" w:rsidR="00AF11F7" w:rsidRDefault="00AF11F7" w:rsidP="00AF11F7">
      <w:r w:rsidRPr="00AF11F7">
        <w:t>А) Определение ставки дисконтирования.</w:t>
      </w:r>
    </w:p>
    <w:p w14:paraId="10B6D681" w14:textId="77777777" w:rsidR="00AF11F7" w:rsidRDefault="00AF11F7" w:rsidP="00AF11F7">
      <w:r w:rsidRPr="00AF11F7">
        <w:t>Б) Оценка ожидаемых страховых выплат и поступлений.</w:t>
      </w:r>
    </w:p>
    <w:p w14:paraId="14E5F9F7" w14:textId="77777777" w:rsidR="00AF11F7" w:rsidRDefault="00AF11F7" w:rsidP="00AF11F7">
      <w:r w:rsidRPr="00AF11F7">
        <w:t>В) Вычисление чистой приведенной стоимости (NPV).</w:t>
      </w:r>
    </w:p>
    <w:p w14:paraId="7149AC51" w14:textId="7FFC80CB" w:rsidR="00AF11F7" w:rsidRPr="00AF11F7" w:rsidRDefault="00AF11F7" w:rsidP="00AF11F7">
      <w:r w:rsidRPr="00AF11F7">
        <w:t>Г) Дисконтирование будущих потоков денежных средств.</w:t>
      </w:r>
    </w:p>
    <w:p w14:paraId="0195190D" w14:textId="77777777" w:rsidR="00AF11F7" w:rsidRDefault="00AF11F7" w:rsidP="00AF11F7">
      <w:r w:rsidRPr="00AF11F7">
        <w:t>Правильный ответ: Б, А, Г, В.</w:t>
      </w:r>
    </w:p>
    <w:p w14:paraId="32648B53" w14:textId="38564BDA" w:rsidR="00AF11F7" w:rsidRPr="00AF11F7" w:rsidRDefault="00AF11F7" w:rsidP="00AF11F7">
      <w:r w:rsidRPr="00AF11F7">
        <w:t xml:space="preserve">Компетенции (индикаторы): </w:t>
      </w:r>
      <w:r w:rsidR="006E155E">
        <w:t>ПК-3 (ПК-3.1)</w:t>
      </w:r>
    </w:p>
    <w:p w14:paraId="5641B835" w14:textId="4FEEA77E" w:rsidR="00AF11F7" w:rsidRPr="00AF11F7" w:rsidRDefault="00AF11F7" w:rsidP="00AF11F7"/>
    <w:p w14:paraId="3244A6EA" w14:textId="38307123" w:rsidR="00AF11F7" w:rsidRPr="00AF11F7" w:rsidRDefault="00AF11F7" w:rsidP="00AF11F7">
      <w:r w:rsidRPr="00AF11F7">
        <w:t xml:space="preserve">9. </w:t>
      </w:r>
      <w:r w:rsidRPr="00AF11F7">
        <w:rPr>
          <w:i/>
          <w:iCs/>
        </w:rPr>
        <w:t>Установите правильную последовательность оценки страхового риска при страховании имущества</w:t>
      </w:r>
      <w:r w:rsidRPr="00AF11F7">
        <w:t>.</w:t>
      </w:r>
      <w:r>
        <w:t xml:space="preserve"> </w:t>
      </w:r>
      <w:r w:rsidRPr="009B7C04">
        <w:rPr>
          <w:i/>
          <w:iCs/>
        </w:rPr>
        <w:t>Запишите правильную последовательность букв слева направо</w:t>
      </w:r>
      <w:r w:rsidRPr="00142799">
        <w:t>:</w:t>
      </w:r>
    </w:p>
    <w:p w14:paraId="760FE9D9" w14:textId="77777777" w:rsidR="00AF11F7" w:rsidRDefault="00AF11F7" w:rsidP="00AF11F7">
      <w:r w:rsidRPr="00AF11F7">
        <w:t>А) Оценка вероятности наступления каждого события.</w:t>
      </w:r>
    </w:p>
    <w:p w14:paraId="6AD62A2B" w14:textId="77777777" w:rsidR="00AF11F7" w:rsidRDefault="00AF11F7" w:rsidP="00AF11F7">
      <w:r w:rsidRPr="00AF11F7">
        <w:t>Б) Определение страховой суммы и премии.</w:t>
      </w:r>
    </w:p>
    <w:p w14:paraId="63BEC857" w14:textId="77777777" w:rsidR="00AF11F7" w:rsidRDefault="00AF11F7" w:rsidP="00AF11F7">
      <w:r w:rsidRPr="00AF11F7">
        <w:t>В) Анализ возможных событий, ведущих к убыткам.</w:t>
      </w:r>
    </w:p>
    <w:p w14:paraId="0EC43ACC" w14:textId="2998BE06" w:rsidR="00AF11F7" w:rsidRPr="00AF11F7" w:rsidRDefault="00AF11F7" w:rsidP="00AF11F7">
      <w:r w:rsidRPr="00AF11F7">
        <w:t>Г) Расчет возможного финансового ущерба.</w:t>
      </w:r>
    </w:p>
    <w:p w14:paraId="2BF7B7FC" w14:textId="77777777" w:rsidR="00AF11F7" w:rsidRDefault="00AF11F7" w:rsidP="00AF11F7">
      <w:r w:rsidRPr="00AF11F7">
        <w:t>Правильный ответ: В, А, Г, Б.</w:t>
      </w:r>
    </w:p>
    <w:p w14:paraId="19106B25" w14:textId="231377D5" w:rsidR="00AF11F7" w:rsidRPr="00AF11F7" w:rsidRDefault="00AF11F7" w:rsidP="00AF11F7">
      <w:r w:rsidRPr="00AF11F7">
        <w:t xml:space="preserve">Компетенции (индикаторы): </w:t>
      </w:r>
      <w:r w:rsidR="006E155E">
        <w:t>ПК-3 (ПК-3.1)</w:t>
      </w:r>
    </w:p>
    <w:p w14:paraId="25EB2569" w14:textId="595A1038" w:rsidR="00AF11F7" w:rsidRPr="00AF11F7" w:rsidRDefault="00AF11F7" w:rsidP="00AF11F7"/>
    <w:p w14:paraId="4907051C" w14:textId="2E74B386" w:rsidR="00AF11F7" w:rsidRPr="00AF11F7" w:rsidRDefault="00AF11F7" w:rsidP="00AF11F7">
      <w:r w:rsidRPr="00AF11F7">
        <w:t xml:space="preserve">10. </w:t>
      </w:r>
      <w:r w:rsidRPr="00AF11F7">
        <w:rPr>
          <w:i/>
          <w:iCs/>
        </w:rPr>
        <w:t>Установите правильную последовательность оценки эффективности стратегии управления страховыми резервами</w:t>
      </w:r>
      <w:r w:rsidRPr="00AF11F7">
        <w:t>.</w:t>
      </w:r>
      <w:r>
        <w:t xml:space="preserve"> </w:t>
      </w:r>
      <w:r w:rsidRPr="009B7C04">
        <w:rPr>
          <w:i/>
          <w:iCs/>
        </w:rPr>
        <w:t>Запишите правильную последовательность букв слева направо</w:t>
      </w:r>
      <w:r w:rsidRPr="00142799">
        <w:t>:</w:t>
      </w:r>
    </w:p>
    <w:p w14:paraId="226CBFDB" w14:textId="77777777" w:rsidR="00AF11F7" w:rsidRDefault="00AF11F7" w:rsidP="00AF11F7">
      <w:r w:rsidRPr="00AF11F7">
        <w:t>А) Определение структуры резервов и стратегий инвестирования.</w:t>
      </w:r>
    </w:p>
    <w:p w14:paraId="3C24CAB9" w14:textId="77777777" w:rsidR="00AF11F7" w:rsidRDefault="00AF11F7" w:rsidP="00AF11F7">
      <w:r w:rsidRPr="00AF11F7">
        <w:t>Б) Выбор оптимального варианта стратегии управления резервами.</w:t>
      </w:r>
    </w:p>
    <w:p w14:paraId="5448A313" w14:textId="77777777" w:rsidR="00AF11F7" w:rsidRDefault="00AF11F7" w:rsidP="00AF11F7">
      <w:r w:rsidRPr="00AF11F7">
        <w:t>В) Расчет ожидаемой доходности и рисков.</w:t>
      </w:r>
    </w:p>
    <w:p w14:paraId="2D5BE674" w14:textId="16A85EC7" w:rsidR="00AF11F7" w:rsidRPr="00AF11F7" w:rsidRDefault="00AF11F7" w:rsidP="00AF11F7">
      <w:r w:rsidRPr="00AF11F7">
        <w:t>Г) Анализ влияния стратегии на платежеспособность страховщика.</w:t>
      </w:r>
    </w:p>
    <w:p w14:paraId="129526EE" w14:textId="77777777" w:rsidR="00AF11F7" w:rsidRDefault="00AF11F7" w:rsidP="00AF11F7">
      <w:r w:rsidRPr="00AF11F7">
        <w:t>Правильный ответ: А, В, Г, Б.</w:t>
      </w:r>
    </w:p>
    <w:p w14:paraId="39A4BD78" w14:textId="4C7052ED" w:rsidR="00AF11F7" w:rsidRPr="00AF11F7" w:rsidRDefault="00AF11F7" w:rsidP="00AF11F7">
      <w:r w:rsidRPr="00AF11F7">
        <w:t xml:space="preserve">Компетенции (индикаторы): </w:t>
      </w:r>
      <w:r w:rsidR="006E155E">
        <w:t>ПК-3 (ПК-3.1)</w:t>
      </w:r>
    </w:p>
    <w:p w14:paraId="6BBB8D97" w14:textId="77777777" w:rsidR="00AF11F7" w:rsidRPr="00142799" w:rsidRDefault="00AF11F7" w:rsidP="00142799"/>
    <w:p w14:paraId="147D76D6" w14:textId="67F0182A" w:rsidR="00DD7EED" w:rsidRDefault="00DD7EED" w:rsidP="00000EA6">
      <w:pPr>
        <w:pStyle w:val="2"/>
      </w:pPr>
      <w:r w:rsidRPr="00DD7EED">
        <w:lastRenderedPageBreak/>
        <w:t>Задания открытого типа</w:t>
      </w:r>
    </w:p>
    <w:p w14:paraId="5FF72FDC" w14:textId="00DBFC45" w:rsidR="00DD7EED" w:rsidRDefault="00DD7EED" w:rsidP="00000EA6">
      <w:pPr>
        <w:pStyle w:val="3"/>
      </w:pPr>
      <w:r w:rsidRPr="00DD7EED">
        <w:t>Задания открытого типа на дополнение</w:t>
      </w:r>
    </w:p>
    <w:p w14:paraId="29BEE102" w14:textId="77777777" w:rsidR="00E56C36" w:rsidRDefault="00E56C36" w:rsidP="00E56C36">
      <w:r w:rsidRPr="00E56C36">
        <w:t xml:space="preserve">1. </w:t>
      </w:r>
      <w:r w:rsidR="00F6601F" w:rsidRPr="00E56C36">
        <w:rPr>
          <w:i/>
          <w:iCs/>
        </w:rPr>
        <w:t>Напишите пропущенное слово или словосочетание</w:t>
      </w:r>
      <w:r w:rsidR="00F6601F" w:rsidRPr="00E56C36">
        <w:t>.</w:t>
      </w:r>
    </w:p>
    <w:p w14:paraId="551EF798" w14:textId="77777777" w:rsidR="00E56C36" w:rsidRDefault="00F6601F" w:rsidP="00E56C36">
      <w:r w:rsidRPr="00E56C36">
        <w:t>При расчете страховой премии показатель, отражающий дополнительные затраты на покрытие непредвиденных расходов, называется _______________.</w:t>
      </w:r>
    </w:p>
    <w:p w14:paraId="52F170E2" w14:textId="77777777" w:rsidR="00E56C36" w:rsidRDefault="00F6601F" w:rsidP="00E56C36">
      <w:r w:rsidRPr="00E56C36">
        <w:t>Правильный ответ: коэффициент нагрузки</w:t>
      </w:r>
    </w:p>
    <w:p w14:paraId="737909D8" w14:textId="4BA66D31" w:rsidR="00F6601F" w:rsidRPr="00E56C36" w:rsidRDefault="00F6601F" w:rsidP="00E56C36">
      <w:r w:rsidRPr="00E56C36">
        <w:t xml:space="preserve">Компетенции (индикаторы): </w:t>
      </w:r>
      <w:r w:rsidR="006E155E">
        <w:t>ПК-3 (ПК-3.1)</w:t>
      </w:r>
    </w:p>
    <w:p w14:paraId="057BA360" w14:textId="13719211" w:rsidR="00F6601F" w:rsidRPr="00E56C36" w:rsidRDefault="00F6601F" w:rsidP="00E56C36"/>
    <w:p w14:paraId="3658D3C5" w14:textId="77777777" w:rsidR="00E56C36" w:rsidRDefault="00E56C36" w:rsidP="00E56C36">
      <w:r>
        <w:t xml:space="preserve">2. </w:t>
      </w:r>
      <w:r w:rsidR="00F6601F" w:rsidRPr="00E56C36">
        <w:rPr>
          <w:i/>
          <w:iCs/>
        </w:rPr>
        <w:t>Напишите пропущенное слово или словосочетание</w:t>
      </w:r>
      <w:r w:rsidR="00F6601F" w:rsidRPr="00E56C36">
        <w:t>.</w:t>
      </w:r>
    </w:p>
    <w:p w14:paraId="7EDB920F" w14:textId="77777777" w:rsidR="00E56C36" w:rsidRDefault="00F6601F" w:rsidP="00E56C36">
      <w:r w:rsidRPr="00E56C36">
        <w:t>Для определения актуарных резервов по страхованию жизни будущие выплаты дисконтируются по ставке, называемой _______________.</w:t>
      </w:r>
    </w:p>
    <w:p w14:paraId="7424E45B" w14:textId="77777777" w:rsidR="00E56C36" w:rsidRDefault="00F6601F" w:rsidP="00E56C36">
      <w:r w:rsidRPr="00E56C36">
        <w:t>Правильный ответ: ставка дисконтирования/дисконтная ставка</w:t>
      </w:r>
    </w:p>
    <w:p w14:paraId="73374FBF" w14:textId="07252FEB" w:rsidR="00F6601F" w:rsidRPr="00E56C36" w:rsidRDefault="00F6601F" w:rsidP="00E56C36">
      <w:r w:rsidRPr="00E56C36">
        <w:t xml:space="preserve">Компетенции (индикаторы): </w:t>
      </w:r>
      <w:r w:rsidR="006E155E">
        <w:t>ПК-3 (ПК-3.1)</w:t>
      </w:r>
    </w:p>
    <w:p w14:paraId="2BFB433B" w14:textId="46596055" w:rsidR="00F6601F" w:rsidRPr="00E56C36" w:rsidRDefault="00F6601F" w:rsidP="00E56C36"/>
    <w:p w14:paraId="3EDDB182" w14:textId="77777777" w:rsidR="00E56C36" w:rsidRDefault="00E56C36" w:rsidP="00E56C36">
      <w:r>
        <w:t xml:space="preserve">3. </w:t>
      </w:r>
      <w:r w:rsidR="00F6601F" w:rsidRPr="00E56C36">
        <w:rPr>
          <w:i/>
          <w:iCs/>
        </w:rPr>
        <w:t>Напишите пропущенное слово или словосочетание</w:t>
      </w:r>
      <w:r w:rsidR="00F6601F" w:rsidRPr="00E56C36">
        <w:t>.</w:t>
      </w:r>
    </w:p>
    <w:p w14:paraId="62AD24EA" w14:textId="77777777" w:rsidR="00E56C36" w:rsidRDefault="00F6601F" w:rsidP="00E56C36">
      <w:r w:rsidRPr="00E56C36">
        <w:t>Метод, использующий случайное моделирование для оценки распределения возможных исходов страховых выплат, называется методом _______________.</w:t>
      </w:r>
    </w:p>
    <w:p w14:paraId="1DE80FBB" w14:textId="77777777" w:rsidR="00E56C36" w:rsidRDefault="00F6601F" w:rsidP="00E56C36">
      <w:r w:rsidRPr="00E56C36">
        <w:t>Правильный ответ: Монте-Карло</w:t>
      </w:r>
    </w:p>
    <w:p w14:paraId="614EF730" w14:textId="3A475338" w:rsidR="00F6601F" w:rsidRPr="00E56C36" w:rsidRDefault="00F6601F" w:rsidP="00E56C36">
      <w:r w:rsidRPr="00E56C36">
        <w:t xml:space="preserve">Компетенции (индикаторы): </w:t>
      </w:r>
      <w:r w:rsidR="006E155E">
        <w:t>ПК-3 (ПК-3.1)</w:t>
      </w:r>
    </w:p>
    <w:p w14:paraId="2D6DD497" w14:textId="6AB0479B" w:rsidR="00F6601F" w:rsidRPr="00E56C36" w:rsidRDefault="00F6601F" w:rsidP="00E56C36"/>
    <w:p w14:paraId="00162692" w14:textId="77777777" w:rsidR="00E56C36" w:rsidRDefault="00E56C36" w:rsidP="00E56C36">
      <w:r>
        <w:t xml:space="preserve">4. </w:t>
      </w:r>
      <w:r w:rsidR="00F6601F" w:rsidRPr="00E56C36">
        <w:rPr>
          <w:i/>
          <w:iCs/>
        </w:rPr>
        <w:t>Напишите пропущенное слово или словосочетание</w:t>
      </w:r>
      <w:r w:rsidR="00F6601F" w:rsidRPr="00E56C36">
        <w:t>.</w:t>
      </w:r>
    </w:p>
    <w:p w14:paraId="51705A4E" w14:textId="77777777" w:rsidR="00E56C36" w:rsidRDefault="00F6601F" w:rsidP="00E56C36">
      <w:r w:rsidRPr="00E56C36">
        <w:t>Показатель, характеризующий отношение страховых выплат к собранным страховым премиям, называется _______________.</w:t>
      </w:r>
    </w:p>
    <w:p w14:paraId="282D328B" w14:textId="77777777" w:rsidR="00E56C36" w:rsidRDefault="00F6601F" w:rsidP="00E56C36">
      <w:r w:rsidRPr="00E56C36">
        <w:t>Правильный ответ: коэффициент убыточности</w:t>
      </w:r>
    </w:p>
    <w:p w14:paraId="69816AC3" w14:textId="6F077C19" w:rsidR="00F6601F" w:rsidRPr="00E56C36" w:rsidRDefault="00F6601F" w:rsidP="00E56C36">
      <w:r w:rsidRPr="00E56C36">
        <w:t xml:space="preserve">Компетенции (индикаторы): </w:t>
      </w:r>
      <w:r w:rsidR="006E155E">
        <w:t>ПК-3 (ПК-3.1)</w:t>
      </w:r>
    </w:p>
    <w:p w14:paraId="24E9A6BD" w14:textId="68F8C6CD" w:rsidR="00F6601F" w:rsidRPr="00E56C36" w:rsidRDefault="00F6601F" w:rsidP="00E56C36"/>
    <w:p w14:paraId="079C6481" w14:textId="77777777" w:rsidR="00E56C36" w:rsidRDefault="00E56C36" w:rsidP="00E56C36">
      <w:r>
        <w:t xml:space="preserve">5. </w:t>
      </w:r>
      <w:r w:rsidR="00F6601F" w:rsidRPr="00E56C36">
        <w:rPr>
          <w:i/>
          <w:iCs/>
        </w:rPr>
        <w:t>Напишите пропущенное слово или словосочетание</w:t>
      </w:r>
      <w:r w:rsidR="00F6601F" w:rsidRPr="00E56C36">
        <w:t>.</w:t>
      </w:r>
    </w:p>
    <w:p w14:paraId="09A28951" w14:textId="77777777" w:rsidR="00E56C36" w:rsidRDefault="00F6601F" w:rsidP="00E56C36">
      <w:r w:rsidRPr="00E56C36">
        <w:t>В страховании жизни функция, показывающая вероятность дожития до определенного возраста, называется _______________.</w:t>
      </w:r>
    </w:p>
    <w:p w14:paraId="69E11CE8" w14:textId="77777777" w:rsidR="00E56C36" w:rsidRDefault="00F6601F" w:rsidP="00E56C36">
      <w:r w:rsidRPr="00E56C36">
        <w:t>Правильный ответ: функция выживания</w:t>
      </w:r>
    </w:p>
    <w:p w14:paraId="32AE69B7" w14:textId="2372272A" w:rsidR="00F6601F" w:rsidRPr="00E56C36" w:rsidRDefault="00F6601F" w:rsidP="00E56C36">
      <w:r w:rsidRPr="00E56C36">
        <w:t xml:space="preserve">Компетенции (индикаторы): </w:t>
      </w:r>
      <w:r w:rsidR="006E155E">
        <w:t>ПК-3 (ПК-3.1)</w:t>
      </w:r>
    </w:p>
    <w:p w14:paraId="681A6F24" w14:textId="47A3D1BF" w:rsidR="00F6601F" w:rsidRPr="00E56C36" w:rsidRDefault="00F6601F" w:rsidP="00E56C36"/>
    <w:p w14:paraId="2F4A418F" w14:textId="77777777" w:rsidR="00E56C36" w:rsidRDefault="00E56C36" w:rsidP="00E56C36">
      <w:r>
        <w:t xml:space="preserve">6. </w:t>
      </w:r>
      <w:r w:rsidR="00F6601F" w:rsidRPr="00E56C36">
        <w:rPr>
          <w:i/>
          <w:iCs/>
        </w:rPr>
        <w:t>Напишите пропущенное слово или словосочетание</w:t>
      </w:r>
      <w:r w:rsidR="00F6601F" w:rsidRPr="00E56C36">
        <w:t>.</w:t>
      </w:r>
    </w:p>
    <w:p w14:paraId="28AADD36" w14:textId="77777777" w:rsidR="00E56C36" w:rsidRDefault="00F6601F" w:rsidP="00E56C36">
      <w:r w:rsidRPr="00E56C36">
        <w:t>При перестраховании договор, по которому страхователь передает фиксированную долю риска, называется _______________.</w:t>
      </w:r>
    </w:p>
    <w:p w14:paraId="44AAFB54" w14:textId="77777777" w:rsidR="00E56C36" w:rsidRDefault="00F6601F" w:rsidP="00E56C36">
      <w:r w:rsidRPr="00E56C36">
        <w:t>Правильный ответ: квотное перестрахование</w:t>
      </w:r>
    </w:p>
    <w:p w14:paraId="592693DD" w14:textId="783FF6AE" w:rsidR="00F6601F" w:rsidRPr="00E56C36" w:rsidRDefault="00F6601F" w:rsidP="00E56C36">
      <w:r w:rsidRPr="00E56C36">
        <w:t xml:space="preserve">Компетенции (индикаторы): </w:t>
      </w:r>
      <w:r w:rsidR="006E155E">
        <w:t>ПК-3 (ПК-3.1)</w:t>
      </w:r>
    </w:p>
    <w:p w14:paraId="380372AE" w14:textId="6E789264" w:rsidR="00F6601F" w:rsidRPr="00E56C36" w:rsidRDefault="00F6601F" w:rsidP="00E56C36"/>
    <w:p w14:paraId="6AF7E9B0" w14:textId="77777777" w:rsidR="00E56C36" w:rsidRDefault="00E56C36" w:rsidP="00E56C36">
      <w:r>
        <w:t xml:space="preserve">7. </w:t>
      </w:r>
      <w:r w:rsidR="00F6601F" w:rsidRPr="00E56C36">
        <w:rPr>
          <w:i/>
          <w:iCs/>
        </w:rPr>
        <w:t>Напишите пропущенное слово или словосочетание</w:t>
      </w:r>
      <w:r w:rsidR="00F6601F" w:rsidRPr="00E56C36">
        <w:t>.</w:t>
      </w:r>
    </w:p>
    <w:p w14:paraId="59AF5189" w14:textId="77777777" w:rsidR="00E56C36" w:rsidRDefault="00F6601F" w:rsidP="00E56C36">
      <w:r w:rsidRPr="00E56C36">
        <w:t>При расчете аннуитетных платежей периодические выплаты определяются с учетом _______________.</w:t>
      </w:r>
    </w:p>
    <w:p w14:paraId="217842B8" w14:textId="77777777" w:rsidR="00E56C36" w:rsidRDefault="00F6601F" w:rsidP="00E56C36">
      <w:r w:rsidRPr="00E56C36">
        <w:lastRenderedPageBreak/>
        <w:t>Правильный ответ: процентная ставка/ставка процента</w:t>
      </w:r>
    </w:p>
    <w:p w14:paraId="77535E8A" w14:textId="70BA8F7A" w:rsidR="00F6601F" w:rsidRPr="00E56C36" w:rsidRDefault="00F6601F" w:rsidP="00E56C36">
      <w:r w:rsidRPr="00E56C36">
        <w:t xml:space="preserve">Компетенции (индикаторы): </w:t>
      </w:r>
      <w:r w:rsidR="006E155E">
        <w:t>ПК-3 (ПК-3.1)</w:t>
      </w:r>
    </w:p>
    <w:p w14:paraId="545ED276" w14:textId="1DA453BA" w:rsidR="00F6601F" w:rsidRPr="00E56C36" w:rsidRDefault="00F6601F" w:rsidP="00E56C36"/>
    <w:p w14:paraId="4DBE1800" w14:textId="77777777" w:rsidR="00E56C36" w:rsidRDefault="00E56C36" w:rsidP="00E56C36">
      <w:r>
        <w:t xml:space="preserve">8. </w:t>
      </w:r>
      <w:r w:rsidR="00F6601F" w:rsidRPr="00E56C36">
        <w:rPr>
          <w:i/>
          <w:iCs/>
        </w:rPr>
        <w:t>Напишите пропущенное слово или словосочетание</w:t>
      </w:r>
      <w:r w:rsidR="00F6601F" w:rsidRPr="00E56C36">
        <w:t>.</w:t>
      </w:r>
    </w:p>
    <w:p w14:paraId="2D3F43DB" w14:textId="77777777" w:rsidR="00E56C36" w:rsidRDefault="00F6601F" w:rsidP="00E56C36">
      <w:r w:rsidRPr="00E56C36">
        <w:t>Показатель, отражающий способность страховой компании выполнять свои обязательства, называется _______________.</w:t>
      </w:r>
    </w:p>
    <w:p w14:paraId="686902EC" w14:textId="77777777" w:rsidR="00E56C36" w:rsidRDefault="00F6601F" w:rsidP="00E56C36">
      <w:r w:rsidRPr="00E56C36">
        <w:t>Правильный ответ: коэффициент платежеспособности</w:t>
      </w:r>
    </w:p>
    <w:p w14:paraId="54BCDC4C" w14:textId="09273643" w:rsidR="00F6601F" w:rsidRPr="00E56C36" w:rsidRDefault="00F6601F" w:rsidP="00E56C36">
      <w:r w:rsidRPr="00E56C36">
        <w:t xml:space="preserve">Компетенции (индикаторы): </w:t>
      </w:r>
      <w:r w:rsidR="006E155E">
        <w:t>ПК-3 (ПК-3.1)</w:t>
      </w:r>
    </w:p>
    <w:p w14:paraId="6C5C2ADF" w14:textId="1FA1FB77" w:rsidR="00F6601F" w:rsidRPr="00E56C36" w:rsidRDefault="00F6601F" w:rsidP="00E56C36"/>
    <w:p w14:paraId="72FD23FD" w14:textId="77777777" w:rsidR="00E56C36" w:rsidRDefault="00E56C36" w:rsidP="00E56C36">
      <w:r>
        <w:t xml:space="preserve">9. </w:t>
      </w:r>
      <w:r w:rsidR="00F6601F" w:rsidRPr="00E56C36">
        <w:rPr>
          <w:i/>
          <w:iCs/>
        </w:rPr>
        <w:t>Напишите пропущенное слово или словосочетание</w:t>
      </w:r>
      <w:r w:rsidR="00F6601F" w:rsidRPr="00E56C36">
        <w:t>.</w:t>
      </w:r>
    </w:p>
    <w:p w14:paraId="7DD04A0A" w14:textId="77777777" w:rsidR="00E56C36" w:rsidRDefault="00F6601F" w:rsidP="00E56C36">
      <w:r w:rsidRPr="00E56C36">
        <w:t>Расчет страхового тарифа включает в себя вычисление _______________ премии, определяемой на основе статистических данных о страховых случаях.</w:t>
      </w:r>
    </w:p>
    <w:p w14:paraId="686ADD0A" w14:textId="77777777" w:rsidR="00E56C36" w:rsidRDefault="00F6601F" w:rsidP="00E56C36">
      <w:r w:rsidRPr="00E56C36">
        <w:t>Правильный ответ: нетто-премия</w:t>
      </w:r>
    </w:p>
    <w:p w14:paraId="26E58FFE" w14:textId="3DA5E3CC" w:rsidR="00F6601F" w:rsidRPr="00E56C36" w:rsidRDefault="00F6601F" w:rsidP="00E56C36">
      <w:r w:rsidRPr="00E56C36">
        <w:t xml:space="preserve">Компетенции (индикаторы): </w:t>
      </w:r>
      <w:r w:rsidR="006E155E">
        <w:t>ПК-3 (ПК-3.1)</w:t>
      </w:r>
    </w:p>
    <w:p w14:paraId="4FD1DB2A" w14:textId="66AEB534" w:rsidR="00F6601F" w:rsidRPr="00E56C36" w:rsidRDefault="00F6601F" w:rsidP="00E56C36"/>
    <w:p w14:paraId="1535B71C" w14:textId="77777777" w:rsidR="00E56C36" w:rsidRDefault="00E56C36" w:rsidP="00E56C36">
      <w:r>
        <w:t xml:space="preserve">10. </w:t>
      </w:r>
      <w:r w:rsidR="00F6601F" w:rsidRPr="00E56C36">
        <w:rPr>
          <w:i/>
          <w:iCs/>
        </w:rPr>
        <w:t>Напишите пропущенное слово или словосочетание</w:t>
      </w:r>
      <w:r w:rsidR="00F6601F" w:rsidRPr="00E56C36">
        <w:t>.</w:t>
      </w:r>
    </w:p>
    <w:p w14:paraId="527E8449" w14:textId="77777777" w:rsidR="00E56C36" w:rsidRDefault="00F6601F" w:rsidP="00E56C36">
      <w:r w:rsidRPr="00E56C36">
        <w:t>Метод, основанный на экспертных оценках для определения риска при отсутствии достаточных статистических данных, называется _______________.</w:t>
      </w:r>
    </w:p>
    <w:p w14:paraId="7D79B4FF" w14:textId="427D0D92" w:rsidR="00E56C36" w:rsidRDefault="00F6601F" w:rsidP="00E56C36">
      <w:r w:rsidRPr="00E56C36">
        <w:t>Правильный ответ: метод экспертных оценок/экспертный метод</w:t>
      </w:r>
    </w:p>
    <w:p w14:paraId="40D1B692" w14:textId="2A44A3B7" w:rsidR="00F6601F" w:rsidRPr="00E56C36" w:rsidRDefault="00F6601F" w:rsidP="00E56C36">
      <w:r w:rsidRPr="00E56C36">
        <w:t xml:space="preserve">Компетенции (индикаторы): </w:t>
      </w:r>
      <w:r w:rsidR="006E155E">
        <w:t>ПК-3 (ПК-3.1)</w:t>
      </w:r>
    </w:p>
    <w:p w14:paraId="31A1473C" w14:textId="1269A3F5" w:rsidR="00DD7EED" w:rsidRDefault="00DD7EED" w:rsidP="00000EA6">
      <w:pPr>
        <w:pStyle w:val="3"/>
      </w:pPr>
      <w:r w:rsidRPr="00DD7EED">
        <w:t>Задания открытого типа с кратким свободным ответом</w:t>
      </w:r>
    </w:p>
    <w:p w14:paraId="68EAB7A4" w14:textId="77777777" w:rsidR="003B5F76" w:rsidRPr="003B5F76" w:rsidRDefault="003B5F76" w:rsidP="003B5F76">
      <w:r w:rsidRPr="003B5F76">
        <w:t xml:space="preserve">1. </w:t>
      </w:r>
      <w:r w:rsidRPr="003B5F76">
        <w:rPr>
          <w:i/>
          <w:iCs/>
        </w:rPr>
        <w:t>Напишите результат вычислений</w:t>
      </w:r>
      <w:r w:rsidRPr="003B5F76">
        <w:t>: какова вероятность того, что страховая компания не разорится в модели с одним договором страхования, если вероятность наступления страхового случая составляет 0,2?</w:t>
      </w:r>
    </w:p>
    <w:p w14:paraId="54ED5C31" w14:textId="77777777" w:rsidR="00B77D1A" w:rsidRDefault="003B5F76" w:rsidP="003B5F76">
      <w:r w:rsidRPr="003B5F76">
        <w:t>Правильный ответ: 0,8</w:t>
      </w:r>
    </w:p>
    <w:p w14:paraId="06307B3A" w14:textId="6B70AEEF" w:rsidR="00B77D1A" w:rsidRPr="003B5F76" w:rsidRDefault="00B77D1A" w:rsidP="00B77D1A">
      <w:r w:rsidRPr="003B5F76">
        <w:t xml:space="preserve">Компетенции (индикаторы): </w:t>
      </w:r>
      <w:r w:rsidR="006E155E">
        <w:t>ПК-3 (ПК-3.1)</w:t>
      </w:r>
      <w:r w:rsidRPr="003B5F76">
        <w:t>.</w:t>
      </w:r>
    </w:p>
    <w:p w14:paraId="3C8F5145" w14:textId="7F29212C" w:rsidR="003B5F76" w:rsidRPr="003B5F76" w:rsidRDefault="003B5F76" w:rsidP="003B5F76"/>
    <w:p w14:paraId="612DA03A" w14:textId="77777777" w:rsidR="003B5F76" w:rsidRPr="003B5F76" w:rsidRDefault="003B5F76" w:rsidP="003B5F76">
      <w:r w:rsidRPr="003B5F76">
        <w:t xml:space="preserve">2. </w:t>
      </w:r>
      <w:r w:rsidRPr="003B5F76">
        <w:rPr>
          <w:i/>
          <w:iCs/>
        </w:rPr>
        <w:t>Напишите результат вычислений</w:t>
      </w:r>
      <w:r w:rsidRPr="003B5F76">
        <w:t>: чему равна приведенная ценность суммы в 1000 рублей через 1 год при эффективной процентной ставке 5%?</w:t>
      </w:r>
    </w:p>
    <w:p w14:paraId="0B98C866" w14:textId="77777777" w:rsidR="00B77D1A" w:rsidRDefault="003B5F76" w:rsidP="003B5F76">
      <w:r w:rsidRPr="003B5F76">
        <w:t>Правильный ответ: 952,38</w:t>
      </w:r>
    </w:p>
    <w:p w14:paraId="51B2D230" w14:textId="16F55DC8" w:rsidR="00B77D1A" w:rsidRPr="003B5F76" w:rsidRDefault="00B77D1A" w:rsidP="00B77D1A">
      <w:r w:rsidRPr="003B5F76">
        <w:t xml:space="preserve">Компетенции (индикаторы): </w:t>
      </w:r>
      <w:r w:rsidR="006E155E">
        <w:t>ПК-3 (ПК-3.1)</w:t>
      </w:r>
      <w:r w:rsidRPr="003B5F76">
        <w:t>.</w:t>
      </w:r>
    </w:p>
    <w:p w14:paraId="64AECB92" w14:textId="77777777" w:rsidR="003B5F76" w:rsidRDefault="003B5F76" w:rsidP="00C85DDA"/>
    <w:p w14:paraId="2DB06CB0" w14:textId="6F7CFB93" w:rsidR="00983747" w:rsidRPr="00983747" w:rsidRDefault="00983747" w:rsidP="00983747">
      <w:r w:rsidRPr="00983747">
        <w:t>3. Напишите результат вычислений: чему равна функция выживания S(x) для возраста x=20 лет, если используется закон де Муавра с предельным возрастом ω=100 лет?</w:t>
      </w:r>
    </w:p>
    <w:p w14:paraId="644662E5" w14:textId="77777777" w:rsidR="00983747" w:rsidRPr="00983747" w:rsidRDefault="00983747" w:rsidP="00983747">
      <w:r w:rsidRPr="00983747">
        <w:t>Правильный ответ: 0,8</w:t>
      </w:r>
    </w:p>
    <w:p w14:paraId="3B8BBEC0" w14:textId="5ECE067F" w:rsidR="00983747" w:rsidRDefault="00983747" w:rsidP="00983747">
      <w:r w:rsidRPr="003B5F76">
        <w:t xml:space="preserve">Компетенции (индикаторы): </w:t>
      </w:r>
      <w:r w:rsidR="006E155E">
        <w:t>ПК-3 (ПК-3.1)</w:t>
      </w:r>
      <w:r w:rsidRPr="003B5F76">
        <w:t>.</w:t>
      </w:r>
    </w:p>
    <w:p w14:paraId="2E3F2A7F" w14:textId="3E5540F2" w:rsidR="003B5F76" w:rsidRDefault="003B5F76" w:rsidP="00C85DDA"/>
    <w:p w14:paraId="7BC8CFC9" w14:textId="42DA46B7" w:rsidR="0049257E" w:rsidRPr="0049257E" w:rsidRDefault="000250F7" w:rsidP="0049257E">
      <w:r w:rsidRPr="0049257E">
        <w:t>4.</w:t>
      </w:r>
      <w:r w:rsidR="0049257E" w:rsidRPr="0049257E">
        <w:t xml:space="preserve"> </w:t>
      </w:r>
      <w:r w:rsidR="0049257E" w:rsidRPr="00000078">
        <w:rPr>
          <w:i/>
          <w:iCs/>
        </w:rPr>
        <w:t>Напишите результат вычислений</w:t>
      </w:r>
      <w:r w:rsidR="0049257E" w:rsidRPr="0049257E">
        <w:t>: чему равна интенсивность смертности μ(x) в возрасте x=50 лет по закону Мэйкхама, если A=0,0001, B=0,0003, c=1,1?</w:t>
      </w:r>
    </w:p>
    <w:p w14:paraId="61D846AE" w14:textId="77777777" w:rsidR="0049257E" w:rsidRPr="0049257E" w:rsidRDefault="0049257E" w:rsidP="0049257E">
      <w:r w:rsidRPr="0049257E">
        <w:t>Правильный ответ: 0,0136</w:t>
      </w:r>
    </w:p>
    <w:p w14:paraId="4E2256FF" w14:textId="36AE0C5D" w:rsidR="0049257E" w:rsidRDefault="0049257E" w:rsidP="0049257E">
      <w:r w:rsidRPr="003B5F76">
        <w:lastRenderedPageBreak/>
        <w:t xml:space="preserve">Компетенции (индикаторы): </w:t>
      </w:r>
      <w:r w:rsidR="006E155E">
        <w:t>ПК-3 (ПК-3.1)</w:t>
      </w:r>
      <w:r w:rsidRPr="003B5F76">
        <w:t>.</w:t>
      </w:r>
    </w:p>
    <w:p w14:paraId="1010C979" w14:textId="77777777" w:rsidR="009D3827" w:rsidRPr="00C85DDA" w:rsidRDefault="009D3827" w:rsidP="00C85DDA"/>
    <w:p w14:paraId="1D81F9D2" w14:textId="77777777" w:rsidR="00C601F4" w:rsidRPr="00C601F4" w:rsidRDefault="00000078" w:rsidP="00C601F4">
      <w:r>
        <w:t xml:space="preserve">5. </w:t>
      </w:r>
      <w:r w:rsidR="00C601F4" w:rsidRPr="00C601F4">
        <w:rPr>
          <w:i/>
          <w:iCs/>
        </w:rPr>
        <w:t>Напишите результат вычислений</w:t>
      </w:r>
      <w:r w:rsidR="00C601F4" w:rsidRPr="00C601F4">
        <w:t>: чему равна нетто-премия для страхования с выплатой 5000 рублей при наступлении страхового случая с вероятностью 0,01?</w:t>
      </w:r>
    </w:p>
    <w:p w14:paraId="1E59B320" w14:textId="77777777" w:rsidR="00C601F4" w:rsidRPr="00C601F4" w:rsidRDefault="00C601F4" w:rsidP="00C601F4">
      <w:r w:rsidRPr="00C601F4">
        <w:t>Правильный ответ: 50</w:t>
      </w:r>
    </w:p>
    <w:p w14:paraId="78935B24" w14:textId="4BE38335" w:rsidR="005B12BC" w:rsidRDefault="005B12BC" w:rsidP="005B12BC">
      <w:r w:rsidRPr="003B5F76">
        <w:t xml:space="preserve">Компетенции (индикаторы): </w:t>
      </w:r>
      <w:r w:rsidR="006E155E">
        <w:t>ПК-3 (ПК-3.1)</w:t>
      </w:r>
      <w:r w:rsidRPr="003B5F76">
        <w:t>.</w:t>
      </w:r>
    </w:p>
    <w:p w14:paraId="240A1DD5" w14:textId="77777777" w:rsidR="005B12BC" w:rsidRDefault="005B12BC" w:rsidP="00D41B52"/>
    <w:p w14:paraId="50FAEAF7" w14:textId="1B77312C" w:rsidR="00105775" w:rsidRPr="00105775" w:rsidRDefault="005B12BC" w:rsidP="00105775">
      <w:r>
        <w:t xml:space="preserve">6. </w:t>
      </w:r>
      <w:r w:rsidR="00105775" w:rsidRPr="00105775">
        <w:rPr>
          <w:i/>
          <w:iCs/>
        </w:rPr>
        <w:t>Напишите результат вычислений</w:t>
      </w:r>
      <w:r w:rsidR="00105775" w:rsidRPr="00105775">
        <w:t>: какова вероятность разорения страховой компании за один период в биномиальной модели, если начальный капитал u=1000, премия c=200, а выплата S=1500 с вероятностью p=0,1?</w:t>
      </w:r>
    </w:p>
    <w:p w14:paraId="4514E7A9" w14:textId="77777777" w:rsidR="00105775" w:rsidRPr="00105775" w:rsidRDefault="00105775" w:rsidP="00105775">
      <w:r w:rsidRPr="00105775">
        <w:t>Правильный ответ: 0,1</w:t>
      </w:r>
    </w:p>
    <w:p w14:paraId="04865C51" w14:textId="517AEB81" w:rsidR="005B12BC" w:rsidRDefault="00887025" w:rsidP="00D41B52">
      <w:r w:rsidRPr="003B5F76">
        <w:t xml:space="preserve">Компетенции (индикаторы): </w:t>
      </w:r>
      <w:r w:rsidR="006E155E">
        <w:t>ПК-3 (ПК-3.1)</w:t>
      </w:r>
      <w:r w:rsidRPr="003B5F76">
        <w:t>.</w:t>
      </w:r>
    </w:p>
    <w:p w14:paraId="719A03C5" w14:textId="77777777" w:rsidR="00105775" w:rsidRDefault="00105775" w:rsidP="00D41B52"/>
    <w:p w14:paraId="2AC5F296" w14:textId="77777777" w:rsidR="00887025" w:rsidRPr="00887025" w:rsidRDefault="00887025" w:rsidP="00887025">
      <w:r>
        <w:t xml:space="preserve">7. </w:t>
      </w:r>
      <w:r w:rsidRPr="00B100C0">
        <w:rPr>
          <w:i/>
          <w:iCs/>
        </w:rPr>
        <w:t>Напишите результат вычислений</w:t>
      </w:r>
      <w:r w:rsidRPr="00887025">
        <w:t>: чему равна доля риска, переданная перестраховщику, если в квотном договоре перестрахования установлена квота 40%?</w:t>
      </w:r>
    </w:p>
    <w:p w14:paraId="06F839FD" w14:textId="77777777" w:rsidR="00887025" w:rsidRPr="00887025" w:rsidRDefault="00887025" w:rsidP="00887025">
      <w:r w:rsidRPr="00887025">
        <w:t>Правильный ответ: 0,4</w:t>
      </w:r>
    </w:p>
    <w:p w14:paraId="2439FFA5" w14:textId="4A188ACA" w:rsidR="00887025" w:rsidRDefault="00887025" w:rsidP="00D41B52">
      <w:r w:rsidRPr="003B5F76">
        <w:t xml:space="preserve">Компетенции (индикаторы): </w:t>
      </w:r>
      <w:r w:rsidR="006E155E">
        <w:t>ПК-3 (ПК-3.1)</w:t>
      </w:r>
      <w:r w:rsidRPr="003B5F76">
        <w:t>.</w:t>
      </w:r>
    </w:p>
    <w:p w14:paraId="381B8745" w14:textId="77777777" w:rsidR="00887025" w:rsidRDefault="00887025" w:rsidP="00D41B52"/>
    <w:p w14:paraId="01758BA3" w14:textId="1011E78B" w:rsidR="006F7023" w:rsidRPr="006F7023" w:rsidRDefault="00451C23" w:rsidP="006F7023">
      <w:r>
        <w:t xml:space="preserve">8. </w:t>
      </w:r>
      <w:r w:rsidR="006F7023" w:rsidRPr="00B100C0">
        <w:rPr>
          <w:i/>
          <w:iCs/>
        </w:rPr>
        <w:t>Напишите результат вычислений</w:t>
      </w:r>
      <w:r w:rsidR="006F7023" w:rsidRPr="006F7023">
        <w:t xml:space="preserve">: чему равна ожидаемая продолжительность жизни </w:t>
      </w:r>
      <w:r w:rsidR="006F7023" w:rsidRPr="006F7023">
        <w:rPr>
          <w:noProof/>
        </w:rPr>
        <w:drawing>
          <wp:inline distT="0" distB="0" distL="0" distR="0" wp14:anchorId="0F4DDC8F" wp14:editId="39130DBA">
            <wp:extent cx="1228896" cy="1905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8896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023" w:rsidRPr="006F7023">
        <w:t xml:space="preserve"> в возрасте x=0 по закону де Муавра с предельным возрастом ω=100 лет?</w:t>
      </w:r>
    </w:p>
    <w:p w14:paraId="329BD160" w14:textId="77777777" w:rsidR="00F7707B" w:rsidRPr="00F7707B" w:rsidRDefault="00F7707B" w:rsidP="00F7707B">
      <w:r w:rsidRPr="00F7707B">
        <w:t>Правильный ответ: 50</w:t>
      </w:r>
    </w:p>
    <w:p w14:paraId="052207C6" w14:textId="1F131551" w:rsidR="00F7707B" w:rsidRDefault="00F7707B" w:rsidP="00F7707B">
      <w:r w:rsidRPr="003B5F76">
        <w:t xml:space="preserve">Компетенции (индикаторы): </w:t>
      </w:r>
      <w:r w:rsidR="006E155E">
        <w:t>ПК-3 (ПК-3.1)</w:t>
      </w:r>
      <w:r w:rsidRPr="003B5F76">
        <w:t>.</w:t>
      </w:r>
    </w:p>
    <w:p w14:paraId="340CF4F4" w14:textId="77777777" w:rsidR="006F7023" w:rsidRDefault="006F7023" w:rsidP="00D41B52"/>
    <w:p w14:paraId="5D032A04" w14:textId="032024EE" w:rsidR="00427B69" w:rsidRPr="00427B69" w:rsidRDefault="00F7707B" w:rsidP="00427B69">
      <w:r>
        <w:t xml:space="preserve">9. </w:t>
      </w:r>
      <w:r w:rsidR="00427B69" w:rsidRPr="00B100C0">
        <w:rPr>
          <w:i/>
          <w:iCs/>
        </w:rPr>
        <w:t>Напишите результат вычислений</w:t>
      </w:r>
      <w:r w:rsidR="00427B69" w:rsidRPr="00427B69">
        <w:t xml:space="preserve">: чему равна приведенная ценность пожизненной ренты в 100 рублей в год при процентной ставке 4%, если ожидаемая продолжительность жизни </w:t>
      </w:r>
      <w:r w:rsidR="00427B69" w:rsidRPr="00427B69">
        <w:rPr>
          <w:noProof/>
        </w:rPr>
        <w:drawing>
          <wp:inline distT="0" distB="0" distL="0" distR="0" wp14:anchorId="6A54863A" wp14:editId="47AE41D3">
            <wp:extent cx="628738" cy="2095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B69">
        <w:t xml:space="preserve"> </w:t>
      </w:r>
      <w:r w:rsidR="00427B69" w:rsidRPr="00427B69">
        <w:t>лет?</w:t>
      </w:r>
    </w:p>
    <w:p w14:paraId="1F5AC7AA" w14:textId="77777777" w:rsidR="00427B69" w:rsidRPr="00427B69" w:rsidRDefault="00427B69" w:rsidP="00427B69">
      <w:r w:rsidRPr="00427B69">
        <w:t>Правильный ответ: 1566,81</w:t>
      </w:r>
    </w:p>
    <w:p w14:paraId="48E55B79" w14:textId="4B8F5DEA" w:rsidR="006F7023" w:rsidRDefault="00E278A6" w:rsidP="00D41B52">
      <w:r w:rsidRPr="003B5F76">
        <w:t xml:space="preserve">Компетенции (индикаторы): </w:t>
      </w:r>
      <w:r w:rsidR="006E155E">
        <w:t>ПК-3 (ПК-3.1)</w:t>
      </w:r>
    </w:p>
    <w:p w14:paraId="02E991AF" w14:textId="77777777" w:rsidR="006F7023" w:rsidRDefault="006F7023" w:rsidP="00D41B52"/>
    <w:p w14:paraId="513DA8A6" w14:textId="4C5C9C84" w:rsidR="00D937DF" w:rsidRPr="00D937DF" w:rsidRDefault="00D937DF" w:rsidP="00D937DF">
      <w:r>
        <w:t xml:space="preserve">10. </w:t>
      </w:r>
      <w:r w:rsidRPr="00B100C0">
        <w:rPr>
          <w:i/>
          <w:iCs/>
        </w:rPr>
        <w:t>Напишите результат вычислений</w:t>
      </w:r>
      <w:r w:rsidRPr="00D937DF">
        <w:t xml:space="preserve">: чему равна нагрузка безопасности для страховой премии, если нетто-премия составляет 200 рублей, а полная премия </w:t>
      </w:r>
      <w:r>
        <w:t>–</w:t>
      </w:r>
      <w:r w:rsidRPr="00D937DF">
        <w:t xml:space="preserve"> 250 рублей?</w:t>
      </w:r>
    </w:p>
    <w:p w14:paraId="457BB8A1" w14:textId="77777777" w:rsidR="00D937DF" w:rsidRPr="00D937DF" w:rsidRDefault="00D937DF" w:rsidP="00D937DF">
      <w:r w:rsidRPr="00D937DF">
        <w:t>Правильный ответ: 50</w:t>
      </w:r>
    </w:p>
    <w:p w14:paraId="3E35CB4C" w14:textId="2930BEFC" w:rsidR="00E278A6" w:rsidRDefault="00D937DF" w:rsidP="00D41B52">
      <w:r w:rsidRPr="003B5F76">
        <w:t xml:space="preserve">Компетенции (индикаторы): </w:t>
      </w:r>
      <w:r w:rsidR="006E155E">
        <w:t>ПК-3 (ПК-3.1)</w:t>
      </w:r>
    </w:p>
    <w:p w14:paraId="300A6FE8" w14:textId="77777777" w:rsidR="00053130" w:rsidRDefault="00DD7EED" w:rsidP="0076151B">
      <w:pPr>
        <w:pStyle w:val="3"/>
      </w:pPr>
      <w:r w:rsidRPr="00DD7EED">
        <w:t>Задания открытого типа с развернутым ответом</w:t>
      </w:r>
    </w:p>
    <w:p w14:paraId="64C00C7D" w14:textId="77777777" w:rsidR="00D21E1D" w:rsidRDefault="00D21E1D" w:rsidP="00D21E1D">
      <w:r w:rsidRPr="00D21E1D">
        <w:t xml:space="preserve">1. </w:t>
      </w:r>
      <w:r w:rsidRPr="00D21E1D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Pr="00D21E1D">
        <w:t>.</w:t>
      </w:r>
    </w:p>
    <w:p w14:paraId="11CC3CFE" w14:textId="77777777" w:rsidR="00D21E1D" w:rsidRDefault="00D21E1D" w:rsidP="00D21E1D">
      <w:r w:rsidRPr="00D21E1D">
        <w:t xml:space="preserve">Рассчитайте приведенную ценность страховой выплаты по 10-летнему временному страхованию жизни с ежегодной выплатой 1000 рублей в случае смерти страхователя. Предполагается, что вероятность смерти в каждом году </w:t>
      </w:r>
      <w:r w:rsidRPr="00D21E1D">
        <w:lastRenderedPageBreak/>
        <w:t>постоянна и равна 0,02, процентная ставка составляет 5%. Оцените финансовый риск для страховщика.</w:t>
      </w:r>
    </w:p>
    <w:p w14:paraId="04D041EF" w14:textId="77777777" w:rsidR="00D21E1D" w:rsidRDefault="00D21E1D" w:rsidP="00D21E1D">
      <w:r w:rsidRPr="00D21E1D">
        <w:t>Время выполнения – 15 мин.</w:t>
      </w:r>
    </w:p>
    <w:p w14:paraId="616172DA" w14:textId="77777777" w:rsidR="00D21E1D" w:rsidRDefault="00D21E1D" w:rsidP="00D21E1D">
      <w:r w:rsidRPr="00D21E1D">
        <w:t>Ожидаемый результат:</w:t>
      </w:r>
    </w:p>
    <w:p w14:paraId="20CEC3EB" w14:textId="7F000CF3" w:rsidR="00CF649F" w:rsidRDefault="00CF649F" w:rsidP="00D21E1D">
      <w:r w:rsidRPr="00D51918">
        <w:rPr>
          <w:noProof/>
        </w:rPr>
        <w:drawing>
          <wp:inline distT="0" distB="0" distL="0" distR="0" wp14:anchorId="3FFDBBC4" wp14:editId="3089C489">
            <wp:extent cx="5940425" cy="43738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285"/>
                    <a:stretch/>
                  </pic:blipFill>
                  <pic:spPr bwMode="auto">
                    <a:xfrm>
                      <a:off x="0" y="0"/>
                      <a:ext cx="5940425" cy="437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1A6EC" w14:textId="77777777" w:rsidR="00D21E1D" w:rsidRDefault="00D21E1D" w:rsidP="00D21E1D">
      <w:r w:rsidRPr="00D21E1D">
        <w:t>Приведенная ценность страховой выплаты составляет около 171,69 рублей. Расчет включает вероятность смерти в каждом году (0,02), вероятность дожития до начала года, дисконтирование выплат по ставке 5% и суммирование ожидаемых приведенных ценностей за 10 лет. Финансовый риск для страховщика связан с вероятностью наступления страхового случая и необходимостью покрытия выплат при ограниченном капитале.</w:t>
      </w:r>
    </w:p>
    <w:p w14:paraId="698F61AE" w14:textId="77777777" w:rsidR="00D21E1D" w:rsidRDefault="00D21E1D" w:rsidP="00D21E1D">
      <w:r w:rsidRPr="00D21E1D">
        <w:t>Критерии оценивания: Наличие в ответе расчета вероятностей дожития и смерти, применения формулы дисконтирования, вычисления приведенной ценности, упоминания финансового риска с учетом неопределенности.</w:t>
      </w:r>
    </w:p>
    <w:p w14:paraId="6EEAC752" w14:textId="134136B2" w:rsidR="00D21E1D" w:rsidRPr="00D21E1D" w:rsidRDefault="00D21E1D" w:rsidP="00D21E1D">
      <w:r w:rsidRPr="00D21E1D">
        <w:t xml:space="preserve">Компетенции (индикаторы): </w:t>
      </w:r>
      <w:r w:rsidR="006E155E">
        <w:t>ПК-3 (ПК-3.1)</w:t>
      </w:r>
      <w:r w:rsidRPr="00D21E1D">
        <w:t>.</w:t>
      </w:r>
    </w:p>
    <w:p w14:paraId="5A7B9DDC" w14:textId="77777777" w:rsidR="00D51918" w:rsidRDefault="00D51918" w:rsidP="00D51918">
      <w:pPr>
        <w:ind w:firstLine="0"/>
      </w:pPr>
    </w:p>
    <w:p w14:paraId="24223D89" w14:textId="77777777" w:rsidR="00FA50A3" w:rsidRDefault="00D51918" w:rsidP="00FA50A3">
      <w:pPr>
        <w:ind w:firstLine="0"/>
      </w:pPr>
      <w:r>
        <w:t>2</w:t>
      </w:r>
      <w:r w:rsidRPr="00FA50A3">
        <w:t xml:space="preserve">. </w:t>
      </w:r>
      <w:r w:rsidR="00FA50A3" w:rsidRPr="00FA50A3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FA50A3" w:rsidRPr="00FA50A3">
        <w:t>.</w:t>
      </w:r>
    </w:p>
    <w:p w14:paraId="46521EF0" w14:textId="77777777" w:rsidR="00FA50A3" w:rsidRDefault="00FA50A3" w:rsidP="00FA50A3">
      <w:pPr>
        <w:ind w:firstLine="0"/>
      </w:pPr>
      <w:r w:rsidRPr="00FA50A3">
        <w:t xml:space="preserve">Оцените вероятность разорения страховой компании за первые три года в биномиальной модели. Начальный капитал составляет 2000 рублей, ежегодная премия </w:t>
      </w:r>
      <w:r>
        <w:t>–</w:t>
      </w:r>
      <w:r w:rsidRPr="00FA50A3">
        <w:t xml:space="preserve"> 500 рублей, выплата при страховом случае </w:t>
      </w:r>
      <w:r>
        <w:t>–</w:t>
      </w:r>
      <w:r w:rsidRPr="00FA50A3">
        <w:t xml:space="preserve"> 3000 рублей, вероятность наступления страхового случая в каждом году </w:t>
      </w:r>
      <w:r>
        <w:t>–</w:t>
      </w:r>
      <w:r w:rsidRPr="00FA50A3">
        <w:t xml:space="preserve"> 0,1.</w:t>
      </w:r>
    </w:p>
    <w:p w14:paraId="58285061" w14:textId="77777777" w:rsidR="00FA50A3" w:rsidRDefault="00FA50A3" w:rsidP="00FA50A3">
      <w:pPr>
        <w:ind w:firstLine="0"/>
      </w:pPr>
      <w:r w:rsidRPr="00FA50A3">
        <w:t>Время выполнения – 15 мин.</w:t>
      </w:r>
    </w:p>
    <w:p w14:paraId="3DBEDC6D" w14:textId="77777777" w:rsidR="00FA50A3" w:rsidRDefault="00FA50A3" w:rsidP="00FA50A3">
      <w:pPr>
        <w:ind w:firstLine="0"/>
      </w:pPr>
      <w:r w:rsidRPr="00FA50A3">
        <w:t>Ожидаемый результат:</w:t>
      </w:r>
    </w:p>
    <w:p w14:paraId="1FB2540C" w14:textId="174F1CB7" w:rsidR="00CF649F" w:rsidRDefault="00CF649F" w:rsidP="00FA50A3">
      <w:pPr>
        <w:ind w:firstLine="0"/>
      </w:pPr>
      <w:r w:rsidRPr="00DE5BEE">
        <w:rPr>
          <w:noProof/>
        </w:rPr>
        <w:lastRenderedPageBreak/>
        <w:drawing>
          <wp:inline distT="0" distB="0" distL="0" distR="0" wp14:anchorId="510D4F7A" wp14:editId="76EB65F7">
            <wp:extent cx="5940425" cy="378714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140"/>
                    <a:stretch/>
                  </pic:blipFill>
                  <pic:spPr bwMode="auto">
                    <a:xfrm>
                      <a:off x="0" y="0"/>
                      <a:ext cx="5940425" cy="378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FD6FA" w14:textId="77777777" w:rsidR="00FA50A3" w:rsidRDefault="00FA50A3" w:rsidP="00FA50A3">
      <w:pPr>
        <w:ind w:firstLine="0"/>
      </w:pPr>
      <w:r w:rsidRPr="00FA50A3">
        <w:t>Вероятность разорения за три года составляет 0,028. Расчет включает определение капитала на конец каждого года, учет вероятности наступления страхового случая (0,1) и отсутствия (0,9), вычисление вероятности разорения в каждом году и суммирование по правилу включения-исключения. Риск связан с недостаточностью капитала для покрытия выплат.</w:t>
      </w:r>
    </w:p>
    <w:p w14:paraId="09287D4D" w14:textId="77777777" w:rsidR="00DE5BEE" w:rsidRDefault="00FA50A3" w:rsidP="00FA50A3">
      <w:pPr>
        <w:ind w:firstLine="0"/>
      </w:pPr>
      <w:r w:rsidRPr="00FA50A3">
        <w:t>Критерии оценивания: Наличие в ответе поэтапного расчета капитала, вероятностей разорения для каждого года, итоговой вероятности, анализа риска с учетом неопределенности.</w:t>
      </w:r>
    </w:p>
    <w:p w14:paraId="48285689" w14:textId="5D837ED1" w:rsidR="00FA50A3" w:rsidRPr="00FA50A3" w:rsidRDefault="00FA50A3" w:rsidP="00FA50A3">
      <w:pPr>
        <w:ind w:firstLine="0"/>
      </w:pPr>
      <w:r w:rsidRPr="00FA50A3">
        <w:t xml:space="preserve">Компетенции (индикаторы): </w:t>
      </w:r>
      <w:r w:rsidR="006E155E">
        <w:t>ПК-3 (ПК-3.1)</w:t>
      </w:r>
      <w:r w:rsidRPr="00FA50A3">
        <w:t>.</w:t>
      </w:r>
    </w:p>
    <w:p w14:paraId="7CA5AF09" w14:textId="77777777" w:rsidR="00DE5BEE" w:rsidRDefault="00DE5BEE" w:rsidP="00D51918">
      <w:pPr>
        <w:ind w:firstLine="0"/>
      </w:pPr>
    </w:p>
    <w:p w14:paraId="4EA5522B" w14:textId="77777777" w:rsidR="0009057D" w:rsidRDefault="00DE5BEE" w:rsidP="0009057D">
      <w:pPr>
        <w:ind w:firstLine="0"/>
      </w:pPr>
      <w:r>
        <w:t xml:space="preserve">3. </w:t>
      </w:r>
      <w:r w:rsidR="0009057D" w:rsidRPr="0009057D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09057D" w:rsidRPr="0009057D">
        <w:t>.</w:t>
      </w:r>
    </w:p>
    <w:p w14:paraId="28D57B28" w14:textId="77777777" w:rsidR="0009057D" w:rsidRDefault="0009057D" w:rsidP="0009057D">
      <w:pPr>
        <w:ind w:firstLine="0"/>
      </w:pPr>
      <w:r w:rsidRPr="0009057D">
        <w:t>Рассчитайте оптимальную долю риска, передаваемую перестраховщику в квотном договоре, если страховая сумма — 10 000 рублей, начальный капитал страховщика — 2000 рублей, вероятность страхового случая — 0,05, а перестраховщик требует премию в размере 10% от переданной суммы. Оцените влияние на финансовую устойчивость.</w:t>
      </w:r>
    </w:p>
    <w:p w14:paraId="11491D8B" w14:textId="77777777" w:rsidR="0009057D" w:rsidRDefault="0009057D" w:rsidP="0009057D">
      <w:pPr>
        <w:ind w:firstLine="0"/>
      </w:pPr>
      <w:r w:rsidRPr="0009057D">
        <w:t>Время выполнения – 15 мин.</w:t>
      </w:r>
    </w:p>
    <w:p w14:paraId="6C7814BB" w14:textId="77777777" w:rsidR="0009057D" w:rsidRDefault="0009057D" w:rsidP="0009057D">
      <w:pPr>
        <w:ind w:firstLine="0"/>
      </w:pPr>
      <w:r w:rsidRPr="0009057D">
        <w:t>Ожидаемый результат:</w:t>
      </w:r>
    </w:p>
    <w:p w14:paraId="2DA77785" w14:textId="24B2C18F" w:rsidR="00926486" w:rsidRDefault="00926486" w:rsidP="0009057D">
      <w:pPr>
        <w:ind w:firstLine="0"/>
      </w:pPr>
      <w:r w:rsidRPr="00370DE6">
        <w:rPr>
          <w:noProof/>
        </w:rPr>
        <w:lastRenderedPageBreak/>
        <w:drawing>
          <wp:inline distT="0" distB="0" distL="0" distR="0" wp14:anchorId="78B849F6" wp14:editId="6911EA85">
            <wp:extent cx="5940425" cy="310705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359"/>
                    <a:stretch/>
                  </pic:blipFill>
                  <pic:spPr bwMode="auto">
                    <a:xfrm>
                      <a:off x="0" y="0"/>
                      <a:ext cx="5940425" cy="310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1C0C2" w14:textId="77777777" w:rsidR="0009057D" w:rsidRDefault="0009057D" w:rsidP="0009057D">
      <w:pPr>
        <w:ind w:firstLine="0"/>
      </w:pPr>
      <w:r w:rsidRPr="0009057D">
        <w:t>Оптимальная доля риска, переданная перестраховщику, составляет около 0,6 (60%). Расчет включает вычисление ожидаемой выплаты, затрат на перестрахование, остаточного риска для страховщика, сравнение с капиталом и минимизацию вероятности разорения. Перестрахование повышает устойчивость, снижая риск превышения выплат над капиталом.</w:t>
      </w:r>
    </w:p>
    <w:p w14:paraId="0AAC7255" w14:textId="77777777" w:rsidR="0009057D" w:rsidRDefault="0009057D" w:rsidP="0009057D">
      <w:pPr>
        <w:ind w:firstLine="0"/>
      </w:pPr>
      <w:r w:rsidRPr="0009057D">
        <w:t>Критерии оценивания: Наличие в ответе расчета ожидаемой выплаты, затрат на перестрахование, остаточного риска, оптимальной доли, анализа влияния на устойчивость.</w:t>
      </w:r>
    </w:p>
    <w:p w14:paraId="7FDB549E" w14:textId="0EEC4F10" w:rsidR="0009057D" w:rsidRPr="0009057D" w:rsidRDefault="0009057D" w:rsidP="0009057D">
      <w:pPr>
        <w:ind w:firstLine="0"/>
      </w:pPr>
      <w:r w:rsidRPr="0009057D">
        <w:t xml:space="preserve">Компетенции (индикаторы): </w:t>
      </w:r>
      <w:r w:rsidR="006E155E">
        <w:t>ПК-3 (ПК-3.1)</w:t>
      </w:r>
      <w:r w:rsidRPr="0009057D">
        <w:t>.</w:t>
      </w:r>
    </w:p>
    <w:p w14:paraId="61DDB2BF" w14:textId="77777777" w:rsidR="00370DE6" w:rsidRDefault="00370DE6" w:rsidP="00D51918">
      <w:pPr>
        <w:ind w:firstLine="0"/>
      </w:pPr>
    </w:p>
    <w:p w14:paraId="57EF0BF2" w14:textId="77777777" w:rsidR="00585FCD" w:rsidRDefault="00D92EC0" w:rsidP="00585FCD">
      <w:pPr>
        <w:ind w:firstLine="0"/>
      </w:pPr>
      <w:r>
        <w:t xml:space="preserve">4. </w:t>
      </w:r>
      <w:r w:rsidR="00585FCD" w:rsidRPr="00585FCD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585FCD" w:rsidRPr="00585FCD">
        <w:t>.</w:t>
      </w:r>
    </w:p>
    <w:p w14:paraId="5FBFE905" w14:textId="77777777" w:rsidR="00585FCD" w:rsidRDefault="00585FCD" w:rsidP="00585FCD">
      <w:pPr>
        <w:ind w:firstLine="0"/>
      </w:pPr>
      <w:r w:rsidRPr="00585FCD">
        <w:t>Страховая компания заключила договор пропорционального перестрахования, по которому перестраховщик покрывает 40% каждой выплаты по страховым случаям. Средняя выплата по одному иску составляет 5000 рублей, а дисперсия выплат равна 10 000 000 рублей². Рассчитайте, как изменится дисперсия портфеля страховой компании после перестрахования, если всего в портфеле 100 независимых исков. Оцените влияние перестрахования на риск компании и предложите меры по дальнейшему его снижению.</w:t>
      </w:r>
    </w:p>
    <w:p w14:paraId="3D899C17" w14:textId="77777777" w:rsidR="00585FCD" w:rsidRDefault="00585FCD" w:rsidP="00585FCD">
      <w:pPr>
        <w:ind w:firstLine="0"/>
      </w:pPr>
      <w:r w:rsidRPr="00585FCD">
        <w:t>Время выполнения – 15 мин.</w:t>
      </w:r>
    </w:p>
    <w:p w14:paraId="44BE3EE1" w14:textId="77777777" w:rsidR="00585FCD" w:rsidRDefault="00585FCD" w:rsidP="00585FCD">
      <w:pPr>
        <w:ind w:firstLine="0"/>
      </w:pPr>
      <w:r w:rsidRPr="00585FCD">
        <w:t>Ожидаемый результат:</w:t>
      </w:r>
    </w:p>
    <w:p w14:paraId="30F7BDEC" w14:textId="2B3DD7BC" w:rsidR="00926486" w:rsidRDefault="00926486" w:rsidP="00585FCD">
      <w:pPr>
        <w:ind w:firstLine="0"/>
      </w:pPr>
      <w:r w:rsidRPr="00C458BD">
        <w:rPr>
          <w:noProof/>
        </w:rPr>
        <w:lastRenderedPageBreak/>
        <w:drawing>
          <wp:inline distT="0" distB="0" distL="0" distR="0" wp14:anchorId="7E8A0855" wp14:editId="3DD99E84">
            <wp:extent cx="5940425" cy="37915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504"/>
                    <a:stretch/>
                  </pic:blipFill>
                  <pic:spPr bwMode="auto">
                    <a:xfrm>
                      <a:off x="0" y="0"/>
                      <a:ext cx="5940425" cy="379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3AAA7" w14:textId="77777777" w:rsidR="00DC242B" w:rsidRDefault="00585FCD" w:rsidP="00585FCD">
      <w:pPr>
        <w:ind w:firstLine="0"/>
      </w:pPr>
      <w:r w:rsidRPr="00585FCD">
        <w:t>Дисперсия портфеля снизится с 1 000 000 000 рублей² до 360 000 000 рублей². Перестрахование снижает риск компании за счет уменьшения волатильности выплат, но для дальнейшего снижения риска можно увеличить долю перестрахования или использовать непропорциональное перестрахование.</w:t>
      </w:r>
    </w:p>
    <w:p w14:paraId="74890328" w14:textId="77777777" w:rsidR="00DC242B" w:rsidRDefault="00585FCD" w:rsidP="00585FCD">
      <w:pPr>
        <w:ind w:firstLine="0"/>
      </w:pPr>
      <w:r w:rsidRPr="00585FCD">
        <w:t>Критерии оценивания: Наличие расчета дисперсии до и после перестрахования, анализа влияния на риск и предложений по его снижению.</w:t>
      </w:r>
    </w:p>
    <w:p w14:paraId="50D033DD" w14:textId="4CBC7DD4" w:rsidR="00585FCD" w:rsidRPr="00585FCD" w:rsidRDefault="00585FCD" w:rsidP="00585FCD">
      <w:pPr>
        <w:ind w:firstLine="0"/>
      </w:pPr>
      <w:r w:rsidRPr="00585FCD">
        <w:t xml:space="preserve">Компетенции (индикаторы): </w:t>
      </w:r>
      <w:r w:rsidR="006E155E">
        <w:t>ПК-3 (ПК-3.1)</w:t>
      </w:r>
      <w:r w:rsidRPr="00585FCD">
        <w:t>.</w:t>
      </w:r>
    </w:p>
    <w:p w14:paraId="20109A4B" w14:textId="77777777" w:rsidR="00C458BD" w:rsidRDefault="00C458BD" w:rsidP="00D51918">
      <w:pPr>
        <w:ind w:firstLine="0"/>
      </w:pPr>
    </w:p>
    <w:p w14:paraId="6A3E4EB4" w14:textId="77777777" w:rsidR="00693148" w:rsidRDefault="00C458BD" w:rsidP="00693148">
      <w:pPr>
        <w:ind w:firstLine="0"/>
      </w:pPr>
      <w:r>
        <w:t xml:space="preserve">5. </w:t>
      </w:r>
      <w:r w:rsidR="00693148" w:rsidRPr="00693148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693148" w:rsidRPr="00693148">
        <w:t>.</w:t>
      </w:r>
    </w:p>
    <w:p w14:paraId="227718F4" w14:textId="77777777" w:rsidR="00693148" w:rsidRDefault="00693148" w:rsidP="00693148">
      <w:pPr>
        <w:ind w:firstLine="0"/>
      </w:pPr>
      <w:r w:rsidRPr="00693148">
        <w:t xml:space="preserve">Страховая компания заключила договор долгосрочного страхования жизни на 5 лет с ежегодной премией 2000 рублей, выплачиваемой в начале каждого года. Страховая выплата в случае смерти составляет 10 000 рублей и производится в конце года смерти. Вероятность смерти в каждом году постоянна и равна 0,02, а процентная ставка для дисконтирования </w:t>
      </w:r>
      <w:r>
        <w:t>–</w:t>
      </w:r>
      <w:r w:rsidRPr="00693148">
        <w:t xml:space="preserve"> 5% годовых. Рассчитайте актуарный резерв на конец второго года для застрахованного, который еще жив, и оцените, достаточно ли резервов для покрытия рисков.</w:t>
      </w:r>
    </w:p>
    <w:p w14:paraId="7D42A525" w14:textId="77777777" w:rsidR="00693148" w:rsidRDefault="00693148" w:rsidP="00693148">
      <w:pPr>
        <w:ind w:firstLine="0"/>
      </w:pPr>
      <w:r w:rsidRPr="00693148">
        <w:t>Время выполнения – 20 мин.</w:t>
      </w:r>
    </w:p>
    <w:p w14:paraId="5EDED7C5" w14:textId="77777777" w:rsidR="00693148" w:rsidRDefault="00693148" w:rsidP="00693148">
      <w:pPr>
        <w:ind w:firstLine="0"/>
      </w:pPr>
      <w:r w:rsidRPr="00693148">
        <w:t>Ожидаемый результат:</w:t>
      </w:r>
    </w:p>
    <w:p w14:paraId="52CD0D6A" w14:textId="08756021" w:rsidR="00926486" w:rsidRDefault="00926486" w:rsidP="00693148">
      <w:pPr>
        <w:ind w:firstLine="0"/>
      </w:pPr>
      <w:r w:rsidRPr="009B3A39">
        <w:rPr>
          <w:noProof/>
        </w:rPr>
        <w:lastRenderedPageBreak/>
        <w:drawing>
          <wp:inline distT="0" distB="0" distL="0" distR="0" wp14:anchorId="19F59175" wp14:editId="425F0DBF">
            <wp:extent cx="5940425" cy="401320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472"/>
                    <a:stretch/>
                  </pic:blipFill>
                  <pic:spPr bwMode="auto">
                    <a:xfrm>
                      <a:off x="0" y="0"/>
                      <a:ext cx="5940425" cy="401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E9E73" w14:textId="4B318967" w:rsidR="00926486" w:rsidRDefault="00926486" w:rsidP="00693148">
      <w:pPr>
        <w:ind w:firstLine="0"/>
      </w:pPr>
      <w:r w:rsidRPr="009B3A39">
        <w:rPr>
          <w:noProof/>
        </w:rPr>
        <w:drawing>
          <wp:inline distT="0" distB="0" distL="0" distR="0" wp14:anchorId="46711646" wp14:editId="1D17397B">
            <wp:extent cx="5940425" cy="24663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20738" w14:textId="3E5896D1" w:rsidR="00693148" w:rsidRDefault="00693148" w:rsidP="00693148">
      <w:pPr>
        <w:ind w:firstLine="0"/>
      </w:pPr>
      <w:r w:rsidRPr="00693148">
        <w:t>Актуарный резерв на конец второго года составляет примерно 1428,57 рублей. Резерв достаточен для покрытия ожидаемых выплат при текущих условиях, но компания должна учитывать возможные колебания смертности.</w:t>
      </w:r>
    </w:p>
    <w:p w14:paraId="481C8118" w14:textId="77777777" w:rsidR="00693148" w:rsidRDefault="00693148" w:rsidP="00693148">
      <w:pPr>
        <w:ind w:firstLine="0"/>
      </w:pPr>
      <w:r w:rsidRPr="00693148">
        <w:t>Критерии оценивания: Наличие полного расчета резерва, анализа его достаточности и рекомендаций по управлению рисками.</w:t>
      </w:r>
    </w:p>
    <w:p w14:paraId="5ED02B4B" w14:textId="476E5397" w:rsidR="00693148" w:rsidRPr="00693148" w:rsidRDefault="00693148" w:rsidP="00693148">
      <w:pPr>
        <w:ind w:firstLine="0"/>
      </w:pPr>
      <w:r w:rsidRPr="00693148">
        <w:t xml:space="preserve">Компетенции (индикаторы): </w:t>
      </w:r>
      <w:r w:rsidR="006E155E">
        <w:t>ПК-3 (ПК-3.1)</w:t>
      </w:r>
      <w:r w:rsidRPr="00693148">
        <w:t>.</w:t>
      </w:r>
    </w:p>
    <w:p w14:paraId="3B76D674" w14:textId="77777777" w:rsidR="009B3A39" w:rsidRDefault="009B3A39" w:rsidP="00D51918">
      <w:pPr>
        <w:ind w:firstLine="0"/>
      </w:pPr>
    </w:p>
    <w:p w14:paraId="031ED99E" w14:textId="77777777" w:rsidR="00A424DE" w:rsidRDefault="009B3A39" w:rsidP="00A424DE">
      <w:pPr>
        <w:ind w:firstLine="0"/>
      </w:pPr>
      <w:r>
        <w:t xml:space="preserve">6. </w:t>
      </w:r>
      <w:r w:rsidR="00A424DE" w:rsidRPr="00A424DE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A424DE" w:rsidRPr="00A424DE">
        <w:t>.</w:t>
      </w:r>
    </w:p>
    <w:p w14:paraId="6FA23861" w14:textId="77777777" w:rsidR="00A424DE" w:rsidRDefault="00A424DE" w:rsidP="00A424DE">
      <w:pPr>
        <w:ind w:firstLine="0"/>
      </w:pPr>
      <w:r w:rsidRPr="00A424DE">
        <w:t xml:space="preserve">Страховая компания оценивает убытки по портфелю из 1000 независимых договоров. Сумма убытков по каждому договору распределена нормально со средним значением 100 рублей и стандартным отклонением 20 рублей. Рассчитайте вероятность того, что общие убытки превысят 105 000 рублей, </w:t>
      </w:r>
      <w:r w:rsidRPr="00A424DE">
        <w:lastRenderedPageBreak/>
        <w:t>используя нормальное приближение. Оцените риск для компании и предложите меры по его снижению.</w:t>
      </w:r>
    </w:p>
    <w:p w14:paraId="474DF9BF" w14:textId="77777777" w:rsidR="00A424DE" w:rsidRDefault="00A424DE" w:rsidP="00A424DE">
      <w:pPr>
        <w:ind w:firstLine="0"/>
      </w:pPr>
      <w:r w:rsidRPr="00A424DE">
        <w:t>Время выполнения – 15 мин.</w:t>
      </w:r>
    </w:p>
    <w:p w14:paraId="0802ECC9" w14:textId="77777777" w:rsidR="00A424DE" w:rsidRDefault="00A424DE" w:rsidP="00A424DE">
      <w:pPr>
        <w:ind w:firstLine="0"/>
      </w:pPr>
      <w:r w:rsidRPr="00A424DE">
        <w:t>Ожидаемый результат:</w:t>
      </w:r>
    </w:p>
    <w:p w14:paraId="13048092" w14:textId="53FAD9B8" w:rsidR="00926486" w:rsidRDefault="00926486" w:rsidP="00A424DE">
      <w:pPr>
        <w:ind w:firstLine="0"/>
      </w:pPr>
      <w:r w:rsidRPr="00561405">
        <w:rPr>
          <w:noProof/>
        </w:rPr>
        <w:drawing>
          <wp:inline distT="0" distB="0" distL="0" distR="0" wp14:anchorId="597F377E" wp14:editId="1CE3B1EB">
            <wp:extent cx="5940425" cy="2714625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2844"/>
                    <a:stretch/>
                  </pic:blipFill>
                  <pic:spPr bwMode="auto"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B9A4F" w14:textId="77777777" w:rsidR="00A424DE" w:rsidRDefault="00A424DE" w:rsidP="00A424DE">
      <w:pPr>
        <w:ind w:firstLine="0"/>
      </w:pPr>
      <w:r w:rsidRPr="00A424DE">
        <w:t>Вероятность превышения 105 000 рублей составляет примерно 0,0062. Риск для компании низкий, но при увеличении числа договоров или волатильности убытков он может вырасти; рекомендуется создание резервов или перестрахование.</w:t>
      </w:r>
    </w:p>
    <w:p w14:paraId="07ECFBC7" w14:textId="77777777" w:rsidR="00A424DE" w:rsidRDefault="00A424DE" w:rsidP="00A424DE">
      <w:pPr>
        <w:ind w:firstLine="0"/>
      </w:pPr>
      <w:r w:rsidRPr="00A424DE">
        <w:t>Критерии оценивания: Наличие расчета вероятности, анализа риска и предложений по его снижению.</w:t>
      </w:r>
    </w:p>
    <w:p w14:paraId="13D162BD" w14:textId="303E04A6" w:rsidR="00A424DE" w:rsidRPr="00A424DE" w:rsidRDefault="00A424DE" w:rsidP="00A424DE">
      <w:pPr>
        <w:ind w:firstLine="0"/>
      </w:pPr>
      <w:r w:rsidRPr="00A424DE">
        <w:t xml:space="preserve">Компетенции (индикаторы): </w:t>
      </w:r>
      <w:r w:rsidR="006E155E">
        <w:t>ПК-3 (ПК-3.1)</w:t>
      </w:r>
      <w:r w:rsidRPr="00A424DE">
        <w:t>.</w:t>
      </w:r>
    </w:p>
    <w:p w14:paraId="2EDBDEE7" w14:textId="77777777" w:rsidR="00561405" w:rsidRDefault="00561405" w:rsidP="00D51918">
      <w:pPr>
        <w:ind w:firstLine="0"/>
      </w:pPr>
    </w:p>
    <w:p w14:paraId="284AA381" w14:textId="77777777" w:rsidR="00452B4F" w:rsidRDefault="00561405" w:rsidP="00452B4F">
      <w:pPr>
        <w:ind w:firstLine="0"/>
      </w:pPr>
      <w:r>
        <w:t xml:space="preserve">7. </w:t>
      </w:r>
      <w:r w:rsidR="00452B4F" w:rsidRPr="00452B4F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452B4F" w:rsidRPr="00452B4F">
        <w:t>.</w:t>
      </w:r>
    </w:p>
    <w:p w14:paraId="3F376778" w14:textId="615C2D81" w:rsidR="00452B4F" w:rsidRPr="00452B4F" w:rsidRDefault="00452B4F" w:rsidP="00452B4F">
      <w:pPr>
        <w:ind w:firstLine="0"/>
      </w:pPr>
      <w:r w:rsidRPr="00452B4F">
        <w:t>Страховая компания классифицирует своих клиентов по трем состояниям: "без убытков" (1), "один убыток" (2) и "два и более убытков" (3). Переходы между состояниями описываются цепью Маркова с матрицей переходных вероятностей:</w:t>
      </w:r>
    </w:p>
    <w:p w14:paraId="43FBAB48" w14:textId="7190E2FB" w:rsidR="00561405" w:rsidRDefault="00853A72" w:rsidP="00D51918">
      <w:pPr>
        <w:ind w:firstLine="0"/>
      </w:pPr>
      <w:r w:rsidRPr="00853A72">
        <w:rPr>
          <w:noProof/>
        </w:rPr>
        <w:drawing>
          <wp:inline distT="0" distB="0" distL="0" distR="0" wp14:anchorId="5E60A1CE" wp14:editId="3C2C47F5">
            <wp:extent cx="2114845" cy="95263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86108" w14:textId="77777777" w:rsidR="00853A72" w:rsidRDefault="00853A72" w:rsidP="00853A72">
      <w:pPr>
        <w:ind w:firstLine="0"/>
      </w:pPr>
      <w:r w:rsidRPr="00853A72">
        <w:t>Клиент начинает в состоянии "без убытков". Рассчитайте вероятность того, что через два года он окажется в состоянии "два и более убытков". Оцените, как это влияет на риск для компании, и предложите меры по управлению этим риском.</w:t>
      </w:r>
    </w:p>
    <w:p w14:paraId="1A656571" w14:textId="77777777" w:rsidR="00853A72" w:rsidRPr="00853A72" w:rsidRDefault="00853A72" w:rsidP="00853A72">
      <w:pPr>
        <w:ind w:firstLine="0"/>
      </w:pPr>
      <w:r w:rsidRPr="00853A72">
        <w:t>Время выполнения – 15 мин.</w:t>
      </w:r>
    </w:p>
    <w:p w14:paraId="2BA16594" w14:textId="77777777" w:rsidR="00926486" w:rsidRDefault="00853A72" w:rsidP="00853A72">
      <w:pPr>
        <w:ind w:firstLine="0"/>
      </w:pPr>
      <w:r w:rsidRPr="00853A72">
        <w:t xml:space="preserve">Ожидаемый результат: </w:t>
      </w:r>
    </w:p>
    <w:p w14:paraId="6D8FEB38" w14:textId="453FC3B2" w:rsidR="00926486" w:rsidRDefault="00926486" w:rsidP="00853A72">
      <w:pPr>
        <w:ind w:firstLine="0"/>
      </w:pPr>
      <w:r w:rsidRPr="004F45C7">
        <w:rPr>
          <w:noProof/>
        </w:rPr>
        <w:lastRenderedPageBreak/>
        <w:drawing>
          <wp:inline distT="0" distB="0" distL="0" distR="0" wp14:anchorId="3A436359" wp14:editId="3D9FFF4A">
            <wp:extent cx="5940425" cy="3515360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558"/>
                    <a:stretch/>
                  </pic:blipFill>
                  <pic:spPr bwMode="auto">
                    <a:xfrm>
                      <a:off x="0" y="0"/>
                      <a:ext cx="5940425" cy="351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CB0E2" w14:textId="69C2B468" w:rsidR="00853A72" w:rsidRDefault="00853A72" w:rsidP="00853A72">
      <w:pPr>
        <w:ind w:firstLine="0"/>
      </w:pPr>
      <w:r w:rsidRPr="00853A72">
        <w:t>Вероятность составляет примерно 0,065. Риск умеренный, можно предложить скидки за безубыточность или повысить премии для клиентов с убытками.</w:t>
      </w:r>
    </w:p>
    <w:p w14:paraId="4F225509" w14:textId="77777777" w:rsidR="00853A72" w:rsidRDefault="00853A72" w:rsidP="00853A72">
      <w:pPr>
        <w:ind w:firstLine="0"/>
      </w:pPr>
      <w:r w:rsidRPr="00853A72">
        <w:t>Критерии оценивания: Корректное вычисление матрицы переходов, расчет вероятности, анализ риска и предложения по его снижению.</w:t>
      </w:r>
    </w:p>
    <w:p w14:paraId="2F5959F7" w14:textId="3575A538" w:rsidR="00853A72" w:rsidRPr="00853A72" w:rsidRDefault="00853A72" w:rsidP="00853A72">
      <w:pPr>
        <w:ind w:firstLine="0"/>
      </w:pPr>
      <w:r w:rsidRPr="00853A72">
        <w:t xml:space="preserve">Компетенции (индикаторы): </w:t>
      </w:r>
      <w:r w:rsidR="006E155E">
        <w:t>ПК-3 (ПК-3.1)</w:t>
      </w:r>
      <w:r w:rsidRPr="00853A72">
        <w:t>.</w:t>
      </w:r>
    </w:p>
    <w:p w14:paraId="1C6C3862" w14:textId="77777777" w:rsidR="004F45C7" w:rsidRDefault="004F45C7" w:rsidP="00D51918">
      <w:pPr>
        <w:ind w:firstLine="0"/>
      </w:pPr>
    </w:p>
    <w:p w14:paraId="17571EB2" w14:textId="77777777" w:rsidR="004F45C7" w:rsidRDefault="004F45C7" w:rsidP="004F45C7">
      <w:pPr>
        <w:ind w:firstLine="0"/>
      </w:pPr>
      <w:r>
        <w:t xml:space="preserve">8. </w:t>
      </w:r>
      <w:r w:rsidRPr="004F45C7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Pr="004F45C7">
        <w:t>.</w:t>
      </w:r>
    </w:p>
    <w:p w14:paraId="7046CA45" w14:textId="77777777" w:rsidR="004F45C7" w:rsidRDefault="004F45C7" w:rsidP="004F45C7">
      <w:pPr>
        <w:ind w:firstLine="0"/>
      </w:pPr>
      <w:r w:rsidRPr="004F45C7">
        <w:t>Страховая компания страхует портфель из 100 одинаковых рисков. Убытки по каждому риску распределены экспоненциально с параметром λ=0.002 (средний убыток 500 рублей). Рассчитайте страховую премию для портфеля по принципу эквивалентности с учетом коэффициента безопасности 10%. Убедитесь, что премия покрывает ожидаемые убытки, и оцените, достаточно ли этого для финансовой устойчивости компании. Предложите корректировки, если необходимо.</w:t>
      </w:r>
    </w:p>
    <w:p w14:paraId="62BA1864" w14:textId="77777777" w:rsidR="004F45C7" w:rsidRDefault="004F45C7" w:rsidP="004F45C7">
      <w:pPr>
        <w:ind w:firstLine="0"/>
      </w:pPr>
      <w:r w:rsidRPr="004F45C7">
        <w:t>Время выполнения – 20 мин.</w:t>
      </w:r>
    </w:p>
    <w:p w14:paraId="4C6B820F" w14:textId="77777777" w:rsidR="005439A6" w:rsidRDefault="004F45C7" w:rsidP="004F45C7">
      <w:pPr>
        <w:ind w:firstLine="0"/>
      </w:pPr>
      <w:r w:rsidRPr="004F45C7">
        <w:t xml:space="preserve">Ожидаемый результат: </w:t>
      </w:r>
    </w:p>
    <w:p w14:paraId="093D201D" w14:textId="0905A1F9" w:rsidR="005439A6" w:rsidRDefault="005439A6" w:rsidP="004F45C7">
      <w:pPr>
        <w:ind w:firstLine="0"/>
      </w:pPr>
      <w:r w:rsidRPr="00C86661">
        <w:rPr>
          <w:noProof/>
        </w:rPr>
        <w:lastRenderedPageBreak/>
        <w:drawing>
          <wp:inline distT="0" distB="0" distL="0" distR="0" wp14:anchorId="38239218" wp14:editId="71529721">
            <wp:extent cx="5940425" cy="297624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0588"/>
                    <a:stretch/>
                  </pic:blipFill>
                  <pic:spPr bwMode="auto">
                    <a:xfrm>
                      <a:off x="0" y="0"/>
                      <a:ext cx="5940425" cy="297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75FF4" w14:textId="536949B2" w:rsidR="004F45C7" w:rsidRDefault="004F45C7" w:rsidP="004F45C7">
      <w:pPr>
        <w:ind w:firstLine="0"/>
      </w:pPr>
      <w:r w:rsidRPr="004F45C7">
        <w:t>Премия составляет 55 000 рублей. Этого достаточно для покрытия средних убытков, но для устойчивости можно увеличить коэффициент безопасности.</w:t>
      </w:r>
    </w:p>
    <w:p w14:paraId="1B36320D" w14:textId="77777777" w:rsidR="004F45C7" w:rsidRDefault="004F45C7" w:rsidP="004F45C7">
      <w:pPr>
        <w:ind w:firstLine="0"/>
      </w:pPr>
      <w:r w:rsidRPr="004F45C7">
        <w:t>Критерии оценивания: Расчет среднего убытка, применение принципа эквивалентности, учет коэффициента безопасности, анализ устойчивости и предложения.</w:t>
      </w:r>
    </w:p>
    <w:p w14:paraId="12859DAC" w14:textId="08572DF0" w:rsidR="004F45C7" w:rsidRPr="004F45C7" w:rsidRDefault="004F45C7" w:rsidP="004F45C7">
      <w:pPr>
        <w:ind w:firstLine="0"/>
      </w:pPr>
      <w:r w:rsidRPr="004F45C7">
        <w:t xml:space="preserve">Компетенции (индикаторы): </w:t>
      </w:r>
      <w:r w:rsidR="006E155E">
        <w:t>ПК-3 (ПК-3.1)</w:t>
      </w:r>
      <w:r w:rsidRPr="004F45C7">
        <w:t>.</w:t>
      </w:r>
    </w:p>
    <w:p w14:paraId="3AB55284" w14:textId="77777777" w:rsidR="00A424DE" w:rsidRDefault="00A424DE" w:rsidP="00D51918">
      <w:pPr>
        <w:ind w:firstLine="0"/>
      </w:pPr>
    </w:p>
    <w:p w14:paraId="46A5DA11" w14:textId="77777777" w:rsidR="00A76341" w:rsidRDefault="00C86661" w:rsidP="00A76341">
      <w:pPr>
        <w:ind w:firstLine="0"/>
      </w:pPr>
      <w:r>
        <w:t xml:space="preserve">9. </w:t>
      </w:r>
      <w:r w:rsidR="00A76341" w:rsidRPr="00A76341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A76341" w:rsidRPr="00A76341">
        <w:t>.</w:t>
      </w:r>
    </w:p>
    <w:p w14:paraId="3AA84BC8" w14:textId="77777777" w:rsidR="00A76341" w:rsidRDefault="00A76341" w:rsidP="00A76341">
      <w:pPr>
        <w:ind w:firstLine="0"/>
      </w:pPr>
      <w:r w:rsidRPr="00A76341">
        <w:t>Страховая компания анализирует крупные убытки, которые распределены по Парето с параметрами α=3 и xm=1000 рублей (минимальный убыток). Рассчитайте средний убыток и вероятность того, что случайный убыток превысит 5000 рублей. Оцените влияние "тяжелого хвоста" на риск компании и предложите меры по его управлению.</w:t>
      </w:r>
    </w:p>
    <w:p w14:paraId="6E2E5BC4" w14:textId="77777777" w:rsidR="00A76341" w:rsidRDefault="00A76341" w:rsidP="00A76341">
      <w:pPr>
        <w:ind w:firstLine="0"/>
      </w:pPr>
      <w:r w:rsidRPr="00A76341">
        <w:t>Время выполнения – 20 мин.</w:t>
      </w:r>
    </w:p>
    <w:p w14:paraId="557CB205" w14:textId="77777777" w:rsidR="005439A6" w:rsidRDefault="00A76341" w:rsidP="00A76341">
      <w:pPr>
        <w:ind w:firstLine="0"/>
      </w:pPr>
      <w:r w:rsidRPr="00A76341">
        <w:t xml:space="preserve">Ожидаемый результат: </w:t>
      </w:r>
    </w:p>
    <w:p w14:paraId="703554AA" w14:textId="48FE02E8" w:rsidR="005439A6" w:rsidRDefault="005439A6" w:rsidP="00A76341">
      <w:pPr>
        <w:ind w:firstLine="0"/>
      </w:pPr>
      <w:r w:rsidRPr="0096589F">
        <w:rPr>
          <w:noProof/>
        </w:rPr>
        <w:drawing>
          <wp:inline distT="0" distB="0" distL="0" distR="0" wp14:anchorId="53C24F94" wp14:editId="366C4D4A">
            <wp:extent cx="5940425" cy="269113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1580"/>
                    <a:stretch/>
                  </pic:blipFill>
                  <pic:spPr bwMode="auto">
                    <a:xfrm>
                      <a:off x="0" y="0"/>
                      <a:ext cx="5940425" cy="269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8036A" w14:textId="2BC64442" w:rsidR="00A76341" w:rsidRDefault="00A76341" w:rsidP="00A76341">
      <w:pPr>
        <w:ind w:firstLine="0"/>
      </w:pPr>
      <w:r w:rsidRPr="00A76341">
        <w:lastRenderedPageBreak/>
        <w:t>Средний убыток — 1500 рублей, вероятность превышения 5000 рублей — 0,008. Риск "тяжелого хвоста" значителен, требуется перестрахование.</w:t>
      </w:r>
    </w:p>
    <w:p w14:paraId="1181A029" w14:textId="77777777" w:rsidR="00A76341" w:rsidRDefault="00A76341" w:rsidP="00A76341">
      <w:pPr>
        <w:ind w:firstLine="0"/>
      </w:pPr>
      <w:r w:rsidRPr="00A76341">
        <w:t>Критерии оценивания: Расчет среднего значения, вероятности, анализ "тяжелого хвоста", предложения по управлению риском.</w:t>
      </w:r>
    </w:p>
    <w:p w14:paraId="2D6F1462" w14:textId="3384425C" w:rsidR="00A76341" w:rsidRPr="00A76341" w:rsidRDefault="00A76341" w:rsidP="00A76341">
      <w:pPr>
        <w:ind w:firstLine="0"/>
      </w:pPr>
      <w:r w:rsidRPr="00A76341">
        <w:t xml:space="preserve">Компетенции (индикаторы): </w:t>
      </w:r>
      <w:r w:rsidR="006E155E">
        <w:t>ПК-3 (ПК-3.1)</w:t>
      </w:r>
      <w:r w:rsidRPr="00A76341">
        <w:t>.</w:t>
      </w:r>
    </w:p>
    <w:p w14:paraId="45F5EB53" w14:textId="77777777" w:rsidR="0096589F" w:rsidRDefault="0096589F" w:rsidP="00D51918">
      <w:pPr>
        <w:ind w:firstLine="0"/>
      </w:pPr>
    </w:p>
    <w:p w14:paraId="42FD15FF" w14:textId="77777777" w:rsidR="005439A6" w:rsidRDefault="0096589F" w:rsidP="003D136A">
      <w:pPr>
        <w:ind w:firstLine="0"/>
      </w:pPr>
      <w:r>
        <w:t xml:space="preserve">10. </w:t>
      </w:r>
      <w:r w:rsidR="005439A6" w:rsidRPr="00A76341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5439A6" w:rsidRPr="00A76341">
        <w:t>.</w:t>
      </w:r>
    </w:p>
    <w:p w14:paraId="766BAD90" w14:textId="0EC1FC6A" w:rsidR="003D136A" w:rsidRDefault="003D136A" w:rsidP="003D136A">
      <w:pPr>
        <w:ind w:firstLine="0"/>
      </w:pPr>
      <w:r w:rsidRPr="003D136A">
        <w:t xml:space="preserve">Страховая компания анализирует риски портфеля страхования автомобилей. Интенсивность наступления страховых случаев составляет 8 случаев в год, средний размер убытка по одному случаю </w:t>
      </w:r>
      <w:r>
        <w:t>–</w:t>
      </w:r>
      <w:r w:rsidRPr="003D136A">
        <w:t xml:space="preserve"> 15 000 рублей, а годовая страховая премия компании по портфелю </w:t>
      </w:r>
      <w:r>
        <w:t>–</w:t>
      </w:r>
      <w:r w:rsidRPr="003D136A">
        <w:t xml:space="preserve"> 140 000 рублей. Начальный капитал компании составляет 30 000 рублей. Используя модель Крамера-Лундберга, рассчитайте вероятность разорения компании в долгосрочной перспективе. Оцените финансовую устойчивость портфеля и предложите меры по снижению риска разорения, если вероятность окажется высокой.</w:t>
      </w:r>
    </w:p>
    <w:p w14:paraId="34F1308E" w14:textId="74FF04E5" w:rsidR="003D136A" w:rsidRDefault="003D136A" w:rsidP="003D136A">
      <w:pPr>
        <w:ind w:firstLine="0"/>
      </w:pPr>
      <w:r w:rsidRPr="003D136A">
        <w:t>Время выполнения: 10 минут.</w:t>
      </w:r>
    </w:p>
    <w:p w14:paraId="5AE8D5A1" w14:textId="77777777" w:rsidR="005439A6" w:rsidRDefault="003D136A" w:rsidP="003D136A">
      <w:pPr>
        <w:ind w:firstLine="0"/>
      </w:pPr>
      <w:r w:rsidRPr="003D136A">
        <w:t xml:space="preserve">Ожидаемый результат: </w:t>
      </w:r>
    </w:p>
    <w:p w14:paraId="27FBFCF0" w14:textId="09233DA3" w:rsidR="005439A6" w:rsidRDefault="005439A6" w:rsidP="003D136A">
      <w:pPr>
        <w:ind w:firstLine="0"/>
      </w:pPr>
      <w:r w:rsidRPr="0072680C">
        <w:rPr>
          <w:noProof/>
        </w:rPr>
        <w:drawing>
          <wp:inline distT="0" distB="0" distL="0" distR="0" wp14:anchorId="28003D67" wp14:editId="254736D6">
            <wp:extent cx="5940425" cy="34569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9703"/>
                    <a:stretch/>
                  </pic:blipFill>
                  <pic:spPr bwMode="auto">
                    <a:xfrm>
                      <a:off x="0" y="0"/>
                      <a:ext cx="5940425" cy="345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374E7" w14:textId="642A2A97" w:rsidR="005439A6" w:rsidRDefault="005439A6" w:rsidP="003D136A">
      <w:pPr>
        <w:ind w:firstLine="0"/>
      </w:pPr>
      <w:r w:rsidRPr="0072680C">
        <w:rPr>
          <w:noProof/>
        </w:rPr>
        <w:lastRenderedPageBreak/>
        <w:drawing>
          <wp:inline distT="0" distB="0" distL="0" distR="0" wp14:anchorId="40B0CE61" wp14:editId="4810851A">
            <wp:extent cx="5940425" cy="478472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A89C" w14:textId="54135C49" w:rsidR="005439A6" w:rsidRDefault="005439A6" w:rsidP="003D136A">
      <w:pPr>
        <w:ind w:firstLine="0"/>
      </w:pPr>
      <w:r w:rsidRPr="00906875">
        <w:rPr>
          <w:noProof/>
        </w:rPr>
        <w:lastRenderedPageBreak/>
        <w:drawing>
          <wp:inline distT="0" distB="0" distL="0" distR="0" wp14:anchorId="05C840C7" wp14:editId="197CA42D">
            <wp:extent cx="5940425" cy="475234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A5472" w14:textId="77777777" w:rsidR="00CD1D05" w:rsidRDefault="00CD1D05" w:rsidP="003D136A">
      <w:pPr>
        <w:ind w:firstLine="0"/>
      </w:pPr>
    </w:p>
    <w:p w14:paraId="1C3BA7DB" w14:textId="31586A8A" w:rsidR="003D136A" w:rsidRDefault="003D136A" w:rsidP="003D136A">
      <w:pPr>
        <w:ind w:firstLine="0"/>
      </w:pPr>
      <w:r w:rsidRPr="003D136A">
        <w:t>Вероятность разорения, анализ устойчивости и рекомендации.</w:t>
      </w:r>
    </w:p>
    <w:p w14:paraId="04517383" w14:textId="251470E4" w:rsidR="003D136A" w:rsidRPr="003D136A" w:rsidRDefault="003D136A" w:rsidP="003D136A">
      <w:pPr>
        <w:ind w:firstLine="0"/>
      </w:pPr>
      <w:r w:rsidRPr="003D136A">
        <w:t>Критерии оценивания:</w:t>
      </w:r>
    </w:p>
    <w:p w14:paraId="43C91446" w14:textId="081751CF" w:rsidR="003D136A" w:rsidRPr="003D136A" w:rsidRDefault="003D136A" w:rsidP="003D136A">
      <w:pPr>
        <w:numPr>
          <w:ilvl w:val="0"/>
          <w:numId w:val="49"/>
        </w:numPr>
      </w:pPr>
      <w:r w:rsidRPr="003D136A">
        <w:t>Корректность расчета вероятности разорения.</w:t>
      </w:r>
    </w:p>
    <w:p w14:paraId="141B974D" w14:textId="1F8D8031" w:rsidR="003D136A" w:rsidRPr="003D136A" w:rsidRDefault="003D136A" w:rsidP="003D136A">
      <w:pPr>
        <w:numPr>
          <w:ilvl w:val="0"/>
          <w:numId w:val="49"/>
        </w:numPr>
      </w:pPr>
      <w:r w:rsidRPr="003D136A">
        <w:t>Анализ финансовой устойчивости.</w:t>
      </w:r>
    </w:p>
    <w:p w14:paraId="34F347C3" w14:textId="2DDC4367" w:rsidR="00CD1D05" w:rsidRDefault="003D136A" w:rsidP="003D136A">
      <w:pPr>
        <w:numPr>
          <w:ilvl w:val="0"/>
          <w:numId w:val="49"/>
        </w:numPr>
      </w:pPr>
      <w:r w:rsidRPr="003D136A">
        <w:t>Обоснованные предложения по снижению риска.</w:t>
      </w:r>
    </w:p>
    <w:p w14:paraId="4A96FCB1" w14:textId="45DC3A85" w:rsidR="00053130" w:rsidRPr="00F60F3A" w:rsidRDefault="003D136A" w:rsidP="00F60F3A">
      <w:pPr>
        <w:numPr>
          <w:ilvl w:val="0"/>
          <w:numId w:val="49"/>
        </w:numPr>
      </w:pPr>
      <w:r w:rsidRPr="003D136A">
        <w:t>Компетенци</w:t>
      </w:r>
      <w:r>
        <w:t>и (индикаторы)</w:t>
      </w:r>
      <w:r w:rsidRPr="003D136A">
        <w:t xml:space="preserve">: </w:t>
      </w:r>
      <w:r w:rsidR="006E155E">
        <w:t>ПК-3 (ПК-3.1)</w:t>
      </w:r>
      <w:r w:rsidRPr="003D136A">
        <w:t>.</w:t>
      </w:r>
    </w:p>
    <w:sectPr w:rsidR="00053130" w:rsidRPr="00F60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5D53"/>
    <w:multiLevelType w:val="multilevel"/>
    <w:tmpl w:val="FCF278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B43FD4"/>
    <w:multiLevelType w:val="multilevel"/>
    <w:tmpl w:val="CF7EB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9C32DC"/>
    <w:multiLevelType w:val="multilevel"/>
    <w:tmpl w:val="D312F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6679D9"/>
    <w:multiLevelType w:val="multilevel"/>
    <w:tmpl w:val="811A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0F3CD6"/>
    <w:multiLevelType w:val="hybridMultilevel"/>
    <w:tmpl w:val="19183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90799"/>
    <w:multiLevelType w:val="multilevel"/>
    <w:tmpl w:val="4BBCC5A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9600B5"/>
    <w:multiLevelType w:val="multilevel"/>
    <w:tmpl w:val="C116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A07068"/>
    <w:multiLevelType w:val="multilevel"/>
    <w:tmpl w:val="2F40251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E84867"/>
    <w:multiLevelType w:val="multilevel"/>
    <w:tmpl w:val="AD5401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2D724D"/>
    <w:multiLevelType w:val="multilevel"/>
    <w:tmpl w:val="866419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FE4C56"/>
    <w:multiLevelType w:val="hybridMultilevel"/>
    <w:tmpl w:val="8E14F7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0C576F"/>
    <w:multiLevelType w:val="hybridMultilevel"/>
    <w:tmpl w:val="1B24BB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1F1E3C"/>
    <w:multiLevelType w:val="hybridMultilevel"/>
    <w:tmpl w:val="2E32B6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A6237B"/>
    <w:multiLevelType w:val="multilevel"/>
    <w:tmpl w:val="B43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7A4691"/>
    <w:multiLevelType w:val="multilevel"/>
    <w:tmpl w:val="CF36F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423590"/>
    <w:multiLevelType w:val="multilevel"/>
    <w:tmpl w:val="2F8A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0731D1"/>
    <w:multiLevelType w:val="multilevel"/>
    <w:tmpl w:val="C6C64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327078"/>
    <w:multiLevelType w:val="multilevel"/>
    <w:tmpl w:val="E3862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6D71C5"/>
    <w:multiLevelType w:val="multilevel"/>
    <w:tmpl w:val="A246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E64D02"/>
    <w:multiLevelType w:val="hybridMultilevel"/>
    <w:tmpl w:val="0F3C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422C06"/>
    <w:multiLevelType w:val="multilevel"/>
    <w:tmpl w:val="3BAE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E9A492B"/>
    <w:multiLevelType w:val="multilevel"/>
    <w:tmpl w:val="9A1E1C1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1134D3"/>
    <w:multiLevelType w:val="multilevel"/>
    <w:tmpl w:val="9B326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FF4103"/>
    <w:multiLevelType w:val="multilevel"/>
    <w:tmpl w:val="C76A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E11021"/>
    <w:multiLevelType w:val="hybridMultilevel"/>
    <w:tmpl w:val="E6ACDD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985DF1"/>
    <w:multiLevelType w:val="multilevel"/>
    <w:tmpl w:val="6226EB0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833F88"/>
    <w:multiLevelType w:val="multilevel"/>
    <w:tmpl w:val="0D98D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0A929D9"/>
    <w:multiLevelType w:val="multilevel"/>
    <w:tmpl w:val="407E8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13353D3"/>
    <w:multiLevelType w:val="multilevel"/>
    <w:tmpl w:val="301C32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3B50FC5"/>
    <w:multiLevelType w:val="multilevel"/>
    <w:tmpl w:val="650A9B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4187708"/>
    <w:multiLevelType w:val="multilevel"/>
    <w:tmpl w:val="7EC24B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177557"/>
    <w:multiLevelType w:val="multilevel"/>
    <w:tmpl w:val="97FC1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F4F2E31"/>
    <w:multiLevelType w:val="multilevel"/>
    <w:tmpl w:val="A6E8B6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7E45196"/>
    <w:multiLevelType w:val="hybridMultilevel"/>
    <w:tmpl w:val="78086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E822A2"/>
    <w:multiLevelType w:val="multilevel"/>
    <w:tmpl w:val="A50A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B141E8C"/>
    <w:multiLevelType w:val="multilevel"/>
    <w:tmpl w:val="2382B8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527159"/>
    <w:multiLevelType w:val="multilevel"/>
    <w:tmpl w:val="68BEDD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C553E12"/>
    <w:multiLevelType w:val="multilevel"/>
    <w:tmpl w:val="CF5EFF7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CF2574B"/>
    <w:multiLevelType w:val="multilevel"/>
    <w:tmpl w:val="46DCCFD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EC95F3B"/>
    <w:multiLevelType w:val="multilevel"/>
    <w:tmpl w:val="314487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5E0665B"/>
    <w:multiLevelType w:val="multilevel"/>
    <w:tmpl w:val="0F9ADB8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E40338"/>
    <w:multiLevelType w:val="hybridMultilevel"/>
    <w:tmpl w:val="358C8C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804A74"/>
    <w:multiLevelType w:val="multilevel"/>
    <w:tmpl w:val="F8242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7EE2B7F"/>
    <w:multiLevelType w:val="hybridMultilevel"/>
    <w:tmpl w:val="BA2847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E66599"/>
    <w:multiLevelType w:val="hybridMultilevel"/>
    <w:tmpl w:val="1338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306B6B"/>
    <w:multiLevelType w:val="multilevel"/>
    <w:tmpl w:val="4A2A9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EF02283"/>
    <w:multiLevelType w:val="multilevel"/>
    <w:tmpl w:val="43FE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F083526"/>
    <w:multiLevelType w:val="multilevel"/>
    <w:tmpl w:val="599623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F704C01"/>
    <w:multiLevelType w:val="hybridMultilevel"/>
    <w:tmpl w:val="147A05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308377">
    <w:abstractNumId w:val="23"/>
  </w:num>
  <w:num w:numId="2" w16cid:durableId="1722703178">
    <w:abstractNumId w:val="31"/>
  </w:num>
  <w:num w:numId="3" w16cid:durableId="67969617">
    <w:abstractNumId w:val="16"/>
  </w:num>
  <w:num w:numId="4" w16cid:durableId="2141141894">
    <w:abstractNumId w:val="18"/>
  </w:num>
  <w:num w:numId="5" w16cid:durableId="44185696">
    <w:abstractNumId w:val="20"/>
  </w:num>
  <w:num w:numId="6" w16cid:durableId="1548447199">
    <w:abstractNumId w:val="42"/>
  </w:num>
  <w:num w:numId="7" w16cid:durableId="691689470">
    <w:abstractNumId w:val="45"/>
  </w:num>
  <w:num w:numId="8" w16cid:durableId="215505426">
    <w:abstractNumId w:val="46"/>
  </w:num>
  <w:num w:numId="9" w16cid:durableId="160513171">
    <w:abstractNumId w:val="15"/>
  </w:num>
  <w:num w:numId="10" w16cid:durableId="1238787529">
    <w:abstractNumId w:val="14"/>
  </w:num>
  <w:num w:numId="11" w16cid:durableId="682629213">
    <w:abstractNumId w:val="13"/>
  </w:num>
  <w:num w:numId="12" w16cid:durableId="1016692573">
    <w:abstractNumId w:val="2"/>
  </w:num>
  <w:num w:numId="13" w16cid:durableId="1921206666">
    <w:abstractNumId w:val="34"/>
  </w:num>
  <w:num w:numId="14" w16cid:durableId="2084523486">
    <w:abstractNumId w:val="17"/>
  </w:num>
  <w:num w:numId="15" w16cid:durableId="31082532">
    <w:abstractNumId w:val="3"/>
  </w:num>
  <w:num w:numId="16" w16cid:durableId="1188107508">
    <w:abstractNumId w:val="6"/>
  </w:num>
  <w:num w:numId="17" w16cid:durableId="1315257524">
    <w:abstractNumId w:val="44"/>
  </w:num>
  <w:num w:numId="18" w16cid:durableId="41490247">
    <w:abstractNumId w:val="19"/>
  </w:num>
  <w:num w:numId="19" w16cid:durableId="888569042">
    <w:abstractNumId w:val="10"/>
  </w:num>
  <w:num w:numId="20" w16cid:durableId="2140492708">
    <w:abstractNumId w:val="48"/>
  </w:num>
  <w:num w:numId="21" w16cid:durableId="1847480105">
    <w:abstractNumId w:val="12"/>
  </w:num>
  <w:num w:numId="22" w16cid:durableId="1627003182">
    <w:abstractNumId w:val="11"/>
  </w:num>
  <w:num w:numId="23" w16cid:durableId="1679842953">
    <w:abstractNumId w:val="41"/>
  </w:num>
  <w:num w:numId="24" w16cid:durableId="569268742">
    <w:abstractNumId w:val="33"/>
  </w:num>
  <w:num w:numId="25" w16cid:durableId="718743307">
    <w:abstractNumId w:val="43"/>
  </w:num>
  <w:num w:numId="26" w16cid:durableId="1023433465">
    <w:abstractNumId w:val="24"/>
  </w:num>
  <w:num w:numId="27" w16cid:durableId="1806586268">
    <w:abstractNumId w:val="4"/>
  </w:num>
  <w:num w:numId="28" w16cid:durableId="1458185340">
    <w:abstractNumId w:val="27"/>
  </w:num>
  <w:num w:numId="29" w16cid:durableId="1192571206">
    <w:abstractNumId w:val="39"/>
  </w:num>
  <w:num w:numId="30" w16cid:durableId="456533889">
    <w:abstractNumId w:val="36"/>
  </w:num>
  <w:num w:numId="31" w16cid:durableId="130635688">
    <w:abstractNumId w:val="9"/>
  </w:num>
  <w:num w:numId="32" w16cid:durableId="1026637432">
    <w:abstractNumId w:val="32"/>
  </w:num>
  <w:num w:numId="33" w16cid:durableId="456604858">
    <w:abstractNumId w:val="28"/>
  </w:num>
  <w:num w:numId="34" w16cid:durableId="142083905">
    <w:abstractNumId w:val="0"/>
  </w:num>
  <w:num w:numId="35" w16cid:durableId="1469467442">
    <w:abstractNumId w:val="5"/>
  </w:num>
  <w:num w:numId="36" w16cid:durableId="424808112">
    <w:abstractNumId w:val="38"/>
  </w:num>
  <w:num w:numId="37" w16cid:durableId="697663299">
    <w:abstractNumId w:val="25"/>
  </w:num>
  <w:num w:numId="38" w16cid:durableId="958996092">
    <w:abstractNumId w:val="26"/>
  </w:num>
  <w:num w:numId="39" w16cid:durableId="1848014197">
    <w:abstractNumId w:val="22"/>
  </w:num>
  <w:num w:numId="40" w16cid:durableId="846747197">
    <w:abstractNumId w:val="29"/>
  </w:num>
  <w:num w:numId="41" w16cid:durableId="2052731956">
    <w:abstractNumId w:val="8"/>
  </w:num>
  <w:num w:numId="42" w16cid:durableId="760637412">
    <w:abstractNumId w:val="35"/>
  </w:num>
  <w:num w:numId="43" w16cid:durableId="1960912048">
    <w:abstractNumId w:val="30"/>
  </w:num>
  <w:num w:numId="44" w16cid:durableId="1088506897">
    <w:abstractNumId w:val="21"/>
  </w:num>
  <w:num w:numId="45" w16cid:durableId="1085031821">
    <w:abstractNumId w:val="47"/>
  </w:num>
  <w:num w:numId="46" w16cid:durableId="1178734164">
    <w:abstractNumId w:val="40"/>
  </w:num>
  <w:num w:numId="47" w16cid:durableId="1379741866">
    <w:abstractNumId w:val="37"/>
  </w:num>
  <w:num w:numId="48" w16cid:durableId="1817792486">
    <w:abstractNumId w:val="7"/>
  </w:num>
  <w:num w:numId="49" w16cid:durableId="8078664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EFA"/>
    <w:rsid w:val="00000078"/>
    <w:rsid w:val="00000EA6"/>
    <w:rsid w:val="00001153"/>
    <w:rsid w:val="000154AF"/>
    <w:rsid w:val="0001717B"/>
    <w:rsid w:val="000176E3"/>
    <w:rsid w:val="00021A5A"/>
    <w:rsid w:val="00022653"/>
    <w:rsid w:val="000250F7"/>
    <w:rsid w:val="000268DD"/>
    <w:rsid w:val="0003617C"/>
    <w:rsid w:val="00044BDB"/>
    <w:rsid w:val="00051F85"/>
    <w:rsid w:val="00053130"/>
    <w:rsid w:val="0005514C"/>
    <w:rsid w:val="00060DCA"/>
    <w:rsid w:val="00062841"/>
    <w:rsid w:val="00064FBB"/>
    <w:rsid w:val="00072BCC"/>
    <w:rsid w:val="00077C4F"/>
    <w:rsid w:val="00080733"/>
    <w:rsid w:val="000825A9"/>
    <w:rsid w:val="000828E1"/>
    <w:rsid w:val="00083C6D"/>
    <w:rsid w:val="000861D6"/>
    <w:rsid w:val="00090070"/>
    <w:rsid w:val="0009057D"/>
    <w:rsid w:val="00091275"/>
    <w:rsid w:val="00091570"/>
    <w:rsid w:val="000939BD"/>
    <w:rsid w:val="000A0BA2"/>
    <w:rsid w:val="000A617A"/>
    <w:rsid w:val="000A712A"/>
    <w:rsid w:val="000B0A3D"/>
    <w:rsid w:val="000B1052"/>
    <w:rsid w:val="000B6C0E"/>
    <w:rsid w:val="000C73FD"/>
    <w:rsid w:val="000D42FC"/>
    <w:rsid w:val="000E71D7"/>
    <w:rsid w:val="000F0940"/>
    <w:rsid w:val="00100482"/>
    <w:rsid w:val="00103FA7"/>
    <w:rsid w:val="0010449A"/>
    <w:rsid w:val="00104FF1"/>
    <w:rsid w:val="00105775"/>
    <w:rsid w:val="00116148"/>
    <w:rsid w:val="00120766"/>
    <w:rsid w:val="001220E6"/>
    <w:rsid w:val="0012358C"/>
    <w:rsid w:val="0014042E"/>
    <w:rsid w:val="00141F72"/>
    <w:rsid w:val="00142799"/>
    <w:rsid w:val="001447F5"/>
    <w:rsid w:val="001454C2"/>
    <w:rsid w:val="00150608"/>
    <w:rsid w:val="00151EBC"/>
    <w:rsid w:val="0015479B"/>
    <w:rsid w:val="001601B6"/>
    <w:rsid w:val="001726D1"/>
    <w:rsid w:val="0018248F"/>
    <w:rsid w:val="00183662"/>
    <w:rsid w:val="00184007"/>
    <w:rsid w:val="001849BD"/>
    <w:rsid w:val="00193827"/>
    <w:rsid w:val="00193DBD"/>
    <w:rsid w:val="00197F46"/>
    <w:rsid w:val="001A19F3"/>
    <w:rsid w:val="001A3677"/>
    <w:rsid w:val="001A4B7D"/>
    <w:rsid w:val="001A5623"/>
    <w:rsid w:val="001A60EA"/>
    <w:rsid w:val="001B1CAA"/>
    <w:rsid w:val="001B308C"/>
    <w:rsid w:val="001B791F"/>
    <w:rsid w:val="001C1A65"/>
    <w:rsid w:val="001C2479"/>
    <w:rsid w:val="001C29FF"/>
    <w:rsid w:val="001C340C"/>
    <w:rsid w:val="001C465B"/>
    <w:rsid w:val="001D2CC8"/>
    <w:rsid w:val="001D3EE9"/>
    <w:rsid w:val="001E0ED0"/>
    <w:rsid w:val="001E440C"/>
    <w:rsid w:val="001E7B60"/>
    <w:rsid w:val="001F05C8"/>
    <w:rsid w:val="001F26D4"/>
    <w:rsid w:val="001F2BD9"/>
    <w:rsid w:val="001F6825"/>
    <w:rsid w:val="001F68A7"/>
    <w:rsid w:val="00210A6E"/>
    <w:rsid w:val="002135CA"/>
    <w:rsid w:val="00214BA2"/>
    <w:rsid w:val="002153D1"/>
    <w:rsid w:val="00220F7D"/>
    <w:rsid w:val="002270C7"/>
    <w:rsid w:val="002417B4"/>
    <w:rsid w:val="00246FA5"/>
    <w:rsid w:val="00264390"/>
    <w:rsid w:val="0026552F"/>
    <w:rsid w:val="00267B60"/>
    <w:rsid w:val="0027710E"/>
    <w:rsid w:val="002901F7"/>
    <w:rsid w:val="002972E9"/>
    <w:rsid w:val="00297A65"/>
    <w:rsid w:val="002C4960"/>
    <w:rsid w:val="002D0142"/>
    <w:rsid w:val="002D379A"/>
    <w:rsid w:val="002D37D2"/>
    <w:rsid w:val="002E18B2"/>
    <w:rsid w:val="002E284B"/>
    <w:rsid w:val="002E465B"/>
    <w:rsid w:val="002E73CA"/>
    <w:rsid w:val="002E7E45"/>
    <w:rsid w:val="003052F4"/>
    <w:rsid w:val="00305AA7"/>
    <w:rsid w:val="003178B4"/>
    <w:rsid w:val="00321C2D"/>
    <w:rsid w:val="0032272A"/>
    <w:rsid w:val="00330F90"/>
    <w:rsid w:val="003407C2"/>
    <w:rsid w:val="00344436"/>
    <w:rsid w:val="00346847"/>
    <w:rsid w:val="00351EAD"/>
    <w:rsid w:val="003615A4"/>
    <w:rsid w:val="00370DE6"/>
    <w:rsid w:val="00375BC6"/>
    <w:rsid w:val="00375D75"/>
    <w:rsid w:val="00381835"/>
    <w:rsid w:val="003963A8"/>
    <w:rsid w:val="003A4580"/>
    <w:rsid w:val="003A4671"/>
    <w:rsid w:val="003A50E2"/>
    <w:rsid w:val="003B28B5"/>
    <w:rsid w:val="003B2B9A"/>
    <w:rsid w:val="003B4CCC"/>
    <w:rsid w:val="003B5F76"/>
    <w:rsid w:val="003C4603"/>
    <w:rsid w:val="003C7836"/>
    <w:rsid w:val="003D0581"/>
    <w:rsid w:val="003D136A"/>
    <w:rsid w:val="003D24F9"/>
    <w:rsid w:val="003D4FC4"/>
    <w:rsid w:val="003E003F"/>
    <w:rsid w:val="003E16BD"/>
    <w:rsid w:val="003E1940"/>
    <w:rsid w:val="003E67A4"/>
    <w:rsid w:val="003E6A08"/>
    <w:rsid w:val="003F0E79"/>
    <w:rsid w:val="004044E6"/>
    <w:rsid w:val="00405823"/>
    <w:rsid w:val="00413CA8"/>
    <w:rsid w:val="0041730B"/>
    <w:rsid w:val="00426DB2"/>
    <w:rsid w:val="00427932"/>
    <w:rsid w:val="00427B69"/>
    <w:rsid w:val="00446F8F"/>
    <w:rsid w:val="00450B33"/>
    <w:rsid w:val="00451C23"/>
    <w:rsid w:val="00452B4F"/>
    <w:rsid w:val="00454A03"/>
    <w:rsid w:val="004600D3"/>
    <w:rsid w:val="00473971"/>
    <w:rsid w:val="00473CC6"/>
    <w:rsid w:val="004748D5"/>
    <w:rsid w:val="004834EC"/>
    <w:rsid w:val="0049257E"/>
    <w:rsid w:val="0049625F"/>
    <w:rsid w:val="004A2E47"/>
    <w:rsid w:val="004A300F"/>
    <w:rsid w:val="004B553B"/>
    <w:rsid w:val="004C5DB5"/>
    <w:rsid w:val="004C63E2"/>
    <w:rsid w:val="004C6EF1"/>
    <w:rsid w:val="004C7022"/>
    <w:rsid w:val="004D63E9"/>
    <w:rsid w:val="004E1EA5"/>
    <w:rsid w:val="004F0A0A"/>
    <w:rsid w:val="004F45C7"/>
    <w:rsid w:val="004F64B8"/>
    <w:rsid w:val="004F6889"/>
    <w:rsid w:val="005000E2"/>
    <w:rsid w:val="00514B9C"/>
    <w:rsid w:val="00520EC9"/>
    <w:rsid w:val="005214E3"/>
    <w:rsid w:val="0052367D"/>
    <w:rsid w:val="00523FEE"/>
    <w:rsid w:val="00525C40"/>
    <w:rsid w:val="00531269"/>
    <w:rsid w:val="0053251D"/>
    <w:rsid w:val="005329C8"/>
    <w:rsid w:val="00540B2E"/>
    <w:rsid w:val="00540D18"/>
    <w:rsid w:val="005439A6"/>
    <w:rsid w:val="00552608"/>
    <w:rsid w:val="005573B6"/>
    <w:rsid w:val="00561405"/>
    <w:rsid w:val="00561CAD"/>
    <w:rsid w:val="005631BB"/>
    <w:rsid w:val="0056479A"/>
    <w:rsid w:val="0056638E"/>
    <w:rsid w:val="00566A47"/>
    <w:rsid w:val="005759C1"/>
    <w:rsid w:val="00585FCD"/>
    <w:rsid w:val="00591183"/>
    <w:rsid w:val="005A1088"/>
    <w:rsid w:val="005A3D5D"/>
    <w:rsid w:val="005B0A51"/>
    <w:rsid w:val="005B12BC"/>
    <w:rsid w:val="005B3F82"/>
    <w:rsid w:val="005C48B2"/>
    <w:rsid w:val="005C4A01"/>
    <w:rsid w:val="005D283B"/>
    <w:rsid w:val="005D64EF"/>
    <w:rsid w:val="005E130C"/>
    <w:rsid w:val="005F1586"/>
    <w:rsid w:val="005F56F8"/>
    <w:rsid w:val="00600B39"/>
    <w:rsid w:val="00607209"/>
    <w:rsid w:val="00613222"/>
    <w:rsid w:val="00614D1A"/>
    <w:rsid w:val="0062320E"/>
    <w:rsid w:val="006303D1"/>
    <w:rsid w:val="00637E9F"/>
    <w:rsid w:val="00640EF7"/>
    <w:rsid w:val="00643934"/>
    <w:rsid w:val="00643E34"/>
    <w:rsid w:val="006441B2"/>
    <w:rsid w:val="006500DA"/>
    <w:rsid w:val="00651CCD"/>
    <w:rsid w:val="006564BB"/>
    <w:rsid w:val="00662C73"/>
    <w:rsid w:val="0067710B"/>
    <w:rsid w:val="00692548"/>
    <w:rsid w:val="00693148"/>
    <w:rsid w:val="00697AE6"/>
    <w:rsid w:val="006A618E"/>
    <w:rsid w:val="006B3680"/>
    <w:rsid w:val="006B3F53"/>
    <w:rsid w:val="006B778B"/>
    <w:rsid w:val="006E155E"/>
    <w:rsid w:val="006E5E0E"/>
    <w:rsid w:val="006E6685"/>
    <w:rsid w:val="006F0352"/>
    <w:rsid w:val="006F6968"/>
    <w:rsid w:val="006F7023"/>
    <w:rsid w:val="006F7AAF"/>
    <w:rsid w:val="007004CA"/>
    <w:rsid w:val="0070176B"/>
    <w:rsid w:val="00706E7F"/>
    <w:rsid w:val="0070735D"/>
    <w:rsid w:val="00707BA6"/>
    <w:rsid w:val="00711E82"/>
    <w:rsid w:val="007175EF"/>
    <w:rsid w:val="00717C0E"/>
    <w:rsid w:val="0072680C"/>
    <w:rsid w:val="00730018"/>
    <w:rsid w:val="00737171"/>
    <w:rsid w:val="0074131E"/>
    <w:rsid w:val="007420FD"/>
    <w:rsid w:val="007475C8"/>
    <w:rsid w:val="00757482"/>
    <w:rsid w:val="00757A45"/>
    <w:rsid w:val="0076151B"/>
    <w:rsid w:val="007642BC"/>
    <w:rsid w:val="00777487"/>
    <w:rsid w:val="00784155"/>
    <w:rsid w:val="00787FD2"/>
    <w:rsid w:val="00791372"/>
    <w:rsid w:val="00794658"/>
    <w:rsid w:val="007951F5"/>
    <w:rsid w:val="0079551A"/>
    <w:rsid w:val="00796A51"/>
    <w:rsid w:val="00796AF6"/>
    <w:rsid w:val="00797AA6"/>
    <w:rsid w:val="00797DE7"/>
    <w:rsid w:val="007A0CF5"/>
    <w:rsid w:val="007A171D"/>
    <w:rsid w:val="007A19E9"/>
    <w:rsid w:val="007A7549"/>
    <w:rsid w:val="007B59D4"/>
    <w:rsid w:val="007C0118"/>
    <w:rsid w:val="007C5272"/>
    <w:rsid w:val="007E0659"/>
    <w:rsid w:val="007E3135"/>
    <w:rsid w:val="007E5D8D"/>
    <w:rsid w:val="007F178E"/>
    <w:rsid w:val="007F3BE0"/>
    <w:rsid w:val="007F5B22"/>
    <w:rsid w:val="008026C7"/>
    <w:rsid w:val="0080564B"/>
    <w:rsid w:val="008247ED"/>
    <w:rsid w:val="0082561B"/>
    <w:rsid w:val="00853A72"/>
    <w:rsid w:val="008623EF"/>
    <w:rsid w:val="00862FA9"/>
    <w:rsid w:val="008637CC"/>
    <w:rsid w:val="0086442B"/>
    <w:rsid w:val="008724E6"/>
    <w:rsid w:val="0087324E"/>
    <w:rsid w:val="00876A54"/>
    <w:rsid w:val="00877ADC"/>
    <w:rsid w:val="00886D46"/>
    <w:rsid w:val="00887025"/>
    <w:rsid w:val="008966CF"/>
    <w:rsid w:val="00896C6F"/>
    <w:rsid w:val="008A1301"/>
    <w:rsid w:val="008A21AA"/>
    <w:rsid w:val="008A4D7B"/>
    <w:rsid w:val="008B0C0A"/>
    <w:rsid w:val="008C7D4B"/>
    <w:rsid w:val="008C7D4C"/>
    <w:rsid w:val="008D3BE6"/>
    <w:rsid w:val="008E1FB4"/>
    <w:rsid w:val="008E3A22"/>
    <w:rsid w:val="008E4428"/>
    <w:rsid w:val="008E4A45"/>
    <w:rsid w:val="008E5D05"/>
    <w:rsid w:val="008E6755"/>
    <w:rsid w:val="008E6F7C"/>
    <w:rsid w:val="008F10CE"/>
    <w:rsid w:val="008F5FDA"/>
    <w:rsid w:val="00903690"/>
    <w:rsid w:val="00906875"/>
    <w:rsid w:val="009102AD"/>
    <w:rsid w:val="00925CDA"/>
    <w:rsid w:val="00926486"/>
    <w:rsid w:val="009358C9"/>
    <w:rsid w:val="009404A5"/>
    <w:rsid w:val="00951A11"/>
    <w:rsid w:val="00952600"/>
    <w:rsid w:val="009529B2"/>
    <w:rsid w:val="00955A7A"/>
    <w:rsid w:val="00960EC0"/>
    <w:rsid w:val="009638D0"/>
    <w:rsid w:val="0096589F"/>
    <w:rsid w:val="009746B5"/>
    <w:rsid w:val="00983747"/>
    <w:rsid w:val="0098715A"/>
    <w:rsid w:val="00991C3B"/>
    <w:rsid w:val="00994051"/>
    <w:rsid w:val="009A2B5B"/>
    <w:rsid w:val="009A3AC7"/>
    <w:rsid w:val="009A4C0B"/>
    <w:rsid w:val="009A6517"/>
    <w:rsid w:val="009B16B8"/>
    <w:rsid w:val="009B3A39"/>
    <w:rsid w:val="009B5AFA"/>
    <w:rsid w:val="009B7C04"/>
    <w:rsid w:val="009C4480"/>
    <w:rsid w:val="009D3827"/>
    <w:rsid w:val="009D5642"/>
    <w:rsid w:val="009E3587"/>
    <w:rsid w:val="009E5262"/>
    <w:rsid w:val="009F3C7B"/>
    <w:rsid w:val="009F7396"/>
    <w:rsid w:val="00A01DC0"/>
    <w:rsid w:val="00A05840"/>
    <w:rsid w:val="00A147AD"/>
    <w:rsid w:val="00A232E8"/>
    <w:rsid w:val="00A27A9D"/>
    <w:rsid w:val="00A31D8D"/>
    <w:rsid w:val="00A33596"/>
    <w:rsid w:val="00A340BF"/>
    <w:rsid w:val="00A375A4"/>
    <w:rsid w:val="00A424DE"/>
    <w:rsid w:val="00A5393B"/>
    <w:rsid w:val="00A57168"/>
    <w:rsid w:val="00A67152"/>
    <w:rsid w:val="00A70246"/>
    <w:rsid w:val="00A74A32"/>
    <w:rsid w:val="00A75FA8"/>
    <w:rsid w:val="00A76341"/>
    <w:rsid w:val="00A82481"/>
    <w:rsid w:val="00A82FF9"/>
    <w:rsid w:val="00A87EFA"/>
    <w:rsid w:val="00A92B8C"/>
    <w:rsid w:val="00A9480D"/>
    <w:rsid w:val="00A95D5A"/>
    <w:rsid w:val="00A96E7B"/>
    <w:rsid w:val="00A97689"/>
    <w:rsid w:val="00AA0BD5"/>
    <w:rsid w:val="00AB2572"/>
    <w:rsid w:val="00AB31B5"/>
    <w:rsid w:val="00AC60E8"/>
    <w:rsid w:val="00AC7AF7"/>
    <w:rsid w:val="00AD2C2E"/>
    <w:rsid w:val="00AD4FAB"/>
    <w:rsid w:val="00AD557D"/>
    <w:rsid w:val="00AD7B31"/>
    <w:rsid w:val="00AE0A8C"/>
    <w:rsid w:val="00AE31C3"/>
    <w:rsid w:val="00AF11F7"/>
    <w:rsid w:val="00B01896"/>
    <w:rsid w:val="00B05456"/>
    <w:rsid w:val="00B100C0"/>
    <w:rsid w:val="00B12814"/>
    <w:rsid w:val="00B16F0D"/>
    <w:rsid w:val="00B17364"/>
    <w:rsid w:val="00B21E14"/>
    <w:rsid w:val="00B22CF6"/>
    <w:rsid w:val="00B32AB3"/>
    <w:rsid w:val="00B622E9"/>
    <w:rsid w:val="00B641FF"/>
    <w:rsid w:val="00B644C2"/>
    <w:rsid w:val="00B65DE8"/>
    <w:rsid w:val="00B74CC8"/>
    <w:rsid w:val="00B77D1A"/>
    <w:rsid w:val="00B84568"/>
    <w:rsid w:val="00B85BE4"/>
    <w:rsid w:val="00B9476A"/>
    <w:rsid w:val="00B9798B"/>
    <w:rsid w:val="00BA195C"/>
    <w:rsid w:val="00BA515C"/>
    <w:rsid w:val="00BA6FE5"/>
    <w:rsid w:val="00BB0824"/>
    <w:rsid w:val="00BB44D2"/>
    <w:rsid w:val="00BC1F21"/>
    <w:rsid w:val="00BC44A8"/>
    <w:rsid w:val="00BC7038"/>
    <w:rsid w:val="00BD159C"/>
    <w:rsid w:val="00BD437A"/>
    <w:rsid w:val="00BD7C1C"/>
    <w:rsid w:val="00BE3A59"/>
    <w:rsid w:val="00BE50DE"/>
    <w:rsid w:val="00BE5D84"/>
    <w:rsid w:val="00BF5BCC"/>
    <w:rsid w:val="00BF6F73"/>
    <w:rsid w:val="00C100BE"/>
    <w:rsid w:val="00C156C5"/>
    <w:rsid w:val="00C23123"/>
    <w:rsid w:val="00C263C8"/>
    <w:rsid w:val="00C33D24"/>
    <w:rsid w:val="00C458BD"/>
    <w:rsid w:val="00C601F4"/>
    <w:rsid w:val="00C81A91"/>
    <w:rsid w:val="00C85DDA"/>
    <w:rsid w:val="00C86661"/>
    <w:rsid w:val="00C86FCF"/>
    <w:rsid w:val="00C94C9B"/>
    <w:rsid w:val="00CA5B07"/>
    <w:rsid w:val="00CB1E35"/>
    <w:rsid w:val="00CC039E"/>
    <w:rsid w:val="00CC73D0"/>
    <w:rsid w:val="00CD1D05"/>
    <w:rsid w:val="00CE00B8"/>
    <w:rsid w:val="00CE20AB"/>
    <w:rsid w:val="00CE3B8F"/>
    <w:rsid w:val="00CE3BF4"/>
    <w:rsid w:val="00CE5E2A"/>
    <w:rsid w:val="00CF4AD9"/>
    <w:rsid w:val="00CF5657"/>
    <w:rsid w:val="00CF649F"/>
    <w:rsid w:val="00D03422"/>
    <w:rsid w:val="00D03521"/>
    <w:rsid w:val="00D04E5E"/>
    <w:rsid w:val="00D103A7"/>
    <w:rsid w:val="00D11873"/>
    <w:rsid w:val="00D13391"/>
    <w:rsid w:val="00D1632D"/>
    <w:rsid w:val="00D21E1D"/>
    <w:rsid w:val="00D25D10"/>
    <w:rsid w:val="00D31188"/>
    <w:rsid w:val="00D31389"/>
    <w:rsid w:val="00D36614"/>
    <w:rsid w:val="00D41B52"/>
    <w:rsid w:val="00D41DE8"/>
    <w:rsid w:val="00D47743"/>
    <w:rsid w:val="00D47E43"/>
    <w:rsid w:val="00D510AE"/>
    <w:rsid w:val="00D51918"/>
    <w:rsid w:val="00D51CDE"/>
    <w:rsid w:val="00D524C4"/>
    <w:rsid w:val="00D56CB8"/>
    <w:rsid w:val="00D56E2B"/>
    <w:rsid w:val="00D6151F"/>
    <w:rsid w:val="00D616E8"/>
    <w:rsid w:val="00D63E68"/>
    <w:rsid w:val="00D70057"/>
    <w:rsid w:val="00D74EAA"/>
    <w:rsid w:val="00D76DD6"/>
    <w:rsid w:val="00D85C66"/>
    <w:rsid w:val="00D85F45"/>
    <w:rsid w:val="00D879B7"/>
    <w:rsid w:val="00D91E87"/>
    <w:rsid w:val="00D92EC0"/>
    <w:rsid w:val="00D937DF"/>
    <w:rsid w:val="00D95B17"/>
    <w:rsid w:val="00DA221B"/>
    <w:rsid w:val="00DA4718"/>
    <w:rsid w:val="00DC242B"/>
    <w:rsid w:val="00DC32DB"/>
    <w:rsid w:val="00DD26DE"/>
    <w:rsid w:val="00DD3191"/>
    <w:rsid w:val="00DD66B5"/>
    <w:rsid w:val="00DD6AF4"/>
    <w:rsid w:val="00DD7EED"/>
    <w:rsid w:val="00DE0E4E"/>
    <w:rsid w:val="00DE45BD"/>
    <w:rsid w:val="00DE5BEE"/>
    <w:rsid w:val="00DF42CA"/>
    <w:rsid w:val="00E03025"/>
    <w:rsid w:val="00E12A1D"/>
    <w:rsid w:val="00E15AE7"/>
    <w:rsid w:val="00E167AD"/>
    <w:rsid w:val="00E16901"/>
    <w:rsid w:val="00E16BB3"/>
    <w:rsid w:val="00E278A6"/>
    <w:rsid w:val="00E343B1"/>
    <w:rsid w:val="00E375E9"/>
    <w:rsid w:val="00E406E9"/>
    <w:rsid w:val="00E56C36"/>
    <w:rsid w:val="00E57FAF"/>
    <w:rsid w:val="00E60335"/>
    <w:rsid w:val="00E61271"/>
    <w:rsid w:val="00E6776A"/>
    <w:rsid w:val="00E7168D"/>
    <w:rsid w:val="00E75A02"/>
    <w:rsid w:val="00E777B1"/>
    <w:rsid w:val="00E817DB"/>
    <w:rsid w:val="00E859B7"/>
    <w:rsid w:val="00E900F2"/>
    <w:rsid w:val="00EA67A3"/>
    <w:rsid w:val="00EB2880"/>
    <w:rsid w:val="00EB3591"/>
    <w:rsid w:val="00EB7600"/>
    <w:rsid w:val="00EB7E20"/>
    <w:rsid w:val="00ED1F19"/>
    <w:rsid w:val="00ED5CE2"/>
    <w:rsid w:val="00ED752A"/>
    <w:rsid w:val="00EE0E3C"/>
    <w:rsid w:val="00EF3890"/>
    <w:rsid w:val="00EF4FD8"/>
    <w:rsid w:val="00EF58FF"/>
    <w:rsid w:val="00EF7356"/>
    <w:rsid w:val="00F015E1"/>
    <w:rsid w:val="00F041A6"/>
    <w:rsid w:val="00F056C5"/>
    <w:rsid w:val="00F1208A"/>
    <w:rsid w:val="00F12F29"/>
    <w:rsid w:val="00F139E9"/>
    <w:rsid w:val="00F16822"/>
    <w:rsid w:val="00F17957"/>
    <w:rsid w:val="00F17C9E"/>
    <w:rsid w:val="00F207FC"/>
    <w:rsid w:val="00F32914"/>
    <w:rsid w:val="00F3580F"/>
    <w:rsid w:val="00F35E69"/>
    <w:rsid w:val="00F50325"/>
    <w:rsid w:val="00F512C8"/>
    <w:rsid w:val="00F60F3A"/>
    <w:rsid w:val="00F62026"/>
    <w:rsid w:val="00F6601F"/>
    <w:rsid w:val="00F76C63"/>
    <w:rsid w:val="00F7707B"/>
    <w:rsid w:val="00F82BAE"/>
    <w:rsid w:val="00F83A17"/>
    <w:rsid w:val="00F94861"/>
    <w:rsid w:val="00F9741C"/>
    <w:rsid w:val="00FA03A9"/>
    <w:rsid w:val="00FA22F7"/>
    <w:rsid w:val="00FA43DA"/>
    <w:rsid w:val="00FA50A3"/>
    <w:rsid w:val="00FB667B"/>
    <w:rsid w:val="00FB71AE"/>
    <w:rsid w:val="00FB71CC"/>
    <w:rsid w:val="00FC00AC"/>
    <w:rsid w:val="00FC1BA6"/>
    <w:rsid w:val="00FC4A38"/>
    <w:rsid w:val="00FC528E"/>
    <w:rsid w:val="00FD40BC"/>
    <w:rsid w:val="00FF2B8B"/>
    <w:rsid w:val="00FF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9763"/>
  <w15:chartTrackingRefBased/>
  <w15:docId w15:val="{52C966B9-42B5-4897-9446-6540C35E2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2358C"/>
    <w:pPr>
      <w:keepNext/>
      <w:keepLines/>
      <w:spacing w:after="100" w:afterAutospacing="1"/>
      <w:ind w:firstLine="0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2358C"/>
    <w:pPr>
      <w:keepNext/>
      <w:keepLines/>
      <w:spacing w:before="100" w:beforeAutospacing="1" w:after="100" w:afterAutospacing="1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12358C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12358C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59"/>
    <w:rsid w:val="003E1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  <w:style w:type="character" w:styleId="af">
    <w:name w:val="Hyperlink"/>
    <w:basedOn w:val="a0"/>
    <w:uiPriority w:val="99"/>
    <w:unhideWhenUsed/>
    <w:rsid w:val="00C85DDA"/>
    <w:rPr>
      <w:color w:val="467886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C85D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9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8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2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63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56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8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048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3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9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39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5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653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05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8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65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41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7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2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8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1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7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3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9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76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8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93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7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51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05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73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7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20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3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8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03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7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6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12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7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42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4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4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5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5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8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0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88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1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8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8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2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9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32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0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20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22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98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59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1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8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4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14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51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62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46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57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45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36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7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7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0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0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5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7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53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3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96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9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7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20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7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03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0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3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0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6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0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9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2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53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5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7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64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25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4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30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6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9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08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9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6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47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17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9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3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6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6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0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4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6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1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3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2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0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91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2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9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2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46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3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0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2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9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26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3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90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9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02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0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80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66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76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8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5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6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50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74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5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4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45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9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1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02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26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7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41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9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0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23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439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83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07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73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39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2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8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8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9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1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7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74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1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0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КОМы.dotx</Template>
  <TotalTime>779</TotalTime>
  <Pages>24</Pages>
  <Words>4503</Words>
  <Characters>25670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Veligura</dc:creator>
  <cp:keywords/>
  <dc:description/>
  <cp:lastModifiedBy>Александр Лофиченко</cp:lastModifiedBy>
  <cp:revision>563</cp:revision>
  <dcterms:created xsi:type="dcterms:W3CDTF">2025-02-02T14:49:00Z</dcterms:created>
  <dcterms:modified xsi:type="dcterms:W3CDTF">2025-03-25T12:46:00Z</dcterms:modified>
</cp:coreProperties>
</file>