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7ECFC" w14:textId="7C64BB52" w:rsidR="004151FB" w:rsidRDefault="00DD7EED" w:rsidP="00000EA6">
      <w:pPr>
        <w:pStyle w:val="1"/>
      </w:pPr>
      <w:r w:rsidRPr="00DD7EED">
        <w:t>Комплект оценочных материалов по дисциплине</w:t>
      </w:r>
    </w:p>
    <w:p w14:paraId="2D248594" w14:textId="6C3D3F18" w:rsidR="00DD7EED" w:rsidRPr="004151FB" w:rsidRDefault="00DD7EED" w:rsidP="004151FB">
      <w:pPr>
        <w:jc w:val="center"/>
        <w:rPr>
          <w:b/>
          <w:bCs/>
        </w:rPr>
      </w:pPr>
      <w:r w:rsidRPr="004151FB">
        <w:rPr>
          <w:b/>
          <w:bCs/>
        </w:rPr>
        <w:t>«</w:t>
      </w:r>
      <w:r w:rsidR="00BF0ED7">
        <w:rPr>
          <w:b/>
          <w:bCs/>
        </w:rPr>
        <w:t>Т</w:t>
      </w:r>
      <w:r w:rsidR="00BF0ED7" w:rsidRPr="00BF0ED7">
        <w:rPr>
          <w:b/>
          <w:bCs/>
        </w:rPr>
        <w:t>ехнологии анализа данных и машинное обучение</w:t>
      </w:r>
      <w:r w:rsidRPr="004151FB">
        <w:rPr>
          <w:b/>
          <w:bCs/>
        </w:rPr>
        <w:t>»</w:t>
      </w:r>
    </w:p>
    <w:p w14:paraId="4C74879A" w14:textId="77777777" w:rsidR="00000EA6" w:rsidRDefault="00000EA6" w:rsidP="00053130"/>
    <w:p w14:paraId="503909A1" w14:textId="77777777" w:rsidR="00587A3A" w:rsidRDefault="00587A3A" w:rsidP="00587A3A">
      <w:pPr>
        <w:pStyle w:val="2"/>
        <w:rPr>
          <w:b w:val="0"/>
        </w:rPr>
      </w:pPr>
      <w:r w:rsidRPr="00DD7EED">
        <w:t>Задания закрытого типа</w:t>
      </w:r>
    </w:p>
    <w:p w14:paraId="3733354A" w14:textId="77777777" w:rsidR="00587A3A" w:rsidRDefault="00587A3A" w:rsidP="00587A3A">
      <w:pPr>
        <w:pStyle w:val="3"/>
      </w:pPr>
      <w:r w:rsidRPr="00DD7EED">
        <w:t>Задания закрытого типа на выбор правильного ответа</w:t>
      </w:r>
    </w:p>
    <w:p w14:paraId="6C34405C" w14:textId="77777777" w:rsidR="006B6822" w:rsidRPr="006B6822" w:rsidRDefault="006B6822" w:rsidP="006B6822">
      <w:r w:rsidRPr="006B6822">
        <w:t xml:space="preserve">1. </w:t>
      </w:r>
      <w:r w:rsidRPr="006B6822">
        <w:rPr>
          <w:i/>
          <w:iCs/>
        </w:rPr>
        <w:t>Выберите один правильный ответ</w:t>
      </w:r>
      <w:r w:rsidRPr="006B6822">
        <w:t>.</w:t>
      </w:r>
    </w:p>
    <w:p w14:paraId="592B1533" w14:textId="77777777" w:rsidR="006B6822" w:rsidRDefault="006B6822" w:rsidP="006B6822">
      <w:r w:rsidRPr="006B6822">
        <w:t>Какой из методов относится к методам классификации в интеллектуальном анализе данных?</w:t>
      </w:r>
    </w:p>
    <w:p w14:paraId="3643F7AA" w14:textId="77777777" w:rsidR="006B6822" w:rsidRPr="006B6822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 xml:space="preserve">) </w:t>
      </w:r>
      <w:r w:rsidRPr="006B6822">
        <w:t>Алгоритм</w:t>
      </w:r>
      <w:r w:rsidRPr="006B6822">
        <w:rPr>
          <w:lang w:val="en-US"/>
        </w:rPr>
        <w:t xml:space="preserve"> a priori</w:t>
      </w:r>
    </w:p>
    <w:p w14:paraId="35EC855D" w14:textId="77777777" w:rsidR="006B6822" w:rsidRPr="006B6822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 xml:space="preserve">) </w:t>
      </w:r>
      <w:r w:rsidRPr="006B6822">
        <w:t>Метод</w:t>
      </w:r>
      <w:r w:rsidRPr="006B6822">
        <w:rPr>
          <w:lang w:val="en-US"/>
        </w:rPr>
        <w:t xml:space="preserve"> K-means</w:t>
      </w:r>
    </w:p>
    <w:p w14:paraId="73F39B73" w14:textId="77777777" w:rsidR="006B6822" w:rsidRDefault="006B6822" w:rsidP="006B6822">
      <w:r w:rsidRPr="006B6822">
        <w:t>В) Метод CART</w:t>
      </w:r>
    </w:p>
    <w:p w14:paraId="3EBBFDBA" w14:textId="77777777" w:rsidR="006B6822" w:rsidRDefault="006B6822" w:rsidP="006B6822">
      <w:r w:rsidRPr="006B6822">
        <w:t>Г) Анализ временных рядов</w:t>
      </w:r>
    </w:p>
    <w:p w14:paraId="4E5967CF" w14:textId="77777777" w:rsidR="006B6822" w:rsidRPr="006B6822" w:rsidRDefault="006B6822" w:rsidP="006B6822">
      <w:r w:rsidRPr="006B6822">
        <w:t>Правильный ответ: В.</w:t>
      </w:r>
    </w:p>
    <w:p w14:paraId="0E23852C" w14:textId="0BC1863F" w:rsidR="006B6822" w:rsidRPr="006B6822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5C1B8A61" w14:textId="77777777" w:rsidR="006B6822" w:rsidRPr="006B6822" w:rsidRDefault="006B6822" w:rsidP="006B6822"/>
    <w:p w14:paraId="539F8F80" w14:textId="2B510BFA" w:rsidR="00E6329A" w:rsidRDefault="00E6329A" w:rsidP="006B6822">
      <w:r w:rsidRPr="00E6329A">
        <w:t>2.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C00A951" w14:textId="77777777" w:rsidR="00E6329A" w:rsidRDefault="006B6822" w:rsidP="006B6822">
      <w:r w:rsidRPr="006B6822">
        <w:t>Как называется процесс обнаружения полезных закономерностей в больших объемах данных?</w:t>
      </w:r>
    </w:p>
    <w:p w14:paraId="33B0B9D0" w14:textId="77777777" w:rsidR="00E6329A" w:rsidRPr="00E6329A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>) Data Warehousing</w:t>
      </w:r>
    </w:p>
    <w:p w14:paraId="40498D83" w14:textId="77777777" w:rsidR="00E6329A" w:rsidRPr="00E6329A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>) Data Mining</w:t>
      </w:r>
    </w:p>
    <w:p w14:paraId="70DCD603" w14:textId="77777777" w:rsidR="00E6329A" w:rsidRPr="00E6329A" w:rsidRDefault="006B6822" w:rsidP="006B6822">
      <w:pPr>
        <w:rPr>
          <w:lang w:val="en-US"/>
        </w:rPr>
      </w:pPr>
      <w:r w:rsidRPr="006B6822">
        <w:t>В</w:t>
      </w:r>
      <w:r w:rsidRPr="006B6822">
        <w:rPr>
          <w:lang w:val="en-US"/>
        </w:rPr>
        <w:t>) Big Data Processing</w:t>
      </w:r>
    </w:p>
    <w:p w14:paraId="36B5DE5C" w14:textId="77777777" w:rsidR="00E6329A" w:rsidRPr="00E6329A" w:rsidRDefault="006B6822" w:rsidP="006B6822">
      <w:pPr>
        <w:rPr>
          <w:lang w:val="en-US"/>
        </w:rPr>
      </w:pPr>
      <w:r w:rsidRPr="006B6822">
        <w:t>Г</w:t>
      </w:r>
      <w:r w:rsidRPr="006B6822">
        <w:rPr>
          <w:lang w:val="en-US"/>
        </w:rPr>
        <w:t>) Data Structuring</w:t>
      </w:r>
    </w:p>
    <w:p w14:paraId="41E13572" w14:textId="77777777" w:rsidR="00E6329A" w:rsidRPr="00E6329A" w:rsidRDefault="006B6822" w:rsidP="006B6822">
      <w:r w:rsidRPr="006B6822">
        <w:t>Правильный ответ: Б.</w:t>
      </w:r>
    </w:p>
    <w:p w14:paraId="03B8A801" w14:textId="5063D6B3" w:rsidR="006B6822" w:rsidRPr="00E6329A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4CC5273F" w14:textId="77777777" w:rsidR="00E6329A" w:rsidRPr="006B6822" w:rsidRDefault="00E6329A" w:rsidP="006B6822"/>
    <w:p w14:paraId="59D34346" w14:textId="77777777" w:rsidR="00FD115C" w:rsidRDefault="00FD115C" w:rsidP="006B6822">
      <w:r w:rsidRPr="00FD115C">
        <w:t>3.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B64BF67" w14:textId="77777777" w:rsidR="00FD115C" w:rsidRDefault="006B6822" w:rsidP="006B6822">
      <w:r w:rsidRPr="006B6822">
        <w:t>Какой алгоритм используется для кластерного анализа?</w:t>
      </w:r>
    </w:p>
    <w:p w14:paraId="0C8CFC5A" w14:textId="77777777" w:rsidR="00FD115C" w:rsidRDefault="006B6822" w:rsidP="006B6822">
      <w:r w:rsidRPr="006B6822">
        <w:t>А) ID3</w:t>
      </w:r>
    </w:p>
    <w:p w14:paraId="08E7DEBB" w14:textId="77777777" w:rsidR="00FD115C" w:rsidRDefault="006B6822" w:rsidP="006B6822">
      <w:r w:rsidRPr="006B6822">
        <w:t>Б) K-</w:t>
      </w:r>
      <w:proofErr w:type="spellStart"/>
      <w:r w:rsidRPr="006B6822">
        <w:t>means</w:t>
      </w:r>
      <w:proofErr w:type="spellEnd"/>
    </w:p>
    <w:p w14:paraId="347AE2D7" w14:textId="77777777" w:rsidR="00FD115C" w:rsidRDefault="006B6822" w:rsidP="006B6822">
      <w:r w:rsidRPr="006B6822">
        <w:t>В) Логистическая регрессия</w:t>
      </w:r>
    </w:p>
    <w:p w14:paraId="7D1D9066" w14:textId="77777777" w:rsidR="00FD115C" w:rsidRDefault="006B6822" w:rsidP="006B6822">
      <w:r w:rsidRPr="006B6822">
        <w:t>Г) Метод опорных векторов</w:t>
      </w:r>
    </w:p>
    <w:p w14:paraId="2FF9D11C" w14:textId="77777777" w:rsidR="00FD115C" w:rsidRPr="00FD115C" w:rsidRDefault="006B6822" w:rsidP="006B6822">
      <w:r w:rsidRPr="006B6822">
        <w:t>Правильный ответ: Б.</w:t>
      </w:r>
    </w:p>
    <w:p w14:paraId="5E11D89F" w14:textId="5A651E13" w:rsidR="006B6822" w:rsidRPr="006B6822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008FE43E" w14:textId="77777777" w:rsidR="00FD115C" w:rsidRDefault="00FD115C" w:rsidP="006B6822"/>
    <w:p w14:paraId="61B67CEE" w14:textId="77777777" w:rsidR="00FD115C" w:rsidRPr="00FD115C" w:rsidRDefault="00FD115C" w:rsidP="006B6822">
      <w:r w:rsidRPr="00FD115C">
        <w:t>4.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A425D02" w14:textId="77777777" w:rsidR="00FD115C" w:rsidRDefault="006B6822" w:rsidP="006B6822">
      <w:r w:rsidRPr="006B6822">
        <w:t>Какой из следующих методов чаще всего используется для прогнозирования временных рядов?</w:t>
      </w:r>
    </w:p>
    <w:p w14:paraId="3CD03F69" w14:textId="77777777" w:rsidR="00FD115C" w:rsidRDefault="006B6822" w:rsidP="006B6822">
      <w:r w:rsidRPr="006B6822">
        <w:t>А) K-</w:t>
      </w:r>
      <w:proofErr w:type="spellStart"/>
      <w:r w:rsidRPr="006B6822">
        <w:t>means</w:t>
      </w:r>
      <w:proofErr w:type="spellEnd"/>
    </w:p>
    <w:p w14:paraId="419C190C" w14:textId="77777777" w:rsidR="00FD115C" w:rsidRDefault="006B6822" w:rsidP="006B6822">
      <w:r w:rsidRPr="006B6822">
        <w:t>Б) Деревья решений</w:t>
      </w:r>
    </w:p>
    <w:p w14:paraId="758B9D6F" w14:textId="77777777" w:rsidR="00FD115C" w:rsidRDefault="006B6822" w:rsidP="006B6822">
      <w:r w:rsidRPr="006B6822">
        <w:t>В) Линейная регрессия</w:t>
      </w:r>
    </w:p>
    <w:p w14:paraId="01260845" w14:textId="77777777" w:rsidR="00FD115C" w:rsidRDefault="006B6822" w:rsidP="006B6822">
      <w:r w:rsidRPr="006B6822">
        <w:t>Г) Байесовские сети</w:t>
      </w:r>
    </w:p>
    <w:p w14:paraId="5302AB24" w14:textId="77777777" w:rsidR="00FD115C" w:rsidRPr="00FD115C" w:rsidRDefault="006B6822" w:rsidP="006B6822">
      <w:r w:rsidRPr="006B6822">
        <w:t>Правильный ответ: В.</w:t>
      </w:r>
    </w:p>
    <w:p w14:paraId="6DB036AF" w14:textId="49ECDF00" w:rsidR="006B6822" w:rsidRPr="00FD115C" w:rsidRDefault="006B6822" w:rsidP="006B6822">
      <w:r w:rsidRPr="006B6822">
        <w:lastRenderedPageBreak/>
        <w:t xml:space="preserve">Компетенции (индикаторы): </w:t>
      </w:r>
      <w:r w:rsidR="000E2C74">
        <w:t>ПК-2 (ПК-2.2)</w:t>
      </w:r>
    </w:p>
    <w:p w14:paraId="3AF449FB" w14:textId="77777777" w:rsidR="00FD115C" w:rsidRPr="006B6822" w:rsidRDefault="00FD115C" w:rsidP="006B6822"/>
    <w:p w14:paraId="4B1A0593" w14:textId="62B99672" w:rsidR="00263F18" w:rsidRPr="00263F18" w:rsidRDefault="00CE1410" w:rsidP="006B6822">
      <w:r>
        <w:t>5</w:t>
      </w:r>
      <w:r w:rsidR="00263F18" w:rsidRPr="00263F18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6D2AD57" w14:textId="77777777" w:rsidR="00263F18" w:rsidRDefault="006B6822" w:rsidP="006B6822">
      <w:r w:rsidRPr="006B6822">
        <w:t>Какой алгоритм машинного обучения основан на деревьях решений?</w:t>
      </w:r>
    </w:p>
    <w:p w14:paraId="20876DA6" w14:textId="77777777" w:rsidR="00263F18" w:rsidRDefault="006B6822" w:rsidP="006B6822">
      <w:r w:rsidRPr="006B6822">
        <w:t>А) Метод KNN</w:t>
      </w:r>
    </w:p>
    <w:p w14:paraId="2399EF47" w14:textId="77777777" w:rsidR="00263F18" w:rsidRDefault="006B6822" w:rsidP="006B6822">
      <w:r w:rsidRPr="006B6822">
        <w:t>Б) Алгоритм CART</w:t>
      </w:r>
    </w:p>
    <w:p w14:paraId="6637D7D1" w14:textId="77777777" w:rsidR="00263F18" w:rsidRDefault="006B6822" w:rsidP="006B6822">
      <w:r w:rsidRPr="006B6822">
        <w:t>В) Байесовская классификация</w:t>
      </w:r>
    </w:p>
    <w:p w14:paraId="694E647A" w14:textId="77777777" w:rsidR="00263F18" w:rsidRDefault="006B6822" w:rsidP="006B6822">
      <w:r w:rsidRPr="006B6822">
        <w:t>Г) Метод главных компонент</w:t>
      </w:r>
    </w:p>
    <w:p w14:paraId="38F3A179" w14:textId="77777777" w:rsidR="00263F18" w:rsidRPr="00263F18" w:rsidRDefault="006B6822" w:rsidP="006B6822">
      <w:r w:rsidRPr="006B6822">
        <w:t>Правильный ответ: Б.</w:t>
      </w:r>
    </w:p>
    <w:p w14:paraId="1C2EB922" w14:textId="25A5DF05" w:rsidR="006B6822" w:rsidRPr="00263F18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435C15B4" w14:textId="77777777" w:rsidR="00263F18" w:rsidRPr="006B6822" w:rsidRDefault="00263F18" w:rsidP="006B6822"/>
    <w:p w14:paraId="662A8777" w14:textId="5CE16EDD" w:rsidR="00263F18" w:rsidRDefault="00CE1410" w:rsidP="006B6822">
      <w:r>
        <w:t>6</w:t>
      </w:r>
      <w:r w:rsidR="00263F18" w:rsidRPr="00263F18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C56CE46" w14:textId="77777777" w:rsidR="002E1120" w:rsidRDefault="006B6822" w:rsidP="006B6822">
      <w:r w:rsidRPr="006B6822">
        <w:t>Какой метод относится к ансамблевым моделям?</w:t>
      </w:r>
    </w:p>
    <w:p w14:paraId="162E64F3" w14:textId="77777777" w:rsidR="002E1120" w:rsidRDefault="006B6822" w:rsidP="006B6822">
      <w:r w:rsidRPr="006B6822">
        <w:t xml:space="preserve">А) </w:t>
      </w:r>
      <w:proofErr w:type="spellStart"/>
      <w:r w:rsidRPr="006B6822">
        <w:t>Бэггинг</w:t>
      </w:r>
      <w:proofErr w:type="spellEnd"/>
    </w:p>
    <w:p w14:paraId="095640D1" w14:textId="77777777" w:rsidR="002E1120" w:rsidRDefault="006B6822" w:rsidP="006B6822">
      <w:r w:rsidRPr="006B6822">
        <w:t>Б) Кросс-валидация</w:t>
      </w:r>
    </w:p>
    <w:p w14:paraId="6CDA40BC" w14:textId="77777777" w:rsidR="002E1120" w:rsidRDefault="006B6822" w:rsidP="006B6822">
      <w:r w:rsidRPr="006B6822">
        <w:t>В) K-</w:t>
      </w:r>
      <w:proofErr w:type="spellStart"/>
      <w:r w:rsidRPr="006B6822">
        <w:t>means</w:t>
      </w:r>
      <w:proofErr w:type="spellEnd"/>
    </w:p>
    <w:p w14:paraId="4430471F" w14:textId="03BF1CB2" w:rsidR="002E1120" w:rsidRDefault="006B6822" w:rsidP="006B6822">
      <w:r w:rsidRPr="006B6822">
        <w:t xml:space="preserve">Г) </w:t>
      </w:r>
      <w:r w:rsidR="002E1120">
        <w:t>Карты Кохонена</w:t>
      </w:r>
    </w:p>
    <w:p w14:paraId="31678FCF" w14:textId="77777777" w:rsidR="002E1120" w:rsidRPr="002E1120" w:rsidRDefault="006B6822" w:rsidP="006B6822">
      <w:r w:rsidRPr="006B6822">
        <w:t>Правильный ответ: А.</w:t>
      </w:r>
    </w:p>
    <w:p w14:paraId="47811402" w14:textId="5464A77C" w:rsidR="006B6822" w:rsidRPr="002E1120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77F635F6" w14:textId="77777777" w:rsidR="002E1120" w:rsidRPr="006B6822" w:rsidRDefault="002E1120" w:rsidP="006B6822"/>
    <w:p w14:paraId="4407C794" w14:textId="3C793FE6" w:rsidR="00496B47" w:rsidRPr="00496B47" w:rsidRDefault="00CE1410" w:rsidP="006B6822">
      <w:r>
        <w:t>7</w:t>
      </w:r>
      <w:r w:rsidR="00496B47" w:rsidRPr="00496B47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5ACCF3B6" w14:textId="77777777" w:rsidR="00496B47" w:rsidRDefault="006B6822" w:rsidP="006B6822">
      <w:r w:rsidRPr="006B6822">
        <w:t>Какая из следующих моделей используется для предсказания категориальных переменных?</w:t>
      </w:r>
    </w:p>
    <w:p w14:paraId="3681FADC" w14:textId="77777777" w:rsidR="00496B47" w:rsidRDefault="006B6822" w:rsidP="006B6822">
      <w:r w:rsidRPr="006B6822">
        <w:t>А) Линейная регрессия</w:t>
      </w:r>
    </w:p>
    <w:p w14:paraId="339833F8" w14:textId="77777777" w:rsidR="00496B47" w:rsidRDefault="006B6822" w:rsidP="006B6822">
      <w:r w:rsidRPr="006B6822">
        <w:t>Б) Логистическая регрессия</w:t>
      </w:r>
    </w:p>
    <w:p w14:paraId="2BEADC8F" w14:textId="77777777" w:rsidR="00496B47" w:rsidRDefault="006B6822" w:rsidP="006B6822">
      <w:r w:rsidRPr="006B6822">
        <w:t>В) K-</w:t>
      </w:r>
      <w:proofErr w:type="spellStart"/>
      <w:r w:rsidRPr="006B6822">
        <w:t>means</w:t>
      </w:r>
      <w:proofErr w:type="spellEnd"/>
    </w:p>
    <w:p w14:paraId="66F0CE18" w14:textId="77777777" w:rsidR="00496B47" w:rsidRDefault="006B6822" w:rsidP="006B6822">
      <w:r w:rsidRPr="006B6822">
        <w:t>Г) Метод главных компонент</w:t>
      </w:r>
    </w:p>
    <w:p w14:paraId="38686A30" w14:textId="77777777" w:rsidR="00496B47" w:rsidRDefault="006B6822" w:rsidP="006B6822">
      <w:r w:rsidRPr="006B6822">
        <w:t>Правильный ответ: Б.</w:t>
      </w:r>
    </w:p>
    <w:p w14:paraId="3DE97595" w14:textId="4DFD4B95" w:rsidR="006B6822" w:rsidRPr="00496B47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2F5D3A0B" w14:textId="004FE0A5" w:rsidR="00496B47" w:rsidRPr="006B6822" w:rsidRDefault="00496B47" w:rsidP="006B6822"/>
    <w:p w14:paraId="4FC7A9C2" w14:textId="5C311C99" w:rsidR="00944922" w:rsidRDefault="00CE1410" w:rsidP="006B6822">
      <w:r>
        <w:t>8</w:t>
      </w:r>
      <w:r w:rsidR="00496B47" w:rsidRPr="00496B47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22CBDE9C" w14:textId="77777777" w:rsidR="00944922" w:rsidRDefault="006B6822" w:rsidP="006B6822">
      <w:r w:rsidRPr="006B6822">
        <w:t>Какой алгоритм машинного обучения относится к нейронным сетям?</w:t>
      </w:r>
    </w:p>
    <w:p w14:paraId="109A7250" w14:textId="77777777" w:rsidR="00944922" w:rsidRDefault="006B6822" w:rsidP="006B6822">
      <w:r w:rsidRPr="006B6822">
        <w:t>А) Метод CART</w:t>
      </w:r>
    </w:p>
    <w:p w14:paraId="5342AA7C" w14:textId="77777777" w:rsidR="00944922" w:rsidRDefault="006B6822" w:rsidP="006B6822">
      <w:r w:rsidRPr="006B6822">
        <w:t>Б) K-</w:t>
      </w:r>
      <w:proofErr w:type="spellStart"/>
      <w:r w:rsidRPr="006B6822">
        <w:t>means</w:t>
      </w:r>
      <w:proofErr w:type="spellEnd"/>
    </w:p>
    <w:p w14:paraId="5138F366" w14:textId="77777777" w:rsidR="00944922" w:rsidRDefault="006B6822" w:rsidP="006B6822">
      <w:r w:rsidRPr="006B6822">
        <w:t>В) Алгоритм обратного распространения ошибки</w:t>
      </w:r>
    </w:p>
    <w:p w14:paraId="4B397009" w14:textId="77777777" w:rsidR="00944922" w:rsidRDefault="006B6822" w:rsidP="006B6822">
      <w:r w:rsidRPr="006B6822">
        <w:t>Г) Байесовская классификация</w:t>
      </w:r>
    </w:p>
    <w:p w14:paraId="473CCFC4" w14:textId="77777777" w:rsidR="00944922" w:rsidRPr="00944922" w:rsidRDefault="006B6822" w:rsidP="006B6822">
      <w:r w:rsidRPr="006B6822">
        <w:t>Правильный ответ: В.</w:t>
      </w:r>
    </w:p>
    <w:p w14:paraId="40509B56" w14:textId="5F9E8682" w:rsidR="006B6822" w:rsidRPr="00944922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04BFB8E7" w14:textId="77777777" w:rsidR="00944922" w:rsidRPr="006B6822" w:rsidRDefault="00944922" w:rsidP="006B6822"/>
    <w:p w14:paraId="105CF2A6" w14:textId="4E3417B7" w:rsidR="00944922" w:rsidRPr="00944922" w:rsidRDefault="00CE1410" w:rsidP="006B6822">
      <w:r>
        <w:t>9</w:t>
      </w:r>
      <w:r w:rsidR="00944922" w:rsidRPr="00944922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211A28FB" w14:textId="77777777" w:rsidR="00944922" w:rsidRDefault="006B6822" w:rsidP="006B6822">
      <w:r w:rsidRPr="006B6822">
        <w:t>Что означает термин "скользящий контроль" (</w:t>
      </w:r>
      <w:proofErr w:type="spellStart"/>
      <w:r w:rsidRPr="006B6822">
        <w:t>cross-validation</w:t>
      </w:r>
      <w:proofErr w:type="spellEnd"/>
      <w:r w:rsidRPr="006B6822">
        <w:t>) в контексте оценки качества модели?</w:t>
      </w:r>
    </w:p>
    <w:p w14:paraId="013A8C89" w14:textId="77777777" w:rsidR="00861BE1" w:rsidRDefault="006B6822" w:rsidP="006B6822">
      <w:r w:rsidRPr="006B6822">
        <w:t>А) Метод разбиения данных на обучающую и тестовую выборку</w:t>
      </w:r>
    </w:p>
    <w:p w14:paraId="384F902A" w14:textId="77777777" w:rsidR="00861BE1" w:rsidRDefault="006B6822" w:rsidP="006B6822">
      <w:r w:rsidRPr="006B6822">
        <w:t>Б) Метод обработки пропущенных значений</w:t>
      </w:r>
    </w:p>
    <w:p w14:paraId="498598F3" w14:textId="77777777" w:rsidR="00861BE1" w:rsidRDefault="006B6822" w:rsidP="006B6822">
      <w:r w:rsidRPr="006B6822">
        <w:t>В) Метод увеличения точности регрессионной модели</w:t>
      </w:r>
    </w:p>
    <w:p w14:paraId="1F63D9A6" w14:textId="77777777" w:rsidR="00861BE1" w:rsidRDefault="006B6822" w:rsidP="006B6822">
      <w:r w:rsidRPr="006B6822">
        <w:lastRenderedPageBreak/>
        <w:t>Г) Метод предварительной обработки данных</w:t>
      </w:r>
    </w:p>
    <w:p w14:paraId="2990A4F4" w14:textId="77777777" w:rsidR="00861BE1" w:rsidRPr="00861BE1" w:rsidRDefault="006B6822" w:rsidP="006B6822">
      <w:r w:rsidRPr="006B6822">
        <w:t>Правильный ответ: А.</w:t>
      </w:r>
    </w:p>
    <w:p w14:paraId="6F6413A5" w14:textId="5A2A6554" w:rsidR="006B6822" w:rsidRPr="00861BE1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193A08F2" w14:textId="77777777" w:rsidR="00861BE1" w:rsidRPr="006B6822" w:rsidRDefault="00861BE1" w:rsidP="006B6822"/>
    <w:p w14:paraId="6F9BAD97" w14:textId="34C5E1F0" w:rsidR="00861BE1" w:rsidRPr="00861BE1" w:rsidRDefault="00CE1410" w:rsidP="006B6822">
      <w:r>
        <w:t>10</w:t>
      </w:r>
      <w:r w:rsidR="00861BE1" w:rsidRPr="00861BE1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E414F57" w14:textId="77777777" w:rsidR="00861BE1" w:rsidRDefault="006B6822" w:rsidP="006B6822">
      <w:r w:rsidRPr="006B6822">
        <w:t>Какой метод используется для выявления ассоциативных правил в данных?</w:t>
      </w:r>
    </w:p>
    <w:p w14:paraId="0996F9BA" w14:textId="77777777" w:rsidR="00861BE1" w:rsidRPr="00861BE1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>) K-means</w:t>
      </w:r>
    </w:p>
    <w:p w14:paraId="76312EC3" w14:textId="77777777" w:rsidR="00861BE1" w:rsidRPr="00861BE1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>) CART</w:t>
      </w:r>
    </w:p>
    <w:p w14:paraId="31A4A36C" w14:textId="77777777" w:rsidR="00861BE1" w:rsidRPr="00861BE1" w:rsidRDefault="006B6822" w:rsidP="006B6822">
      <w:pPr>
        <w:rPr>
          <w:lang w:val="en-US"/>
        </w:rPr>
      </w:pPr>
      <w:r w:rsidRPr="006B6822">
        <w:t>В</w:t>
      </w:r>
      <w:r w:rsidRPr="006B6822">
        <w:rPr>
          <w:lang w:val="en-US"/>
        </w:rPr>
        <w:t>) A Priori</w:t>
      </w:r>
    </w:p>
    <w:p w14:paraId="3C19B6A1" w14:textId="77777777" w:rsidR="00861BE1" w:rsidRDefault="006B6822" w:rsidP="006B6822">
      <w:r w:rsidRPr="006B6822">
        <w:t>Г) Метод опорных векторов</w:t>
      </w:r>
    </w:p>
    <w:p w14:paraId="6D4040FD" w14:textId="77777777" w:rsidR="00861BE1" w:rsidRPr="00861BE1" w:rsidRDefault="006B6822" w:rsidP="006B6822">
      <w:r w:rsidRPr="006B6822">
        <w:t>Правильный ответ: В.</w:t>
      </w:r>
    </w:p>
    <w:p w14:paraId="6D52A63D" w14:textId="2D622B44" w:rsidR="006B6822" w:rsidRPr="006B6822" w:rsidRDefault="006B6822" w:rsidP="006B6822">
      <w:r w:rsidRPr="006B6822">
        <w:t xml:space="preserve">Компетенции (индикаторы): </w:t>
      </w:r>
      <w:r w:rsidR="000E2C74">
        <w:t>ПК-2 (ПК-2.2)</w:t>
      </w:r>
    </w:p>
    <w:p w14:paraId="49ABCA3D" w14:textId="77777777" w:rsidR="00587A3A" w:rsidRDefault="00587A3A" w:rsidP="00587A3A"/>
    <w:p w14:paraId="10C6C253" w14:textId="77777777" w:rsidR="00C75655" w:rsidRDefault="00DA5EF6" w:rsidP="00DA5EF6">
      <w:r w:rsidRPr="00C75655">
        <w:t xml:space="preserve">11. </w:t>
      </w:r>
      <w:r w:rsidRPr="00C75655">
        <w:rPr>
          <w:i/>
          <w:iCs/>
        </w:rPr>
        <w:t>Выберите все правильные ответы</w:t>
      </w:r>
      <w:r w:rsidRPr="00C75655">
        <w:t>.</w:t>
      </w:r>
    </w:p>
    <w:p w14:paraId="57BC9858" w14:textId="77777777" w:rsidR="00C75655" w:rsidRDefault="00DA5EF6" w:rsidP="00DA5EF6">
      <w:r w:rsidRPr="00DA5EF6">
        <w:t>Какие действия необходимо выполнить для подготовки данных к интеллектуальному анализу? (Выберите три правильных ответа)</w:t>
      </w:r>
    </w:p>
    <w:p w14:paraId="0213CDC1" w14:textId="77777777" w:rsidR="00C75655" w:rsidRDefault="00DA5EF6" w:rsidP="00DA5EF6">
      <w:r w:rsidRPr="00DA5EF6">
        <w:t>А) Очистка данных от пропусков и выбросов</w:t>
      </w:r>
    </w:p>
    <w:p w14:paraId="7443038B" w14:textId="77777777" w:rsidR="00C75655" w:rsidRDefault="00DA5EF6" w:rsidP="00DA5EF6">
      <w:r w:rsidRPr="00DA5EF6">
        <w:t>Б) Преобразование категориальных признаков в числовые</w:t>
      </w:r>
    </w:p>
    <w:p w14:paraId="5B5C47E1" w14:textId="77777777" w:rsidR="00C75655" w:rsidRDefault="00DA5EF6" w:rsidP="00DA5EF6">
      <w:r w:rsidRPr="00DA5EF6">
        <w:t>В) Исключение всех аномальных значений без анализа</w:t>
      </w:r>
    </w:p>
    <w:p w14:paraId="2615AFAE" w14:textId="77777777" w:rsidR="00C75655" w:rsidRDefault="00DA5EF6" w:rsidP="00DA5EF6">
      <w:r w:rsidRPr="00DA5EF6">
        <w:t>Г) Нормализация или стандартизация числовых признаков</w:t>
      </w:r>
    </w:p>
    <w:p w14:paraId="08104AE1" w14:textId="77777777" w:rsidR="00C75655" w:rsidRDefault="00DA5EF6" w:rsidP="00DA5EF6">
      <w:r w:rsidRPr="00DA5EF6">
        <w:t>Д) Исключение дублирующихся наблюдений без проверки их влияния на модель</w:t>
      </w:r>
    </w:p>
    <w:p w14:paraId="2CE27923" w14:textId="77777777" w:rsidR="00C75655" w:rsidRPr="00C75655" w:rsidRDefault="00DA5EF6" w:rsidP="00DA5EF6">
      <w:r w:rsidRPr="00C75655">
        <w:t>Правильные ответы: А, Б, Г.</w:t>
      </w:r>
    </w:p>
    <w:p w14:paraId="47034E80" w14:textId="0C9BA485" w:rsidR="00DA5EF6" w:rsidRPr="00C75655" w:rsidRDefault="00DA5EF6" w:rsidP="00DA5EF6">
      <w:r w:rsidRPr="00C75655">
        <w:t xml:space="preserve">Компетенции (индикаторы): </w:t>
      </w:r>
      <w:r w:rsidR="000E2C74">
        <w:t>ПК-2 (ПК-2.2)</w:t>
      </w:r>
    </w:p>
    <w:p w14:paraId="64E75845" w14:textId="79E75A32" w:rsidR="00DA5EF6" w:rsidRPr="00DA5EF6" w:rsidRDefault="00DA5EF6" w:rsidP="00DA5EF6"/>
    <w:p w14:paraId="550026CF" w14:textId="77777777" w:rsidR="00C75655" w:rsidRDefault="00C75655" w:rsidP="00C75655">
      <w:r w:rsidRPr="00C75655">
        <w:t xml:space="preserve">12. </w:t>
      </w:r>
      <w:r w:rsidR="00DA5EF6" w:rsidRPr="00C75655">
        <w:rPr>
          <w:i/>
          <w:iCs/>
        </w:rPr>
        <w:t>Выберите все правильные ответы</w:t>
      </w:r>
      <w:r w:rsidR="00DA5EF6" w:rsidRPr="00C75655">
        <w:t>.</w:t>
      </w:r>
    </w:p>
    <w:p w14:paraId="1828C1DA" w14:textId="77777777" w:rsidR="00A81522" w:rsidRDefault="00DA5EF6" w:rsidP="00C75655">
      <w:r w:rsidRPr="00DA5EF6">
        <w:t>Какие методы можно использовать для уменьшения размерности данных? (Выберите два правильных ответа)</w:t>
      </w:r>
    </w:p>
    <w:p w14:paraId="2F759514" w14:textId="77777777" w:rsidR="00A81522" w:rsidRDefault="00DA5EF6" w:rsidP="00C75655">
      <w:r w:rsidRPr="00DA5EF6">
        <w:t>А) Метод главных компонент (PCA)</w:t>
      </w:r>
    </w:p>
    <w:p w14:paraId="544FD7AB" w14:textId="77777777" w:rsidR="00A81522" w:rsidRDefault="00DA5EF6" w:rsidP="00C75655">
      <w:r w:rsidRPr="00DA5EF6">
        <w:t>Б) K-</w:t>
      </w:r>
      <w:proofErr w:type="spellStart"/>
      <w:r w:rsidRPr="00DA5EF6">
        <w:t>means</w:t>
      </w:r>
      <w:proofErr w:type="spellEnd"/>
    </w:p>
    <w:p w14:paraId="395B1207" w14:textId="77777777" w:rsidR="00A81522" w:rsidRDefault="00DA5EF6" w:rsidP="00C75655">
      <w:r w:rsidRPr="00DA5EF6">
        <w:t>В) Логистическая регрессия</w:t>
      </w:r>
    </w:p>
    <w:p w14:paraId="1D5CF8D9" w14:textId="77777777" w:rsidR="00A81522" w:rsidRDefault="00DA5EF6" w:rsidP="00C75655">
      <w:r w:rsidRPr="00DA5EF6">
        <w:t>Г) Отбор признаков на основе их важности</w:t>
      </w:r>
    </w:p>
    <w:p w14:paraId="6A0E3975" w14:textId="77777777" w:rsidR="00A81522" w:rsidRDefault="00DA5EF6" w:rsidP="00C75655">
      <w:r w:rsidRPr="00DA5EF6">
        <w:t>Д) Байесовская классификация</w:t>
      </w:r>
    </w:p>
    <w:p w14:paraId="65ADA5AB" w14:textId="77777777" w:rsidR="00A81522" w:rsidRPr="00A81522" w:rsidRDefault="00DA5EF6" w:rsidP="00C75655">
      <w:r w:rsidRPr="00A81522">
        <w:t>Правильные ответы: А, Г.</w:t>
      </w:r>
    </w:p>
    <w:p w14:paraId="1A3242C2" w14:textId="7872BB92" w:rsidR="00DA5EF6" w:rsidRPr="00A81522" w:rsidRDefault="00DA5EF6" w:rsidP="00C75655">
      <w:r w:rsidRPr="00A81522">
        <w:t xml:space="preserve">Компетенции (индикаторы): </w:t>
      </w:r>
      <w:r w:rsidR="000E2C74">
        <w:t>ПК-2 (ПК-2.2)</w:t>
      </w:r>
    </w:p>
    <w:p w14:paraId="1537D157" w14:textId="51B9809D" w:rsidR="00DA5EF6" w:rsidRPr="00DA5EF6" w:rsidRDefault="00DA5EF6" w:rsidP="00DA5EF6"/>
    <w:p w14:paraId="2A12005A" w14:textId="77777777" w:rsidR="00A81522" w:rsidRPr="00A81522" w:rsidRDefault="00A81522" w:rsidP="00A81522">
      <w:r w:rsidRPr="00A81522">
        <w:t xml:space="preserve">13. </w:t>
      </w:r>
      <w:r w:rsidR="00DA5EF6" w:rsidRPr="00A81522">
        <w:rPr>
          <w:i/>
          <w:iCs/>
        </w:rPr>
        <w:t>Выберите все правильные ответы</w:t>
      </w:r>
      <w:r w:rsidR="00DA5EF6" w:rsidRPr="00A81522">
        <w:t>.</w:t>
      </w:r>
    </w:p>
    <w:p w14:paraId="20CC430F" w14:textId="77777777" w:rsidR="00926FDF" w:rsidRDefault="00DA5EF6" w:rsidP="00A81522">
      <w:r w:rsidRPr="00DA5EF6">
        <w:t>Какие параметры важны при оценке качества модели классификации? (Выберите три правильных ответа)</w:t>
      </w:r>
    </w:p>
    <w:p w14:paraId="31AEACD7" w14:textId="77777777" w:rsidR="00926FDF" w:rsidRDefault="00DA5EF6" w:rsidP="00A81522">
      <w:r w:rsidRPr="00DA5EF6">
        <w:t>А) Точность (</w:t>
      </w:r>
      <w:proofErr w:type="spellStart"/>
      <w:r w:rsidRPr="00DA5EF6">
        <w:t>Accuracy</w:t>
      </w:r>
      <w:proofErr w:type="spellEnd"/>
      <w:r w:rsidRPr="00DA5EF6">
        <w:t>)</w:t>
      </w:r>
    </w:p>
    <w:p w14:paraId="31918833" w14:textId="77777777" w:rsidR="00926FDF" w:rsidRDefault="00DA5EF6" w:rsidP="00A81522">
      <w:r w:rsidRPr="00DA5EF6">
        <w:t>Б) Среднеквадратичная ошибка (MSE)</w:t>
      </w:r>
    </w:p>
    <w:p w14:paraId="02A53910" w14:textId="77777777" w:rsidR="00926FDF" w:rsidRDefault="00DA5EF6" w:rsidP="00A81522">
      <w:r w:rsidRPr="00DA5EF6">
        <w:t>В) Полнота (</w:t>
      </w:r>
      <w:proofErr w:type="spellStart"/>
      <w:r w:rsidRPr="00DA5EF6">
        <w:t>Recall</w:t>
      </w:r>
      <w:proofErr w:type="spellEnd"/>
      <w:r w:rsidRPr="00DA5EF6">
        <w:t>)</w:t>
      </w:r>
    </w:p>
    <w:p w14:paraId="5EE358CC" w14:textId="77777777" w:rsidR="00926FDF" w:rsidRDefault="00DA5EF6" w:rsidP="00A81522">
      <w:r w:rsidRPr="00DA5EF6">
        <w:t>Г) F1-мера</w:t>
      </w:r>
    </w:p>
    <w:p w14:paraId="5A7E2200" w14:textId="77777777" w:rsidR="00926FDF" w:rsidRDefault="00DA5EF6" w:rsidP="00A81522">
      <w:r w:rsidRPr="00DA5EF6">
        <w:t>Д) Визуализация кластеров</w:t>
      </w:r>
    </w:p>
    <w:p w14:paraId="642E700E" w14:textId="77777777" w:rsidR="00926FDF" w:rsidRPr="00926FDF" w:rsidRDefault="00DA5EF6" w:rsidP="00A81522">
      <w:r w:rsidRPr="00926FDF">
        <w:t>Правильные ответы: А, В, Г.</w:t>
      </w:r>
    </w:p>
    <w:p w14:paraId="1966A750" w14:textId="6D23C519" w:rsidR="00DA5EF6" w:rsidRPr="00926FDF" w:rsidRDefault="00DA5EF6" w:rsidP="00A81522">
      <w:r w:rsidRPr="00926FDF">
        <w:lastRenderedPageBreak/>
        <w:t xml:space="preserve">Компетенции (индикаторы): </w:t>
      </w:r>
      <w:r w:rsidR="000E2C74">
        <w:t>ПК-2 (ПК-2.2)</w:t>
      </w:r>
    </w:p>
    <w:p w14:paraId="122D5E17" w14:textId="648DAEB0" w:rsidR="00DA5EF6" w:rsidRPr="00DA5EF6" w:rsidRDefault="00DA5EF6" w:rsidP="00DA5EF6"/>
    <w:p w14:paraId="1F6140F7" w14:textId="77777777" w:rsidR="00926FDF" w:rsidRDefault="00926FDF" w:rsidP="00926FDF">
      <w:r w:rsidRPr="00926FDF">
        <w:t xml:space="preserve">14.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6986E661" w14:textId="77777777" w:rsidR="00926FDF" w:rsidRDefault="00DA5EF6" w:rsidP="00926FDF">
      <w:r w:rsidRPr="00DA5EF6">
        <w:t>Какие методы могут использоваться для балансировки классов в задаче классификации?</w:t>
      </w:r>
    </w:p>
    <w:p w14:paraId="69F64C47" w14:textId="3084964D" w:rsidR="00926FDF" w:rsidRDefault="00DA5EF6" w:rsidP="00926FDF">
      <w:r w:rsidRPr="00DA5EF6">
        <w:t>(Выберите два правильных ответа)</w:t>
      </w:r>
    </w:p>
    <w:p w14:paraId="6DD9412E" w14:textId="77777777" w:rsidR="00926FDF" w:rsidRDefault="00DA5EF6" w:rsidP="00926FDF">
      <w:r w:rsidRPr="00DA5EF6">
        <w:t xml:space="preserve">А) </w:t>
      </w:r>
      <w:proofErr w:type="spellStart"/>
      <w:r w:rsidRPr="00DA5EF6">
        <w:t>Oversampling</w:t>
      </w:r>
      <w:proofErr w:type="spellEnd"/>
      <w:r w:rsidRPr="00DA5EF6">
        <w:t xml:space="preserve"> (добавление примеров из меньшего класса)</w:t>
      </w:r>
    </w:p>
    <w:p w14:paraId="7D183F20" w14:textId="77777777" w:rsidR="00926FDF" w:rsidRDefault="00DA5EF6" w:rsidP="00926FDF">
      <w:r w:rsidRPr="00DA5EF6">
        <w:t>Б) Удаление данных из большего класса (</w:t>
      </w:r>
      <w:proofErr w:type="spellStart"/>
      <w:r w:rsidRPr="00DA5EF6">
        <w:t>undersampling</w:t>
      </w:r>
      <w:proofErr w:type="spellEnd"/>
      <w:r w:rsidRPr="00DA5EF6">
        <w:t>)</w:t>
      </w:r>
    </w:p>
    <w:p w14:paraId="39CBDF28" w14:textId="77777777" w:rsidR="00926FDF" w:rsidRDefault="00DA5EF6" w:rsidP="00926FDF">
      <w:r w:rsidRPr="00DA5EF6">
        <w:t>В) Нормализация числовых признаков</w:t>
      </w:r>
    </w:p>
    <w:p w14:paraId="0B58BA47" w14:textId="77777777" w:rsidR="00926FDF" w:rsidRDefault="00DA5EF6" w:rsidP="00926FDF">
      <w:r w:rsidRPr="00DA5EF6">
        <w:t>Г) Добавление новых случайных признаков</w:t>
      </w:r>
    </w:p>
    <w:p w14:paraId="2B3D6C5B" w14:textId="77777777" w:rsidR="00926FDF" w:rsidRDefault="00DA5EF6" w:rsidP="00926FDF">
      <w:r w:rsidRPr="00DA5EF6">
        <w:t>Д) Преобразование категориальных признаков в числовые</w:t>
      </w:r>
    </w:p>
    <w:p w14:paraId="2049F16D" w14:textId="77777777" w:rsidR="00926FDF" w:rsidRPr="00926FDF" w:rsidRDefault="00DA5EF6" w:rsidP="00926FDF">
      <w:r w:rsidRPr="00926FDF">
        <w:t>Правильные ответы: А, Б.</w:t>
      </w:r>
    </w:p>
    <w:p w14:paraId="717F4A68" w14:textId="7FDFFFEB" w:rsidR="00DA5EF6" w:rsidRPr="00926FDF" w:rsidRDefault="00DA5EF6" w:rsidP="00926FDF">
      <w:r w:rsidRPr="00926FDF">
        <w:t xml:space="preserve">Компетенции (индикаторы): </w:t>
      </w:r>
      <w:r w:rsidR="000E2C74">
        <w:t>ПК-2 (ПК-2.2)</w:t>
      </w:r>
    </w:p>
    <w:p w14:paraId="3B565E82" w14:textId="4FBFB82A" w:rsidR="00DA5EF6" w:rsidRPr="00DA5EF6" w:rsidRDefault="00DA5EF6" w:rsidP="00DA5EF6"/>
    <w:p w14:paraId="0EE60C9F" w14:textId="77777777" w:rsidR="00926FDF" w:rsidRPr="00926FDF" w:rsidRDefault="00926FDF" w:rsidP="00926FDF">
      <w:r w:rsidRPr="00926FDF">
        <w:t xml:space="preserve">15.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0F5618F6" w14:textId="77777777" w:rsidR="00926FDF" w:rsidRDefault="00DA5EF6" w:rsidP="00926FDF">
      <w:r w:rsidRPr="00DA5EF6">
        <w:t>Какие методы визуализации данных наиболее часто используются при анализе временных рядов?</w:t>
      </w:r>
    </w:p>
    <w:p w14:paraId="484731AC" w14:textId="75084997" w:rsidR="00926FDF" w:rsidRDefault="00DA5EF6" w:rsidP="00926FDF">
      <w:r w:rsidRPr="00DA5EF6">
        <w:t>(Выберите два правильных ответа)</w:t>
      </w:r>
    </w:p>
    <w:p w14:paraId="634289D8" w14:textId="77777777" w:rsidR="00926FDF" w:rsidRDefault="00DA5EF6" w:rsidP="00926FDF">
      <w:r w:rsidRPr="00DA5EF6">
        <w:t>А) Линейные графики</w:t>
      </w:r>
    </w:p>
    <w:p w14:paraId="1BD926E3" w14:textId="77777777" w:rsidR="00926FDF" w:rsidRDefault="00DA5EF6" w:rsidP="00926FDF">
      <w:r w:rsidRPr="00DA5EF6">
        <w:t>Б) Диаграммы рассеяния</w:t>
      </w:r>
    </w:p>
    <w:p w14:paraId="6E8E8CF0" w14:textId="77777777" w:rsidR="00926FDF" w:rsidRDefault="00DA5EF6" w:rsidP="00926FDF">
      <w:r w:rsidRPr="00DA5EF6">
        <w:t>В) Гистограммы распределения</w:t>
      </w:r>
    </w:p>
    <w:p w14:paraId="7F627242" w14:textId="77777777" w:rsidR="00926FDF" w:rsidRDefault="00DA5EF6" w:rsidP="00926FDF">
      <w:r w:rsidRPr="00DA5EF6">
        <w:t xml:space="preserve">Г) </w:t>
      </w:r>
      <w:proofErr w:type="spellStart"/>
      <w:r w:rsidRPr="00DA5EF6">
        <w:t>Boxplot</w:t>
      </w:r>
      <w:proofErr w:type="spellEnd"/>
      <w:r w:rsidRPr="00DA5EF6">
        <w:t xml:space="preserve"> (ящик с усами)</w:t>
      </w:r>
    </w:p>
    <w:p w14:paraId="5850AF4A" w14:textId="77777777" w:rsidR="00926FDF" w:rsidRDefault="00DA5EF6" w:rsidP="00926FDF">
      <w:r w:rsidRPr="00DA5EF6">
        <w:t>Д) Скользящее среднее</w:t>
      </w:r>
    </w:p>
    <w:p w14:paraId="25CD655F" w14:textId="77777777" w:rsidR="00926FDF" w:rsidRPr="00926FDF" w:rsidRDefault="00DA5EF6" w:rsidP="00926FDF">
      <w:r w:rsidRPr="00926FDF">
        <w:t>Правильные ответы: А, Д.</w:t>
      </w:r>
    </w:p>
    <w:p w14:paraId="7B747C43" w14:textId="28D3C3AB" w:rsidR="00DA5EF6" w:rsidRPr="00926FDF" w:rsidRDefault="00DA5EF6" w:rsidP="00926FDF">
      <w:r w:rsidRPr="00926FDF">
        <w:t xml:space="preserve">Компетенции (индикаторы): </w:t>
      </w:r>
      <w:r w:rsidR="000E2C74">
        <w:t>ПК-2 (ПК-2.2)</w:t>
      </w:r>
    </w:p>
    <w:p w14:paraId="3ED00AC7" w14:textId="53B6A196" w:rsidR="00DA5EF6" w:rsidRPr="00DA5EF6" w:rsidRDefault="00DA5EF6" w:rsidP="00DA5EF6"/>
    <w:p w14:paraId="7D63561F" w14:textId="77777777" w:rsidR="00926FDF" w:rsidRDefault="00926FDF" w:rsidP="00926FDF">
      <w:r w:rsidRPr="00926FDF">
        <w:t xml:space="preserve">16.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56E9FE74" w14:textId="77777777" w:rsidR="00926FDF" w:rsidRDefault="00DA5EF6" w:rsidP="00926FDF">
      <w:r w:rsidRPr="00DA5EF6">
        <w:t>Какие техники могут помочь избежать переобучения модели? (Выберите три правильных ответа)</w:t>
      </w:r>
    </w:p>
    <w:p w14:paraId="2577008D" w14:textId="77777777" w:rsidR="00926FDF" w:rsidRDefault="00DA5EF6" w:rsidP="00926FDF">
      <w:r w:rsidRPr="00DA5EF6">
        <w:t>А) Добавление L1 или L2 регуляризации</w:t>
      </w:r>
    </w:p>
    <w:p w14:paraId="5951116E" w14:textId="77777777" w:rsidR="00926FDF" w:rsidRDefault="00DA5EF6" w:rsidP="00926FDF">
      <w:r w:rsidRPr="00DA5EF6">
        <w:t>Б) Увеличение сложности модели</w:t>
      </w:r>
    </w:p>
    <w:p w14:paraId="30FDF4C8" w14:textId="77777777" w:rsidR="00926FDF" w:rsidRDefault="00DA5EF6" w:rsidP="00926FDF">
      <w:r w:rsidRPr="00DA5EF6">
        <w:t>В) Использование кросс-валидации</w:t>
      </w:r>
    </w:p>
    <w:p w14:paraId="6CCAA415" w14:textId="77777777" w:rsidR="00926FDF" w:rsidRDefault="00DA5EF6" w:rsidP="00926FDF">
      <w:r w:rsidRPr="00DA5EF6">
        <w:t>Г) Добавление шума в обучающие данные</w:t>
      </w:r>
    </w:p>
    <w:p w14:paraId="049BD591" w14:textId="77777777" w:rsidR="00926FDF" w:rsidRDefault="00DA5EF6" w:rsidP="00926FDF">
      <w:r w:rsidRPr="00DA5EF6">
        <w:t>Д) Исключение обучающих данных с низкими значениями целевой переменной</w:t>
      </w:r>
    </w:p>
    <w:p w14:paraId="42C545B4" w14:textId="77777777" w:rsidR="00926FDF" w:rsidRPr="00926FDF" w:rsidRDefault="00DA5EF6" w:rsidP="00926FDF">
      <w:r w:rsidRPr="00926FDF">
        <w:t>Правильные ответы: А, В, Г.</w:t>
      </w:r>
    </w:p>
    <w:p w14:paraId="4E3A589F" w14:textId="0E5FF5EF" w:rsidR="00DA5EF6" w:rsidRPr="00926FDF" w:rsidRDefault="00DA5EF6" w:rsidP="00926FDF">
      <w:r w:rsidRPr="00926FDF">
        <w:t xml:space="preserve">Компетенции (индикаторы): </w:t>
      </w:r>
      <w:r w:rsidR="000E2C74">
        <w:t>ПК-2 (ПК-2.2)</w:t>
      </w:r>
    </w:p>
    <w:p w14:paraId="2F66ADEB" w14:textId="250FEB0D" w:rsidR="00DA5EF6" w:rsidRPr="00DA5EF6" w:rsidRDefault="00DA5EF6" w:rsidP="00DA5EF6"/>
    <w:p w14:paraId="2C853165" w14:textId="77777777" w:rsidR="00926FDF" w:rsidRPr="00926FDF" w:rsidRDefault="00926FDF" w:rsidP="00926FDF">
      <w:r w:rsidRPr="00926FDF">
        <w:t xml:space="preserve">17.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2BBD4EEF" w14:textId="77777777" w:rsidR="00926FDF" w:rsidRDefault="00DA5EF6" w:rsidP="00926FDF">
      <w:r w:rsidRPr="00DA5EF6">
        <w:t>Какие алгоритмы можно использовать для обработки категориальных данных? (Выберите два правильных ответа)</w:t>
      </w:r>
    </w:p>
    <w:p w14:paraId="0EB44099" w14:textId="77777777" w:rsidR="00926FDF" w:rsidRDefault="00DA5EF6" w:rsidP="00926FDF">
      <w:r w:rsidRPr="00DA5EF6">
        <w:t>А) One-</w:t>
      </w:r>
      <w:proofErr w:type="spellStart"/>
      <w:r w:rsidRPr="00DA5EF6">
        <w:t>hot</w:t>
      </w:r>
      <w:proofErr w:type="spellEnd"/>
      <w:r w:rsidRPr="00DA5EF6">
        <w:t xml:space="preserve"> </w:t>
      </w:r>
      <w:proofErr w:type="spellStart"/>
      <w:r w:rsidRPr="00DA5EF6">
        <w:t>encoding</w:t>
      </w:r>
      <w:proofErr w:type="spellEnd"/>
    </w:p>
    <w:p w14:paraId="60760547" w14:textId="77777777" w:rsidR="00926FDF" w:rsidRDefault="00DA5EF6" w:rsidP="00926FDF">
      <w:r w:rsidRPr="00DA5EF6">
        <w:t xml:space="preserve">Б) Label </w:t>
      </w:r>
      <w:proofErr w:type="spellStart"/>
      <w:r w:rsidRPr="00DA5EF6">
        <w:t>encoding</w:t>
      </w:r>
      <w:proofErr w:type="spellEnd"/>
    </w:p>
    <w:p w14:paraId="4D0854EE" w14:textId="77777777" w:rsidR="00926FDF" w:rsidRDefault="00DA5EF6" w:rsidP="00926FDF">
      <w:r w:rsidRPr="00DA5EF6">
        <w:t>В) K-</w:t>
      </w:r>
      <w:proofErr w:type="spellStart"/>
      <w:r w:rsidRPr="00DA5EF6">
        <w:t>means</w:t>
      </w:r>
      <w:proofErr w:type="spellEnd"/>
    </w:p>
    <w:p w14:paraId="6BD70195" w14:textId="77777777" w:rsidR="00926FDF" w:rsidRDefault="00DA5EF6" w:rsidP="00926FDF">
      <w:r w:rsidRPr="00DA5EF6">
        <w:t>Г) Линейная регрессия</w:t>
      </w:r>
    </w:p>
    <w:p w14:paraId="20136292" w14:textId="77777777" w:rsidR="00926FDF" w:rsidRDefault="00DA5EF6" w:rsidP="00926FDF">
      <w:r w:rsidRPr="00DA5EF6">
        <w:lastRenderedPageBreak/>
        <w:t>Д) Применение метода главных компонент</w:t>
      </w:r>
    </w:p>
    <w:p w14:paraId="5FF3DEF3" w14:textId="77777777" w:rsidR="00926FDF" w:rsidRPr="00926FDF" w:rsidRDefault="00DA5EF6" w:rsidP="00926FDF">
      <w:r w:rsidRPr="00926FDF">
        <w:t>Правильные ответы: А, Б.</w:t>
      </w:r>
    </w:p>
    <w:p w14:paraId="112AE844" w14:textId="1B8B8C85" w:rsidR="00DA5EF6" w:rsidRPr="00926FDF" w:rsidRDefault="00DA5EF6" w:rsidP="00926FDF">
      <w:r w:rsidRPr="00926FDF">
        <w:t xml:space="preserve">Компетенции (индикаторы): </w:t>
      </w:r>
      <w:r w:rsidR="000E2C74">
        <w:t>ПК-2 (ПК-2.2)</w:t>
      </w:r>
    </w:p>
    <w:p w14:paraId="361D2EA7" w14:textId="29BD035E" w:rsidR="00DA5EF6" w:rsidRPr="00DA5EF6" w:rsidRDefault="00DA5EF6" w:rsidP="00DA5EF6"/>
    <w:p w14:paraId="0D26914C" w14:textId="3F336E97" w:rsidR="00926FDF" w:rsidRDefault="009C43E6" w:rsidP="00926FDF">
      <w:r>
        <w:t xml:space="preserve">18. </w:t>
      </w:r>
      <w:r w:rsidR="00DA5EF6" w:rsidRPr="009C43E6">
        <w:rPr>
          <w:i/>
          <w:iCs/>
        </w:rPr>
        <w:t>Выберите все правильные ответы</w:t>
      </w:r>
      <w:r w:rsidR="00DA5EF6" w:rsidRPr="00DA5EF6">
        <w:t>.</w:t>
      </w:r>
    </w:p>
    <w:p w14:paraId="64BB4E77" w14:textId="77777777" w:rsidR="009C43E6" w:rsidRDefault="00DA5EF6" w:rsidP="00926FDF">
      <w:r w:rsidRPr="00DA5EF6">
        <w:t>Какие шаги являются обязательными при разработке модели машинного обучения? (Выберите три правильных ответа)</w:t>
      </w:r>
    </w:p>
    <w:p w14:paraId="754ACA63" w14:textId="77777777" w:rsidR="009C43E6" w:rsidRDefault="00DA5EF6" w:rsidP="00926FDF">
      <w:r w:rsidRPr="00DA5EF6">
        <w:t>А) Разделение данных на обучающую и тестовую выборки</w:t>
      </w:r>
    </w:p>
    <w:p w14:paraId="0B818468" w14:textId="77777777" w:rsidR="009C43E6" w:rsidRDefault="00DA5EF6" w:rsidP="00926FDF">
      <w:r w:rsidRPr="00DA5EF6">
        <w:t>Б) Выбор алгоритма на основе удобства реализации, а не данных</w:t>
      </w:r>
    </w:p>
    <w:p w14:paraId="026D1534" w14:textId="77777777" w:rsidR="009C43E6" w:rsidRDefault="00DA5EF6" w:rsidP="00926FDF">
      <w:r w:rsidRPr="00DA5EF6">
        <w:t>В) Оценка качества модели на тестовой выборке</w:t>
      </w:r>
    </w:p>
    <w:p w14:paraId="1CE44D90" w14:textId="77777777" w:rsidR="009C43E6" w:rsidRDefault="00DA5EF6" w:rsidP="00926FDF">
      <w:r w:rsidRPr="00DA5EF6">
        <w:t>Г) Предварительная обработка данных (очистка, нормализация)</w:t>
      </w:r>
    </w:p>
    <w:p w14:paraId="69309233" w14:textId="77777777" w:rsidR="009C43E6" w:rsidRDefault="00DA5EF6" w:rsidP="00926FDF">
      <w:r w:rsidRPr="00DA5EF6">
        <w:t>Д) Исключение аномалий, если они не влияют на целевую переменную</w:t>
      </w:r>
    </w:p>
    <w:p w14:paraId="37FD961B" w14:textId="77777777" w:rsidR="009C43E6" w:rsidRPr="009C43E6" w:rsidRDefault="00DA5EF6" w:rsidP="00926FDF">
      <w:r w:rsidRPr="009C43E6">
        <w:t>Правильные ответы: А, В, Г.</w:t>
      </w:r>
    </w:p>
    <w:p w14:paraId="18938E1E" w14:textId="68294E4E" w:rsidR="00DA5EF6" w:rsidRPr="009C43E6" w:rsidRDefault="00DA5EF6" w:rsidP="00926FDF">
      <w:r w:rsidRPr="009C43E6">
        <w:t xml:space="preserve">Компетенции (индикаторы): </w:t>
      </w:r>
      <w:r w:rsidR="000E2C74">
        <w:t>ПК-2 (ПК-2.2)</w:t>
      </w:r>
    </w:p>
    <w:p w14:paraId="6FBFD961" w14:textId="16745CC2" w:rsidR="00DA5EF6" w:rsidRPr="00DA5EF6" w:rsidRDefault="00DA5EF6" w:rsidP="00DA5EF6"/>
    <w:p w14:paraId="40BC97DE" w14:textId="77777777" w:rsidR="009C43E6" w:rsidRPr="009C43E6" w:rsidRDefault="009C43E6" w:rsidP="009C43E6">
      <w:r w:rsidRPr="009C43E6">
        <w:t xml:space="preserve">19. </w:t>
      </w:r>
      <w:r w:rsidR="00DA5EF6" w:rsidRPr="009C43E6">
        <w:rPr>
          <w:i/>
          <w:iCs/>
        </w:rPr>
        <w:t>Выберите все правильные ответы</w:t>
      </w:r>
      <w:r w:rsidR="00DA5EF6" w:rsidRPr="009C43E6">
        <w:t>.</w:t>
      </w:r>
    </w:p>
    <w:p w14:paraId="11ACC248" w14:textId="77777777" w:rsidR="009C43E6" w:rsidRDefault="00DA5EF6" w:rsidP="009C43E6">
      <w:r w:rsidRPr="00DA5EF6">
        <w:t>Какие метрики используются для оценки качества регрессионных моделей? (Выберите два правильных ответа)</w:t>
      </w:r>
    </w:p>
    <w:p w14:paraId="2E991645" w14:textId="77777777" w:rsidR="009C43E6" w:rsidRDefault="00DA5EF6" w:rsidP="009C43E6">
      <w:r w:rsidRPr="00DA5EF6">
        <w:t>А) Среднеквадратичная ошибка (MSE)</w:t>
      </w:r>
    </w:p>
    <w:p w14:paraId="4A72D9FC" w14:textId="77777777" w:rsidR="009C43E6" w:rsidRDefault="00DA5EF6" w:rsidP="009C43E6">
      <w:r w:rsidRPr="00DA5EF6">
        <w:t>Б) Коэффициент детерминации (R²)</w:t>
      </w:r>
    </w:p>
    <w:p w14:paraId="653D6B68" w14:textId="77777777" w:rsidR="009C43E6" w:rsidRDefault="00DA5EF6" w:rsidP="009C43E6">
      <w:r w:rsidRPr="00DA5EF6">
        <w:t>В) Полнота (</w:t>
      </w:r>
      <w:proofErr w:type="spellStart"/>
      <w:r w:rsidRPr="00DA5EF6">
        <w:t>Recall</w:t>
      </w:r>
      <w:proofErr w:type="spellEnd"/>
      <w:r w:rsidRPr="00DA5EF6">
        <w:t>)</w:t>
      </w:r>
    </w:p>
    <w:p w14:paraId="0EB49CAB" w14:textId="77777777" w:rsidR="009C43E6" w:rsidRDefault="00DA5EF6" w:rsidP="009C43E6">
      <w:r w:rsidRPr="00DA5EF6">
        <w:t>Г) Взвешенная точность (</w:t>
      </w:r>
      <w:proofErr w:type="spellStart"/>
      <w:r w:rsidRPr="00DA5EF6">
        <w:t>Weighted</w:t>
      </w:r>
      <w:proofErr w:type="spellEnd"/>
      <w:r w:rsidRPr="00DA5EF6">
        <w:t xml:space="preserve"> Precision)</w:t>
      </w:r>
    </w:p>
    <w:p w14:paraId="167BE0A8" w14:textId="77777777" w:rsidR="009C43E6" w:rsidRDefault="00DA5EF6" w:rsidP="009C43E6">
      <w:r w:rsidRPr="00DA5EF6">
        <w:t>Д) Градиентный спуск</w:t>
      </w:r>
    </w:p>
    <w:p w14:paraId="0F6EC1E3" w14:textId="77777777" w:rsidR="009C43E6" w:rsidRPr="009C43E6" w:rsidRDefault="00DA5EF6" w:rsidP="009C43E6">
      <w:r w:rsidRPr="009C43E6">
        <w:t>Правильные ответы: А, Б.</w:t>
      </w:r>
    </w:p>
    <w:p w14:paraId="2E035F31" w14:textId="139A2C33" w:rsidR="00DA5EF6" w:rsidRPr="009C43E6" w:rsidRDefault="00DA5EF6" w:rsidP="009C43E6">
      <w:r w:rsidRPr="009C43E6">
        <w:t xml:space="preserve">Компетенции (индикаторы): </w:t>
      </w:r>
      <w:r w:rsidR="000E2C74">
        <w:t>ПК-2 (ПК-2.2)</w:t>
      </w:r>
    </w:p>
    <w:p w14:paraId="5267A581" w14:textId="2710D3D2" w:rsidR="00DA5EF6" w:rsidRPr="00DA5EF6" w:rsidRDefault="00DA5EF6" w:rsidP="00DA5EF6"/>
    <w:p w14:paraId="05504264" w14:textId="77777777" w:rsidR="009C43E6" w:rsidRPr="009C43E6" w:rsidRDefault="009C43E6" w:rsidP="009C43E6">
      <w:r w:rsidRPr="009C43E6">
        <w:t xml:space="preserve">20. </w:t>
      </w:r>
      <w:r w:rsidR="00DA5EF6" w:rsidRPr="009C43E6">
        <w:rPr>
          <w:i/>
          <w:iCs/>
        </w:rPr>
        <w:t>Выберите все правильные ответы</w:t>
      </w:r>
      <w:r w:rsidR="00DA5EF6" w:rsidRPr="009C43E6">
        <w:t>.</w:t>
      </w:r>
    </w:p>
    <w:p w14:paraId="32C00F28" w14:textId="77777777" w:rsidR="009C43E6" w:rsidRDefault="00DA5EF6" w:rsidP="009C43E6">
      <w:r w:rsidRPr="00DA5EF6">
        <w:t>Какие методы можно использовать для автоматической обработки пропущенных значений в наборе данных? (Выберите три правильных ответа)</w:t>
      </w:r>
    </w:p>
    <w:p w14:paraId="0C3EB014" w14:textId="77777777" w:rsidR="009C43E6" w:rsidRDefault="00DA5EF6" w:rsidP="009C43E6">
      <w:r w:rsidRPr="00DA5EF6">
        <w:t>А) Удаление строк с пропущенными значениями</w:t>
      </w:r>
    </w:p>
    <w:p w14:paraId="04999A0F" w14:textId="77777777" w:rsidR="009C43E6" w:rsidRDefault="00DA5EF6" w:rsidP="009C43E6">
      <w:r w:rsidRPr="00DA5EF6">
        <w:t>Б) Заполнение средним значением по столбцу</w:t>
      </w:r>
    </w:p>
    <w:p w14:paraId="2CB190CC" w14:textId="77777777" w:rsidR="009C43E6" w:rsidRDefault="00DA5EF6" w:rsidP="009C43E6">
      <w:r w:rsidRPr="00DA5EF6">
        <w:t>В) Заполнение с использованием модели предсказания</w:t>
      </w:r>
    </w:p>
    <w:p w14:paraId="634AB0D2" w14:textId="77777777" w:rsidR="009C43E6" w:rsidRDefault="00DA5EF6" w:rsidP="009C43E6">
      <w:r w:rsidRPr="00DA5EF6">
        <w:t>Г) Заполнение случайными значениями</w:t>
      </w:r>
    </w:p>
    <w:p w14:paraId="1F5C789D" w14:textId="77777777" w:rsidR="009C43E6" w:rsidRDefault="00DA5EF6" w:rsidP="009C43E6">
      <w:r w:rsidRPr="00DA5EF6">
        <w:t>Д) Исключение признаков с пропущенными значениями без анализа их важности</w:t>
      </w:r>
    </w:p>
    <w:p w14:paraId="2C84AFA3" w14:textId="77777777" w:rsidR="009C43E6" w:rsidRPr="009C43E6" w:rsidRDefault="00DA5EF6" w:rsidP="009C43E6">
      <w:r w:rsidRPr="009C43E6">
        <w:t>Правильные ответы: А, Б, В.</w:t>
      </w:r>
    </w:p>
    <w:p w14:paraId="6D45235F" w14:textId="025F8CA6" w:rsidR="00DA5EF6" w:rsidRPr="009C43E6" w:rsidRDefault="00DA5EF6" w:rsidP="009C43E6">
      <w:r w:rsidRPr="009C43E6">
        <w:t xml:space="preserve">Компетенции (индикаторы): </w:t>
      </w:r>
      <w:r w:rsidR="000E2C74">
        <w:t>ПК-2 (ПК-2.2)</w:t>
      </w:r>
    </w:p>
    <w:p w14:paraId="67A2AD41" w14:textId="77777777" w:rsidR="00587A3A" w:rsidRDefault="00587A3A" w:rsidP="00587A3A">
      <w:pPr>
        <w:pStyle w:val="3"/>
      </w:pPr>
      <w:r w:rsidRPr="00DD7EED">
        <w:t>Задания закрытого типа на установление соответствия</w:t>
      </w:r>
    </w:p>
    <w:p w14:paraId="7A62D1C1" w14:textId="77777777" w:rsidR="00C21A16" w:rsidRPr="00C21A16" w:rsidRDefault="00C21A16" w:rsidP="00F23A5B">
      <w:r w:rsidRPr="00C21A16">
        <w:t xml:space="preserve">1.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811"/>
      </w:tblGrid>
      <w:tr w:rsidR="00C21A16" w:rsidRPr="00650AD2" w14:paraId="50989740" w14:textId="77777777" w:rsidTr="00F23A5B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14:paraId="2D86A6DE" w14:textId="77777777" w:rsidR="00C21A16" w:rsidRPr="00650AD2" w:rsidRDefault="00C21A16" w:rsidP="00F23A5B">
            <w:pPr>
              <w:jc w:val="center"/>
            </w:pPr>
            <w:r w:rsidRPr="00650AD2">
              <w:t>Этап анализа данных</w:t>
            </w:r>
          </w:p>
        </w:tc>
        <w:tc>
          <w:tcPr>
            <w:tcW w:w="5766" w:type="dxa"/>
            <w:vAlign w:val="center"/>
            <w:hideMark/>
          </w:tcPr>
          <w:p w14:paraId="21BC51BE" w14:textId="77777777" w:rsidR="00C21A16" w:rsidRPr="00650AD2" w:rsidRDefault="00C21A16" w:rsidP="00F23A5B">
            <w:pPr>
              <w:jc w:val="center"/>
            </w:pPr>
            <w:r w:rsidRPr="00650AD2">
              <w:t>Описание</w:t>
            </w:r>
          </w:p>
        </w:tc>
      </w:tr>
      <w:tr w:rsidR="00C21A16" w:rsidRPr="00C21A16" w14:paraId="42A2D504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8EF590E" w14:textId="77777777" w:rsidR="00C21A16" w:rsidRPr="00C21A16" w:rsidRDefault="00C21A16" w:rsidP="00C21A16">
            <w:r w:rsidRPr="00C21A16">
              <w:t>1) Очистка данных</w:t>
            </w:r>
          </w:p>
        </w:tc>
        <w:tc>
          <w:tcPr>
            <w:tcW w:w="5766" w:type="dxa"/>
            <w:vAlign w:val="center"/>
            <w:hideMark/>
          </w:tcPr>
          <w:p w14:paraId="613829A7" w14:textId="77777777" w:rsidR="00C21A16" w:rsidRPr="00C21A16" w:rsidRDefault="00C21A16" w:rsidP="00C21A16">
            <w:r w:rsidRPr="00C21A16">
              <w:t>A) Определение цели анализа и постановка задачи</w:t>
            </w:r>
          </w:p>
        </w:tc>
      </w:tr>
      <w:tr w:rsidR="00C21A16" w:rsidRPr="00C21A16" w14:paraId="5A83811C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7BD2E320" w14:textId="77777777" w:rsidR="00C21A16" w:rsidRPr="00C21A16" w:rsidRDefault="00C21A16" w:rsidP="00C21A16">
            <w:r w:rsidRPr="00C21A16">
              <w:lastRenderedPageBreak/>
              <w:t>2) Предобработка данных</w:t>
            </w:r>
          </w:p>
        </w:tc>
        <w:tc>
          <w:tcPr>
            <w:tcW w:w="5766" w:type="dxa"/>
            <w:vAlign w:val="center"/>
            <w:hideMark/>
          </w:tcPr>
          <w:p w14:paraId="6460394F" w14:textId="77777777" w:rsidR="00C21A16" w:rsidRPr="00C21A16" w:rsidRDefault="00C21A16" w:rsidP="00C21A16">
            <w:r w:rsidRPr="00C21A16">
              <w:t>Б) Приведение данных к удобному формату, кодирование категориальных переменных</w:t>
            </w:r>
          </w:p>
        </w:tc>
      </w:tr>
      <w:tr w:rsidR="00C21A16" w:rsidRPr="00C21A16" w14:paraId="288351EB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1FD0138" w14:textId="77777777" w:rsidR="00C21A16" w:rsidRPr="00C21A16" w:rsidRDefault="00C21A16" w:rsidP="00C21A16">
            <w:r w:rsidRPr="00C21A16">
              <w:t>3) Разработка модели</w:t>
            </w:r>
          </w:p>
        </w:tc>
        <w:tc>
          <w:tcPr>
            <w:tcW w:w="5766" w:type="dxa"/>
            <w:vAlign w:val="center"/>
            <w:hideMark/>
          </w:tcPr>
          <w:p w14:paraId="62245FFD" w14:textId="77777777" w:rsidR="00C21A16" w:rsidRPr="00C21A16" w:rsidRDefault="00C21A16" w:rsidP="00C21A16">
            <w:r w:rsidRPr="00C21A16">
              <w:t>В) Выбор и обучение алгоритма машинного обучения</w:t>
            </w:r>
          </w:p>
        </w:tc>
      </w:tr>
      <w:tr w:rsidR="00C21A16" w:rsidRPr="00C21A16" w14:paraId="2A1F47FF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50EA6928" w14:textId="77777777" w:rsidR="00C21A16" w:rsidRPr="00C21A16" w:rsidRDefault="00C21A16" w:rsidP="00C21A16">
            <w:r w:rsidRPr="00C21A16">
              <w:t>4) Оценка модели</w:t>
            </w:r>
          </w:p>
        </w:tc>
        <w:tc>
          <w:tcPr>
            <w:tcW w:w="5766" w:type="dxa"/>
            <w:vAlign w:val="center"/>
            <w:hideMark/>
          </w:tcPr>
          <w:p w14:paraId="4BD0F3A1" w14:textId="77777777" w:rsidR="00C21A16" w:rsidRPr="00C21A16" w:rsidRDefault="00C21A16" w:rsidP="00C21A16">
            <w:r w:rsidRPr="00C21A16">
              <w:t>Г) Проверка модели на тестовых данных, вычисление метрик точности</w:t>
            </w:r>
          </w:p>
        </w:tc>
      </w:tr>
    </w:tbl>
    <w:p w14:paraId="07B5DB2E" w14:textId="77777777" w:rsidR="00F23A5B" w:rsidRPr="00F23A5B" w:rsidRDefault="00C21A16" w:rsidP="00C21A16">
      <w:r w:rsidRPr="00C21A16">
        <w:t>Правильный ответ: 1-Г, 2-А, 3-Б, 4-В.</w:t>
      </w:r>
    </w:p>
    <w:p w14:paraId="0D19D9AE" w14:textId="6831EFC0" w:rsidR="00C21A16" w:rsidRPr="00C21A16" w:rsidRDefault="00C21A16" w:rsidP="00C21A16">
      <w:r w:rsidRPr="00C21A16">
        <w:t xml:space="preserve">Компетенции (индикаторы): </w:t>
      </w:r>
      <w:r w:rsidR="000E2C74">
        <w:t>ПК-2 (ПК-2.2)</w:t>
      </w:r>
    </w:p>
    <w:p w14:paraId="33C0AC19" w14:textId="66A636C5" w:rsidR="00C21A16" w:rsidRPr="00C21A16" w:rsidRDefault="00C21A16" w:rsidP="00C21A16"/>
    <w:p w14:paraId="0197044B" w14:textId="77777777" w:rsidR="00C21A16" w:rsidRPr="00C21A16" w:rsidRDefault="00C21A16" w:rsidP="00F23A5B">
      <w:r w:rsidRPr="00C21A16">
        <w:t xml:space="preserve">2.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811"/>
      </w:tblGrid>
      <w:tr w:rsidR="00C21A16" w:rsidRPr="00650AD2" w14:paraId="2BD5CF91" w14:textId="77777777" w:rsidTr="00F23A5B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14:paraId="36EA6272" w14:textId="77777777" w:rsidR="00C21A16" w:rsidRPr="00650AD2" w:rsidRDefault="00C21A16" w:rsidP="00F23A5B">
            <w:pPr>
              <w:jc w:val="center"/>
            </w:pPr>
            <w:r w:rsidRPr="00650AD2">
              <w:t>Метод</w:t>
            </w:r>
          </w:p>
        </w:tc>
        <w:tc>
          <w:tcPr>
            <w:tcW w:w="5766" w:type="dxa"/>
            <w:vAlign w:val="center"/>
            <w:hideMark/>
          </w:tcPr>
          <w:p w14:paraId="58CF82B2" w14:textId="77777777" w:rsidR="00C21A16" w:rsidRPr="00650AD2" w:rsidRDefault="00C21A16" w:rsidP="00F23A5B">
            <w:pPr>
              <w:jc w:val="center"/>
            </w:pPr>
            <w:r w:rsidRPr="00650AD2">
              <w:t>Характеристика</w:t>
            </w:r>
          </w:p>
        </w:tc>
      </w:tr>
      <w:tr w:rsidR="00C21A16" w:rsidRPr="00C21A16" w14:paraId="7CFCBEDF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4488AC8A" w14:textId="77777777" w:rsidR="00C21A16" w:rsidRPr="00C21A16" w:rsidRDefault="00C21A16" w:rsidP="00C21A16">
            <w:r w:rsidRPr="00C21A16">
              <w:t>1) Фильтрационные методы</w:t>
            </w:r>
          </w:p>
        </w:tc>
        <w:tc>
          <w:tcPr>
            <w:tcW w:w="5766" w:type="dxa"/>
            <w:vAlign w:val="center"/>
            <w:hideMark/>
          </w:tcPr>
          <w:p w14:paraId="4A50132F" w14:textId="77777777" w:rsidR="00C21A16" w:rsidRPr="00C21A16" w:rsidRDefault="00C21A16" w:rsidP="00C21A16">
            <w:r w:rsidRPr="00C21A16">
              <w:t>A) Отбирают признаки на основе их статистических свойств (корреляция, дисперсия)</w:t>
            </w:r>
          </w:p>
        </w:tc>
      </w:tr>
      <w:tr w:rsidR="00C21A16" w:rsidRPr="00C21A16" w14:paraId="126B83E4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7337830" w14:textId="77777777" w:rsidR="00C21A16" w:rsidRPr="00C21A16" w:rsidRDefault="00C21A16" w:rsidP="00C21A16">
            <w:r w:rsidRPr="00C21A16">
              <w:t>2) Встроенные методы</w:t>
            </w:r>
          </w:p>
        </w:tc>
        <w:tc>
          <w:tcPr>
            <w:tcW w:w="5766" w:type="dxa"/>
            <w:vAlign w:val="center"/>
            <w:hideMark/>
          </w:tcPr>
          <w:p w14:paraId="5C9670A0" w14:textId="77777777" w:rsidR="00C21A16" w:rsidRPr="00C21A16" w:rsidRDefault="00C21A16" w:rsidP="00C21A16">
            <w:r w:rsidRPr="00C21A16">
              <w:t>Б) Встроены в алгоритм обучения, отбор происходит в процессе обучения модели</w:t>
            </w:r>
          </w:p>
        </w:tc>
      </w:tr>
      <w:tr w:rsidR="00C21A16" w:rsidRPr="00C21A16" w14:paraId="06A8773A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41AF8C88" w14:textId="77777777" w:rsidR="00C21A16" w:rsidRPr="00C21A16" w:rsidRDefault="00C21A16" w:rsidP="00C21A16">
            <w:r w:rsidRPr="00C21A16">
              <w:t>3) Жадные методы</w:t>
            </w:r>
          </w:p>
        </w:tc>
        <w:tc>
          <w:tcPr>
            <w:tcW w:w="5766" w:type="dxa"/>
            <w:vAlign w:val="center"/>
            <w:hideMark/>
          </w:tcPr>
          <w:p w14:paraId="06AF1AEC" w14:textId="77777777" w:rsidR="00C21A16" w:rsidRPr="00C21A16" w:rsidRDefault="00C21A16" w:rsidP="00C21A16">
            <w:r w:rsidRPr="00C21A16">
              <w:t>В) Последовательно добавляют или удаляют признаки, оценивая влияние каждого</w:t>
            </w:r>
          </w:p>
        </w:tc>
      </w:tr>
    </w:tbl>
    <w:p w14:paraId="0E3DA270" w14:textId="77777777" w:rsidR="00F23A5B" w:rsidRPr="00F23A5B" w:rsidRDefault="00C21A16" w:rsidP="00C21A16">
      <w:r w:rsidRPr="00C21A16">
        <w:t>Правильный ответ: 1-В, 2-А, 3-Б.</w:t>
      </w:r>
    </w:p>
    <w:p w14:paraId="07F294FC" w14:textId="264A0819" w:rsidR="00C21A16" w:rsidRPr="00C21A16" w:rsidRDefault="00C21A16" w:rsidP="00C21A16">
      <w:r w:rsidRPr="00C21A16">
        <w:t xml:space="preserve">Компетенции (индикаторы): </w:t>
      </w:r>
      <w:r w:rsidR="000E2C74">
        <w:t>ПК-2 (ПК-2.2)</w:t>
      </w:r>
    </w:p>
    <w:p w14:paraId="004A41C5" w14:textId="6D8D6E83" w:rsidR="00C21A16" w:rsidRPr="00C21A16" w:rsidRDefault="00C21A16" w:rsidP="00C21A16"/>
    <w:p w14:paraId="3BC9DB36" w14:textId="77777777" w:rsidR="00C21A16" w:rsidRPr="00C21A16" w:rsidRDefault="00C21A16" w:rsidP="00F23A5B">
      <w:r w:rsidRPr="00C21A16">
        <w:t xml:space="preserve">3.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C21A16" w:rsidRPr="00650AD2" w14:paraId="7243F238" w14:textId="77777777" w:rsidTr="00F23A5B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14:paraId="6C83535A" w14:textId="77777777" w:rsidR="00C21A16" w:rsidRPr="00650AD2" w:rsidRDefault="00C21A16" w:rsidP="00F23A5B">
            <w:pPr>
              <w:jc w:val="center"/>
            </w:pPr>
            <w:r w:rsidRPr="00650AD2">
              <w:t>Алгоритм</w:t>
            </w:r>
          </w:p>
        </w:tc>
        <w:tc>
          <w:tcPr>
            <w:tcW w:w="6049" w:type="dxa"/>
            <w:vAlign w:val="center"/>
            <w:hideMark/>
          </w:tcPr>
          <w:p w14:paraId="052186FB" w14:textId="77777777" w:rsidR="00C21A16" w:rsidRPr="00650AD2" w:rsidRDefault="00C21A16" w:rsidP="00F23A5B">
            <w:pPr>
              <w:jc w:val="center"/>
            </w:pPr>
            <w:r w:rsidRPr="00650AD2">
              <w:t>Особенность</w:t>
            </w:r>
          </w:p>
        </w:tc>
      </w:tr>
      <w:tr w:rsidR="00C21A16" w:rsidRPr="00C21A16" w14:paraId="5E443B3D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33B04089" w14:textId="77777777" w:rsidR="00C21A16" w:rsidRPr="00C21A16" w:rsidRDefault="00C21A16" w:rsidP="00C21A16">
            <w:r w:rsidRPr="00C21A16">
              <w:t>1) K-</w:t>
            </w:r>
            <w:proofErr w:type="spellStart"/>
            <w:r w:rsidRPr="00C21A16">
              <w:t>means</w:t>
            </w:r>
            <w:proofErr w:type="spellEnd"/>
          </w:p>
        </w:tc>
        <w:tc>
          <w:tcPr>
            <w:tcW w:w="6049" w:type="dxa"/>
            <w:vAlign w:val="center"/>
            <w:hideMark/>
          </w:tcPr>
          <w:p w14:paraId="0BA89AB8" w14:textId="77777777" w:rsidR="00C21A16" w:rsidRPr="00C21A16" w:rsidRDefault="00C21A16" w:rsidP="00C21A16">
            <w:r w:rsidRPr="00C21A16">
              <w:t>A) Использует центроиды для группировки данных</w:t>
            </w:r>
          </w:p>
        </w:tc>
      </w:tr>
      <w:tr w:rsidR="00C21A16" w:rsidRPr="00C21A16" w14:paraId="3DB89D1C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AA18E6A" w14:textId="77777777" w:rsidR="00C21A16" w:rsidRPr="00C21A16" w:rsidRDefault="00C21A16" w:rsidP="00C21A16">
            <w:r w:rsidRPr="00C21A16">
              <w:t>2) DBSCAN</w:t>
            </w:r>
          </w:p>
        </w:tc>
        <w:tc>
          <w:tcPr>
            <w:tcW w:w="6049" w:type="dxa"/>
            <w:vAlign w:val="center"/>
            <w:hideMark/>
          </w:tcPr>
          <w:p w14:paraId="22E170FF" w14:textId="77777777" w:rsidR="00C21A16" w:rsidRPr="00C21A16" w:rsidRDefault="00C21A16" w:rsidP="00C21A16">
            <w:r w:rsidRPr="00C21A16">
              <w:t>Б) Определяет кластеры на основе плотности данных</w:t>
            </w:r>
          </w:p>
        </w:tc>
      </w:tr>
      <w:tr w:rsidR="00C21A16" w:rsidRPr="00C21A16" w14:paraId="29026E5B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6E701708" w14:textId="77777777" w:rsidR="00C21A16" w:rsidRPr="00C21A16" w:rsidRDefault="00C21A16" w:rsidP="00C21A16">
            <w:r w:rsidRPr="00C21A16">
              <w:t>3) Сети Кохонена</w:t>
            </w:r>
          </w:p>
        </w:tc>
        <w:tc>
          <w:tcPr>
            <w:tcW w:w="6049" w:type="dxa"/>
            <w:vAlign w:val="center"/>
            <w:hideMark/>
          </w:tcPr>
          <w:p w14:paraId="5D308245" w14:textId="77777777" w:rsidR="00C21A16" w:rsidRPr="00C21A16" w:rsidRDefault="00C21A16" w:rsidP="00C21A16">
            <w:r w:rsidRPr="00C21A16">
              <w:t>В) Используют нейронные сети для самоорганизации данных</w:t>
            </w:r>
          </w:p>
        </w:tc>
      </w:tr>
    </w:tbl>
    <w:p w14:paraId="5F296BA5" w14:textId="77777777" w:rsidR="00F23A5B" w:rsidRPr="00F23A5B" w:rsidRDefault="00C21A16" w:rsidP="00C21A16">
      <w:r w:rsidRPr="00C21A16">
        <w:t>Правильный ответ: 1-Б, 2-В, 3-А.</w:t>
      </w:r>
    </w:p>
    <w:p w14:paraId="5D505201" w14:textId="1126F097" w:rsidR="00C21A16" w:rsidRPr="00C21A16" w:rsidRDefault="00C21A16" w:rsidP="00C21A16">
      <w:r w:rsidRPr="00C21A16">
        <w:t xml:space="preserve">Компетенции (индикаторы): </w:t>
      </w:r>
      <w:r w:rsidR="000E2C74">
        <w:t>ПК-2 (ПК-2.2)</w:t>
      </w:r>
    </w:p>
    <w:p w14:paraId="6D66CC00" w14:textId="531382F7" w:rsidR="00C21A16" w:rsidRPr="00C21A16" w:rsidRDefault="00C21A16" w:rsidP="00C21A16"/>
    <w:p w14:paraId="1BACFB76" w14:textId="77777777" w:rsidR="00C21A16" w:rsidRPr="00C21A16" w:rsidRDefault="00C21A16" w:rsidP="00F23A5B">
      <w:r w:rsidRPr="00C21A16">
        <w:t xml:space="preserve">4.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C21A16" w:rsidRPr="00650AD2" w14:paraId="158A3D4F" w14:textId="77777777" w:rsidTr="00F23A5B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14:paraId="2F31133A" w14:textId="77777777" w:rsidR="00C21A16" w:rsidRPr="00650AD2" w:rsidRDefault="00C21A16" w:rsidP="00F23A5B">
            <w:pPr>
              <w:jc w:val="center"/>
            </w:pPr>
            <w:r w:rsidRPr="00650AD2">
              <w:t>Метрика</w:t>
            </w:r>
          </w:p>
        </w:tc>
        <w:tc>
          <w:tcPr>
            <w:tcW w:w="6049" w:type="dxa"/>
            <w:vAlign w:val="center"/>
            <w:hideMark/>
          </w:tcPr>
          <w:p w14:paraId="08BB53CB" w14:textId="77777777" w:rsidR="00C21A16" w:rsidRPr="00650AD2" w:rsidRDefault="00C21A16" w:rsidP="00F23A5B">
            <w:pPr>
              <w:jc w:val="center"/>
            </w:pPr>
            <w:r w:rsidRPr="00650AD2">
              <w:t>Описание</w:t>
            </w:r>
          </w:p>
        </w:tc>
      </w:tr>
      <w:tr w:rsidR="00C21A16" w:rsidRPr="00C21A16" w14:paraId="4D3EDABC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35EB9C4" w14:textId="77777777" w:rsidR="00C21A16" w:rsidRPr="00C21A16" w:rsidRDefault="00C21A16" w:rsidP="00C21A16">
            <w:r w:rsidRPr="00C21A16">
              <w:t>1) Точность (</w:t>
            </w:r>
            <w:proofErr w:type="spellStart"/>
            <w:r w:rsidRPr="00C21A16">
              <w:t>Accuracy</w:t>
            </w:r>
            <w:proofErr w:type="spellEnd"/>
            <w:r w:rsidRPr="00C21A16">
              <w:t>)</w:t>
            </w:r>
          </w:p>
        </w:tc>
        <w:tc>
          <w:tcPr>
            <w:tcW w:w="6049" w:type="dxa"/>
            <w:vAlign w:val="center"/>
            <w:hideMark/>
          </w:tcPr>
          <w:p w14:paraId="14098BA4" w14:textId="77777777" w:rsidR="00C21A16" w:rsidRPr="00C21A16" w:rsidRDefault="00C21A16" w:rsidP="00C21A16">
            <w:r w:rsidRPr="00C21A16">
              <w:t>A) Доля правильно предсказанных примеров ко всем примерам</w:t>
            </w:r>
          </w:p>
        </w:tc>
      </w:tr>
      <w:tr w:rsidR="00C21A16" w:rsidRPr="00C21A16" w14:paraId="56F281E9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F5A350F" w14:textId="77777777" w:rsidR="00C21A16" w:rsidRPr="00C21A16" w:rsidRDefault="00C21A16" w:rsidP="00C21A16">
            <w:r w:rsidRPr="00C21A16">
              <w:lastRenderedPageBreak/>
              <w:t>2) Полнота (</w:t>
            </w:r>
            <w:proofErr w:type="spellStart"/>
            <w:r w:rsidRPr="00C21A16">
              <w:t>Recall</w:t>
            </w:r>
            <w:proofErr w:type="spellEnd"/>
            <w:r w:rsidRPr="00C21A16">
              <w:t>)</w:t>
            </w:r>
          </w:p>
        </w:tc>
        <w:tc>
          <w:tcPr>
            <w:tcW w:w="6049" w:type="dxa"/>
            <w:vAlign w:val="center"/>
            <w:hideMark/>
          </w:tcPr>
          <w:p w14:paraId="42B28DB0" w14:textId="77777777" w:rsidR="00C21A16" w:rsidRPr="00C21A16" w:rsidRDefault="00C21A16" w:rsidP="00C21A16">
            <w:r w:rsidRPr="00C21A16">
              <w:t>Б) Доля правильно предсказанных положительных примеров ко всем реальным положительным примерам</w:t>
            </w:r>
          </w:p>
        </w:tc>
      </w:tr>
      <w:tr w:rsidR="00C21A16" w:rsidRPr="00C21A16" w14:paraId="7AD13A71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306EB3D8" w14:textId="77777777" w:rsidR="00C21A16" w:rsidRPr="00C21A16" w:rsidRDefault="00C21A16" w:rsidP="00C21A16">
            <w:r w:rsidRPr="00C21A16">
              <w:t>3) F1-мера</w:t>
            </w:r>
          </w:p>
        </w:tc>
        <w:tc>
          <w:tcPr>
            <w:tcW w:w="6049" w:type="dxa"/>
            <w:vAlign w:val="center"/>
            <w:hideMark/>
          </w:tcPr>
          <w:p w14:paraId="21F62409" w14:textId="77777777" w:rsidR="00C21A16" w:rsidRPr="00C21A16" w:rsidRDefault="00C21A16" w:rsidP="00C21A16">
            <w:r w:rsidRPr="00C21A16">
              <w:t>В) Среднее гармоническое точности и полноты</w:t>
            </w:r>
          </w:p>
        </w:tc>
      </w:tr>
    </w:tbl>
    <w:p w14:paraId="139B3BF6" w14:textId="77777777" w:rsidR="00F23A5B" w:rsidRPr="00F23A5B" w:rsidRDefault="00C21A16" w:rsidP="00C21A16">
      <w:r w:rsidRPr="00C21A16">
        <w:t>Правильный ответ: 1-В, 2-А, 3-Б.</w:t>
      </w:r>
    </w:p>
    <w:p w14:paraId="47BC04B3" w14:textId="7CE74583" w:rsidR="00C21A16" w:rsidRPr="00C21A16" w:rsidRDefault="00C21A16" w:rsidP="00C21A16">
      <w:r w:rsidRPr="00C21A16">
        <w:t xml:space="preserve">Компетенции (индикаторы): </w:t>
      </w:r>
      <w:r w:rsidR="000E2C74">
        <w:t>ПК-2 (ПК-2.2)</w:t>
      </w:r>
    </w:p>
    <w:p w14:paraId="130D266A" w14:textId="4557F6DA" w:rsidR="00C21A16" w:rsidRPr="00C21A16" w:rsidRDefault="00C21A16" w:rsidP="00C21A16"/>
    <w:p w14:paraId="7A876CBF" w14:textId="77777777" w:rsidR="00C21A16" w:rsidRPr="00C21A16" w:rsidRDefault="00C21A16" w:rsidP="00F23A5B">
      <w:r w:rsidRPr="00C21A16">
        <w:t xml:space="preserve">5.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5669"/>
      </w:tblGrid>
      <w:tr w:rsidR="00C21A16" w:rsidRPr="00650AD2" w14:paraId="35602B7F" w14:textId="77777777" w:rsidTr="00F23A5B">
        <w:trPr>
          <w:tblHeader/>
          <w:tblCellSpacing w:w="15" w:type="dxa"/>
        </w:trPr>
        <w:tc>
          <w:tcPr>
            <w:tcW w:w="3641" w:type="dxa"/>
            <w:vAlign w:val="center"/>
            <w:hideMark/>
          </w:tcPr>
          <w:p w14:paraId="6A257F03" w14:textId="77777777" w:rsidR="00C21A16" w:rsidRPr="00650AD2" w:rsidRDefault="00C21A16" w:rsidP="00F23A5B">
            <w:pPr>
              <w:jc w:val="center"/>
            </w:pPr>
            <w:r w:rsidRPr="00650AD2">
              <w:t>Тип регрессии</w:t>
            </w:r>
          </w:p>
        </w:tc>
        <w:tc>
          <w:tcPr>
            <w:tcW w:w="5624" w:type="dxa"/>
            <w:vAlign w:val="center"/>
            <w:hideMark/>
          </w:tcPr>
          <w:p w14:paraId="3B86971E" w14:textId="77777777" w:rsidR="00C21A16" w:rsidRPr="00650AD2" w:rsidRDefault="00C21A16" w:rsidP="00F23A5B">
            <w:pPr>
              <w:jc w:val="center"/>
            </w:pPr>
            <w:r w:rsidRPr="00650AD2">
              <w:t>Применение</w:t>
            </w:r>
          </w:p>
        </w:tc>
      </w:tr>
      <w:tr w:rsidR="00C21A16" w:rsidRPr="00C21A16" w14:paraId="1F766FFD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4571798F" w14:textId="77777777" w:rsidR="00C21A16" w:rsidRPr="00C21A16" w:rsidRDefault="00C21A16" w:rsidP="00C21A16">
            <w:r w:rsidRPr="00C21A16">
              <w:t>1) Линейная регрессия</w:t>
            </w:r>
          </w:p>
        </w:tc>
        <w:tc>
          <w:tcPr>
            <w:tcW w:w="5624" w:type="dxa"/>
            <w:vAlign w:val="center"/>
            <w:hideMark/>
          </w:tcPr>
          <w:p w14:paraId="2D51354C" w14:textId="77777777" w:rsidR="00C21A16" w:rsidRPr="00C21A16" w:rsidRDefault="00C21A16" w:rsidP="00C21A16">
            <w:r w:rsidRPr="00C21A16">
              <w:t>A) Оценка зависимости одной переменной от другой в числовых данных</w:t>
            </w:r>
          </w:p>
        </w:tc>
      </w:tr>
      <w:tr w:rsidR="00C21A16" w:rsidRPr="00C21A16" w14:paraId="268814B7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1DB30C69" w14:textId="77777777" w:rsidR="00C21A16" w:rsidRPr="00C21A16" w:rsidRDefault="00C21A16" w:rsidP="00C21A16">
            <w:r w:rsidRPr="00C21A16">
              <w:t>2) Логистическая регрессия</w:t>
            </w:r>
          </w:p>
        </w:tc>
        <w:tc>
          <w:tcPr>
            <w:tcW w:w="5624" w:type="dxa"/>
            <w:vAlign w:val="center"/>
            <w:hideMark/>
          </w:tcPr>
          <w:p w14:paraId="78EFE744" w14:textId="77777777" w:rsidR="00C21A16" w:rsidRPr="00C21A16" w:rsidRDefault="00C21A16" w:rsidP="00C21A16">
            <w:r w:rsidRPr="00C21A16">
              <w:t>Б) Прогнозирование бинарного результата (да/нет)</w:t>
            </w:r>
          </w:p>
        </w:tc>
      </w:tr>
      <w:tr w:rsidR="00C21A16" w:rsidRPr="00C21A16" w14:paraId="7E835D8E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4D8F7171" w14:textId="77777777" w:rsidR="00C21A16" w:rsidRPr="00C21A16" w:rsidRDefault="00C21A16" w:rsidP="00C21A16">
            <w:r w:rsidRPr="00C21A16">
              <w:t>3) Полиномиальная регрессия</w:t>
            </w:r>
          </w:p>
        </w:tc>
        <w:tc>
          <w:tcPr>
            <w:tcW w:w="5624" w:type="dxa"/>
            <w:vAlign w:val="center"/>
            <w:hideMark/>
          </w:tcPr>
          <w:p w14:paraId="12FFE866" w14:textId="77777777" w:rsidR="00C21A16" w:rsidRPr="00C21A16" w:rsidRDefault="00C21A16" w:rsidP="00C21A16">
            <w:r w:rsidRPr="00C21A16">
              <w:t>В) Используется, если зависимость переменной нелинейна</w:t>
            </w:r>
          </w:p>
        </w:tc>
      </w:tr>
    </w:tbl>
    <w:p w14:paraId="55352D7F" w14:textId="77777777" w:rsidR="00F23A5B" w:rsidRPr="00F23A5B" w:rsidRDefault="00C21A16" w:rsidP="00C21A16">
      <w:r w:rsidRPr="00C21A16">
        <w:t>Правильный ответ: 1-Б, 2-В, 3-А.</w:t>
      </w:r>
    </w:p>
    <w:p w14:paraId="10A8FBE3" w14:textId="1A0E64FA" w:rsidR="00C21A16" w:rsidRPr="00C21A16" w:rsidRDefault="00C21A16" w:rsidP="00C21A16">
      <w:r w:rsidRPr="00C21A16">
        <w:t xml:space="preserve">Компетенции (индикаторы): </w:t>
      </w:r>
      <w:r w:rsidR="000E2C74">
        <w:t>ПК-2 (ПК-2.2)</w:t>
      </w:r>
    </w:p>
    <w:p w14:paraId="49BC2463" w14:textId="77777777" w:rsidR="00587A3A" w:rsidRDefault="00587A3A" w:rsidP="00587A3A"/>
    <w:p w14:paraId="2159197B" w14:textId="77777777" w:rsidR="00BF52AD" w:rsidRPr="00BF52AD" w:rsidRDefault="00BF52AD" w:rsidP="00F23A5B">
      <w:r w:rsidRPr="00BF52AD">
        <w:t xml:space="preserve">6.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3036"/>
      </w:tblGrid>
      <w:tr w:rsidR="00BF52AD" w:rsidRPr="00650AD2" w14:paraId="4F2BE362" w14:textId="77777777" w:rsidTr="00BF52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10C0F1" w14:textId="77777777" w:rsidR="00BF52AD" w:rsidRPr="00650AD2" w:rsidRDefault="00BF52AD" w:rsidP="00F23A5B">
            <w:pPr>
              <w:jc w:val="center"/>
            </w:pPr>
            <w:r w:rsidRPr="00650AD2">
              <w:t>Метод</w:t>
            </w:r>
          </w:p>
        </w:tc>
        <w:tc>
          <w:tcPr>
            <w:tcW w:w="0" w:type="auto"/>
            <w:vAlign w:val="center"/>
            <w:hideMark/>
          </w:tcPr>
          <w:p w14:paraId="3BC6A81B" w14:textId="77777777" w:rsidR="00BF52AD" w:rsidRPr="00650AD2" w:rsidRDefault="00BF52AD" w:rsidP="00F23A5B">
            <w:pPr>
              <w:jc w:val="center"/>
            </w:pPr>
            <w:r w:rsidRPr="00650AD2">
              <w:t>Тип обучения</w:t>
            </w:r>
          </w:p>
        </w:tc>
      </w:tr>
      <w:tr w:rsidR="00BF52AD" w:rsidRPr="00BF52AD" w14:paraId="17ADA411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EFCB1" w14:textId="77777777" w:rsidR="00BF52AD" w:rsidRPr="00BF52AD" w:rsidRDefault="00BF52AD" w:rsidP="00BF52AD">
            <w:r w:rsidRPr="00BF52AD">
              <w:t>1) KNN</w:t>
            </w:r>
          </w:p>
        </w:tc>
        <w:tc>
          <w:tcPr>
            <w:tcW w:w="0" w:type="auto"/>
            <w:vAlign w:val="center"/>
            <w:hideMark/>
          </w:tcPr>
          <w:p w14:paraId="76F10730" w14:textId="77777777" w:rsidR="00BF52AD" w:rsidRPr="00BF52AD" w:rsidRDefault="00BF52AD" w:rsidP="00BF52AD">
            <w:r w:rsidRPr="00BF52AD">
              <w:t>A) Обучение с учителем</w:t>
            </w:r>
          </w:p>
        </w:tc>
      </w:tr>
      <w:tr w:rsidR="00BF52AD" w:rsidRPr="00BF52AD" w14:paraId="679DB256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BDBBE" w14:textId="77777777" w:rsidR="00BF52AD" w:rsidRPr="00BF52AD" w:rsidRDefault="00BF52AD" w:rsidP="00BF52AD">
            <w:r w:rsidRPr="00BF52AD">
              <w:t>2) K-</w:t>
            </w:r>
            <w:proofErr w:type="spellStart"/>
            <w:r w:rsidRPr="00BF52AD">
              <w:t>means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A9F15F" w14:textId="77777777" w:rsidR="00BF52AD" w:rsidRPr="00BF52AD" w:rsidRDefault="00BF52AD" w:rsidP="00BF52AD">
            <w:r w:rsidRPr="00BF52AD">
              <w:t>Б) Обучение без учителя</w:t>
            </w:r>
          </w:p>
        </w:tc>
      </w:tr>
      <w:tr w:rsidR="00BF52AD" w:rsidRPr="00BF52AD" w14:paraId="72AC64E9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F6B81" w14:textId="77777777" w:rsidR="00BF52AD" w:rsidRPr="00BF52AD" w:rsidRDefault="00BF52AD" w:rsidP="00BF52AD">
            <w:r w:rsidRPr="00BF52AD">
              <w:t>3) Логистическая регрессия</w:t>
            </w:r>
          </w:p>
        </w:tc>
        <w:tc>
          <w:tcPr>
            <w:tcW w:w="0" w:type="auto"/>
            <w:vAlign w:val="center"/>
            <w:hideMark/>
          </w:tcPr>
          <w:p w14:paraId="5B5BFAAB" w14:textId="77777777" w:rsidR="00BF52AD" w:rsidRPr="00BF52AD" w:rsidRDefault="00BF52AD" w:rsidP="00BF52AD">
            <w:r w:rsidRPr="00BF52AD">
              <w:t>В) Обучение с учителем</w:t>
            </w:r>
          </w:p>
        </w:tc>
      </w:tr>
    </w:tbl>
    <w:p w14:paraId="0534B509" w14:textId="77777777" w:rsidR="00F23A5B" w:rsidRPr="00F23A5B" w:rsidRDefault="00BF52AD" w:rsidP="00BF52AD">
      <w:r w:rsidRPr="00BF52AD">
        <w:t>Правильный ответ: 1-Б, 2-В, 3-А.</w:t>
      </w:r>
    </w:p>
    <w:p w14:paraId="5AA822F9" w14:textId="1ECAE580" w:rsidR="00BF52AD" w:rsidRPr="00BF52AD" w:rsidRDefault="00BF52AD" w:rsidP="00BF52AD">
      <w:r w:rsidRPr="00BF52AD">
        <w:t xml:space="preserve">Компетенции (индикаторы): </w:t>
      </w:r>
      <w:r w:rsidR="000E2C74">
        <w:t>ПК-2 (ПК-2.2)</w:t>
      </w:r>
    </w:p>
    <w:p w14:paraId="7F528CAF" w14:textId="0832BD10" w:rsidR="00BF52AD" w:rsidRPr="00BF52AD" w:rsidRDefault="00BF52AD" w:rsidP="00BF52AD"/>
    <w:p w14:paraId="1CEC1ACD" w14:textId="77777777" w:rsidR="00BF52AD" w:rsidRPr="00BF52AD" w:rsidRDefault="00BF52AD" w:rsidP="00F23A5B">
      <w:r w:rsidRPr="00BF52AD">
        <w:t xml:space="preserve">7.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4950"/>
      </w:tblGrid>
      <w:tr w:rsidR="00BF52AD" w:rsidRPr="00650AD2" w14:paraId="40E6254B" w14:textId="77777777" w:rsidTr="00F23A5B">
        <w:trPr>
          <w:tblHeader/>
          <w:tblCellSpacing w:w="15" w:type="dxa"/>
        </w:trPr>
        <w:tc>
          <w:tcPr>
            <w:tcW w:w="2932" w:type="dxa"/>
            <w:vAlign w:val="center"/>
            <w:hideMark/>
          </w:tcPr>
          <w:p w14:paraId="56320789" w14:textId="77777777" w:rsidR="00BF52AD" w:rsidRPr="00650AD2" w:rsidRDefault="00BF52AD" w:rsidP="00F23A5B">
            <w:pPr>
              <w:jc w:val="center"/>
            </w:pPr>
            <w:r w:rsidRPr="00650AD2">
              <w:t>Задача</w:t>
            </w:r>
          </w:p>
        </w:tc>
        <w:tc>
          <w:tcPr>
            <w:tcW w:w="4905" w:type="dxa"/>
            <w:vAlign w:val="center"/>
            <w:hideMark/>
          </w:tcPr>
          <w:p w14:paraId="5857F1DA" w14:textId="77777777" w:rsidR="00BF52AD" w:rsidRPr="00650AD2" w:rsidRDefault="00BF52AD" w:rsidP="00F23A5B">
            <w:pPr>
              <w:jc w:val="center"/>
            </w:pPr>
            <w:r w:rsidRPr="00650AD2">
              <w:t>Пример</w:t>
            </w:r>
          </w:p>
        </w:tc>
      </w:tr>
      <w:tr w:rsidR="00BF52AD" w:rsidRPr="00BF52AD" w14:paraId="71CA21E2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583173B4" w14:textId="77777777" w:rsidR="00BF52AD" w:rsidRPr="00BF52AD" w:rsidRDefault="00BF52AD" w:rsidP="00BF52AD">
            <w:r w:rsidRPr="00BF52AD">
              <w:t>1) Классификация</w:t>
            </w:r>
          </w:p>
        </w:tc>
        <w:tc>
          <w:tcPr>
            <w:tcW w:w="4905" w:type="dxa"/>
            <w:vAlign w:val="center"/>
            <w:hideMark/>
          </w:tcPr>
          <w:p w14:paraId="7C30A8D6" w14:textId="77777777" w:rsidR="00BF52AD" w:rsidRPr="00BF52AD" w:rsidRDefault="00BF52AD" w:rsidP="00BF52AD">
            <w:r w:rsidRPr="00BF52AD">
              <w:t>A) Определение спама в электронной почте</w:t>
            </w:r>
          </w:p>
        </w:tc>
      </w:tr>
      <w:tr w:rsidR="00BF52AD" w:rsidRPr="00BF52AD" w14:paraId="79BD4CA7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7282DCF3" w14:textId="77777777" w:rsidR="00BF52AD" w:rsidRPr="00BF52AD" w:rsidRDefault="00BF52AD" w:rsidP="00BF52AD">
            <w:r w:rsidRPr="00BF52AD">
              <w:t>2) Кластеризация</w:t>
            </w:r>
          </w:p>
        </w:tc>
        <w:tc>
          <w:tcPr>
            <w:tcW w:w="4905" w:type="dxa"/>
            <w:vAlign w:val="center"/>
            <w:hideMark/>
          </w:tcPr>
          <w:p w14:paraId="21634E3D" w14:textId="77777777" w:rsidR="00BF52AD" w:rsidRPr="00BF52AD" w:rsidRDefault="00BF52AD" w:rsidP="00BF52AD">
            <w:r w:rsidRPr="00BF52AD">
              <w:t>Б) Разделение клиентов банка на сегменты</w:t>
            </w:r>
          </w:p>
        </w:tc>
      </w:tr>
      <w:tr w:rsidR="00BF52AD" w:rsidRPr="00BF52AD" w14:paraId="19492BCF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6E32A258" w14:textId="77777777" w:rsidR="00BF52AD" w:rsidRPr="00BF52AD" w:rsidRDefault="00BF52AD" w:rsidP="00BF52AD">
            <w:r w:rsidRPr="00BF52AD">
              <w:t>3) Регрессия</w:t>
            </w:r>
          </w:p>
        </w:tc>
        <w:tc>
          <w:tcPr>
            <w:tcW w:w="4905" w:type="dxa"/>
            <w:vAlign w:val="center"/>
            <w:hideMark/>
          </w:tcPr>
          <w:p w14:paraId="278AF797" w14:textId="77777777" w:rsidR="00BF52AD" w:rsidRPr="00BF52AD" w:rsidRDefault="00BF52AD" w:rsidP="00BF52AD">
            <w:r w:rsidRPr="00BF52AD">
              <w:t>В) Прогнозирование стоимости недвижимости</w:t>
            </w:r>
          </w:p>
        </w:tc>
      </w:tr>
    </w:tbl>
    <w:p w14:paraId="186E61E6" w14:textId="77777777" w:rsidR="00F23A5B" w:rsidRPr="00F23A5B" w:rsidRDefault="00BF52AD" w:rsidP="00BF52AD">
      <w:r w:rsidRPr="00BF52AD">
        <w:t>Правильный ответ: 1-В, 2-А, 3-Б.</w:t>
      </w:r>
    </w:p>
    <w:p w14:paraId="27225069" w14:textId="07465312" w:rsidR="00BF52AD" w:rsidRPr="00BF52AD" w:rsidRDefault="00BF52AD" w:rsidP="00BF52AD">
      <w:r w:rsidRPr="00BF52AD">
        <w:t xml:space="preserve">Компетенции (индикаторы): </w:t>
      </w:r>
      <w:r w:rsidR="000E2C74">
        <w:t>ПК-2 (ПК-2.2)</w:t>
      </w:r>
    </w:p>
    <w:p w14:paraId="6A738610" w14:textId="5DAE7105" w:rsidR="00BF52AD" w:rsidRPr="00BF52AD" w:rsidRDefault="00BF52AD" w:rsidP="00BF52AD"/>
    <w:p w14:paraId="6CEAFD4F" w14:textId="77777777" w:rsidR="00BF52AD" w:rsidRPr="00BF52AD" w:rsidRDefault="00BF52AD" w:rsidP="00F23A5B">
      <w:r w:rsidRPr="00BF52AD">
        <w:lastRenderedPageBreak/>
        <w:t xml:space="preserve">8.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0E04B650" w14:textId="2345CEC8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6945"/>
      </w:tblGrid>
      <w:tr w:rsidR="00BF52AD" w:rsidRPr="00650AD2" w14:paraId="19B4C30D" w14:textId="77777777" w:rsidTr="00F23A5B">
        <w:trPr>
          <w:tblHeader/>
          <w:tblCellSpacing w:w="15" w:type="dxa"/>
        </w:trPr>
        <w:tc>
          <w:tcPr>
            <w:tcW w:w="2365" w:type="dxa"/>
            <w:vAlign w:val="center"/>
            <w:hideMark/>
          </w:tcPr>
          <w:p w14:paraId="65D2E337" w14:textId="77777777" w:rsidR="00BF52AD" w:rsidRPr="00650AD2" w:rsidRDefault="00BF52AD" w:rsidP="00F23A5B">
            <w:pPr>
              <w:jc w:val="center"/>
            </w:pPr>
            <w:r w:rsidRPr="00650AD2">
              <w:t>Модель</w:t>
            </w:r>
          </w:p>
        </w:tc>
        <w:tc>
          <w:tcPr>
            <w:tcW w:w="6900" w:type="dxa"/>
            <w:vAlign w:val="center"/>
            <w:hideMark/>
          </w:tcPr>
          <w:p w14:paraId="6663B21C" w14:textId="77777777" w:rsidR="00BF52AD" w:rsidRPr="00650AD2" w:rsidRDefault="00BF52AD" w:rsidP="00F23A5B">
            <w:pPr>
              <w:jc w:val="center"/>
            </w:pPr>
            <w:r w:rsidRPr="00650AD2">
              <w:t>Характеристика</w:t>
            </w:r>
          </w:p>
        </w:tc>
      </w:tr>
      <w:tr w:rsidR="00BF52AD" w:rsidRPr="00BF52AD" w14:paraId="6B3EA4F0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46AB8C42" w14:textId="77777777" w:rsidR="00BF52AD" w:rsidRPr="00BF52AD" w:rsidRDefault="00BF52AD" w:rsidP="00BF52AD">
            <w:r w:rsidRPr="00BF52AD">
              <w:t xml:space="preserve">1) </w:t>
            </w:r>
            <w:proofErr w:type="spellStart"/>
            <w:r w:rsidRPr="00BF52AD">
              <w:t>Бэггинг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3E30A535" w14:textId="77777777" w:rsidR="00BF52AD" w:rsidRPr="00BF52AD" w:rsidRDefault="00BF52AD" w:rsidP="00BF52AD">
            <w:r w:rsidRPr="00BF52AD">
              <w:t>A) Использует несколько моделей и усредняет их результаты</w:t>
            </w:r>
          </w:p>
        </w:tc>
      </w:tr>
      <w:tr w:rsidR="00BF52AD" w:rsidRPr="00BF52AD" w14:paraId="1E07B94A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5D4A7E5A" w14:textId="77777777" w:rsidR="00BF52AD" w:rsidRPr="00BF52AD" w:rsidRDefault="00BF52AD" w:rsidP="00BF52AD">
            <w:r w:rsidRPr="00BF52AD">
              <w:t xml:space="preserve">2) </w:t>
            </w:r>
            <w:proofErr w:type="spellStart"/>
            <w:r w:rsidRPr="00BF52AD">
              <w:t>Бустинг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0DDE2395" w14:textId="77777777" w:rsidR="00BF52AD" w:rsidRPr="00BF52AD" w:rsidRDefault="00BF52AD" w:rsidP="00BF52AD">
            <w:r w:rsidRPr="00BF52AD">
              <w:t>Б) Последовательное обучение моделей с исправлением ошибок предыдущей</w:t>
            </w:r>
          </w:p>
        </w:tc>
      </w:tr>
      <w:tr w:rsidR="00BF52AD" w:rsidRPr="00BF52AD" w14:paraId="6CD3CE3B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95BFB2A" w14:textId="77777777" w:rsidR="00BF52AD" w:rsidRPr="00BF52AD" w:rsidRDefault="00BF52AD" w:rsidP="00BF52AD">
            <w:r w:rsidRPr="00BF52AD">
              <w:t xml:space="preserve">3) </w:t>
            </w:r>
            <w:proofErr w:type="spellStart"/>
            <w:r w:rsidRPr="00BF52AD">
              <w:t>Стекинг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48BF4556" w14:textId="77777777" w:rsidR="00BF52AD" w:rsidRPr="00BF52AD" w:rsidRDefault="00BF52AD" w:rsidP="00BF52AD">
            <w:r w:rsidRPr="00BF52AD">
              <w:t xml:space="preserve">В) Комбинирует результаты разных алгоритмов через </w:t>
            </w:r>
            <w:proofErr w:type="gramStart"/>
            <w:r w:rsidRPr="00BF52AD">
              <w:t>мета-модель</w:t>
            </w:r>
            <w:proofErr w:type="gramEnd"/>
          </w:p>
        </w:tc>
      </w:tr>
    </w:tbl>
    <w:p w14:paraId="3DCC6B9B" w14:textId="77777777" w:rsidR="00F23A5B" w:rsidRPr="00F23A5B" w:rsidRDefault="00BF52AD" w:rsidP="00BF52AD">
      <w:r w:rsidRPr="00BF52AD">
        <w:t>Правильный ответ: 1-В, 2-А, 3-Б.</w:t>
      </w:r>
    </w:p>
    <w:p w14:paraId="149B8D0C" w14:textId="469E0BC1" w:rsidR="00BF52AD" w:rsidRPr="00BF52AD" w:rsidRDefault="00BF52AD" w:rsidP="00BF52AD">
      <w:r w:rsidRPr="00BF52AD">
        <w:t xml:space="preserve">Компетенции (индикаторы): </w:t>
      </w:r>
      <w:r w:rsidR="000E2C74">
        <w:t>ПК-2 (ПК-2.2)</w:t>
      </w:r>
    </w:p>
    <w:p w14:paraId="2E7EB025" w14:textId="6648F88A" w:rsidR="00BF52AD" w:rsidRPr="00BF52AD" w:rsidRDefault="00BF52AD" w:rsidP="00BF52AD"/>
    <w:p w14:paraId="4D384A6A" w14:textId="77777777" w:rsidR="00BF52AD" w:rsidRPr="00BF52AD" w:rsidRDefault="00BF52AD" w:rsidP="00F23A5B">
      <w:r w:rsidRPr="00BF52AD">
        <w:t xml:space="preserve">9.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038BAF96" w14:textId="48F0133A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5669"/>
      </w:tblGrid>
      <w:tr w:rsidR="00BF52AD" w:rsidRPr="00650AD2" w14:paraId="2187E9FA" w14:textId="77777777" w:rsidTr="00F23A5B">
        <w:trPr>
          <w:tblHeader/>
          <w:tblCellSpacing w:w="15" w:type="dxa"/>
        </w:trPr>
        <w:tc>
          <w:tcPr>
            <w:tcW w:w="3641" w:type="dxa"/>
            <w:vAlign w:val="center"/>
            <w:hideMark/>
          </w:tcPr>
          <w:p w14:paraId="20DBB043" w14:textId="77777777" w:rsidR="00BF52AD" w:rsidRPr="00650AD2" w:rsidRDefault="00BF52AD" w:rsidP="00F23A5B">
            <w:pPr>
              <w:jc w:val="center"/>
            </w:pPr>
            <w:r w:rsidRPr="00650AD2">
              <w:t>Метод</w:t>
            </w:r>
          </w:p>
        </w:tc>
        <w:tc>
          <w:tcPr>
            <w:tcW w:w="5624" w:type="dxa"/>
            <w:vAlign w:val="center"/>
            <w:hideMark/>
          </w:tcPr>
          <w:p w14:paraId="2705B89B" w14:textId="77777777" w:rsidR="00BF52AD" w:rsidRPr="00650AD2" w:rsidRDefault="00BF52AD" w:rsidP="00F23A5B">
            <w:pPr>
              <w:jc w:val="center"/>
            </w:pPr>
            <w:r w:rsidRPr="00650AD2">
              <w:t>Описание</w:t>
            </w:r>
          </w:p>
        </w:tc>
      </w:tr>
      <w:tr w:rsidR="00BF52AD" w:rsidRPr="00BF52AD" w14:paraId="39FF7276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7627E339" w14:textId="77777777" w:rsidR="00BF52AD" w:rsidRPr="00BF52AD" w:rsidRDefault="00BF52AD" w:rsidP="00BF52AD">
            <w:r w:rsidRPr="00BF52AD">
              <w:t>1) Удаление строк</w:t>
            </w:r>
          </w:p>
        </w:tc>
        <w:tc>
          <w:tcPr>
            <w:tcW w:w="5624" w:type="dxa"/>
            <w:vAlign w:val="center"/>
            <w:hideMark/>
          </w:tcPr>
          <w:p w14:paraId="734505E1" w14:textId="77777777" w:rsidR="00BF52AD" w:rsidRPr="00BF52AD" w:rsidRDefault="00BF52AD" w:rsidP="00BF52AD">
            <w:r w:rsidRPr="00BF52AD">
              <w:t>A) Используется, если пропущенных значений мало</w:t>
            </w:r>
          </w:p>
        </w:tc>
      </w:tr>
      <w:tr w:rsidR="00BF52AD" w:rsidRPr="00BF52AD" w14:paraId="56A29D5E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17D6FE19" w14:textId="77777777" w:rsidR="00BF52AD" w:rsidRPr="00BF52AD" w:rsidRDefault="00BF52AD" w:rsidP="00BF52AD">
            <w:r w:rsidRPr="00BF52AD">
              <w:t>2) Заполнение средним</w:t>
            </w:r>
          </w:p>
        </w:tc>
        <w:tc>
          <w:tcPr>
            <w:tcW w:w="5624" w:type="dxa"/>
            <w:vAlign w:val="center"/>
            <w:hideMark/>
          </w:tcPr>
          <w:p w14:paraId="2DDEC7C5" w14:textId="77777777" w:rsidR="00BF52AD" w:rsidRPr="00BF52AD" w:rsidRDefault="00BF52AD" w:rsidP="00BF52AD">
            <w:r w:rsidRPr="00BF52AD">
              <w:t>Б) Применяется, если значения распределены нормально</w:t>
            </w:r>
          </w:p>
        </w:tc>
      </w:tr>
      <w:tr w:rsidR="00BF52AD" w:rsidRPr="00BF52AD" w14:paraId="32554C5A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377BFFF5" w14:textId="77777777" w:rsidR="00BF52AD" w:rsidRPr="00BF52AD" w:rsidRDefault="00BF52AD" w:rsidP="00BF52AD">
            <w:r w:rsidRPr="00BF52AD">
              <w:t>3) Заполнение с помощью модели</w:t>
            </w:r>
          </w:p>
        </w:tc>
        <w:tc>
          <w:tcPr>
            <w:tcW w:w="5624" w:type="dxa"/>
            <w:vAlign w:val="center"/>
            <w:hideMark/>
          </w:tcPr>
          <w:p w14:paraId="2B17278E" w14:textId="77777777" w:rsidR="00BF52AD" w:rsidRPr="00BF52AD" w:rsidRDefault="00BF52AD" w:rsidP="00BF52AD">
            <w:r w:rsidRPr="00BF52AD">
              <w:t>В) Использует алгоритм для предсказания пропущенных данных</w:t>
            </w:r>
          </w:p>
        </w:tc>
      </w:tr>
    </w:tbl>
    <w:p w14:paraId="5AC5E5C5" w14:textId="77777777" w:rsidR="00F23A5B" w:rsidRPr="00F23A5B" w:rsidRDefault="00BF52AD" w:rsidP="00BF52AD">
      <w:r w:rsidRPr="00BF52AD">
        <w:t>Правильный ответ: 1-Б, 2-В, 3-А.</w:t>
      </w:r>
    </w:p>
    <w:p w14:paraId="0D5EE367" w14:textId="03B1A0B8" w:rsidR="00BF52AD" w:rsidRPr="00BF52AD" w:rsidRDefault="00BF52AD" w:rsidP="00BF52AD">
      <w:r w:rsidRPr="00BF52AD">
        <w:t xml:space="preserve">Компетенции (индикаторы): </w:t>
      </w:r>
      <w:r w:rsidR="000E2C74">
        <w:t>ПК-2 (ПК-2.2)</w:t>
      </w:r>
    </w:p>
    <w:p w14:paraId="0C469D92" w14:textId="750CA42F" w:rsidR="00BF52AD" w:rsidRPr="00BF52AD" w:rsidRDefault="00BF52AD" w:rsidP="00BF52AD"/>
    <w:p w14:paraId="0C179188" w14:textId="77777777" w:rsidR="00BF52AD" w:rsidRPr="00BF52AD" w:rsidRDefault="00BF52AD" w:rsidP="007976B2">
      <w:r w:rsidRPr="00BF52AD">
        <w:t xml:space="preserve">10. </w:t>
      </w:r>
      <w:r w:rsidRPr="007976B2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7F36B750" w14:textId="31B1F090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5953"/>
      </w:tblGrid>
      <w:tr w:rsidR="00BF52AD" w:rsidRPr="00650AD2" w14:paraId="2DF8485F" w14:textId="77777777" w:rsidTr="007976B2">
        <w:trPr>
          <w:tblHeader/>
          <w:tblCellSpacing w:w="15" w:type="dxa"/>
        </w:trPr>
        <w:tc>
          <w:tcPr>
            <w:tcW w:w="3357" w:type="dxa"/>
            <w:vAlign w:val="center"/>
            <w:hideMark/>
          </w:tcPr>
          <w:p w14:paraId="71237F01" w14:textId="77777777" w:rsidR="00BF52AD" w:rsidRPr="00650AD2" w:rsidRDefault="00BF52AD" w:rsidP="007976B2">
            <w:pPr>
              <w:jc w:val="center"/>
            </w:pPr>
            <w:r w:rsidRPr="00650AD2">
              <w:t>Тип временного ряда</w:t>
            </w:r>
          </w:p>
        </w:tc>
        <w:tc>
          <w:tcPr>
            <w:tcW w:w="5908" w:type="dxa"/>
            <w:vAlign w:val="center"/>
            <w:hideMark/>
          </w:tcPr>
          <w:p w14:paraId="79CC4ECF" w14:textId="77777777" w:rsidR="00BF52AD" w:rsidRPr="00650AD2" w:rsidRDefault="00BF52AD" w:rsidP="007976B2">
            <w:pPr>
              <w:jc w:val="center"/>
            </w:pPr>
            <w:r w:rsidRPr="00650AD2">
              <w:t>Характеристика</w:t>
            </w:r>
          </w:p>
        </w:tc>
      </w:tr>
      <w:tr w:rsidR="00BF52AD" w:rsidRPr="00BF52AD" w14:paraId="15E35301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28FD3104" w14:textId="77777777" w:rsidR="00BF52AD" w:rsidRPr="00BF52AD" w:rsidRDefault="00BF52AD" w:rsidP="00BF52AD">
            <w:r w:rsidRPr="00BF52AD">
              <w:t>1) Стационарный</w:t>
            </w:r>
          </w:p>
        </w:tc>
        <w:tc>
          <w:tcPr>
            <w:tcW w:w="5908" w:type="dxa"/>
            <w:vAlign w:val="center"/>
            <w:hideMark/>
          </w:tcPr>
          <w:p w14:paraId="144E2B64" w14:textId="77777777" w:rsidR="00BF52AD" w:rsidRPr="00BF52AD" w:rsidRDefault="00BF52AD" w:rsidP="00BF52AD">
            <w:r w:rsidRPr="00BF52AD">
              <w:t>A) Среднее значение и дисперсия постоянны во времени</w:t>
            </w:r>
          </w:p>
        </w:tc>
      </w:tr>
      <w:tr w:rsidR="00BF52AD" w:rsidRPr="00BF52AD" w14:paraId="2DAA40FB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4CF3FF44" w14:textId="77777777" w:rsidR="00BF52AD" w:rsidRPr="00BF52AD" w:rsidRDefault="00BF52AD" w:rsidP="00BF52AD">
            <w:r w:rsidRPr="00BF52AD">
              <w:t>2) Трендовый</w:t>
            </w:r>
          </w:p>
        </w:tc>
        <w:tc>
          <w:tcPr>
            <w:tcW w:w="5908" w:type="dxa"/>
            <w:vAlign w:val="center"/>
            <w:hideMark/>
          </w:tcPr>
          <w:p w14:paraId="4794AC7E" w14:textId="77777777" w:rsidR="00BF52AD" w:rsidRPr="00BF52AD" w:rsidRDefault="00BF52AD" w:rsidP="00BF52AD">
            <w:r w:rsidRPr="00BF52AD">
              <w:t>Б) Наблюдается долгосрочное изменение во времени</w:t>
            </w:r>
          </w:p>
        </w:tc>
      </w:tr>
      <w:tr w:rsidR="00BF52AD" w:rsidRPr="00BF52AD" w14:paraId="049D232B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778BA38A" w14:textId="77777777" w:rsidR="00BF52AD" w:rsidRPr="00BF52AD" w:rsidRDefault="00BF52AD" w:rsidP="00BF52AD">
            <w:r w:rsidRPr="00BF52AD">
              <w:t>3) Сезонный</w:t>
            </w:r>
          </w:p>
        </w:tc>
        <w:tc>
          <w:tcPr>
            <w:tcW w:w="5908" w:type="dxa"/>
            <w:vAlign w:val="center"/>
            <w:hideMark/>
          </w:tcPr>
          <w:p w14:paraId="430DD47A" w14:textId="77777777" w:rsidR="00BF52AD" w:rsidRPr="00BF52AD" w:rsidRDefault="00BF52AD" w:rsidP="00BF52AD">
            <w:r w:rsidRPr="00BF52AD">
              <w:t>В) Повторяющиеся изменения через равные промежутки времени</w:t>
            </w:r>
          </w:p>
        </w:tc>
      </w:tr>
    </w:tbl>
    <w:p w14:paraId="7831BF0E" w14:textId="77777777" w:rsidR="007976B2" w:rsidRDefault="00BF52AD" w:rsidP="00BF52AD">
      <w:r w:rsidRPr="00BF52AD">
        <w:t>Правильный ответ: 1-В, 2-А, 3-Б.</w:t>
      </w:r>
    </w:p>
    <w:p w14:paraId="1B5AC9BE" w14:textId="5CFD063A" w:rsidR="00BF52AD" w:rsidRPr="00BF52AD" w:rsidRDefault="00BF52AD" w:rsidP="00BF52AD">
      <w:r w:rsidRPr="00BF52AD">
        <w:t xml:space="preserve">Компетенции (индикаторы): </w:t>
      </w:r>
      <w:r w:rsidR="000E2C74">
        <w:t>ПК-2 (ПК-2.2)</w:t>
      </w:r>
    </w:p>
    <w:p w14:paraId="71046B0D" w14:textId="77777777" w:rsidR="00C21A16" w:rsidRDefault="00C21A16" w:rsidP="00587A3A"/>
    <w:p w14:paraId="51CCC54D" w14:textId="77777777" w:rsidR="00587A3A" w:rsidRPr="00116148" w:rsidRDefault="00587A3A" w:rsidP="00587A3A">
      <w:pPr>
        <w:pStyle w:val="3"/>
      </w:pPr>
      <w:r w:rsidRPr="00DD7EED">
        <w:lastRenderedPageBreak/>
        <w:t>Задания закрытого типа на установление правильной последовательности</w:t>
      </w:r>
    </w:p>
    <w:p w14:paraId="32546992" w14:textId="5421A5DD" w:rsidR="005E11CD" w:rsidRPr="005E11CD" w:rsidRDefault="005E11CD" w:rsidP="005E11CD">
      <w:r w:rsidRPr="005E11CD">
        <w:t xml:space="preserve">1. </w:t>
      </w:r>
      <w:r w:rsidRPr="005E11CD">
        <w:rPr>
          <w:i/>
          <w:iCs/>
        </w:rPr>
        <w:t>Установите правильную последовательность действий при подготовке набора данных для построения модели машинного обучения</w:t>
      </w:r>
      <w:r w:rsidRPr="005E11CD">
        <w:t>.</w:t>
      </w:r>
      <w:r w:rsidR="001118EA">
        <w:t xml:space="preserve"> </w:t>
      </w:r>
      <w:r w:rsidR="001118EA" w:rsidRPr="00101E65">
        <w:rPr>
          <w:i/>
          <w:iCs/>
        </w:rPr>
        <w:t>Запишите правильную последовательность букв слева направо</w:t>
      </w:r>
      <w:r w:rsidR="001118EA">
        <w:rPr>
          <w:i/>
          <w:iCs/>
        </w:rPr>
        <w:t>:</w:t>
      </w:r>
    </w:p>
    <w:p w14:paraId="6B62CA85" w14:textId="77777777" w:rsidR="005E11CD" w:rsidRPr="005E11CD" w:rsidRDefault="005E11CD" w:rsidP="005E11CD">
      <w:r w:rsidRPr="005E11CD">
        <w:t>Для успешного построения модели необходимо сначала привести данные в пригодный для анализа вид, а затем выполнить их обработку. В процессе подготовки данных могут использоваться различные методы очистки, трансформации и нормализации признаков. Запишите правильную последовательность букв слева направо.</w:t>
      </w:r>
    </w:p>
    <w:p w14:paraId="5174B820" w14:textId="77777777" w:rsidR="001118EA" w:rsidRDefault="005E11CD" w:rsidP="005E11CD">
      <w:r w:rsidRPr="005E11CD">
        <w:t>А) Заполнение пропущенных значений и устранение выбросов.</w:t>
      </w:r>
    </w:p>
    <w:p w14:paraId="57579554" w14:textId="77777777" w:rsidR="001118EA" w:rsidRDefault="005E11CD" w:rsidP="005E11CD">
      <w:r w:rsidRPr="005E11CD">
        <w:t xml:space="preserve">Б) Разделение данных на обучающую, </w:t>
      </w:r>
      <w:proofErr w:type="spellStart"/>
      <w:r w:rsidRPr="005E11CD">
        <w:t>валидационную</w:t>
      </w:r>
      <w:proofErr w:type="spellEnd"/>
      <w:r w:rsidRPr="005E11CD">
        <w:t xml:space="preserve"> и тестовую выборки.</w:t>
      </w:r>
    </w:p>
    <w:p w14:paraId="0D442224" w14:textId="77777777" w:rsidR="001118EA" w:rsidRDefault="005E11CD" w:rsidP="005E11CD">
      <w:r w:rsidRPr="005E11CD">
        <w:t>В) Кодирование категориальных переменных и нормализация числовых данных.</w:t>
      </w:r>
    </w:p>
    <w:p w14:paraId="5CE09461" w14:textId="77777777" w:rsidR="001118EA" w:rsidRDefault="005E11CD" w:rsidP="005E11CD">
      <w:r w:rsidRPr="005E11CD">
        <w:t>Г) Первичный анализ данных, выявление аномалий и пропусков.</w:t>
      </w:r>
    </w:p>
    <w:p w14:paraId="48005145" w14:textId="353F6A5F" w:rsidR="005E11CD" w:rsidRPr="005E11CD" w:rsidRDefault="005E11CD" w:rsidP="005E11CD">
      <w:r w:rsidRPr="005E11CD">
        <w:t>Д) Очистка данных от дубликатов и устранение несоответствий.</w:t>
      </w:r>
    </w:p>
    <w:p w14:paraId="38F7EA9D" w14:textId="77777777" w:rsidR="001118EA" w:rsidRPr="001118EA" w:rsidRDefault="005E11CD" w:rsidP="005E11CD">
      <w:r w:rsidRPr="005E11CD">
        <w:t>Правильный ответ: Г, Д, А, В, Б.</w:t>
      </w:r>
    </w:p>
    <w:p w14:paraId="4F3A8EC5" w14:textId="70542045" w:rsidR="005E11CD" w:rsidRPr="005E11CD" w:rsidRDefault="005E11CD" w:rsidP="005E11CD">
      <w:r w:rsidRPr="005E11CD">
        <w:t xml:space="preserve">Компетенции (индикаторы): </w:t>
      </w:r>
      <w:r w:rsidR="000E2C74">
        <w:t>ПК-2 (ПК-2.2)</w:t>
      </w:r>
    </w:p>
    <w:p w14:paraId="1483F914" w14:textId="59E30555" w:rsidR="005E11CD" w:rsidRPr="005E11CD" w:rsidRDefault="005E11CD" w:rsidP="005E11CD"/>
    <w:p w14:paraId="25F7421E" w14:textId="656516AE" w:rsidR="005E11CD" w:rsidRPr="005E11CD" w:rsidRDefault="005E11CD" w:rsidP="005E11CD">
      <w:r w:rsidRPr="005E11CD">
        <w:t xml:space="preserve">2. </w:t>
      </w:r>
      <w:r w:rsidRPr="005E11CD">
        <w:rPr>
          <w:i/>
          <w:iCs/>
        </w:rPr>
        <w:t>Установите правильную последовательность этапов построения ансамблевой модели.</w:t>
      </w:r>
      <w:r w:rsidR="001075A9" w:rsidRPr="001075A9">
        <w:rPr>
          <w:i/>
          <w:iCs/>
        </w:rPr>
        <w:t xml:space="preserve"> Запишите правильную последовательность букв слева направо</w:t>
      </w:r>
      <w:r w:rsidR="001075A9" w:rsidRPr="001075A9">
        <w:t>:</w:t>
      </w:r>
    </w:p>
    <w:p w14:paraId="19B0482D" w14:textId="77777777" w:rsidR="005E11CD" w:rsidRPr="005E11CD" w:rsidRDefault="005E11CD" w:rsidP="005E11CD">
      <w:proofErr w:type="spellStart"/>
      <w:r w:rsidRPr="005E11CD">
        <w:t>Ансамблирование</w:t>
      </w:r>
      <w:proofErr w:type="spellEnd"/>
      <w:r w:rsidRPr="005E11CD">
        <w:t xml:space="preserve"> моделей позволяет повысить точность предсказаний за счет комбинирования нескольких алгоритмов. Перед построением ансамбля необходимо провести предварительную обработку данных, затем обучить и объединить модели. Запишите правильную последовательность букв слева направо.</w:t>
      </w:r>
    </w:p>
    <w:p w14:paraId="3A07AC6C" w14:textId="77777777" w:rsidR="009A7F27" w:rsidRDefault="005E11CD" w:rsidP="005E11CD">
      <w:r w:rsidRPr="005E11CD">
        <w:t>А) Определение типа ансамбля (</w:t>
      </w:r>
      <w:proofErr w:type="spellStart"/>
      <w:r w:rsidRPr="005E11CD">
        <w:t>бэггинг</w:t>
      </w:r>
      <w:proofErr w:type="spellEnd"/>
      <w:r w:rsidRPr="005E11CD">
        <w:t xml:space="preserve">, </w:t>
      </w:r>
      <w:proofErr w:type="spellStart"/>
      <w:r w:rsidRPr="005E11CD">
        <w:t>бустинг</w:t>
      </w:r>
      <w:proofErr w:type="spellEnd"/>
      <w:r w:rsidRPr="005E11CD">
        <w:t xml:space="preserve"> или </w:t>
      </w:r>
      <w:proofErr w:type="spellStart"/>
      <w:r w:rsidRPr="005E11CD">
        <w:t>стекинг</w:t>
      </w:r>
      <w:proofErr w:type="spellEnd"/>
      <w:r w:rsidRPr="005E11CD">
        <w:t>).</w:t>
      </w:r>
    </w:p>
    <w:p w14:paraId="224432C1" w14:textId="77777777" w:rsidR="009A7F27" w:rsidRDefault="005E11CD" w:rsidP="005E11CD">
      <w:r w:rsidRPr="005E11CD">
        <w:t>Б) Выбор базовых моделей и их обучение на обучающей выборке.</w:t>
      </w:r>
    </w:p>
    <w:p w14:paraId="266E393E" w14:textId="77777777" w:rsidR="009A7F27" w:rsidRDefault="005E11CD" w:rsidP="005E11CD">
      <w:r w:rsidRPr="005E11CD">
        <w:t>В) Оценка качества ансамбля на тестовой выборке.</w:t>
      </w:r>
    </w:p>
    <w:p w14:paraId="3B3AFBFB" w14:textId="77777777" w:rsidR="009A7F27" w:rsidRDefault="005E11CD" w:rsidP="005E11CD">
      <w:r w:rsidRPr="005E11CD">
        <w:t>Г) Подготовка данных и выбор целевой переменной.</w:t>
      </w:r>
    </w:p>
    <w:p w14:paraId="1ACDA092" w14:textId="4EB61B1D" w:rsidR="005E11CD" w:rsidRPr="005E11CD" w:rsidRDefault="005E11CD" w:rsidP="005E11CD">
      <w:r w:rsidRPr="005E11CD">
        <w:t>Д) Комбинирование предсказаний отдельных моделей в единый результат.</w:t>
      </w:r>
    </w:p>
    <w:p w14:paraId="4C10B3E0" w14:textId="77777777" w:rsidR="009A7F27" w:rsidRPr="009A7F27" w:rsidRDefault="005E11CD" w:rsidP="005E11CD">
      <w:r w:rsidRPr="005E11CD">
        <w:t>Правильный ответ: Г, А, Б, Д, В.</w:t>
      </w:r>
    </w:p>
    <w:p w14:paraId="5D95B9AF" w14:textId="135D4F87" w:rsidR="005E11CD" w:rsidRPr="005E11CD" w:rsidRDefault="005E11CD" w:rsidP="005E11CD">
      <w:r w:rsidRPr="005E11CD">
        <w:t xml:space="preserve">Компетенции (индикаторы): </w:t>
      </w:r>
      <w:r w:rsidR="000E2C74">
        <w:t>ПК-2 (ПК-2.2)</w:t>
      </w:r>
    </w:p>
    <w:p w14:paraId="540154B3" w14:textId="37D17B82" w:rsidR="005E11CD" w:rsidRPr="005E11CD" w:rsidRDefault="005E11CD" w:rsidP="005E11CD"/>
    <w:p w14:paraId="521B46F8" w14:textId="0018CAD2" w:rsidR="005E11CD" w:rsidRPr="005E11CD" w:rsidRDefault="005E11CD" w:rsidP="005E11CD">
      <w:r w:rsidRPr="005E11CD">
        <w:t xml:space="preserve">3. </w:t>
      </w:r>
      <w:r w:rsidRPr="005E11CD">
        <w:rPr>
          <w:i/>
          <w:iCs/>
        </w:rPr>
        <w:t>Установите правильную последовательность действий при построении модели нейронной сети.</w:t>
      </w:r>
      <w:r w:rsidR="001075A9" w:rsidRPr="009A7F27">
        <w:rPr>
          <w:i/>
          <w:iCs/>
        </w:rPr>
        <w:t xml:space="preserve"> Запишите правильную последовательность букв слева направо</w:t>
      </w:r>
      <w:r w:rsidR="001075A9" w:rsidRPr="009A7F27">
        <w:t>:</w:t>
      </w:r>
    </w:p>
    <w:p w14:paraId="7B7E802A" w14:textId="77777777" w:rsidR="005E11CD" w:rsidRPr="005E11CD" w:rsidRDefault="005E11CD" w:rsidP="005E11CD">
      <w:r w:rsidRPr="005E11CD">
        <w:t>Перед запуском нейронной сети необходимо подготовить данные и выбрать архитектуру модели. Затем следует процесс обучения и оценки качества работы сети. Запишите правильную последовательность букв слева направо.</w:t>
      </w:r>
    </w:p>
    <w:p w14:paraId="5ECB47E4" w14:textId="77777777" w:rsidR="009A7F27" w:rsidRDefault="005E11CD" w:rsidP="005E11CD">
      <w:r w:rsidRPr="005E11CD">
        <w:t>А) Определение количества слоев и нейронов в каждом слое.</w:t>
      </w:r>
    </w:p>
    <w:p w14:paraId="0646ACDE" w14:textId="77777777" w:rsidR="009A7F27" w:rsidRDefault="005E11CD" w:rsidP="005E11CD">
      <w:r w:rsidRPr="005E11CD">
        <w:t>Б) Подготовка и нормализация данных для входа в сеть.</w:t>
      </w:r>
    </w:p>
    <w:p w14:paraId="2C09396F" w14:textId="77777777" w:rsidR="009A7F27" w:rsidRDefault="005E11CD" w:rsidP="005E11CD">
      <w:r w:rsidRPr="005E11CD">
        <w:t>В) Выбор функции активации и метода оптимизации.</w:t>
      </w:r>
    </w:p>
    <w:p w14:paraId="385F3111" w14:textId="77777777" w:rsidR="009A7F27" w:rsidRDefault="005E11CD" w:rsidP="005E11CD">
      <w:r w:rsidRPr="005E11CD">
        <w:t>Г) Обучение модели на тренировочных данных.</w:t>
      </w:r>
    </w:p>
    <w:p w14:paraId="3F07D6ED" w14:textId="3EB4C7BB" w:rsidR="005E11CD" w:rsidRPr="005E11CD" w:rsidRDefault="005E11CD" w:rsidP="005E11CD">
      <w:r w:rsidRPr="005E11CD">
        <w:lastRenderedPageBreak/>
        <w:t xml:space="preserve">Д) Оценка качества модели на тестовой выборке и настройка </w:t>
      </w:r>
      <w:proofErr w:type="spellStart"/>
      <w:r w:rsidRPr="005E11CD">
        <w:t>гиперпараметров</w:t>
      </w:r>
      <w:proofErr w:type="spellEnd"/>
      <w:r w:rsidRPr="005E11CD">
        <w:t>.</w:t>
      </w:r>
    </w:p>
    <w:p w14:paraId="67B0127F" w14:textId="77777777" w:rsidR="009A7F27" w:rsidRPr="009A7F27" w:rsidRDefault="005E11CD" w:rsidP="005E11CD">
      <w:r w:rsidRPr="005E11CD">
        <w:t>Правильный ответ: Б, А, В, Г, Д.</w:t>
      </w:r>
    </w:p>
    <w:p w14:paraId="2ACD0BC1" w14:textId="64C17D4D" w:rsidR="005E11CD" w:rsidRPr="005E11CD" w:rsidRDefault="005E11CD" w:rsidP="005E11CD">
      <w:r w:rsidRPr="005E11CD">
        <w:t xml:space="preserve">Компетенции (индикаторы): </w:t>
      </w:r>
      <w:r w:rsidR="000E2C74">
        <w:t>ПК-2 (ПК-2.2)</w:t>
      </w:r>
    </w:p>
    <w:p w14:paraId="1748B3CC" w14:textId="68C28F57" w:rsidR="005E11CD" w:rsidRPr="005E11CD" w:rsidRDefault="005E11CD" w:rsidP="005E11CD"/>
    <w:p w14:paraId="5B2653ED" w14:textId="1F9DA4F7" w:rsidR="005E11CD" w:rsidRPr="005E11CD" w:rsidRDefault="005E11CD" w:rsidP="005E11CD">
      <w:r w:rsidRPr="005E11CD">
        <w:t xml:space="preserve">4. </w:t>
      </w:r>
      <w:r w:rsidRPr="005E11CD">
        <w:rPr>
          <w:i/>
          <w:iCs/>
        </w:rPr>
        <w:t>Установите правильную последовательность действий при построении модели прогнозирования временного ряда.</w:t>
      </w:r>
      <w:r w:rsidR="001075A9" w:rsidRPr="009A7F27">
        <w:rPr>
          <w:i/>
          <w:iCs/>
        </w:rPr>
        <w:t xml:space="preserve"> Запишите правильную последовательность букв слева направо</w:t>
      </w:r>
      <w:r w:rsidR="001075A9" w:rsidRPr="009A7F27">
        <w:t>:</w:t>
      </w:r>
    </w:p>
    <w:p w14:paraId="686E9B7D" w14:textId="77777777" w:rsidR="005E11CD" w:rsidRPr="005E11CD" w:rsidRDefault="005E11CD" w:rsidP="005E11CD">
      <w:r w:rsidRPr="005E11CD">
        <w:t>Прогнозирование временных рядов требует подготовки данных и выбора модели, которая сможет учитывать тренды и сезонность. Для получения корректных предсказаний необходимо выполнить несколько ключевых шагов. Запишите правильную последовательность букв слева направо.</w:t>
      </w:r>
    </w:p>
    <w:p w14:paraId="16A02D19" w14:textId="77777777" w:rsidR="004D7B1B" w:rsidRDefault="005E11CD" w:rsidP="005E11CD">
      <w:r w:rsidRPr="005E11CD">
        <w:t>А) Разделение временного ряда на обучающую и тестовую выборки.</w:t>
      </w:r>
    </w:p>
    <w:p w14:paraId="59D1219A" w14:textId="77777777" w:rsidR="004D7B1B" w:rsidRDefault="005E11CD" w:rsidP="005E11CD">
      <w:r w:rsidRPr="005E11CD">
        <w:t>Б) Выбор модели прогнозирования (ARIMA, экспоненциальное сглаживание и т. д.).</w:t>
      </w:r>
    </w:p>
    <w:p w14:paraId="4D2F26BB" w14:textId="77777777" w:rsidR="004D7B1B" w:rsidRDefault="005E11CD" w:rsidP="005E11CD">
      <w:r w:rsidRPr="005E11CD">
        <w:t xml:space="preserve">В) Оценка качества прогноза и оптимизация </w:t>
      </w:r>
      <w:proofErr w:type="spellStart"/>
      <w:r w:rsidRPr="005E11CD">
        <w:t>гиперпараметров</w:t>
      </w:r>
      <w:proofErr w:type="spellEnd"/>
      <w:r w:rsidRPr="005E11CD">
        <w:t>.</w:t>
      </w:r>
    </w:p>
    <w:p w14:paraId="40FBCF71" w14:textId="77777777" w:rsidR="004D7B1B" w:rsidRDefault="005E11CD" w:rsidP="005E11CD">
      <w:r w:rsidRPr="005E11CD">
        <w:t>Г) Анализ временного ряда на наличие тренда и сезонности.</w:t>
      </w:r>
    </w:p>
    <w:p w14:paraId="764FF5EE" w14:textId="4BBD8749" w:rsidR="005E11CD" w:rsidRPr="005E11CD" w:rsidRDefault="005E11CD" w:rsidP="005E11CD">
      <w:r w:rsidRPr="005E11CD">
        <w:t>Д) Обучение модели на исторических данных и построение прогноза.</w:t>
      </w:r>
    </w:p>
    <w:p w14:paraId="000F8662" w14:textId="77777777" w:rsidR="004D7B1B" w:rsidRPr="004D7B1B" w:rsidRDefault="005E11CD" w:rsidP="005E11CD">
      <w:r w:rsidRPr="005E11CD">
        <w:t>Правильный ответ: Г, А, Б, Д, В.</w:t>
      </w:r>
    </w:p>
    <w:p w14:paraId="749A9E66" w14:textId="4DCAECBF" w:rsidR="005E11CD" w:rsidRPr="005E11CD" w:rsidRDefault="005E11CD" w:rsidP="005E11CD">
      <w:r w:rsidRPr="005E11CD">
        <w:t xml:space="preserve">Компетенции (индикаторы): </w:t>
      </w:r>
      <w:r w:rsidR="000E2C74">
        <w:t>ПК-2 (ПК-2.2)</w:t>
      </w:r>
    </w:p>
    <w:p w14:paraId="6ABBA178" w14:textId="6EA30CA7" w:rsidR="005E11CD" w:rsidRPr="005E11CD" w:rsidRDefault="005E11CD" w:rsidP="005E11CD"/>
    <w:p w14:paraId="3B2E6085" w14:textId="6FA93098" w:rsidR="005E11CD" w:rsidRPr="005E11CD" w:rsidRDefault="005E11CD" w:rsidP="005E11CD">
      <w:r w:rsidRPr="005E11CD">
        <w:t xml:space="preserve">5. </w:t>
      </w:r>
      <w:r w:rsidRPr="005E11CD">
        <w:rPr>
          <w:i/>
          <w:iCs/>
        </w:rPr>
        <w:t>Установите правильную последовательность действий при оценке качества модели машинного обучения.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7D39A5AE" w14:textId="77777777" w:rsidR="005E11CD" w:rsidRPr="005E11CD" w:rsidRDefault="005E11CD" w:rsidP="005E11CD">
      <w:r w:rsidRPr="005E11CD">
        <w:t>После обучения модели важно проверить ее способность к генерализации и выявить возможные проблемы переобучения. Оценка качества модели включает проверку ее работы на тестовых данных и анализ метрик. Запишите правильную последовательность букв слева направо.</w:t>
      </w:r>
    </w:p>
    <w:p w14:paraId="27A7BD5D" w14:textId="77777777" w:rsidR="004D7B1B" w:rsidRDefault="005E11CD" w:rsidP="005E11CD">
      <w:r w:rsidRPr="005E11CD">
        <w:t>А) Вычисление метрик (точность, полнота, F1-мера, MSE, R² и др.).</w:t>
      </w:r>
    </w:p>
    <w:p w14:paraId="5B05099E" w14:textId="77777777" w:rsidR="004D7B1B" w:rsidRDefault="005E11CD" w:rsidP="005E11CD">
      <w:r w:rsidRPr="005E11CD">
        <w:t>Б) Разделение данных на обучающую и тестовую выборки.</w:t>
      </w:r>
    </w:p>
    <w:p w14:paraId="35FC366F" w14:textId="77777777" w:rsidR="004D7B1B" w:rsidRDefault="005E11CD" w:rsidP="005E11CD">
      <w:r w:rsidRPr="005E11CD">
        <w:t>В) Анализ ошибок модели и поиск возможных улучшений.</w:t>
      </w:r>
    </w:p>
    <w:p w14:paraId="78827382" w14:textId="77777777" w:rsidR="004D7B1B" w:rsidRDefault="005E11CD" w:rsidP="005E11CD">
      <w:r w:rsidRPr="005E11CD">
        <w:t>Г) Проверка модели на тестовых данных.</w:t>
      </w:r>
    </w:p>
    <w:p w14:paraId="2795FC79" w14:textId="333E4FA6" w:rsidR="005E11CD" w:rsidRPr="005E11CD" w:rsidRDefault="005E11CD" w:rsidP="005E11CD">
      <w:r w:rsidRPr="005E11CD">
        <w:t>Д) Обучение модели на тренировочной выборке.</w:t>
      </w:r>
    </w:p>
    <w:p w14:paraId="5FD6C66D" w14:textId="77777777" w:rsidR="004D7B1B" w:rsidRPr="004D7B1B" w:rsidRDefault="005E11CD" w:rsidP="005E11CD">
      <w:r w:rsidRPr="005E11CD">
        <w:t>Правильный ответ: Б, Д, Г, А, В.</w:t>
      </w:r>
    </w:p>
    <w:p w14:paraId="400375F7" w14:textId="19E54129" w:rsidR="005E11CD" w:rsidRPr="005E11CD" w:rsidRDefault="005E11CD" w:rsidP="005E11CD">
      <w:r w:rsidRPr="005E11CD">
        <w:t xml:space="preserve">Компетенции (индикаторы): </w:t>
      </w:r>
      <w:r w:rsidR="000E2C74">
        <w:t>ПК-2 (ПК-2.2)</w:t>
      </w:r>
    </w:p>
    <w:p w14:paraId="09118B67" w14:textId="77777777" w:rsidR="005E11CD" w:rsidRDefault="005E11CD" w:rsidP="00587A3A"/>
    <w:p w14:paraId="772D3C4E" w14:textId="289716E2" w:rsidR="00784BED" w:rsidRPr="00784BED" w:rsidRDefault="00784BED" w:rsidP="00784BED">
      <w:r w:rsidRPr="00784BED">
        <w:t xml:space="preserve">6. </w:t>
      </w:r>
      <w:r w:rsidRPr="00784BED">
        <w:rPr>
          <w:i/>
          <w:iCs/>
        </w:rPr>
        <w:t>Установите правильную последовательность действий при выполнении ассоциативного анализа.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1D6F7AE4" w14:textId="77777777" w:rsidR="00784BED" w:rsidRPr="00784BED" w:rsidRDefault="00784BED" w:rsidP="00784BED">
      <w:r w:rsidRPr="00784BED">
        <w:t>Ассоциативный анализ позволяет выявлять закономерности и зависимости между переменными в больших наборах данных. Для успешного применения данного метода необходимо выполнить несколько этапов подготовки и вычислений. Запишите правильную последовательность букв слева направо.</w:t>
      </w:r>
    </w:p>
    <w:p w14:paraId="7DFB655A" w14:textId="77777777" w:rsidR="004D7B1B" w:rsidRDefault="00784BED" w:rsidP="00784BED">
      <w:r w:rsidRPr="00784BED">
        <w:t>А) Определение минимальной поддержки и уверенности для формирования правил.</w:t>
      </w:r>
    </w:p>
    <w:p w14:paraId="7302E8D0" w14:textId="77777777" w:rsidR="004D7B1B" w:rsidRDefault="00784BED" w:rsidP="00784BED">
      <w:r w:rsidRPr="00784BED">
        <w:lastRenderedPageBreak/>
        <w:t>Б) Сбор и подготовка транзакционных данных, устранение выбросов.</w:t>
      </w:r>
    </w:p>
    <w:p w14:paraId="405377AB" w14:textId="77777777" w:rsidR="004D7B1B" w:rsidRDefault="00784BED" w:rsidP="00784BED">
      <w:r w:rsidRPr="00784BED">
        <w:t xml:space="preserve">В) Применение алгоритма </w:t>
      </w:r>
      <w:proofErr w:type="spellStart"/>
      <w:r w:rsidRPr="00784BED">
        <w:t>Apriori</w:t>
      </w:r>
      <w:proofErr w:type="spellEnd"/>
      <w:r w:rsidRPr="00784BED">
        <w:t xml:space="preserve"> для поиска частых наборов элементов.</w:t>
      </w:r>
    </w:p>
    <w:p w14:paraId="36369D25" w14:textId="77777777" w:rsidR="004D7B1B" w:rsidRDefault="00784BED" w:rsidP="00784BED">
      <w:r w:rsidRPr="00784BED">
        <w:t>Г) Генерация и фильтрация ассоциативных правил.</w:t>
      </w:r>
    </w:p>
    <w:p w14:paraId="58CA4EB9" w14:textId="162C2290" w:rsidR="00784BED" w:rsidRPr="00784BED" w:rsidRDefault="00784BED" w:rsidP="00784BED">
      <w:r w:rsidRPr="00784BED">
        <w:t>Д) Оценка качества полученных правил и их интерпретация.</w:t>
      </w:r>
    </w:p>
    <w:p w14:paraId="18A6C7FA" w14:textId="77777777" w:rsidR="004D7B1B" w:rsidRPr="004D7B1B" w:rsidRDefault="00784BED" w:rsidP="00784BED">
      <w:r w:rsidRPr="00784BED">
        <w:t>Правильный ответ: Б, А, В, Г, Д.</w:t>
      </w:r>
    </w:p>
    <w:p w14:paraId="643AFD80" w14:textId="511A9987" w:rsidR="00784BED" w:rsidRPr="00784BED" w:rsidRDefault="00784BED" w:rsidP="00784BED">
      <w:r w:rsidRPr="00784BED">
        <w:t xml:space="preserve">Компетенции (индикаторы): </w:t>
      </w:r>
      <w:r w:rsidR="000E2C74">
        <w:t>ПК-2 (ПК-2.2)</w:t>
      </w:r>
    </w:p>
    <w:p w14:paraId="461BFFBA" w14:textId="515281BC" w:rsidR="00784BED" w:rsidRPr="00784BED" w:rsidRDefault="00784BED" w:rsidP="00784BED"/>
    <w:p w14:paraId="3B2E4F73" w14:textId="3B65F06D" w:rsidR="00784BED" w:rsidRPr="00784BED" w:rsidRDefault="00784BED" w:rsidP="00784BED">
      <w:r w:rsidRPr="00784BED">
        <w:t xml:space="preserve">7. </w:t>
      </w:r>
      <w:r w:rsidRPr="00784BED">
        <w:rPr>
          <w:i/>
          <w:iCs/>
        </w:rPr>
        <w:t>Установите правильную последовательность этапов работы с деревьями решений.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7AAAB030" w14:textId="77777777" w:rsidR="00784BED" w:rsidRPr="00784BED" w:rsidRDefault="00784BED" w:rsidP="00784BED">
      <w:r w:rsidRPr="00784BED">
        <w:t>Методы на основе деревьев решений широко применяются для задач классификации и регрессии. Для построения и оптимизации дерева важно соблюдать правильный порядок действий. Запишите правильную последовательность букв слева направо.</w:t>
      </w:r>
    </w:p>
    <w:p w14:paraId="6D87ABCF" w14:textId="77777777" w:rsidR="00A22CCD" w:rsidRDefault="00784BED" w:rsidP="00784BED">
      <w:r w:rsidRPr="00784BED">
        <w:t xml:space="preserve">А) Выбор критерия разбиения узлов (например, </w:t>
      </w:r>
      <w:proofErr w:type="spellStart"/>
      <w:r w:rsidRPr="00784BED">
        <w:t>Gini</w:t>
      </w:r>
      <w:proofErr w:type="spellEnd"/>
      <w:r w:rsidRPr="00784BED">
        <w:t>, энтропия).</w:t>
      </w:r>
    </w:p>
    <w:p w14:paraId="3DC7F5C1" w14:textId="77777777" w:rsidR="00A22CCD" w:rsidRDefault="00784BED" w:rsidP="00784BED">
      <w:r w:rsidRPr="00784BED">
        <w:t>Б) Разделение данных на обучающую и тестовую выборки.</w:t>
      </w:r>
    </w:p>
    <w:p w14:paraId="323D474F" w14:textId="77777777" w:rsidR="00A22CCD" w:rsidRDefault="00784BED" w:rsidP="00784BED">
      <w:r w:rsidRPr="00784BED">
        <w:t>В) Обучение дерева решений на тренировочных данных.</w:t>
      </w:r>
    </w:p>
    <w:p w14:paraId="747C0925" w14:textId="77777777" w:rsidR="00A22CCD" w:rsidRDefault="00784BED" w:rsidP="00784BED">
      <w:r w:rsidRPr="00784BED">
        <w:t>Г) Оценка качества модели и ее интерпретация.</w:t>
      </w:r>
    </w:p>
    <w:p w14:paraId="0136113C" w14:textId="41F87A63" w:rsidR="00784BED" w:rsidRPr="00784BED" w:rsidRDefault="00784BED" w:rsidP="00784BED">
      <w:r w:rsidRPr="00784BED">
        <w:t>Д) Оптимизация глубины дерева и обрезка (</w:t>
      </w:r>
      <w:proofErr w:type="spellStart"/>
      <w:r w:rsidRPr="00784BED">
        <w:t>pruning</w:t>
      </w:r>
      <w:proofErr w:type="spellEnd"/>
      <w:r w:rsidRPr="00784BED">
        <w:t>).</w:t>
      </w:r>
    </w:p>
    <w:p w14:paraId="6602E87E" w14:textId="77777777" w:rsidR="00A22CCD" w:rsidRPr="00A22CCD" w:rsidRDefault="00784BED" w:rsidP="00784BED">
      <w:r w:rsidRPr="00784BED">
        <w:t>Правильный ответ: Б, А, В, Д, Г.</w:t>
      </w:r>
    </w:p>
    <w:p w14:paraId="123FDE93" w14:textId="5A5AAE3C" w:rsidR="00784BED" w:rsidRPr="00784BED" w:rsidRDefault="00784BED" w:rsidP="00784BED">
      <w:r w:rsidRPr="00784BED">
        <w:t xml:space="preserve">Компетенции (индикаторы): </w:t>
      </w:r>
      <w:r w:rsidR="000E2C74">
        <w:t>ПК-2 (ПК-2.2)</w:t>
      </w:r>
    </w:p>
    <w:p w14:paraId="374A7496" w14:textId="189E1C31" w:rsidR="00784BED" w:rsidRPr="00784BED" w:rsidRDefault="00784BED" w:rsidP="00784BED"/>
    <w:p w14:paraId="3E6772E6" w14:textId="3D670ED2" w:rsidR="00784BED" w:rsidRPr="00784BED" w:rsidRDefault="00784BED" w:rsidP="00784BED">
      <w:r w:rsidRPr="00784BED">
        <w:t xml:space="preserve">8. </w:t>
      </w:r>
      <w:r w:rsidRPr="00784BED">
        <w:rPr>
          <w:i/>
          <w:iCs/>
        </w:rPr>
        <w:t>Установите правильную последовательность действий при выполнении визуального анализа данных.</w:t>
      </w:r>
      <w:r w:rsidR="001075A9" w:rsidRPr="00A22CCD">
        <w:rPr>
          <w:i/>
          <w:iCs/>
        </w:rPr>
        <w:t xml:space="preserve"> Запишите правильную последовательность букв слева направо</w:t>
      </w:r>
      <w:r w:rsidR="001075A9" w:rsidRPr="00A22CCD">
        <w:t>:</w:t>
      </w:r>
    </w:p>
    <w:p w14:paraId="21AFBFF7" w14:textId="77777777" w:rsidR="00784BED" w:rsidRPr="00784BED" w:rsidRDefault="00784BED" w:rsidP="00784BED">
      <w:r w:rsidRPr="00784BED">
        <w:t>Визуальный анализ данных помогает выявлять закономерности и аномалии перед построением моделей. Для эффективного анализа следует придерживаться определенного порядка шагов. Запишите правильную последовательность букв слева направо.</w:t>
      </w:r>
    </w:p>
    <w:p w14:paraId="09337A33" w14:textId="77777777" w:rsidR="00650AD2" w:rsidRDefault="00784BED" w:rsidP="00784BED">
      <w:r w:rsidRPr="00784BED">
        <w:t>А) Выбор подходящего типа графика (гистограмма, диаграмма рассеяния и др.).</w:t>
      </w:r>
    </w:p>
    <w:p w14:paraId="44FD5DE7" w14:textId="72357E19" w:rsidR="00A22CCD" w:rsidRDefault="00784BED" w:rsidP="00784BED">
      <w:r w:rsidRPr="00784BED">
        <w:t>Б) Первичная обработка данных (удаление выбросов, приведение к нормальному виду).</w:t>
      </w:r>
    </w:p>
    <w:p w14:paraId="41997B10" w14:textId="77777777" w:rsidR="00A22CCD" w:rsidRDefault="00784BED" w:rsidP="00784BED">
      <w:r w:rsidRPr="00784BED">
        <w:t>В) Загрузка и первичный просмотр данных.</w:t>
      </w:r>
    </w:p>
    <w:p w14:paraId="0CE2D740" w14:textId="77777777" w:rsidR="00A22CCD" w:rsidRDefault="00784BED" w:rsidP="00784BED">
      <w:r w:rsidRPr="00784BED">
        <w:t>Г) Построение визуализаций и выявление закономерностей.</w:t>
      </w:r>
    </w:p>
    <w:p w14:paraId="6E643B79" w14:textId="49884C45" w:rsidR="00784BED" w:rsidRPr="00784BED" w:rsidRDefault="00784BED" w:rsidP="00784BED">
      <w:r w:rsidRPr="00784BED">
        <w:t>Д) Интерпретация полученных результатов и их использование для дальнейшего анализа.</w:t>
      </w:r>
    </w:p>
    <w:p w14:paraId="510BB830" w14:textId="77777777" w:rsidR="00A22CCD" w:rsidRPr="00A22CCD" w:rsidRDefault="00784BED" w:rsidP="00784BED">
      <w:r w:rsidRPr="00784BED">
        <w:t>Правильный ответ: В, Б, А, Г, Д.</w:t>
      </w:r>
    </w:p>
    <w:p w14:paraId="164A7B82" w14:textId="65847970" w:rsidR="00784BED" w:rsidRPr="00784BED" w:rsidRDefault="00784BED" w:rsidP="00784BED">
      <w:r w:rsidRPr="00784BED">
        <w:t xml:space="preserve">Компетенции (индикаторы): </w:t>
      </w:r>
      <w:r w:rsidR="000E2C74">
        <w:t>ПК-2 (ПК-2.2)</w:t>
      </w:r>
    </w:p>
    <w:p w14:paraId="4270E917" w14:textId="49A5E8E5" w:rsidR="00784BED" w:rsidRPr="00784BED" w:rsidRDefault="00784BED" w:rsidP="00784BED"/>
    <w:p w14:paraId="00AB0069" w14:textId="48A94D6A" w:rsidR="00784BED" w:rsidRPr="00784BED" w:rsidRDefault="00784BED" w:rsidP="00784BED">
      <w:r w:rsidRPr="00784BED">
        <w:t xml:space="preserve">9. </w:t>
      </w:r>
      <w:r w:rsidRPr="00784BED">
        <w:rPr>
          <w:i/>
          <w:iCs/>
        </w:rPr>
        <w:t>Установите правильную последовательность действий при кластерном анализе.</w:t>
      </w:r>
      <w:r w:rsidR="001075A9" w:rsidRPr="00A22CCD">
        <w:rPr>
          <w:i/>
          <w:iCs/>
        </w:rPr>
        <w:t xml:space="preserve"> Запишите правильную последовательность букв слева направо</w:t>
      </w:r>
      <w:r w:rsidR="001075A9" w:rsidRPr="00A22CCD">
        <w:t>:</w:t>
      </w:r>
    </w:p>
    <w:p w14:paraId="3B3B6295" w14:textId="77777777" w:rsidR="00784BED" w:rsidRPr="00784BED" w:rsidRDefault="00784BED" w:rsidP="00784BED">
      <w:r w:rsidRPr="00784BED">
        <w:t>Кластеризация позволяет группировать объекты по их характеристикам. Чтобы получить корректные результаты, необходимо правильно подготовить данные и выбрать алгоритм. Запишите правильную последовательность букв слева направо.</w:t>
      </w:r>
    </w:p>
    <w:p w14:paraId="7DA18F51" w14:textId="77777777" w:rsidR="00B3160E" w:rsidRDefault="00784BED" w:rsidP="00784BED">
      <w:r w:rsidRPr="00784BED">
        <w:lastRenderedPageBreak/>
        <w:t>А) Определение числа кластеров и выбор метода кластеризации.</w:t>
      </w:r>
    </w:p>
    <w:p w14:paraId="12927497" w14:textId="77777777" w:rsidR="00B3160E" w:rsidRDefault="00784BED" w:rsidP="00784BED">
      <w:r w:rsidRPr="00784BED">
        <w:t>Б) Стандартизация и нормализация данных.</w:t>
      </w:r>
    </w:p>
    <w:p w14:paraId="588BC089" w14:textId="77777777" w:rsidR="00B3160E" w:rsidRDefault="00784BED" w:rsidP="00784BED">
      <w:r w:rsidRPr="00784BED">
        <w:t xml:space="preserve">В) Оценка качества кластеризации с использованием метрик (силуэтный коэффициент, </w:t>
      </w:r>
      <w:proofErr w:type="spellStart"/>
      <w:r w:rsidRPr="00784BED">
        <w:t>внутрикластерное</w:t>
      </w:r>
      <w:proofErr w:type="spellEnd"/>
      <w:r w:rsidRPr="00784BED">
        <w:t xml:space="preserve"> расстояние).</w:t>
      </w:r>
    </w:p>
    <w:p w14:paraId="44534F8C" w14:textId="77777777" w:rsidR="00B3160E" w:rsidRDefault="00784BED" w:rsidP="00784BED">
      <w:r w:rsidRPr="00784BED">
        <w:t>Г) Применение алгоритма кластеризации (например, K-</w:t>
      </w:r>
      <w:proofErr w:type="spellStart"/>
      <w:r w:rsidRPr="00784BED">
        <w:t>means</w:t>
      </w:r>
      <w:proofErr w:type="spellEnd"/>
      <w:r w:rsidRPr="00784BED">
        <w:t xml:space="preserve">, </w:t>
      </w:r>
      <w:proofErr w:type="spellStart"/>
      <w:r w:rsidRPr="00784BED">
        <w:t>DBSCAN</w:t>
      </w:r>
      <w:proofErr w:type="spellEnd"/>
      <w:r w:rsidRPr="00784BED">
        <w:t>).</w:t>
      </w:r>
    </w:p>
    <w:p w14:paraId="7041CEEF" w14:textId="5DA2A9A7" w:rsidR="00784BED" w:rsidRPr="00784BED" w:rsidRDefault="00784BED" w:rsidP="00784BED">
      <w:r w:rsidRPr="00784BED">
        <w:t>Д) Интерпретация и визуализация результатов кластеризации.</w:t>
      </w:r>
    </w:p>
    <w:p w14:paraId="5633224F" w14:textId="77777777" w:rsidR="00B3160E" w:rsidRPr="00B3160E" w:rsidRDefault="00784BED" w:rsidP="00784BED">
      <w:r w:rsidRPr="00784BED">
        <w:t>Правильный ответ: Б, А, Г, В, Д.</w:t>
      </w:r>
    </w:p>
    <w:p w14:paraId="27ACA634" w14:textId="25E1155A" w:rsidR="00784BED" w:rsidRPr="00784BED" w:rsidRDefault="00784BED" w:rsidP="00784BED">
      <w:r w:rsidRPr="00784BED">
        <w:t xml:space="preserve">Компетенции (индикаторы): </w:t>
      </w:r>
      <w:r w:rsidR="000E2C74">
        <w:t>ПК-2 (ПК-2.2)</w:t>
      </w:r>
    </w:p>
    <w:p w14:paraId="2570EAA4" w14:textId="02B81748" w:rsidR="00784BED" w:rsidRPr="00784BED" w:rsidRDefault="00784BED" w:rsidP="00784BED"/>
    <w:p w14:paraId="77E64F92" w14:textId="365E4753" w:rsidR="00784BED" w:rsidRPr="00784BED" w:rsidRDefault="00784BED" w:rsidP="00784BED">
      <w:r w:rsidRPr="00784BED">
        <w:t xml:space="preserve">10. </w:t>
      </w:r>
      <w:r w:rsidRPr="00784BED">
        <w:rPr>
          <w:i/>
          <w:iCs/>
        </w:rPr>
        <w:t>Установите правильную последовательность действий при прогнозировании временных рядов с использованием нейросетей.</w:t>
      </w:r>
      <w:r w:rsidR="001075A9" w:rsidRPr="00B3160E">
        <w:rPr>
          <w:i/>
          <w:iCs/>
        </w:rPr>
        <w:t xml:space="preserve"> Запишите правильную последовательность букв слева направо</w:t>
      </w:r>
      <w:r w:rsidR="001075A9" w:rsidRPr="00B3160E">
        <w:t>:</w:t>
      </w:r>
    </w:p>
    <w:p w14:paraId="59878481" w14:textId="77777777" w:rsidR="00784BED" w:rsidRPr="00784BED" w:rsidRDefault="00784BED" w:rsidP="00784BED">
      <w:r w:rsidRPr="00784BED">
        <w:t>Нейросетевые модели позволяют строить сложные прогнозы на основе временных рядов. Однако их применение требует предварительной подготовки данных и выбора оптимальной архитектуры сети. Запишите правильную последовательность букв слева направо.</w:t>
      </w:r>
    </w:p>
    <w:p w14:paraId="046C99C6" w14:textId="77777777" w:rsidR="00B3160E" w:rsidRDefault="00784BED" w:rsidP="00784BED">
      <w:r w:rsidRPr="00784BED">
        <w:t>А) Подготовка временного ряда (разделение на окна, нормализация данных).</w:t>
      </w:r>
    </w:p>
    <w:p w14:paraId="1A59F83B" w14:textId="77777777" w:rsidR="00B3160E" w:rsidRDefault="00784BED" w:rsidP="00784BED">
      <w:r w:rsidRPr="00784BED">
        <w:t>Б) Выбор архитектуры нейросети (например, LSTM, GRU).</w:t>
      </w:r>
    </w:p>
    <w:p w14:paraId="4783A24C" w14:textId="77777777" w:rsidR="00B3160E" w:rsidRDefault="00784BED" w:rsidP="00784BED">
      <w:r w:rsidRPr="00784BED">
        <w:t>В) Обучение модели на тренировочных данных.</w:t>
      </w:r>
    </w:p>
    <w:p w14:paraId="4F632D76" w14:textId="77777777" w:rsidR="00B3160E" w:rsidRDefault="00784BED" w:rsidP="00784BED">
      <w:r w:rsidRPr="00784BED">
        <w:t xml:space="preserve">Г) Разделение данных на обучающую, </w:t>
      </w:r>
      <w:proofErr w:type="spellStart"/>
      <w:r w:rsidRPr="00784BED">
        <w:t>валидационную</w:t>
      </w:r>
      <w:proofErr w:type="spellEnd"/>
      <w:r w:rsidRPr="00784BED">
        <w:t xml:space="preserve"> и тестовую выборки.</w:t>
      </w:r>
    </w:p>
    <w:p w14:paraId="3EF33B6E" w14:textId="3EB20B2A" w:rsidR="00784BED" w:rsidRPr="00784BED" w:rsidRDefault="00784BED" w:rsidP="00784BED">
      <w:r w:rsidRPr="00784BED">
        <w:t>Д) Оценка качества модели и прогнозирование будущих значений.</w:t>
      </w:r>
    </w:p>
    <w:p w14:paraId="602EA16F" w14:textId="77777777" w:rsidR="00B3160E" w:rsidRPr="00B3160E" w:rsidRDefault="00784BED" w:rsidP="00784BED">
      <w:r w:rsidRPr="00784BED">
        <w:t>Правильный ответ: А, Г, Б, В, Д.</w:t>
      </w:r>
    </w:p>
    <w:p w14:paraId="143BBA63" w14:textId="702A2607" w:rsidR="00784BED" w:rsidRPr="00784BED" w:rsidRDefault="00784BED" w:rsidP="00784BED">
      <w:r w:rsidRPr="00784BED">
        <w:t xml:space="preserve">Компетенции (индикаторы): </w:t>
      </w:r>
      <w:r w:rsidR="000E2C74">
        <w:t>ПК-2 (ПК-2.2)</w:t>
      </w:r>
    </w:p>
    <w:p w14:paraId="73269B48" w14:textId="77777777" w:rsidR="00587A3A" w:rsidRDefault="00587A3A" w:rsidP="00587A3A">
      <w:pPr>
        <w:pStyle w:val="2"/>
      </w:pPr>
      <w:r w:rsidRPr="00DD7EED">
        <w:t>Задания открытого типа</w:t>
      </w:r>
    </w:p>
    <w:p w14:paraId="2B200FD8" w14:textId="77777777" w:rsidR="00587A3A" w:rsidRDefault="00587A3A" w:rsidP="00587A3A">
      <w:pPr>
        <w:pStyle w:val="3"/>
      </w:pPr>
      <w:r w:rsidRPr="00DD7EED">
        <w:t>Задания открытого типа на дополнение</w:t>
      </w:r>
    </w:p>
    <w:p w14:paraId="57C46B50" w14:textId="77777777" w:rsidR="00803D0C" w:rsidRPr="00803D0C" w:rsidRDefault="00803D0C" w:rsidP="00803D0C">
      <w:r w:rsidRPr="00803D0C">
        <w:t xml:space="preserve">1.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48F7990" w14:textId="77777777" w:rsidR="00803D0C" w:rsidRDefault="00803D0C" w:rsidP="00803D0C">
      <w:r w:rsidRPr="00803D0C">
        <w:t>Метод, используемый для автоматического поиска зависимостей и закономерностей в больших массивах данных, называется _______________.</w:t>
      </w:r>
    </w:p>
    <w:p w14:paraId="26D78312" w14:textId="77777777" w:rsidR="00803D0C" w:rsidRDefault="00803D0C" w:rsidP="00803D0C">
      <w:r w:rsidRPr="00803D0C">
        <w:t>Правильный ответ: Data Mining/интеллектуальный анализ данных.</w:t>
      </w:r>
    </w:p>
    <w:p w14:paraId="2555B0A9" w14:textId="0BE17DC7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6366F9A4" w14:textId="11E5719C" w:rsidR="00803D0C" w:rsidRPr="00803D0C" w:rsidRDefault="00803D0C" w:rsidP="00803D0C"/>
    <w:p w14:paraId="0083F5E7" w14:textId="77777777" w:rsidR="00803D0C" w:rsidRPr="00803D0C" w:rsidRDefault="00803D0C" w:rsidP="00803D0C">
      <w:r w:rsidRPr="00803D0C">
        <w:t xml:space="preserve">2.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683953F4" w14:textId="77777777" w:rsidR="00803D0C" w:rsidRDefault="00803D0C" w:rsidP="00803D0C">
      <w:r w:rsidRPr="00803D0C">
        <w:t>Алгоритм, который разделяет объекты на группы на основе их схожести и используется для кластеризации данных, называется _______________.</w:t>
      </w:r>
    </w:p>
    <w:p w14:paraId="67935C48" w14:textId="77777777" w:rsidR="00803D0C" w:rsidRDefault="00803D0C" w:rsidP="00803D0C">
      <w:r w:rsidRPr="00803D0C">
        <w:t>Правильный ответ: K-</w:t>
      </w:r>
      <w:proofErr w:type="spellStart"/>
      <w:r w:rsidRPr="00803D0C">
        <w:t>means</w:t>
      </w:r>
      <w:proofErr w:type="spellEnd"/>
      <w:r w:rsidRPr="00803D0C">
        <w:t>/метод k-средних.</w:t>
      </w:r>
    </w:p>
    <w:p w14:paraId="617D52EB" w14:textId="5B669973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1FE2DD76" w14:textId="3B464582" w:rsidR="00803D0C" w:rsidRPr="00803D0C" w:rsidRDefault="00803D0C" w:rsidP="00803D0C"/>
    <w:p w14:paraId="5D56BFDF" w14:textId="77777777" w:rsidR="00803D0C" w:rsidRPr="00803D0C" w:rsidRDefault="00803D0C" w:rsidP="00803D0C">
      <w:r w:rsidRPr="00803D0C">
        <w:t xml:space="preserve">3.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4F50C128" w14:textId="77777777" w:rsidR="00803D0C" w:rsidRDefault="00803D0C" w:rsidP="00803D0C">
      <w:r w:rsidRPr="00803D0C">
        <w:t>Формула, используемая для измерения качества регрессионной модели и отражающая среднюю разницу между предсказанными и реальными значениями, называется _______________.</w:t>
      </w:r>
    </w:p>
    <w:p w14:paraId="6B7867B1" w14:textId="77777777" w:rsidR="00803D0C" w:rsidRDefault="00803D0C" w:rsidP="00803D0C">
      <w:r w:rsidRPr="00803D0C">
        <w:t>Правильный ответ: Среднеквадратичная ошибка/</w:t>
      </w:r>
      <w:proofErr w:type="spellStart"/>
      <w:r w:rsidRPr="00803D0C">
        <w:t>MSE</w:t>
      </w:r>
      <w:proofErr w:type="spellEnd"/>
      <w:r w:rsidRPr="00803D0C">
        <w:t xml:space="preserve"> (</w:t>
      </w:r>
      <w:proofErr w:type="spellStart"/>
      <w:r w:rsidRPr="00803D0C">
        <w:t>Mean</w:t>
      </w:r>
      <w:proofErr w:type="spellEnd"/>
      <w:r w:rsidRPr="00803D0C">
        <w:t xml:space="preserve"> </w:t>
      </w:r>
      <w:proofErr w:type="spellStart"/>
      <w:r w:rsidRPr="00803D0C">
        <w:t>Squared</w:t>
      </w:r>
      <w:proofErr w:type="spellEnd"/>
      <w:r w:rsidRPr="00803D0C">
        <w:t xml:space="preserve"> </w:t>
      </w:r>
      <w:proofErr w:type="spellStart"/>
      <w:r w:rsidRPr="00803D0C">
        <w:t>Error</w:t>
      </w:r>
      <w:proofErr w:type="spellEnd"/>
      <w:r w:rsidRPr="00803D0C">
        <w:t>).</w:t>
      </w:r>
    </w:p>
    <w:p w14:paraId="640BBD34" w14:textId="18E0BC79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31666303" w14:textId="052ED1F6" w:rsidR="00803D0C" w:rsidRPr="00803D0C" w:rsidRDefault="00803D0C" w:rsidP="00803D0C"/>
    <w:p w14:paraId="3FF12BE1" w14:textId="77777777" w:rsidR="00803D0C" w:rsidRPr="00803D0C" w:rsidRDefault="00803D0C" w:rsidP="00803D0C">
      <w:r w:rsidRPr="00803D0C">
        <w:lastRenderedPageBreak/>
        <w:t xml:space="preserve">4.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2624A9B0" w14:textId="77777777" w:rsidR="00803D0C" w:rsidRDefault="00803D0C" w:rsidP="00803D0C">
      <w:r w:rsidRPr="00803D0C">
        <w:t>Процесс приведения числовых данных к одному масштабу для корректного обучения моделей машинного обучения называется _______________.</w:t>
      </w:r>
    </w:p>
    <w:p w14:paraId="43EB9309" w14:textId="77777777" w:rsidR="00803D0C" w:rsidRDefault="00803D0C" w:rsidP="00803D0C">
      <w:r w:rsidRPr="00803D0C">
        <w:t>Правильный ответ: Нормализация/стандартизация.</w:t>
      </w:r>
    </w:p>
    <w:p w14:paraId="222D1CA6" w14:textId="438FAA12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37B0D1D7" w14:textId="3F749A69" w:rsidR="00803D0C" w:rsidRPr="00803D0C" w:rsidRDefault="00803D0C" w:rsidP="00803D0C"/>
    <w:p w14:paraId="156EEE2A" w14:textId="77777777" w:rsidR="00803D0C" w:rsidRPr="00803D0C" w:rsidRDefault="00803D0C" w:rsidP="00803D0C">
      <w:r w:rsidRPr="00803D0C">
        <w:t xml:space="preserve">5.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0E1F5F09" w14:textId="77777777" w:rsidR="00803D0C" w:rsidRDefault="00803D0C" w:rsidP="00803D0C">
      <w:r w:rsidRPr="00803D0C">
        <w:t>Модель машинного обучения, имитирующая работу человеческого мозга и состоящая из искусственных нейронов, называется _______________.</w:t>
      </w:r>
    </w:p>
    <w:p w14:paraId="59DE8FB1" w14:textId="77777777" w:rsidR="00803D0C" w:rsidRDefault="00803D0C" w:rsidP="00803D0C">
      <w:r w:rsidRPr="00803D0C">
        <w:t>Правильный ответ: Нейронная сеть/искусственная нейронная сеть (ИНС).</w:t>
      </w:r>
    </w:p>
    <w:p w14:paraId="5BB3788E" w14:textId="2EDAF344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0F24BB60" w14:textId="4A3B50F7" w:rsidR="00803D0C" w:rsidRPr="00803D0C" w:rsidRDefault="00803D0C" w:rsidP="00803D0C"/>
    <w:p w14:paraId="0F3518E9" w14:textId="77777777" w:rsidR="00803D0C" w:rsidRPr="00803D0C" w:rsidRDefault="00803D0C" w:rsidP="00803D0C">
      <w:r w:rsidRPr="00803D0C">
        <w:t xml:space="preserve">6.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7950E56B" w14:textId="77777777" w:rsidR="00803D0C" w:rsidRDefault="00803D0C" w:rsidP="00803D0C">
      <w:r w:rsidRPr="00803D0C">
        <w:t>Метод уменьшения размерности данных, который используется для выделения главных компонент и удаления избыточной информации, называется _______________.</w:t>
      </w:r>
    </w:p>
    <w:p w14:paraId="0F8B6207" w14:textId="77777777" w:rsidR="00803D0C" w:rsidRDefault="00803D0C" w:rsidP="00803D0C">
      <w:r w:rsidRPr="00803D0C">
        <w:t>Правильный ответ: Метод главных компонент/</w:t>
      </w:r>
      <w:proofErr w:type="spellStart"/>
      <w:r w:rsidRPr="00803D0C">
        <w:t>PCA</w:t>
      </w:r>
      <w:proofErr w:type="spellEnd"/>
      <w:r w:rsidRPr="00803D0C">
        <w:t xml:space="preserve"> (</w:t>
      </w:r>
      <w:proofErr w:type="spellStart"/>
      <w:r w:rsidRPr="00803D0C">
        <w:t>Principal</w:t>
      </w:r>
      <w:proofErr w:type="spellEnd"/>
      <w:r w:rsidRPr="00803D0C">
        <w:t xml:space="preserve"> </w:t>
      </w:r>
      <w:proofErr w:type="spellStart"/>
      <w:r w:rsidRPr="00803D0C">
        <w:t>Component</w:t>
      </w:r>
      <w:proofErr w:type="spellEnd"/>
      <w:r w:rsidRPr="00803D0C">
        <w:t xml:space="preserve"> Analysis).</w:t>
      </w:r>
    </w:p>
    <w:p w14:paraId="03095D9E" w14:textId="1921209F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19592801" w14:textId="713C585E" w:rsidR="00803D0C" w:rsidRPr="00803D0C" w:rsidRDefault="00803D0C" w:rsidP="00803D0C"/>
    <w:p w14:paraId="0C606B49" w14:textId="77777777" w:rsidR="00803D0C" w:rsidRPr="00803D0C" w:rsidRDefault="00803D0C" w:rsidP="00803D0C">
      <w:r w:rsidRPr="00803D0C">
        <w:t xml:space="preserve">7.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583F013C" w14:textId="77777777" w:rsidR="00803D0C" w:rsidRDefault="00803D0C" w:rsidP="00803D0C">
      <w:r w:rsidRPr="00803D0C">
        <w:t>Метрика, используемая для оценки качества классификационной модели и вычисляемая как среднее гармоническое точности и полноты, называется _______________.</w:t>
      </w:r>
    </w:p>
    <w:p w14:paraId="70AC5F55" w14:textId="77777777" w:rsidR="00803D0C" w:rsidRDefault="00803D0C" w:rsidP="00803D0C">
      <w:r w:rsidRPr="00803D0C">
        <w:t>Правильный ответ: F1-мера/F1-score.</w:t>
      </w:r>
    </w:p>
    <w:p w14:paraId="6A008D7C" w14:textId="73F2D639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3240B034" w14:textId="1FD23E83" w:rsidR="00803D0C" w:rsidRPr="00803D0C" w:rsidRDefault="00803D0C" w:rsidP="00803D0C"/>
    <w:p w14:paraId="76B492C7" w14:textId="77777777" w:rsidR="00803D0C" w:rsidRPr="00803D0C" w:rsidRDefault="00803D0C" w:rsidP="00803D0C">
      <w:r w:rsidRPr="00803D0C">
        <w:t xml:space="preserve">8.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BF22389" w14:textId="77777777" w:rsidR="00803D0C" w:rsidRDefault="00803D0C" w:rsidP="00803D0C">
      <w:r w:rsidRPr="00803D0C">
        <w:t>Метод ансамблевого обучения, при котором модели обучаются последовательно, а каждая последующая модель исправляет ошибки предыдущей, называется _______________.</w:t>
      </w:r>
    </w:p>
    <w:p w14:paraId="1A6E1CDE" w14:textId="77777777" w:rsidR="00803D0C" w:rsidRDefault="00803D0C" w:rsidP="00803D0C">
      <w:r w:rsidRPr="00803D0C">
        <w:t xml:space="preserve">Правильный ответ: </w:t>
      </w:r>
      <w:proofErr w:type="spellStart"/>
      <w:r w:rsidRPr="00803D0C">
        <w:t>Бустинг</w:t>
      </w:r>
      <w:proofErr w:type="spellEnd"/>
      <w:r w:rsidRPr="00803D0C">
        <w:t>/</w:t>
      </w:r>
      <w:proofErr w:type="spellStart"/>
      <w:r w:rsidRPr="00803D0C">
        <w:t>boosting</w:t>
      </w:r>
      <w:proofErr w:type="spellEnd"/>
      <w:r w:rsidRPr="00803D0C">
        <w:t>.</w:t>
      </w:r>
    </w:p>
    <w:p w14:paraId="086FDEF9" w14:textId="212F587F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46C9A18A" w14:textId="0D563B0E" w:rsidR="00803D0C" w:rsidRPr="00803D0C" w:rsidRDefault="00803D0C" w:rsidP="00803D0C"/>
    <w:p w14:paraId="404715FB" w14:textId="77777777" w:rsidR="00803D0C" w:rsidRPr="00803D0C" w:rsidRDefault="00803D0C" w:rsidP="00803D0C">
      <w:r w:rsidRPr="00803D0C">
        <w:t xml:space="preserve">9.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CACCE46" w14:textId="77777777" w:rsidR="00803D0C" w:rsidRDefault="00803D0C" w:rsidP="00803D0C">
      <w:r w:rsidRPr="00803D0C">
        <w:t>Тип нейронной сети, предназначенный для работы с последовательными данными и широко используемый в задачах прогнозирования временных рядов, называется _______________.</w:t>
      </w:r>
    </w:p>
    <w:p w14:paraId="5A043EA2" w14:textId="77777777" w:rsidR="00803D0C" w:rsidRDefault="00803D0C" w:rsidP="00803D0C">
      <w:r w:rsidRPr="00803D0C">
        <w:t>Правильный ответ: Рекуррентная нейронная сеть/</w:t>
      </w:r>
      <w:proofErr w:type="spellStart"/>
      <w:r w:rsidRPr="00803D0C">
        <w:t>RNN</w:t>
      </w:r>
      <w:proofErr w:type="spellEnd"/>
      <w:r w:rsidRPr="00803D0C">
        <w:t xml:space="preserve"> (</w:t>
      </w:r>
      <w:proofErr w:type="spellStart"/>
      <w:r w:rsidRPr="00803D0C">
        <w:t>Recurrent</w:t>
      </w:r>
      <w:proofErr w:type="spellEnd"/>
      <w:r w:rsidRPr="00803D0C">
        <w:t xml:space="preserve"> </w:t>
      </w:r>
      <w:proofErr w:type="spellStart"/>
      <w:r w:rsidRPr="00803D0C">
        <w:t>Neural</w:t>
      </w:r>
      <w:proofErr w:type="spellEnd"/>
      <w:r w:rsidRPr="00803D0C">
        <w:t xml:space="preserve"> Network).</w:t>
      </w:r>
    </w:p>
    <w:p w14:paraId="022318C7" w14:textId="5737ECB2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177A2E90" w14:textId="6FE3B67F" w:rsidR="00803D0C" w:rsidRPr="00803D0C" w:rsidRDefault="00803D0C" w:rsidP="00803D0C"/>
    <w:p w14:paraId="4558FA7E" w14:textId="77777777" w:rsidR="00803D0C" w:rsidRPr="00803D0C" w:rsidRDefault="00803D0C" w:rsidP="00803D0C">
      <w:r w:rsidRPr="00803D0C">
        <w:t xml:space="preserve">10.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47A5BFB6" w14:textId="77777777" w:rsidR="00803D0C" w:rsidRDefault="00803D0C" w:rsidP="00803D0C">
      <w:r w:rsidRPr="00803D0C">
        <w:t>Процесс, при котором выборка данных делится на обучающую и тестовую части для оценки точности модели, называется _______________.</w:t>
      </w:r>
    </w:p>
    <w:p w14:paraId="2F2E577E" w14:textId="77777777" w:rsidR="00803D0C" w:rsidRDefault="00803D0C" w:rsidP="00803D0C">
      <w:r w:rsidRPr="00803D0C">
        <w:lastRenderedPageBreak/>
        <w:t>Правильный ответ: Кросс-валидация/</w:t>
      </w:r>
      <w:proofErr w:type="spellStart"/>
      <w:r w:rsidRPr="00803D0C">
        <w:t>cross-validation</w:t>
      </w:r>
      <w:proofErr w:type="spellEnd"/>
      <w:r w:rsidRPr="00803D0C">
        <w:t>.</w:t>
      </w:r>
    </w:p>
    <w:p w14:paraId="018E9CC1" w14:textId="2FA67379" w:rsidR="00803D0C" w:rsidRPr="00803D0C" w:rsidRDefault="00803D0C" w:rsidP="00803D0C">
      <w:r w:rsidRPr="00803D0C">
        <w:t xml:space="preserve">Компетенции (индикаторы): </w:t>
      </w:r>
      <w:r w:rsidR="000E2C74">
        <w:t>ПК-2 (ПК-2.2)</w:t>
      </w:r>
      <w:r w:rsidRPr="00803D0C">
        <w:t>.</w:t>
      </w:r>
    </w:p>
    <w:p w14:paraId="40622BF8" w14:textId="77777777" w:rsidR="00587A3A" w:rsidRDefault="00587A3A" w:rsidP="00587A3A">
      <w:pPr>
        <w:pStyle w:val="3"/>
      </w:pPr>
      <w:r w:rsidRPr="00DD7EED">
        <w:t>Задания открытого типа с кратким свободным ответом</w:t>
      </w:r>
    </w:p>
    <w:p w14:paraId="7BC73EA3" w14:textId="77777777" w:rsidR="00A72042" w:rsidRPr="00A72042" w:rsidRDefault="00A72042" w:rsidP="00A72042">
      <w:r w:rsidRPr="00A72042">
        <w:t xml:space="preserve">1. </w:t>
      </w:r>
      <w:r w:rsidRPr="00A72042">
        <w:rPr>
          <w:i/>
          <w:iCs/>
        </w:rPr>
        <w:t>Дайте ответ на вопрос. Осуществите вычисления и прокомментируйте результат</w:t>
      </w:r>
      <w:r w:rsidRPr="00A72042">
        <w:t>.</w:t>
      </w:r>
    </w:p>
    <w:p w14:paraId="25BAF0CC" w14:textId="77777777" w:rsidR="00A72042" w:rsidRPr="00A72042" w:rsidRDefault="00A72042" w:rsidP="00A72042">
      <w:r w:rsidRPr="00A72042">
        <w:t>В ходе кластерного анализа методом K-</w:t>
      </w:r>
      <w:proofErr w:type="spellStart"/>
      <w:r w:rsidRPr="00A72042">
        <w:t>means</w:t>
      </w:r>
      <w:proofErr w:type="spellEnd"/>
      <w:r w:rsidRPr="00A72042">
        <w:t xml:space="preserve"> были сформированы 4 кластера. Среднее расстояние от точек до центроидов кластеров составило 2.1, 3.5, 1.8 и 2.9 соответственно. Рассчитайте среднее </w:t>
      </w:r>
      <w:proofErr w:type="spellStart"/>
      <w:r w:rsidRPr="00A72042">
        <w:t>внутрикластерное</w:t>
      </w:r>
      <w:proofErr w:type="spellEnd"/>
      <w:r w:rsidRPr="00A72042">
        <w:t xml:space="preserve"> расстояние. Ответ округлите до одного знака после запятой.</w:t>
      </w:r>
    </w:p>
    <w:p w14:paraId="029A56DA" w14:textId="77777777" w:rsidR="00A72042" w:rsidRDefault="00A72042" w:rsidP="00A72042">
      <w:r w:rsidRPr="00A72042">
        <w:t xml:space="preserve">Правильный ответ: 2.6. Чем меньше среднее </w:t>
      </w:r>
      <w:proofErr w:type="spellStart"/>
      <w:r w:rsidRPr="00A72042">
        <w:t>внутрикластерное</w:t>
      </w:r>
      <w:proofErr w:type="spellEnd"/>
      <w:r w:rsidRPr="00A72042">
        <w:t xml:space="preserve"> расстояние, тем плотнее расположены точки внутри кластеров, что свидетельствует о более качественной кластеризации.</w:t>
      </w:r>
    </w:p>
    <w:p w14:paraId="0FB48613" w14:textId="2911F49A" w:rsidR="00A72042" w:rsidRPr="00A72042" w:rsidRDefault="00A72042" w:rsidP="00A72042">
      <w:r w:rsidRPr="00A72042">
        <w:t xml:space="preserve">Компетенции (индикаторы): </w:t>
      </w:r>
      <w:r w:rsidR="000E2C74">
        <w:t>ПК-2 (ПК-2.2)</w:t>
      </w:r>
    </w:p>
    <w:p w14:paraId="1BD24E74" w14:textId="77777777" w:rsidR="003A48DE" w:rsidRDefault="003A48DE" w:rsidP="00587A3A"/>
    <w:p w14:paraId="17D08328" w14:textId="77777777" w:rsidR="000F52D2" w:rsidRPr="000F52D2" w:rsidRDefault="00A72042" w:rsidP="000F52D2">
      <w:pPr>
        <w:rPr>
          <w:b/>
          <w:bCs/>
        </w:rPr>
      </w:pPr>
      <w:r>
        <w:t xml:space="preserve">2. </w:t>
      </w:r>
      <w:r w:rsidR="000F52D2" w:rsidRPr="000F52D2">
        <w:rPr>
          <w:i/>
          <w:iCs/>
        </w:rPr>
        <w:t>Дайте ответ на вопрос. Осуществите вычисления и прокомментируйте результат</w:t>
      </w:r>
      <w:r w:rsidR="000F52D2" w:rsidRPr="000F52D2">
        <w:t>.</w:t>
      </w:r>
    </w:p>
    <w:p w14:paraId="35446196" w14:textId="77777777" w:rsidR="000F52D2" w:rsidRPr="000F52D2" w:rsidRDefault="000F52D2" w:rsidP="000F52D2">
      <w:r w:rsidRPr="000F52D2">
        <w:t>Датасет содержит 1000 наблюдений. Модель классификации предсказала 450 объектов как положительные, из которых 360 оказались верными. Полнота (</w:t>
      </w:r>
      <w:proofErr w:type="spellStart"/>
      <w:r w:rsidRPr="000F52D2">
        <w:t>Recall</w:t>
      </w:r>
      <w:proofErr w:type="spellEnd"/>
      <w:r w:rsidRPr="000F52D2">
        <w:t>) рассчитывается по формуле:</w:t>
      </w:r>
    </w:p>
    <w:p w14:paraId="76F44341" w14:textId="0499068D" w:rsidR="00A72042" w:rsidRDefault="000F52D2" w:rsidP="00587A3A">
      <w:r w:rsidRPr="000F52D2">
        <w:rPr>
          <w:noProof/>
        </w:rPr>
        <w:drawing>
          <wp:inline distT="0" distB="0" distL="0" distR="0" wp14:anchorId="7D9D0325" wp14:editId="0B8E9DED">
            <wp:extent cx="1848108" cy="571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47DF" w14:textId="77777777" w:rsidR="000F52D2" w:rsidRPr="000F52D2" w:rsidRDefault="000F52D2" w:rsidP="000F52D2">
      <w:r w:rsidRPr="000F52D2">
        <w:t>где</w:t>
      </w:r>
      <w:r w:rsidRPr="000F52D2">
        <w:rPr>
          <w:lang w:val="en-US"/>
        </w:rPr>
        <w:t xml:space="preserve"> TP (True Positives) = 360, </w:t>
      </w:r>
      <w:r w:rsidRPr="000F52D2">
        <w:t>а</w:t>
      </w:r>
      <w:r w:rsidRPr="000F52D2">
        <w:rPr>
          <w:lang w:val="en-US"/>
        </w:rPr>
        <w:t xml:space="preserve"> FN (False Negatives) = 90. </w:t>
      </w:r>
      <w:r w:rsidRPr="000F52D2">
        <w:t>Найдите значение полноты и округлите до сотых.</w:t>
      </w:r>
    </w:p>
    <w:p w14:paraId="71C187DF" w14:textId="77777777" w:rsidR="000F52D2" w:rsidRDefault="000F52D2" w:rsidP="000F52D2">
      <w:r w:rsidRPr="000F52D2">
        <w:t>Правильный ответ: 0.80 / 80%. Это означает, что модель корректно определила 80% всех положительных объектов, но 20% остались нераспознанными, что может повлиять на общую эффективность предсказаний.</w:t>
      </w:r>
    </w:p>
    <w:p w14:paraId="6461F699" w14:textId="54F6A7FB" w:rsidR="000F52D2" w:rsidRPr="000F52D2" w:rsidRDefault="000F52D2" w:rsidP="000F52D2">
      <w:r w:rsidRPr="000F52D2">
        <w:t xml:space="preserve">Компетенции (индикаторы): </w:t>
      </w:r>
      <w:r w:rsidR="000E2C74">
        <w:t>ПК-2 (ПК-2.2)</w:t>
      </w:r>
    </w:p>
    <w:p w14:paraId="25AD0251" w14:textId="77777777" w:rsidR="000F52D2" w:rsidRDefault="000F52D2" w:rsidP="00587A3A"/>
    <w:p w14:paraId="680982F8" w14:textId="77777777" w:rsidR="00A32F20" w:rsidRPr="00A32F20" w:rsidRDefault="00A32F20" w:rsidP="00A32F20">
      <w:r w:rsidRPr="00A32F20">
        <w:t xml:space="preserve">3. </w:t>
      </w:r>
      <w:r w:rsidRPr="00A32F20">
        <w:rPr>
          <w:i/>
          <w:iCs/>
        </w:rPr>
        <w:t>Дайте ответ на вопрос. Осуществите вычисления и прокомментируйте результат</w:t>
      </w:r>
      <w:r w:rsidRPr="00A32F20">
        <w:t>.</w:t>
      </w:r>
    </w:p>
    <w:p w14:paraId="4FF24892" w14:textId="77777777" w:rsidR="00A32F20" w:rsidRPr="00A32F20" w:rsidRDefault="00A32F20" w:rsidP="00A32F20">
      <w:r w:rsidRPr="00A32F20">
        <w:t>Имеется временной ряд продаж за 4 месяца: 120, 135, 150 и 165 единиц. Рассчитайте прогноз на 5-й месяц, используя метод скользящего среднего (</w:t>
      </w:r>
      <w:proofErr w:type="spellStart"/>
      <w:r w:rsidRPr="00A32F20">
        <w:t>moving</w:t>
      </w:r>
      <w:proofErr w:type="spellEnd"/>
      <w:r w:rsidRPr="00A32F20">
        <w:t xml:space="preserve"> </w:t>
      </w:r>
      <w:proofErr w:type="spellStart"/>
      <w:r w:rsidRPr="00A32F20">
        <w:t>average</w:t>
      </w:r>
      <w:proofErr w:type="spellEnd"/>
      <w:r w:rsidRPr="00A32F20">
        <w:t>) с окном 3. Ответ округлите до целого.</w:t>
      </w:r>
    </w:p>
    <w:p w14:paraId="5B35D13A" w14:textId="77777777" w:rsidR="00A32F20" w:rsidRDefault="00A32F20" w:rsidP="00A32F20">
      <w:r w:rsidRPr="00A32F20">
        <w:t>Правильный ответ: 150. Это означает, что продажи остаются стабильными без резких изменений, но метод скользящего среднего не учитывает возможные тренды и сезонные колебания.</w:t>
      </w:r>
    </w:p>
    <w:p w14:paraId="1CD6F922" w14:textId="62AAAA38" w:rsidR="00A32F20" w:rsidRPr="00A32F20" w:rsidRDefault="00A32F20" w:rsidP="00A32F20">
      <w:r w:rsidRPr="00A32F20">
        <w:t xml:space="preserve">Компетенции (индикаторы): </w:t>
      </w:r>
      <w:r w:rsidR="000E2C74">
        <w:t>ПК-2 (ПК-2.2)</w:t>
      </w:r>
    </w:p>
    <w:p w14:paraId="082D052A" w14:textId="77777777" w:rsidR="00A72042" w:rsidRDefault="00A72042" w:rsidP="00587A3A"/>
    <w:p w14:paraId="1B2652DC" w14:textId="0059A43F" w:rsidR="00FA24DC" w:rsidRPr="00FA24DC" w:rsidRDefault="00A32F20" w:rsidP="00FA24DC">
      <w:r>
        <w:t xml:space="preserve">4. </w:t>
      </w:r>
      <w:r w:rsidR="00FA24DC" w:rsidRPr="00FA24DC">
        <w:rPr>
          <w:i/>
          <w:iCs/>
        </w:rPr>
        <w:t>Дайте ответ на вопрос. Осуществите вычисления и прокомментируйте результат</w:t>
      </w:r>
      <w:r w:rsidR="00FA24DC" w:rsidRPr="00FA24DC">
        <w:t>.</w:t>
      </w:r>
    </w:p>
    <w:p w14:paraId="28457327" w14:textId="77777777" w:rsidR="00FA24DC" w:rsidRPr="00FA24DC" w:rsidRDefault="00FA24DC" w:rsidP="00FA24DC">
      <w:r w:rsidRPr="00FA24DC">
        <w:t>Даны два признака: X = {2, 4, 6, 8, 10} и Y = {3, 6, 9, 12, 15}. Рассчитайте коэффициент корреляции Пирсона между X и Y. Ответ округлите до сотых.</w:t>
      </w:r>
    </w:p>
    <w:p w14:paraId="05EAC425" w14:textId="77777777" w:rsidR="00FA24DC" w:rsidRDefault="00FA24DC" w:rsidP="00FA24DC">
      <w:r w:rsidRPr="00FA24DC">
        <w:lastRenderedPageBreak/>
        <w:t>Правильный ответ: 1.00. Это означает, что между переменными существует идеальная линейная зависимость: увеличение X приводит к пропорциональному увеличению Y.</w:t>
      </w:r>
    </w:p>
    <w:p w14:paraId="0B5F5F9C" w14:textId="6A3E11AE" w:rsidR="00FA24DC" w:rsidRPr="00FA24DC" w:rsidRDefault="00FA24DC" w:rsidP="00FA24DC">
      <w:r w:rsidRPr="00FA24DC">
        <w:t xml:space="preserve">Компетенции (индикаторы): </w:t>
      </w:r>
      <w:r w:rsidR="000E2C74">
        <w:t>ПК-2 (ПК-2.2)</w:t>
      </w:r>
    </w:p>
    <w:p w14:paraId="48133D81" w14:textId="64E39F3D" w:rsidR="000F52D2" w:rsidRDefault="000F52D2" w:rsidP="00587A3A"/>
    <w:p w14:paraId="2CCE9590" w14:textId="77777777" w:rsidR="00AF644B" w:rsidRPr="00AF644B" w:rsidRDefault="00AF644B" w:rsidP="00AF644B">
      <w:r w:rsidRPr="00AF644B">
        <w:t xml:space="preserve">5. </w:t>
      </w:r>
      <w:r w:rsidRPr="00AF644B">
        <w:rPr>
          <w:i/>
          <w:iCs/>
        </w:rPr>
        <w:t>Дайте ответ на вопрос. Осуществите вычисления и прокомментируйте результат</w:t>
      </w:r>
      <w:r w:rsidRPr="00AF644B">
        <w:t>.</w:t>
      </w:r>
    </w:p>
    <w:p w14:paraId="0C4C6E1D" w14:textId="77777777" w:rsidR="00AF644B" w:rsidRPr="00AF644B" w:rsidRDefault="00AF644B" w:rsidP="00AF644B">
      <w:r w:rsidRPr="00AF644B">
        <w:t>В логистической регрессии вероятность принадлежности объекта классу 1 рассчитывается по формуле:</w:t>
      </w:r>
    </w:p>
    <w:p w14:paraId="0C65B3D5" w14:textId="0AF07E93" w:rsidR="000F52D2" w:rsidRDefault="00AF644B" w:rsidP="00587A3A">
      <w:r w:rsidRPr="00AF644B">
        <w:rPr>
          <w:noProof/>
        </w:rPr>
        <w:drawing>
          <wp:inline distT="0" distB="0" distL="0" distR="0" wp14:anchorId="4734745D" wp14:editId="4260FF02">
            <wp:extent cx="1409897" cy="6763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1CB9" w14:textId="427D3C03" w:rsidR="00AF644B" w:rsidRPr="00AF644B" w:rsidRDefault="00AF644B" w:rsidP="00AF644B">
      <w:r w:rsidRPr="00AF644B">
        <w:t>где z=2.3. Найдите вероятность (P), округлите до сотых.</w:t>
      </w:r>
    </w:p>
    <w:p w14:paraId="44BE2853" w14:textId="77777777" w:rsidR="00F827FB" w:rsidRDefault="00AF644B" w:rsidP="00AF644B">
      <w:r w:rsidRPr="00AF644B">
        <w:t>Правильный ответ: 0.91. Это означает, что объект с высокой вероятностью принадлежит классу 1, и модель уверена в своем предсказании.</w:t>
      </w:r>
    </w:p>
    <w:p w14:paraId="6FB8977B" w14:textId="2CE8480A" w:rsidR="00AF644B" w:rsidRPr="00AF644B" w:rsidRDefault="00AF644B" w:rsidP="00AF644B">
      <w:r w:rsidRPr="00AF644B">
        <w:t xml:space="preserve">Компетенции (индикаторы): </w:t>
      </w:r>
      <w:r w:rsidR="000E2C74">
        <w:t>ПК-2 (ПК-2.2)</w:t>
      </w:r>
    </w:p>
    <w:p w14:paraId="5D8E3622" w14:textId="77777777" w:rsidR="00AF644B" w:rsidRDefault="00AF644B" w:rsidP="00587A3A"/>
    <w:p w14:paraId="647D7164" w14:textId="77777777" w:rsidR="00A57F96" w:rsidRPr="00A57F96" w:rsidRDefault="00A57F96" w:rsidP="00A57F96">
      <w:r w:rsidRPr="00A57F96">
        <w:t xml:space="preserve">6. </w:t>
      </w:r>
      <w:r w:rsidRPr="00A57F96">
        <w:rPr>
          <w:i/>
          <w:iCs/>
        </w:rPr>
        <w:t>Дайте ответ на вопрос. Осуществите вычисления и прокомментируйте результат</w:t>
      </w:r>
      <w:r w:rsidRPr="00A57F96">
        <w:t>.</w:t>
      </w:r>
    </w:p>
    <w:p w14:paraId="3B73F5AD" w14:textId="53A0C851" w:rsidR="00A57F96" w:rsidRPr="00A57F96" w:rsidRDefault="00A57F96" w:rsidP="00A57F96">
      <w:r w:rsidRPr="00A57F96">
        <w:t>После выполнения алгоритма ассоциативного анализа было выявлено 500 транзакций, содержащих товар A, и 200 транзакций, содержащих одновременно товары A и B. Рассчитайте доверие (</w:t>
      </w:r>
      <w:proofErr w:type="spellStart"/>
      <w:r w:rsidRPr="00A57F96">
        <w:t>confidence</w:t>
      </w:r>
      <w:proofErr w:type="spellEnd"/>
      <w:r w:rsidRPr="00A57F96">
        <w:t>) правила A→</w:t>
      </w:r>
      <w:r>
        <w:rPr>
          <w:lang w:val="en-US"/>
        </w:rPr>
        <w:t>B</w:t>
      </w:r>
      <w:r w:rsidRPr="00A57F96">
        <w:t xml:space="preserve"> по формуле:</w:t>
      </w:r>
    </w:p>
    <w:p w14:paraId="227EAD45" w14:textId="32DA1E9B" w:rsidR="00F827FB" w:rsidRDefault="00A57F96" w:rsidP="00587A3A">
      <w:r w:rsidRPr="00A57F96">
        <w:rPr>
          <w:noProof/>
        </w:rPr>
        <w:drawing>
          <wp:inline distT="0" distB="0" distL="0" distR="0" wp14:anchorId="74D4F3B3" wp14:editId="2896209A">
            <wp:extent cx="2800741" cy="6668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282" w14:textId="77777777" w:rsidR="00FA4E65" w:rsidRPr="00FA4E65" w:rsidRDefault="00FA4E65" w:rsidP="00FA4E65">
      <w:r w:rsidRPr="00FA4E65">
        <w:t>Ответ округлите до сотых.</w:t>
      </w:r>
    </w:p>
    <w:p w14:paraId="405DB505" w14:textId="77777777" w:rsidR="00FA4E65" w:rsidRDefault="00FA4E65" w:rsidP="00FA4E65">
      <w:r w:rsidRPr="00FA4E65">
        <w:t>Правильный ответ: 0.40 / 40%. Это означает, что в 40% случаев покупатели, приобретавшие товар A, также покупали товар B, что может использоваться для формирования маркетинговых стратегий.</w:t>
      </w:r>
    </w:p>
    <w:p w14:paraId="7CAED89E" w14:textId="0872AC5D" w:rsidR="00FA4E65" w:rsidRPr="00FA4E65" w:rsidRDefault="00FA4E65" w:rsidP="00FA4E65">
      <w:r w:rsidRPr="00FA4E65">
        <w:t xml:space="preserve">Компетенции (индикаторы): </w:t>
      </w:r>
      <w:r w:rsidR="000E2C74">
        <w:t>ПК-2 (ПК-2.2)</w:t>
      </w:r>
    </w:p>
    <w:p w14:paraId="5B72DCE7" w14:textId="77777777" w:rsidR="00A57F96" w:rsidRDefault="00A57F96" w:rsidP="00587A3A"/>
    <w:p w14:paraId="218BB161" w14:textId="77777777" w:rsidR="00221CF6" w:rsidRPr="00221CF6" w:rsidRDefault="00221CF6" w:rsidP="00221CF6">
      <w:r w:rsidRPr="00221CF6">
        <w:t xml:space="preserve">7. </w:t>
      </w:r>
      <w:r w:rsidRPr="00221CF6">
        <w:rPr>
          <w:i/>
          <w:iCs/>
        </w:rPr>
        <w:t>Дайте ответ на вопрос. Осуществите вычисления и прокомментируйте результат</w:t>
      </w:r>
      <w:r w:rsidRPr="00221CF6">
        <w:t>.</w:t>
      </w:r>
    </w:p>
    <w:p w14:paraId="07208945" w14:textId="77777777" w:rsidR="00221CF6" w:rsidRPr="00221CF6" w:rsidRDefault="00221CF6" w:rsidP="00221CF6">
      <w:r w:rsidRPr="00221CF6">
        <w:t>В задаче линейной регрессии даны коэффициенты уравнения:</w:t>
      </w:r>
    </w:p>
    <w:p w14:paraId="063EC3EF" w14:textId="77777777" w:rsidR="00221CF6" w:rsidRPr="00221CF6" w:rsidRDefault="00221CF6" w:rsidP="00221CF6">
      <w:r w:rsidRPr="00221CF6">
        <w:t>Y=5+2XY = 5 + 2XY=5+2X</w:t>
      </w:r>
    </w:p>
    <w:p w14:paraId="30EF4D37" w14:textId="77777777" w:rsidR="00221CF6" w:rsidRPr="00221CF6" w:rsidRDefault="00221CF6" w:rsidP="00221CF6">
      <w:r w:rsidRPr="00221CF6">
        <w:t>Если X=10X = 10X=10, найдите предсказанное значение YYY.</w:t>
      </w:r>
    </w:p>
    <w:p w14:paraId="140DED3A" w14:textId="77777777" w:rsidR="00221CF6" w:rsidRDefault="00221CF6" w:rsidP="00221CF6">
      <w:r w:rsidRPr="00221CF6">
        <w:t>Правильный ответ: 25. Это означает, что при увеличении X до 10 предсказанное значение Y составит 25, что соответствует тренду, заданному линейной зависимостью.</w:t>
      </w:r>
    </w:p>
    <w:p w14:paraId="677202F5" w14:textId="0987A1A9" w:rsidR="00221CF6" w:rsidRPr="00221CF6" w:rsidRDefault="00221CF6" w:rsidP="00221CF6">
      <w:r w:rsidRPr="00221CF6">
        <w:t xml:space="preserve">Компетенции (индикаторы): </w:t>
      </w:r>
      <w:r w:rsidR="000E2C74">
        <w:t>ПК-2 (ПК-2.2)</w:t>
      </w:r>
    </w:p>
    <w:p w14:paraId="0CFFD39A" w14:textId="77777777" w:rsidR="00F827FB" w:rsidRDefault="00F827FB" w:rsidP="00587A3A"/>
    <w:p w14:paraId="3ADD84BE" w14:textId="77777777" w:rsidR="00211E37" w:rsidRPr="00211E37" w:rsidRDefault="00211E37" w:rsidP="00211E37">
      <w:r w:rsidRPr="00211E37">
        <w:t xml:space="preserve">8. </w:t>
      </w:r>
      <w:r w:rsidRPr="00211E37">
        <w:rPr>
          <w:i/>
          <w:iCs/>
        </w:rPr>
        <w:t>Дайте ответ на вопрос. Осуществите вычисления и прокомментируйте результат</w:t>
      </w:r>
      <w:r w:rsidRPr="00211E37">
        <w:t>.</w:t>
      </w:r>
    </w:p>
    <w:p w14:paraId="5F3A37F3" w14:textId="77777777" w:rsidR="00211E37" w:rsidRPr="00211E37" w:rsidRDefault="00211E37" w:rsidP="00211E37">
      <w:r w:rsidRPr="00211E37">
        <w:lastRenderedPageBreak/>
        <w:t>Для оценки качества модели использовали среднюю абсолютную ошибку (MAE), рассчитанную по формуле:</w:t>
      </w:r>
    </w:p>
    <w:p w14:paraId="65D1F3DE" w14:textId="6A3F6D7C" w:rsidR="00221CF6" w:rsidRDefault="00211E37" w:rsidP="00587A3A">
      <w:r w:rsidRPr="00211E37">
        <w:rPr>
          <w:noProof/>
        </w:rPr>
        <w:drawing>
          <wp:inline distT="0" distB="0" distL="0" distR="0" wp14:anchorId="1E58123A" wp14:editId="33C00F4A">
            <wp:extent cx="2181529" cy="676369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F705" w14:textId="1BE20A3F" w:rsidR="00211E37" w:rsidRDefault="00533C65" w:rsidP="00587A3A">
      <w:r w:rsidRPr="00533C65">
        <w:rPr>
          <w:noProof/>
        </w:rPr>
        <w:drawing>
          <wp:inline distT="0" distB="0" distL="0" distR="0" wp14:anchorId="49AFC58A" wp14:editId="6AE12A4E">
            <wp:extent cx="5940425" cy="4527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B285" w14:textId="77777777" w:rsidR="00533C65" w:rsidRDefault="00533C65" w:rsidP="00587A3A">
      <w:r w:rsidRPr="00533C65">
        <w:t>Правильный ответ: 2.5. Это означает, что в среднем предсказания модели отклоняются от фактических значений на 2.5 единицы, что может свидетельствовать о хорошем качестве модели при низких значениях ошибки.</w:t>
      </w:r>
    </w:p>
    <w:p w14:paraId="17252973" w14:textId="56F54DF0" w:rsidR="00221CF6" w:rsidRDefault="00533C65" w:rsidP="00587A3A">
      <w:r w:rsidRPr="00533C65">
        <w:t xml:space="preserve">Компетенции (индикаторы): </w:t>
      </w:r>
      <w:r w:rsidR="000E2C74">
        <w:t>ПК-2 (ПК-2.2)</w:t>
      </w:r>
    </w:p>
    <w:p w14:paraId="1BF13C46" w14:textId="77777777" w:rsidR="00533C65" w:rsidRDefault="00533C65" w:rsidP="00587A3A"/>
    <w:p w14:paraId="4FFB2D22" w14:textId="77777777" w:rsidR="000C6852" w:rsidRPr="000C6852" w:rsidRDefault="000C6852" w:rsidP="000C6852">
      <w:r w:rsidRPr="000C6852">
        <w:t xml:space="preserve">9. </w:t>
      </w:r>
      <w:r w:rsidRPr="000C6852">
        <w:rPr>
          <w:i/>
          <w:iCs/>
        </w:rPr>
        <w:t>Дайте ответ на вопрос. Осуществите вычисления и прокомментируйте результат</w:t>
      </w:r>
      <w:r w:rsidRPr="000C6852">
        <w:t>.</w:t>
      </w:r>
    </w:p>
    <w:p w14:paraId="71FF4CB0" w14:textId="77777777" w:rsidR="000C6852" w:rsidRPr="000C6852" w:rsidRDefault="000C6852" w:rsidP="000C6852">
      <w:r w:rsidRPr="000C6852">
        <w:t xml:space="preserve">Нейронная сеть содержит 3 слоя: входной с 10 нейронами, скрытый с 5 нейронами и выходной с 2 нейронами. Рассчитайте общее количество параметров (весов и смещений), если каждый нейрон соединен со всеми нейронами следующего слоя (используется </w:t>
      </w:r>
      <w:proofErr w:type="spellStart"/>
      <w:r w:rsidRPr="000C6852">
        <w:t>полносвязная</w:t>
      </w:r>
      <w:proofErr w:type="spellEnd"/>
      <w:r w:rsidRPr="000C6852">
        <w:t xml:space="preserve"> архитектура).</w:t>
      </w:r>
    </w:p>
    <w:p w14:paraId="089CB0C5" w14:textId="77777777" w:rsidR="000C6852" w:rsidRDefault="000C6852" w:rsidP="000C6852">
      <w:r w:rsidRPr="000C6852">
        <w:t>Правильный ответ: 72. Это означает, что модель содержит 72 обучаемых параметра, определяющих сложность сети и ее способность к обучению.</w:t>
      </w:r>
    </w:p>
    <w:p w14:paraId="6A2DE5E2" w14:textId="0D146DCC" w:rsidR="000C6852" w:rsidRPr="000C6852" w:rsidRDefault="000C6852" w:rsidP="000C6852">
      <w:r w:rsidRPr="000C6852">
        <w:t xml:space="preserve">Компетенции (индикаторы): </w:t>
      </w:r>
      <w:r w:rsidR="000E2C74">
        <w:t>ПК-2 (ПК-2.2)</w:t>
      </w:r>
    </w:p>
    <w:p w14:paraId="3580B323" w14:textId="77777777" w:rsidR="00533C65" w:rsidRDefault="00533C65" w:rsidP="00587A3A"/>
    <w:p w14:paraId="20BA8770" w14:textId="77777777" w:rsidR="00926D0F" w:rsidRPr="00926D0F" w:rsidRDefault="00926D0F" w:rsidP="00926D0F">
      <w:r w:rsidRPr="00926D0F">
        <w:t xml:space="preserve">10. </w:t>
      </w:r>
      <w:r w:rsidRPr="00926D0F">
        <w:rPr>
          <w:i/>
          <w:iCs/>
        </w:rPr>
        <w:t>Дайте ответ на вопрос. Осуществите вычисления и прокомментируйте результат</w:t>
      </w:r>
      <w:r w:rsidRPr="00926D0F">
        <w:t>.</w:t>
      </w:r>
    </w:p>
    <w:p w14:paraId="2EEA98D9" w14:textId="77777777" w:rsidR="00926D0F" w:rsidRPr="00926D0F" w:rsidRDefault="00926D0F" w:rsidP="00926D0F">
      <w:r w:rsidRPr="00926D0F">
        <w:t>Временной ряд имеет значения: 100, 105, 110, 115. Рассчитайте темп роста (</w:t>
      </w:r>
      <w:proofErr w:type="spellStart"/>
      <w:r w:rsidRPr="00926D0F">
        <w:t>growth</w:t>
      </w:r>
      <w:proofErr w:type="spellEnd"/>
      <w:r w:rsidRPr="00926D0F">
        <w:t xml:space="preserve"> </w:t>
      </w:r>
      <w:proofErr w:type="spellStart"/>
      <w:r w:rsidRPr="00926D0F">
        <w:t>rate</w:t>
      </w:r>
      <w:proofErr w:type="spellEnd"/>
      <w:r w:rsidRPr="00926D0F">
        <w:t>) для последнего значения относительно первого по формуле:</w:t>
      </w:r>
    </w:p>
    <w:p w14:paraId="340DD589" w14:textId="5B23CD5C" w:rsidR="00533C65" w:rsidRDefault="00926D0F" w:rsidP="00587A3A">
      <w:r w:rsidRPr="00926D0F">
        <w:rPr>
          <w:noProof/>
        </w:rPr>
        <w:drawing>
          <wp:inline distT="0" distB="0" distL="0" distR="0" wp14:anchorId="078A2854" wp14:editId="5A39D330">
            <wp:extent cx="3096057" cy="571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1F30" w14:textId="77777777" w:rsidR="00926D0F" w:rsidRPr="00926D0F" w:rsidRDefault="00926D0F" w:rsidP="00926D0F">
      <w:r w:rsidRPr="00926D0F">
        <w:t>Ответ округлите до целых.</w:t>
      </w:r>
    </w:p>
    <w:p w14:paraId="1ABE3AF3" w14:textId="1425C073" w:rsidR="00926D0F" w:rsidRPr="00926D0F" w:rsidRDefault="00926D0F" w:rsidP="00926D0F">
      <w:r w:rsidRPr="00926D0F">
        <w:t>Правильный ответ: 15%. Это означает, что показатель вырос на 15% за рассматриваемый период, что указывает на положительную динамику.</w:t>
      </w:r>
      <w:r w:rsidRPr="00926D0F">
        <w:br/>
        <w:t xml:space="preserve">Компетенции (индикаторы): </w:t>
      </w:r>
      <w:r w:rsidR="000E2C74">
        <w:t>ПК-2 (ПК-2.2)</w:t>
      </w:r>
    </w:p>
    <w:p w14:paraId="521C4E9F" w14:textId="77777777" w:rsidR="00587A3A" w:rsidRDefault="00587A3A" w:rsidP="00587A3A">
      <w:pPr>
        <w:pStyle w:val="3"/>
      </w:pPr>
      <w:r w:rsidRPr="00DD7EED">
        <w:t>Задания открытого типа с развернутым ответом</w:t>
      </w:r>
    </w:p>
    <w:p w14:paraId="7EE3CC76" w14:textId="77777777" w:rsidR="00587A3A" w:rsidRDefault="00587A3A" w:rsidP="00587A3A"/>
    <w:p w14:paraId="0A838F3E" w14:textId="7885258E" w:rsidR="0083304D" w:rsidRPr="0083304D" w:rsidRDefault="0083304D" w:rsidP="0083304D">
      <w:r>
        <w:t xml:space="preserve">1. </w:t>
      </w:r>
      <w:r w:rsidRPr="0083304D">
        <w:rPr>
          <w:i/>
          <w:iCs/>
        </w:rPr>
        <w:t>Прочитайте текст задания. Продумайте логику и полноту ответа. Запишите развернутый и обоснованный ответ.</w:t>
      </w:r>
    </w:p>
    <w:p w14:paraId="741AF711" w14:textId="77777777" w:rsidR="0083304D" w:rsidRPr="0083304D" w:rsidRDefault="0083304D" w:rsidP="0083304D">
      <w:r w:rsidRPr="0083304D">
        <w:t>Компания анализирует продажи товаров в трех регионах, чтобы определить динамику спроса. Вам даны данные о средних ежемесячных продажах за последние шесть месяцев:</w:t>
      </w:r>
    </w:p>
    <w:p w14:paraId="49853432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A: 120, 130, 140, 150, 155, 165</w:t>
      </w:r>
    </w:p>
    <w:p w14:paraId="16304718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B: 80, 95, 110, 120, 130, 140</w:t>
      </w:r>
    </w:p>
    <w:p w14:paraId="552430E5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C: 150, 160, 175, 185, 200, 220</w:t>
      </w:r>
    </w:p>
    <w:p w14:paraId="68749E7A" w14:textId="77777777" w:rsidR="0083304D" w:rsidRPr="0083304D" w:rsidRDefault="0083304D" w:rsidP="0083304D">
      <w:r w:rsidRPr="0083304D">
        <w:lastRenderedPageBreak/>
        <w:t>Для прогнозирования продаж используется метод скользящего среднего с окном 3. Вам необходимо рассчитать значения скользящего среднего для каждого региона и найти разницу между последним фактическим значением и предсказанным скользящим средним. Затем определите, в каком регионе продажи растут наиболее равномерно. В выводе укажите, как можно использовать полученные данные для маркетинговых решений.</w:t>
      </w:r>
    </w:p>
    <w:p w14:paraId="5CF08DA1" w14:textId="77777777" w:rsidR="0083304D" w:rsidRPr="0083304D" w:rsidRDefault="0083304D" w:rsidP="0083304D">
      <w:r w:rsidRPr="0083304D">
        <w:t>Время выполнения – 15 мин.</w:t>
      </w:r>
    </w:p>
    <w:p w14:paraId="13763521" w14:textId="77777777" w:rsidR="0083304D" w:rsidRDefault="0083304D" w:rsidP="0083304D">
      <w:r w:rsidRPr="0083304D">
        <w:t>Ожидаемый результат:</w:t>
      </w:r>
    </w:p>
    <w:p w14:paraId="20B11732" w14:textId="77777777" w:rsidR="00CE36AB" w:rsidRPr="00650AD2" w:rsidRDefault="00CE36AB" w:rsidP="00CE36AB">
      <w:r w:rsidRPr="00650AD2">
        <w:t>Шаг 1. Вычисляем скользящее среднее с окном 3</w:t>
      </w:r>
    </w:p>
    <w:p w14:paraId="44D3A8AA" w14:textId="77777777" w:rsidR="00CE36AB" w:rsidRPr="00650AD2" w:rsidRDefault="00CE36AB" w:rsidP="00CE36AB">
      <w:r w:rsidRPr="00650AD2">
        <w:t>Для региона A:</w:t>
      </w:r>
    </w:p>
    <w:p w14:paraId="06FA50E3" w14:textId="77777777" w:rsidR="00CE36AB" w:rsidRPr="00650AD2" w:rsidRDefault="00CE36AB" w:rsidP="00CE36AB">
      <w:pPr>
        <w:numPr>
          <w:ilvl w:val="0"/>
          <w:numId w:val="4"/>
        </w:numPr>
      </w:pPr>
      <w:r w:rsidRPr="00650AD2">
        <w:t>(120 + 130 + 140) / 3 = 130</w:t>
      </w:r>
    </w:p>
    <w:p w14:paraId="4BFDC0BF" w14:textId="77777777" w:rsidR="00CE36AB" w:rsidRPr="00650AD2" w:rsidRDefault="00CE36AB" w:rsidP="00CE36AB">
      <w:pPr>
        <w:numPr>
          <w:ilvl w:val="0"/>
          <w:numId w:val="4"/>
        </w:numPr>
      </w:pPr>
      <w:r w:rsidRPr="00650AD2">
        <w:t>(130 + 140 + 150) / 3 = 140</w:t>
      </w:r>
    </w:p>
    <w:p w14:paraId="60D846A3" w14:textId="77777777" w:rsidR="00CE36AB" w:rsidRPr="00650AD2" w:rsidRDefault="00CE36AB" w:rsidP="00CE36AB">
      <w:pPr>
        <w:numPr>
          <w:ilvl w:val="0"/>
          <w:numId w:val="4"/>
        </w:numPr>
      </w:pPr>
      <w:r w:rsidRPr="00650AD2">
        <w:t>(140 + 150 + 155) / 3 = 148.3</w:t>
      </w:r>
    </w:p>
    <w:p w14:paraId="641AC097" w14:textId="77777777" w:rsidR="00CE36AB" w:rsidRPr="00650AD2" w:rsidRDefault="00CE36AB" w:rsidP="00CE36AB">
      <w:pPr>
        <w:numPr>
          <w:ilvl w:val="0"/>
          <w:numId w:val="4"/>
        </w:numPr>
      </w:pPr>
      <w:r w:rsidRPr="00650AD2">
        <w:t>(150 + 155 + 165) / 3 = 156.7</w:t>
      </w:r>
    </w:p>
    <w:p w14:paraId="715B57D7" w14:textId="77777777" w:rsidR="00CE36AB" w:rsidRPr="00650AD2" w:rsidRDefault="00CE36AB" w:rsidP="00CE36AB">
      <w:r w:rsidRPr="00650AD2">
        <w:t>Для региона B:</w:t>
      </w:r>
    </w:p>
    <w:p w14:paraId="5845BE07" w14:textId="77777777" w:rsidR="00CE36AB" w:rsidRPr="00650AD2" w:rsidRDefault="00CE36AB" w:rsidP="00CE36AB">
      <w:pPr>
        <w:numPr>
          <w:ilvl w:val="0"/>
          <w:numId w:val="5"/>
        </w:numPr>
      </w:pPr>
      <w:r w:rsidRPr="00650AD2">
        <w:t>(80 + 95 + 110) / 3 = 95</w:t>
      </w:r>
    </w:p>
    <w:p w14:paraId="0697F42E" w14:textId="77777777" w:rsidR="00CE36AB" w:rsidRPr="00650AD2" w:rsidRDefault="00CE36AB" w:rsidP="00CE36AB">
      <w:pPr>
        <w:numPr>
          <w:ilvl w:val="0"/>
          <w:numId w:val="5"/>
        </w:numPr>
      </w:pPr>
      <w:r w:rsidRPr="00650AD2">
        <w:t>(95 + 110 + 120) / 3 = 108.3</w:t>
      </w:r>
    </w:p>
    <w:p w14:paraId="0E7F2FD4" w14:textId="77777777" w:rsidR="00CE36AB" w:rsidRPr="00650AD2" w:rsidRDefault="00CE36AB" w:rsidP="00CE36AB">
      <w:pPr>
        <w:numPr>
          <w:ilvl w:val="0"/>
          <w:numId w:val="5"/>
        </w:numPr>
      </w:pPr>
      <w:r w:rsidRPr="00650AD2">
        <w:t>(110 + 120 + 130) / 3 = 120</w:t>
      </w:r>
    </w:p>
    <w:p w14:paraId="405A8473" w14:textId="77777777" w:rsidR="00CE36AB" w:rsidRPr="00650AD2" w:rsidRDefault="00CE36AB" w:rsidP="00CE36AB">
      <w:pPr>
        <w:numPr>
          <w:ilvl w:val="0"/>
          <w:numId w:val="5"/>
        </w:numPr>
      </w:pPr>
      <w:r w:rsidRPr="00650AD2">
        <w:t>(120 + 130 + 140) / 3 = 130</w:t>
      </w:r>
    </w:p>
    <w:p w14:paraId="6B97FE99" w14:textId="77777777" w:rsidR="00CE36AB" w:rsidRPr="00650AD2" w:rsidRDefault="00CE36AB" w:rsidP="00CE36AB">
      <w:r w:rsidRPr="00650AD2">
        <w:t>Для региона C:</w:t>
      </w:r>
    </w:p>
    <w:p w14:paraId="410F3715" w14:textId="77777777" w:rsidR="00CE36AB" w:rsidRPr="00650AD2" w:rsidRDefault="00CE36AB" w:rsidP="00CE36AB">
      <w:pPr>
        <w:numPr>
          <w:ilvl w:val="0"/>
          <w:numId w:val="6"/>
        </w:numPr>
      </w:pPr>
      <w:r w:rsidRPr="00650AD2">
        <w:t>(150 + 160 + 175) / 3 = 161.7</w:t>
      </w:r>
    </w:p>
    <w:p w14:paraId="7FC0F213" w14:textId="77777777" w:rsidR="00CE36AB" w:rsidRPr="00650AD2" w:rsidRDefault="00CE36AB" w:rsidP="00CE36AB">
      <w:pPr>
        <w:numPr>
          <w:ilvl w:val="0"/>
          <w:numId w:val="6"/>
        </w:numPr>
      </w:pPr>
      <w:r w:rsidRPr="00650AD2">
        <w:t>(160 + 175 + 185) / 3 = 173.3</w:t>
      </w:r>
    </w:p>
    <w:p w14:paraId="2813ADC0" w14:textId="77777777" w:rsidR="00CE36AB" w:rsidRPr="00650AD2" w:rsidRDefault="00CE36AB" w:rsidP="00CE36AB">
      <w:pPr>
        <w:numPr>
          <w:ilvl w:val="0"/>
          <w:numId w:val="6"/>
        </w:numPr>
      </w:pPr>
      <w:r w:rsidRPr="00650AD2">
        <w:t>(175 + 185 + 200) / 3 = 186.7</w:t>
      </w:r>
    </w:p>
    <w:p w14:paraId="15FD797E" w14:textId="77777777" w:rsidR="00CE36AB" w:rsidRPr="00650AD2" w:rsidRDefault="00CE36AB" w:rsidP="00CE36AB">
      <w:pPr>
        <w:numPr>
          <w:ilvl w:val="0"/>
          <w:numId w:val="6"/>
        </w:numPr>
      </w:pPr>
      <w:r w:rsidRPr="00650AD2">
        <w:t>(185 + 200 + 220) / 3 = 201.7</w:t>
      </w:r>
    </w:p>
    <w:p w14:paraId="382A88FA" w14:textId="77777777" w:rsidR="00CE36AB" w:rsidRPr="00650AD2" w:rsidRDefault="00CE36AB" w:rsidP="00CE36AB">
      <w:r w:rsidRPr="00650AD2">
        <w:t>Шаг 2. Рассчитываем отклонения фактических значений от предсказанных</w:t>
      </w:r>
    </w:p>
    <w:p w14:paraId="52D5AD1F" w14:textId="77777777" w:rsidR="00CE36AB" w:rsidRPr="00650AD2" w:rsidRDefault="00CE36AB" w:rsidP="00CE36AB">
      <w:pPr>
        <w:numPr>
          <w:ilvl w:val="0"/>
          <w:numId w:val="7"/>
        </w:numPr>
      </w:pPr>
      <w:r w:rsidRPr="00650AD2">
        <w:t>Регион A: 165 - 156.7 = 8.3</w:t>
      </w:r>
    </w:p>
    <w:p w14:paraId="6A5F50FB" w14:textId="77777777" w:rsidR="00CE36AB" w:rsidRPr="00650AD2" w:rsidRDefault="00CE36AB" w:rsidP="00CE36AB">
      <w:pPr>
        <w:numPr>
          <w:ilvl w:val="0"/>
          <w:numId w:val="7"/>
        </w:numPr>
      </w:pPr>
      <w:r w:rsidRPr="00650AD2">
        <w:t>Регион B: 140 - 130 = 10</w:t>
      </w:r>
    </w:p>
    <w:p w14:paraId="65B29B67" w14:textId="77777777" w:rsidR="00CE36AB" w:rsidRPr="00650AD2" w:rsidRDefault="00CE36AB" w:rsidP="00CE36AB">
      <w:pPr>
        <w:numPr>
          <w:ilvl w:val="0"/>
          <w:numId w:val="7"/>
        </w:numPr>
      </w:pPr>
      <w:r w:rsidRPr="00650AD2">
        <w:t>Регион C: 220 - 201.7 = 18.3</w:t>
      </w:r>
    </w:p>
    <w:p w14:paraId="10009FAE" w14:textId="77777777" w:rsidR="00CE36AB" w:rsidRPr="00650AD2" w:rsidRDefault="00CE36AB" w:rsidP="00CE36AB">
      <w:r w:rsidRPr="00650AD2">
        <w:t>Шаг 3. Вывод</w:t>
      </w:r>
    </w:p>
    <w:p w14:paraId="02FA80D9" w14:textId="77777777" w:rsidR="00CE36AB" w:rsidRPr="00650AD2" w:rsidRDefault="00CE36AB" w:rsidP="00CE36AB">
      <w:r w:rsidRPr="00650AD2">
        <w:t>Продажи в регионе A наиболее стабильны, так как отклонение минимальное. В регионе C отклонение максимальное, что может говорить о резком росте спроса.</w:t>
      </w:r>
    </w:p>
    <w:p w14:paraId="5F2DC5DE" w14:textId="77777777" w:rsidR="00CE36AB" w:rsidRPr="00650AD2" w:rsidRDefault="00CE36AB" w:rsidP="00CE36AB">
      <w:r w:rsidRPr="00650AD2">
        <w:t>Практическое применение:</w:t>
      </w:r>
    </w:p>
    <w:p w14:paraId="7A0CC8F6" w14:textId="77777777" w:rsidR="00CE36AB" w:rsidRPr="009513C0" w:rsidRDefault="00CE36AB" w:rsidP="00CE36AB">
      <w:r w:rsidRPr="009513C0">
        <w:t>Стабильные продажи позволяют более точно прогнозировать будущий спрос. В регионе C, где наблюдается резкий рост, может потребоваться дополнительный анализ факторов (сезонность, акции, конкурентная активность) и адаптация маркетинговой стратегии.</w:t>
      </w:r>
    </w:p>
    <w:p w14:paraId="260F3322" w14:textId="77777777" w:rsidR="0083304D" w:rsidRPr="0083304D" w:rsidRDefault="0083304D" w:rsidP="0083304D">
      <w:r w:rsidRPr="0083304D">
        <w:t>Критерии оценивания:</w:t>
      </w:r>
    </w:p>
    <w:p w14:paraId="30296F87" w14:textId="77777777" w:rsidR="0083304D" w:rsidRPr="0083304D" w:rsidRDefault="0083304D" w:rsidP="00CD4FA6">
      <w:pPr>
        <w:numPr>
          <w:ilvl w:val="0"/>
          <w:numId w:val="3"/>
        </w:numPr>
      </w:pPr>
      <w:r w:rsidRPr="0083304D">
        <w:t>Корректность вычислений.</w:t>
      </w:r>
    </w:p>
    <w:p w14:paraId="40A84F28" w14:textId="77777777" w:rsidR="0083304D" w:rsidRPr="0083304D" w:rsidRDefault="0083304D" w:rsidP="00CD4FA6">
      <w:pPr>
        <w:numPr>
          <w:ilvl w:val="0"/>
          <w:numId w:val="3"/>
        </w:numPr>
      </w:pPr>
      <w:r w:rsidRPr="0083304D">
        <w:t>Логичность интерпретации полученных данных.</w:t>
      </w:r>
    </w:p>
    <w:p w14:paraId="13F18574" w14:textId="77777777" w:rsidR="0083304D" w:rsidRPr="0083304D" w:rsidRDefault="0083304D" w:rsidP="00CD4FA6">
      <w:pPr>
        <w:numPr>
          <w:ilvl w:val="0"/>
          <w:numId w:val="3"/>
        </w:numPr>
      </w:pPr>
      <w:r w:rsidRPr="0083304D">
        <w:t>Грамотность вывода о стабильности продаж.</w:t>
      </w:r>
    </w:p>
    <w:p w14:paraId="33997767" w14:textId="5863B04F" w:rsidR="0083304D" w:rsidRPr="0083304D" w:rsidRDefault="0083304D" w:rsidP="0083304D">
      <w:r w:rsidRPr="0083304D">
        <w:t xml:space="preserve">Компетенции (индикаторы): </w:t>
      </w:r>
      <w:r w:rsidR="000E2C74">
        <w:t>ПК-2 (ПК-2.2)</w:t>
      </w:r>
    </w:p>
    <w:p w14:paraId="4BBAF12C" w14:textId="77777777" w:rsidR="00A91584" w:rsidRDefault="00A91584" w:rsidP="00587A3A"/>
    <w:p w14:paraId="7BABEC38" w14:textId="77777777" w:rsidR="001F6F05" w:rsidRPr="001F6F05" w:rsidRDefault="009513C0" w:rsidP="001F6F05">
      <w:r>
        <w:t>2.</w:t>
      </w:r>
      <w:r w:rsidR="00850AF9">
        <w:t xml:space="preserve"> </w:t>
      </w:r>
      <w:r w:rsidR="001F6F05" w:rsidRPr="001F6F05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1F6F05" w:rsidRPr="001F6F05">
        <w:t>.</w:t>
      </w:r>
    </w:p>
    <w:p w14:paraId="0D921EFA" w14:textId="77777777" w:rsidR="001F6F05" w:rsidRPr="001F6F05" w:rsidRDefault="001F6F05" w:rsidP="001F6F05">
      <w:r w:rsidRPr="001F6F05">
        <w:lastRenderedPageBreak/>
        <w:t>Вы анализируете эффективность классификационной модели, используемой для прогнозирования вероятности оттока клиентов. В ходе тестирования модели были получены следующие значения:</w:t>
      </w:r>
    </w:p>
    <w:p w14:paraId="39BB0F66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TP</w:t>
      </w:r>
      <w:proofErr w:type="spellEnd"/>
      <w:r w:rsidRPr="001F6F05">
        <w:t xml:space="preserve"> (True </w:t>
      </w:r>
      <w:proofErr w:type="spellStart"/>
      <w:r w:rsidRPr="001F6F05">
        <w:t>Positives</w:t>
      </w:r>
      <w:proofErr w:type="spellEnd"/>
      <w:r w:rsidRPr="001F6F05">
        <w:t>) = 50</w:t>
      </w:r>
    </w:p>
    <w:p w14:paraId="584A86D5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FP</w:t>
      </w:r>
      <w:proofErr w:type="spellEnd"/>
      <w:r w:rsidRPr="001F6F05">
        <w:t xml:space="preserve"> (</w:t>
      </w:r>
      <w:proofErr w:type="spellStart"/>
      <w:r w:rsidRPr="001F6F05">
        <w:t>False</w:t>
      </w:r>
      <w:proofErr w:type="spellEnd"/>
      <w:r w:rsidRPr="001F6F05">
        <w:t xml:space="preserve"> </w:t>
      </w:r>
      <w:proofErr w:type="spellStart"/>
      <w:r w:rsidRPr="001F6F05">
        <w:t>Positives</w:t>
      </w:r>
      <w:proofErr w:type="spellEnd"/>
      <w:r w:rsidRPr="001F6F05">
        <w:t>) = 10</w:t>
      </w:r>
    </w:p>
    <w:p w14:paraId="3E237DDC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FN</w:t>
      </w:r>
      <w:proofErr w:type="spellEnd"/>
      <w:r w:rsidRPr="001F6F05">
        <w:t xml:space="preserve"> (</w:t>
      </w:r>
      <w:proofErr w:type="spellStart"/>
      <w:r w:rsidRPr="001F6F05">
        <w:t>False</w:t>
      </w:r>
      <w:proofErr w:type="spellEnd"/>
      <w:r w:rsidRPr="001F6F05">
        <w:t xml:space="preserve"> </w:t>
      </w:r>
      <w:proofErr w:type="spellStart"/>
      <w:r w:rsidRPr="001F6F05">
        <w:t>Negatives</w:t>
      </w:r>
      <w:proofErr w:type="spellEnd"/>
      <w:r w:rsidRPr="001F6F05">
        <w:t>) = 15</w:t>
      </w:r>
    </w:p>
    <w:p w14:paraId="72A02AA6" w14:textId="77777777" w:rsidR="001F6F05" w:rsidRPr="001F6F05" w:rsidRDefault="001F6F05" w:rsidP="00CD4FA6">
      <w:pPr>
        <w:numPr>
          <w:ilvl w:val="0"/>
          <w:numId w:val="8"/>
        </w:numPr>
      </w:pPr>
      <w:proofErr w:type="spellStart"/>
      <w:r w:rsidRPr="001F6F05">
        <w:t>TN</w:t>
      </w:r>
      <w:proofErr w:type="spellEnd"/>
      <w:r w:rsidRPr="001F6F05">
        <w:t xml:space="preserve"> (True </w:t>
      </w:r>
      <w:proofErr w:type="spellStart"/>
      <w:r w:rsidRPr="001F6F05">
        <w:t>Negatives</w:t>
      </w:r>
      <w:proofErr w:type="spellEnd"/>
      <w:r w:rsidRPr="001F6F05">
        <w:t>) = 100</w:t>
      </w:r>
    </w:p>
    <w:p w14:paraId="05911852" w14:textId="77777777" w:rsidR="001F6F05" w:rsidRPr="001F6F05" w:rsidRDefault="001F6F05" w:rsidP="001F6F05">
      <w:r w:rsidRPr="001F6F05">
        <w:t>Вам необходимо рассчитать основные метрики классификации, включая точность (Precision), полноту (</w:t>
      </w:r>
      <w:proofErr w:type="spellStart"/>
      <w:r w:rsidRPr="001F6F05">
        <w:t>Recall</w:t>
      </w:r>
      <w:proofErr w:type="spellEnd"/>
      <w:r w:rsidRPr="001F6F05">
        <w:t>) и F1-меру. После выполнения вычислений проанализируйте, насколько сбалансирована модель. Укажите, какие меры можно предпринять для улучшения предсказаний, если F1-мера окажется слишком низкой.</w:t>
      </w:r>
    </w:p>
    <w:p w14:paraId="2A5EB890" w14:textId="77777777" w:rsidR="001F6F05" w:rsidRPr="001F6F05" w:rsidRDefault="001F6F05" w:rsidP="001F6F05">
      <w:r w:rsidRPr="001F6F05">
        <w:t>Время выполнения – 15 мин.</w:t>
      </w:r>
    </w:p>
    <w:p w14:paraId="0EDB3DB0" w14:textId="77777777" w:rsidR="001F6F05" w:rsidRDefault="001F6F05" w:rsidP="001F6F05">
      <w:r w:rsidRPr="001F6F05">
        <w:t>Ожидаемый результат:</w:t>
      </w:r>
    </w:p>
    <w:p w14:paraId="34E385C3" w14:textId="25E92B9C" w:rsidR="00CE36AB" w:rsidRDefault="00CE36AB" w:rsidP="001F6F05">
      <w:r w:rsidRPr="00E17393">
        <w:rPr>
          <w:noProof/>
        </w:rPr>
        <w:drawing>
          <wp:inline distT="0" distB="0" distL="0" distR="0" wp14:anchorId="7D3ABEAF" wp14:editId="7FD6698B">
            <wp:extent cx="5940425" cy="42919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D189" w14:textId="76989441" w:rsidR="00CE36AB" w:rsidRPr="001F6F05" w:rsidRDefault="008B7783" w:rsidP="008B7783">
      <w:r w:rsidRPr="00CD4FA6">
        <w:rPr>
          <w:noProof/>
        </w:rPr>
        <w:lastRenderedPageBreak/>
        <w:drawing>
          <wp:inline distT="0" distB="0" distL="0" distR="0" wp14:anchorId="567C784C" wp14:editId="450A97DA">
            <wp:extent cx="5940425" cy="4117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34D8" w14:textId="77777777" w:rsidR="001F6F05" w:rsidRPr="001F6F05" w:rsidRDefault="001F6F05" w:rsidP="001F6F05">
      <w:r w:rsidRPr="001F6F05">
        <w:t>Критерии оценивания:</w:t>
      </w:r>
    </w:p>
    <w:p w14:paraId="463F02AF" w14:textId="77777777" w:rsidR="001F6F05" w:rsidRPr="001F6F05" w:rsidRDefault="001F6F05" w:rsidP="00CD4FA6">
      <w:pPr>
        <w:numPr>
          <w:ilvl w:val="0"/>
          <w:numId w:val="10"/>
        </w:numPr>
      </w:pPr>
      <w:r w:rsidRPr="001F6F05">
        <w:t>Верность расчетов метрик.</w:t>
      </w:r>
    </w:p>
    <w:p w14:paraId="7A56C099" w14:textId="77777777" w:rsidR="001F6F05" w:rsidRPr="001F6F05" w:rsidRDefault="001F6F05" w:rsidP="00CD4FA6">
      <w:pPr>
        <w:numPr>
          <w:ilvl w:val="0"/>
          <w:numId w:val="10"/>
        </w:numPr>
      </w:pPr>
      <w:r w:rsidRPr="001F6F05">
        <w:t>Грамотность интерпретации результатов.</w:t>
      </w:r>
    </w:p>
    <w:p w14:paraId="6D27A34B" w14:textId="77777777" w:rsidR="001F6F05" w:rsidRPr="001F6F05" w:rsidRDefault="001F6F05" w:rsidP="00CD4FA6">
      <w:pPr>
        <w:numPr>
          <w:ilvl w:val="0"/>
          <w:numId w:val="10"/>
        </w:numPr>
      </w:pPr>
      <w:r w:rsidRPr="001F6F05">
        <w:t>Указание возможных мер для улучшения модели.</w:t>
      </w:r>
    </w:p>
    <w:p w14:paraId="24B05BE0" w14:textId="6CC1FC0D" w:rsidR="001F6F05" w:rsidRPr="001F6F05" w:rsidRDefault="001F6F05" w:rsidP="001F6F05">
      <w:r w:rsidRPr="001F6F05">
        <w:t xml:space="preserve">Компетенции (индикаторы): </w:t>
      </w:r>
      <w:r w:rsidR="000E2C74">
        <w:t>ПК-2 (ПК-2.2)</w:t>
      </w:r>
    </w:p>
    <w:p w14:paraId="658B8618" w14:textId="77777777" w:rsidR="00A91584" w:rsidRDefault="00A91584" w:rsidP="00587A3A"/>
    <w:p w14:paraId="7B7D0659" w14:textId="695B691D" w:rsidR="008A79F7" w:rsidRPr="00650AD2" w:rsidRDefault="008A79F7" w:rsidP="008A79F7">
      <w:r w:rsidRPr="00650AD2">
        <w:t xml:space="preserve">3. </w:t>
      </w:r>
      <w:r w:rsidRPr="00650AD2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650AD2">
        <w:t>.</w:t>
      </w:r>
    </w:p>
    <w:p w14:paraId="06697447" w14:textId="77777777" w:rsidR="008A79F7" w:rsidRPr="00650AD2" w:rsidRDefault="008A79F7" w:rsidP="008A79F7">
      <w:r w:rsidRPr="00650AD2">
        <w:t>Компания изучает влияние рекламных затрат на объем продаж. В ходе анализа было собрано 5 наблюдений:</w:t>
      </w:r>
    </w:p>
    <w:p w14:paraId="169E89A8" w14:textId="77777777" w:rsidR="008A79F7" w:rsidRPr="00650AD2" w:rsidRDefault="008A79F7" w:rsidP="008A79F7">
      <w:pPr>
        <w:numPr>
          <w:ilvl w:val="0"/>
          <w:numId w:val="11"/>
        </w:numPr>
      </w:pPr>
      <w:r w:rsidRPr="00650AD2">
        <w:t>X (затраты на рекламу, тыс. руб.): 1, 2, 3, 4, 5</w:t>
      </w:r>
    </w:p>
    <w:p w14:paraId="5B13BEE8" w14:textId="77777777" w:rsidR="008A79F7" w:rsidRPr="00650AD2" w:rsidRDefault="008A79F7" w:rsidP="008A79F7">
      <w:pPr>
        <w:numPr>
          <w:ilvl w:val="0"/>
          <w:numId w:val="11"/>
        </w:numPr>
      </w:pPr>
      <w:r w:rsidRPr="00650AD2">
        <w:t>Y (продажи, тыс. единиц): 3, 6, 8, 11, 14</w:t>
      </w:r>
    </w:p>
    <w:p w14:paraId="1F8FB20F" w14:textId="77777777" w:rsidR="008A79F7" w:rsidRPr="00650AD2" w:rsidRDefault="008A79F7" w:rsidP="008A79F7">
      <w:r w:rsidRPr="00650AD2">
        <w:t xml:space="preserve">Ваша задача – найти коэффициенты линейной регрессии Y = </w:t>
      </w:r>
      <w:proofErr w:type="spellStart"/>
      <w:r w:rsidRPr="00650AD2">
        <w:t>aX</w:t>
      </w:r>
      <w:proofErr w:type="spellEnd"/>
      <w:r w:rsidRPr="00650AD2">
        <w:t xml:space="preserve"> + b с использованием метода наименьших квадратов. Затем спрогнозируйте объем продаж при X = 6 тыс. руб. рекламных затрат. В выводе укажите, насколько сильна линейная зависимость между рекламными расходами и продажами.</w:t>
      </w:r>
    </w:p>
    <w:p w14:paraId="66AEB2E0" w14:textId="77777777" w:rsidR="008A79F7" w:rsidRPr="00650AD2" w:rsidRDefault="008A79F7" w:rsidP="008A79F7">
      <w:r w:rsidRPr="00650AD2">
        <w:t>Время выполнения – 15 мин.</w:t>
      </w:r>
    </w:p>
    <w:p w14:paraId="57113BE0" w14:textId="77777777" w:rsidR="008A79F7" w:rsidRPr="00650AD2" w:rsidRDefault="008A79F7" w:rsidP="008A79F7">
      <w:r w:rsidRPr="00650AD2">
        <w:t>Ожидаемый результат:</w:t>
      </w:r>
    </w:p>
    <w:p w14:paraId="57E046B9" w14:textId="50966592" w:rsidR="00F04C25" w:rsidRDefault="00F04C25" w:rsidP="008A79F7">
      <w:r w:rsidRPr="0097275A">
        <w:rPr>
          <w:noProof/>
        </w:rPr>
        <w:lastRenderedPageBreak/>
        <w:drawing>
          <wp:inline distT="0" distB="0" distL="0" distR="0" wp14:anchorId="34C3722C" wp14:editId="05AD9364">
            <wp:extent cx="5940425" cy="38360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CD21" w14:textId="44EEA1D7" w:rsidR="00F04C25" w:rsidRDefault="00F04C25" w:rsidP="008A79F7">
      <w:r w:rsidRPr="00A830CA">
        <w:rPr>
          <w:noProof/>
        </w:rPr>
        <w:drawing>
          <wp:inline distT="0" distB="0" distL="0" distR="0" wp14:anchorId="11C393E5" wp14:editId="0C36E6C6">
            <wp:extent cx="5940425" cy="35128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3379" w14:textId="5A946D90" w:rsidR="00F04C25" w:rsidRPr="008A79F7" w:rsidRDefault="00F04C25" w:rsidP="008A79F7">
      <w:r w:rsidRPr="00A830CA">
        <w:rPr>
          <w:noProof/>
        </w:rPr>
        <w:lastRenderedPageBreak/>
        <w:drawing>
          <wp:inline distT="0" distB="0" distL="0" distR="0" wp14:anchorId="0B3C2607" wp14:editId="3E717290">
            <wp:extent cx="5940425" cy="45256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DC00" w14:textId="77777777" w:rsidR="008A79F7" w:rsidRPr="008A79F7" w:rsidRDefault="008A79F7" w:rsidP="008A79F7">
      <w:r w:rsidRPr="008A79F7">
        <w:t>Критерии оценивания:</w:t>
      </w:r>
    </w:p>
    <w:p w14:paraId="5441D8A5" w14:textId="77777777" w:rsidR="008A79F7" w:rsidRPr="008A79F7" w:rsidRDefault="008A79F7" w:rsidP="008A79F7">
      <w:pPr>
        <w:numPr>
          <w:ilvl w:val="0"/>
          <w:numId w:val="13"/>
        </w:numPr>
      </w:pPr>
      <w:r w:rsidRPr="008A79F7">
        <w:t>Точность вычислений коэффициентов.</w:t>
      </w:r>
    </w:p>
    <w:p w14:paraId="7D211A50" w14:textId="77777777" w:rsidR="008A79F7" w:rsidRPr="008A79F7" w:rsidRDefault="008A79F7" w:rsidP="008A79F7">
      <w:pPr>
        <w:numPr>
          <w:ilvl w:val="0"/>
          <w:numId w:val="13"/>
        </w:numPr>
      </w:pPr>
      <w:r w:rsidRPr="008A79F7">
        <w:t>Корректность прогноза.</w:t>
      </w:r>
    </w:p>
    <w:p w14:paraId="79FB703C" w14:textId="77777777" w:rsidR="008A79F7" w:rsidRPr="008A79F7" w:rsidRDefault="008A79F7" w:rsidP="008A79F7">
      <w:pPr>
        <w:numPr>
          <w:ilvl w:val="0"/>
          <w:numId w:val="13"/>
        </w:numPr>
      </w:pPr>
      <w:r w:rsidRPr="008A79F7">
        <w:t>Грамотный вывод о силе зависимости.</w:t>
      </w:r>
    </w:p>
    <w:p w14:paraId="3E0DB3B2" w14:textId="462A4453" w:rsidR="008A79F7" w:rsidRPr="008A79F7" w:rsidRDefault="008A79F7" w:rsidP="008A79F7">
      <w:r w:rsidRPr="008A79F7">
        <w:t xml:space="preserve">Компетенции (индикаторы): </w:t>
      </w:r>
      <w:r w:rsidR="000E2C74">
        <w:t>ПК-2 (ПК-2.2)</w:t>
      </w:r>
    </w:p>
    <w:p w14:paraId="6AF96806" w14:textId="097BC546" w:rsidR="00A830CA" w:rsidRDefault="00A830CA" w:rsidP="00587A3A"/>
    <w:p w14:paraId="43A1B1B8" w14:textId="77777777" w:rsidR="00C27D1A" w:rsidRPr="00C27D1A" w:rsidRDefault="002224DF" w:rsidP="00C27D1A">
      <w:r>
        <w:t xml:space="preserve">4. </w:t>
      </w:r>
      <w:r w:rsidR="00C27D1A" w:rsidRPr="00C27D1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C27D1A" w:rsidRPr="00C27D1A">
        <w:t>.</w:t>
      </w:r>
    </w:p>
    <w:p w14:paraId="2D2BBABC" w14:textId="77777777" w:rsidR="00C27D1A" w:rsidRPr="00C27D1A" w:rsidRDefault="00C27D1A" w:rsidP="00C27D1A">
      <w:r w:rsidRPr="00C27D1A">
        <w:t>Компания анализирует динамику роста пользователей мобильного приложения. Даны данные о количестве активных пользователей за последние 6 месяцев:</w:t>
      </w:r>
    </w:p>
    <w:p w14:paraId="01A77E71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1: 5 тыс. пользователей</w:t>
      </w:r>
    </w:p>
    <w:p w14:paraId="11AA54C0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2: 10 тыс. пользователей</w:t>
      </w:r>
    </w:p>
    <w:p w14:paraId="4E81F6DC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3: 15 тыс. пользователей</w:t>
      </w:r>
    </w:p>
    <w:p w14:paraId="6AE8223C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4: 22 тыс. пользователей</w:t>
      </w:r>
    </w:p>
    <w:p w14:paraId="667644E4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5: 30 тыс. пользователей</w:t>
      </w:r>
    </w:p>
    <w:p w14:paraId="623DCAA6" w14:textId="77777777" w:rsidR="00C27D1A" w:rsidRPr="00C27D1A" w:rsidRDefault="00C27D1A" w:rsidP="00C27D1A">
      <w:pPr>
        <w:numPr>
          <w:ilvl w:val="0"/>
          <w:numId w:val="14"/>
        </w:numPr>
      </w:pPr>
      <w:r w:rsidRPr="00C27D1A">
        <w:t>Месяц 6: 39 тыс. пользователей</w:t>
      </w:r>
    </w:p>
    <w:p w14:paraId="77942AC0" w14:textId="77777777" w:rsidR="00C27D1A" w:rsidRPr="00C27D1A" w:rsidRDefault="00C27D1A" w:rsidP="00C27D1A">
      <w:r w:rsidRPr="00C27D1A">
        <w:t>Ваша задача — рассчитать среднегодовой темп роста пользователей (CAGR) по формуле:</w:t>
      </w:r>
    </w:p>
    <w:p w14:paraId="1A68164D" w14:textId="66D14DEE" w:rsidR="00A830CA" w:rsidRDefault="009D5CE3" w:rsidP="00587A3A">
      <w:r w:rsidRPr="009D5CE3">
        <w:rPr>
          <w:noProof/>
        </w:rPr>
        <w:drawing>
          <wp:inline distT="0" distB="0" distL="0" distR="0" wp14:anchorId="06A7A1DE" wp14:editId="67F98588">
            <wp:extent cx="2086266" cy="714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C94F" w14:textId="5E4C6905" w:rsidR="009D5CE3" w:rsidRPr="001B423E" w:rsidRDefault="00842CBF" w:rsidP="00587A3A">
      <w:r w:rsidRPr="00842CBF"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C71F20" w:rsidRPr="00C71F20">
        <w:t xml:space="preserve"> –</w:t>
      </w:r>
      <w:r w:rsidRPr="00842CBF">
        <w:t xml:space="preserve"> начальное число пользователей,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842CBF">
        <w:t xml:space="preserve"> </w:t>
      </w:r>
      <w:r w:rsidR="00C71F20" w:rsidRPr="00C71F20">
        <w:t>–</w:t>
      </w:r>
      <w:r w:rsidRPr="00842CBF">
        <w:t xml:space="preserve"> конечное число пользователей, </w:t>
      </w:r>
      <w:r w:rsidRPr="00C71F20">
        <w:t>t</w:t>
      </w:r>
      <w:r w:rsidRPr="00842CBF">
        <w:t xml:space="preserve"> </w:t>
      </w:r>
      <w:r w:rsidR="00C71F20" w:rsidRPr="00C71F20">
        <w:t>–</w:t>
      </w:r>
      <w:r w:rsidRPr="00842CBF">
        <w:t xml:space="preserve"> количество периодов. Затем спрогнозируйте </w:t>
      </w:r>
      <w:r w:rsidRPr="00C71F20">
        <w:t>количество пользователей на 7-й месяц</w:t>
      </w:r>
      <w:r w:rsidRPr="00842CBF">
        <w:t>, если темп роста сохранится неизменным. В выводе объясните, как можно использовать этот показатель для стратегического планирования компании.</w:t>
      </w:r>
    </w:p>
    <w:p w14:paraId="72DF1DDC" w14:textId="77777777" w:rsidR="00E44E16" w:rsidRPr="00E44E16" w:rsidRDefault="00E44E16" w:rsidP="00E44E16">
      <w:r w:rsidRPr="00E44E16">
        <w:t>Время выполнения – 15 мин.</w:t>
      </w:r>
    </w:p>
    <w:p w14:paraId="748970C9" w14:textId="77777777" w:rsidR="00E44E16" w:rsidRDefault="00E44E16" w:rsidP="00E44E16">
      <w:r w:rsidRPr="00E44E16">
        <w:t>Ожидаемый результат:</w:t>
      </w:r>
    </w:p>
    <w:p w14:paraId="57CE9FF2" w14:textId="62D98523" w:rsidR="001F49C1" w:rsidRDefault="001F49C1" w:rsidP="00E44E16">
      <w:r w:rsidRPr="00941BAA">
        <w:rPr>
          <w:noProof/>
        </w:rPr>
        <w:drawing>
          <wp:inline distT="0" distB="0" distL="0" distR="0" wp14:anchorId="4DD56AAD" wp14:editId="35343C3D">
            <wp:extent cx="5940425" cy="51898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FA9B" w14:textId="1A2A9A3C" w:rsidR="001F49C1" w:rsidRPr="00E44E16" w:rsidRDefault="001F49C1" w:rsidP="00E44E16">
      <w:r w:rsidRPr="00EC0AFF">
        <w:rPr>
          <w:noProof/>
        </w:rPr>
        <w:drawing>
          <wp:inline distT="0" distB="0" distL="0" distR="0" wp14:anchorId="6F6BAFB5" wp14:editId="4DF16C40">
            <wp:extent cx="5940425" cy="17100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ED7A" w14:textId="77777777" w:rsidR="00E44E16" w:rsidRPr="00E44E16" w:rsidRDefault="00E44E16" w:rsidP="00E44E16">
      <w:r w:rsidRPr="00E44E16">
        <w:t>Критерии оценивания:</w:t>
      </w:r>
    </w:p>
    <w:p w14:paraId="02142D9A" w14:textId="77777777" w:rsidR="00E44E16" w:rsidRPr="00E44E16" w:rsidRDefault="00E44E16" w:rsidP="00E44E16">
      <w:pPr>
        <w:numPr>
          <w:ilvl w:val="0"/>
          <w:numId w:val="16"/>
        </w:numPr>
      </w:pPr>
      <w:r w:rsidRPr="00E44E16">
        <w:t>Корректность вычисления CAGR.</w:t>
      </w:r>
    </w:p>
    <w:p w14:paraId="5B261CF9" w14:textId="77777777" w:rsidR="00E44E16" w:rsidRPr="00E44E16" w:rsidRDefault="00E44E16" w:rsidP="00E44E16">
      <w:pPr>
        <w:numPr>
          <w:ilvl w:val="0"/>
          <w:numId w:val="16"/>
        </w:numPr>
      </w:pPr>
      <w:r w:rsidRPr="00E44E16">
        <w:t>Верность прогноза числа пользователей.</w:t>
      </w:r>
    </w:p>
    <w:p w14:paraId="603266DB" w14:textId="77777777" w:rsidR="00E44E16" w:rsidRPr="00E44E16" w:rsidRDefault="00E44E16" w:rsidP="00E44E16">
      <w:pPr>
        <w:numPr>
          <w:ilvl w:val="0"/>
          <w:numId w:val="16"/>
        </w:numPr>
      </w:pPr>
      <w:r w:rsidRPr="00E44E16">
        <w:t>Грамотная интерпретация полученного результата.</w:t>
      </w:r>
    </w:p>
    <w:p w14:paraId="08A0CDB5" w14:textId="3D8754D5" w:rsidR="00E44E16" w:rsidRPr="00E44E16" w:rsidRDefault="00E44E16" w:rsidP="00E44E16">
      <w:r w:rsidRPr="00E44E16">
        <w:lastRenderedPageBreak/>
        <w:t xml:space="preserve">Компетенции (индикаторы): </w:t>
      </w:r>
      <w:r w:rsidR="000E2C74">
        <w:t>ПК-2 (ПК-2.2)</w:t>
      </w:r>
    </w:p>
    <w:p w14:paraId="7CCAD823" w14:textId="2081446C" w:rsidR="00941BAA" w:rsidRPr="00941BAA" w:rsidRDefault="00941BAA" w:rsidP="00587A3A"/>
    <w:p w14:paraId="69FCBC40" w14:textId="0690DCF1" w:rsidR="004A01EE" w:rsidRPr="004A01EE" w:rsidRDefault="004A01EE" w:rsidP="004A01EE">
      <w:r w:rsidRPr="004F3DB6">
        <w:t xml:space="preserve">5. </w:t>
      </w:r>
      <w:r w:rsidRPr="004A01EE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4A01EE">
        <w:t>.</w:t>
      </w:r>
    </w:p>
    <w:p w14:paraId="1FCECC4D" w14:textId="77777777" w:rsidR="004A01EE" w:rsidRPr="004A01EE" w:rsidRDefault="004A01EE" w:rsidP="004A01EE">
      <w:r w:rsidRPr="004A01EE">
        <w:t>Компания отслеживает задержки поставок товаров и хочет выявить аномальные значения в данных. Вам даны следующие значения времени доставки (в днях):</w:t>
      </w:r>
    </w:p>
    <w:p w14:paraId="5B8072C6" w14:textId="77777777" w:rsidR="004A01EE" w:rsidRPr="004A01EE" w:rsidRDefault="004A01EE" w:rsidP="004A01EE">
      <w:pPr>
        <w:numPr>
          <w:ilvl w:val="0"/>
          <w:numId w:val="17"/>
        </w:numPr>
      </w:pPr>
      <w:r w:rsidRPr="004A01EE">
        <w:t>2, 5, 7, 8, 10, 15</w:t>
      </w:r>
    </w:p>
    <w:p w14:paraId="69BFF6BC" w14:textId="77777777" w:rsidR="004A01EE" w:rsidRPr="004A01EE" w:rsidRDefault="004A01EE" w:rsidP="004A01EE">
      <w:r w:rsidRPr="004A01EE">
        <w:t>Вам необходимо:</w:t>
      </w:r>
    </w:p>
    <w:p w14:paraId="04697E37" w14:textId="77777777" w:rsidR="004A01EE" w:rsidRPr="004A01EE" w:rsidRDefault="004A01EE" w:rsidP="004A01EE">
      <w:pPr>
        <w:numPr>
          <w:ilvl w:val="0"/>
          <w:numId w:val="18"/>
        </w:numPr>
      </w:pPr>
      <w:r w:rsidRPr="004A01EE">
        <w:t>Найти медиану набора данных.</w:t>
      </w:r>
    </w:p>
    <w:p w14:paraId="5E1BB761" w14:textId="77777777" w:rsidR="004A01EE" w:rsidRPr="004A01EE" w:rsidRDefault="004A01EE" w:rsidP="004A01EE">
      <w:pPr>
        <w:numPr>
          <w:ilvl w:val="0"/>
          <w:numId w:val="18"/>
        </w:numPr>
      </w:pPr>
      <w:r w:rsidRPr="004A01EE">
        <w:t xml:space="preserve">Вычислить </w:t>
      </w:r>
      <w:proofErr w:type="spellStart"/>
      <w:r w:rsidRPr="004A01EE">
        <w:t>межквартильный</w:t>
      </w:r>
      <w:proofErr w:type="spellEnd"/>
      <w:r w:rsidRPr="004A01EE">
        <w:t xml:space="preserve"> размах (</w:t>
      </w:r>
      <w:proofErr w:type="spellStart"/>
      <w:r w:rsidRPr="004A01EE">
        <w:t>IQR</w:t>
      </w:r>
      <w:proofErr w:type="spellEnd"/>
      <w:r w:rsidRPr="004A01EE">
        <w:t>) по формуле:</w:t>
      </w:r>
    </w:p>
    <w:p w14:paraId="42544CE6" w14:textId="39DB954E" w:rsidR="00E44E16" w:rsidRDefault="004F3DB6" w:rsidP="00587A3A">
      <w:r w:rsidRPr="004F3DB6">
        <w:rPr>
          <w:noProof/>
        </w:rPr>
        <w:drawing>
          <wp:inline distT="0" distB="0" distL="0" distR="0" wp14:anchorId="37FBA256" wp14:editId="4B8F7E48">
            <wp:extent cx="1476581" cy="27626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7E64" w14:textId="2963426C" w:rsidR="00585ADD" w:rsidRDefault="00585ADD" w:rsidP="00587A3A">
      <w:r w:rsidRPr="00585ADD">
        <w:t>где Q1 – первый квартиль (25% данных), Q3 – третий квартиль (75% данных).</w:t>
      </w:r>
      <w:r w:rsidRPr="00585ADD">
        <w:br/>
        <w:t>3. Определить границы выбросов по формуле:</w:t>
      </w:r>
    </w:p>
    <w:p w14:paraId="04878809" w14:textId="646E01F7" w:rsidR="00585ADD" w:rsidRDefault="00A36797" w:rsidP="00587A3A">
      <w:r w:rsidRPr="00A36797">
        <w:rPr>
          <w:noProof/>
        </w:rPr>
        <w:drawing>
          <wp:inline distT="0" distB="0" distL="0" distR="0" wp14:anchorId="6B4E4C66" wp14:editId="35D5E5EF">
            <wp:extent cx="4801270" cy="4001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4B16" w14:textId="77777777" w:rsidR="00A36797" w:rsidRPr="00A36797" w:rsidRDefault="00A36797" w:rsidP="00A36797">
      <w:pPr>
        <w:numPr>
          <w:ilvl w:val="0"/>
          <w:numId w:val="19"/>
        </w:numPr>
      </w:pPr>
      <w:r w:rsidRPr="00A36797">
        <w:t>Проверить, есть ли в выборке выбросы.</w:t>
      </w:r>
    </w:p>
    <w:p w14:paraId="082066B5" w14:textId="77777777" w:rsidR="00A36797" w:rsidRPr="00A36797" w:rsidRDefault="00A36797" w:rsidP="00A36797">
      <w:pPr>
        <w:numPr>
          <w:ilvl w:val="0"/>
          <w:numId w:val="19"/>
        </w:numPr>
      </w:pPr>
      <w:r w:rsidRPr="00A36797">
        <w:t>Объяснить, почему важно выявлять выбросы при анализе логистики и как с ними можно работать.</w:t>
      </w:r>
    </w:p>
    <w:p w14:paraId="5E10EDD1" w14:textId="77777777" w:rsidR="00A36797" w:rsidRPr="00A36797" w:rsidRDefault="00A36797" w:rsidP="00A36797">
      <w:r w:rsidRPr="00A36797">
        <w:t>Время выполнения – 15 мин.</w:t>
      </w:r>
    </w:p>
    <w:p w14:paraId="4A805061" w14:textId="77777777" w:rsidR="00A36797" w:rsidRDefault="00A36797" w:rsidP="00A36797">
      <w:r w:rsidRPr="00A36797">
        <w:t>Ожидаемый результат:</w:t>
      </w:r>
    </w:p>
    <w:p w14:paraId="19665F5D" w14:textId="0232E293" w:rsidR="007225C1" w:rsidRDefault="007225C1" w:rsidP="00A36797">
      <w:r w:rsidRPr="003830F5">
        <w:rPr>
          <w:noProof/>
        </w:rPr>
        <w:drawing>
          <wp:inline distT="0" distB="0" distL="0" distR="0" wp14:anchorId="752AC5BD" wp14:editId="1A60172E">
            <wp:extent cx="5940425" cy="48126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D445" w14:textId="06ABB18E" w:rsidR="007225C1" w:rsidRDefault="007225C1" w:rsidP="00A36797">
      <w:r w:rsidRPr="001C04AE">
        <w:rPr>
          <w:noProof/>
        </w:rPr>
        <w:lastRenderedPageBreak/>
        <w:drawing>
          <wp:inline distT="0" distB="0" distL="0" distR="0" wp14:anchorId="03C74AC3" wp14:editId="5CA2DD0B">
            <wp:extent cx="5940425" cy="8083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1E1D" w14:textId="411247B7" w:rsidR="007225C1" w:rsidRPr="00A36797" w:rsidRDefault="007225C1" w:rsidP="00A36797">
      <w:r w:rsidRPr="00A350B4">
        <w:rPr>
          <w:noProof/>
        </w:rPr>
        <w:drawing>
          <wp:inline distT="0" distB="0" distL="0" distR="0" wp14:anchorId="755604A7" wp14:editId="1DEB8D0C">
            <wp:extent cx="5940425" cy="361251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F0D3" w14:textId="77777777" w:rsidR="00A36797" w:rsidRPr="00A36797" w:rsidRDefault="00A36797" w:rsidP="00A36797">
      <w:r w:rsidRPr="00A36797">
        <w:t>Критерии оценивания:</w:t>
      </w:r>
    </w:p>
    <w:p w14:paraId="07E3C15F" w14:textId="77777777" w:rsidR="00A36797" w:rsidRPr="00A36797" w:rsidRDefault="00A36797" w:rsidP="00A36797">
      <w:pPr>
        <w:numPr>
          <w:ilvl w:val="0"/>
          <w:numId w:val="21"/>
        </w:numPr>
      </w:pPr>
      <w:r w:rsidRPr="00A36797">
        <w:t>Корректность вычислений медианы и IQR.</w:t>
      </w:r>
    </w:p>
    <w:p w14:paraId="477E1082" w14:textId="77777777" w:rsidR="00A36797" w:rsidRPr="00A36797" w:rsidRDefault="00A36797" w:rsidP="00A36797">
      <w:pPr>
        <w:numPr>
          <w:ilvl w:val="0"/>
          <w:numId w:val="21"/>
        </w:numPr>
      </w:pPr>
      <w:r w:rsidRPr="00A36797">
        <w:t>Верное определение выбросов.</w:t>
      </w:r>
    </w:p>
    <w:p w14:paraId="4A4C3181" w14:textId="77777777" w:rsidR="00A36797" w:rsidRPr="00A36797" w:rsidRDefault="00A36797" w:rsidP="00A36797">
      <w:pPr>
        <w:numPr>
          <w:ilvl w:val="0"/>
          <w:numId w:val="21"/>
        </w:numPr>
      </w:pPr>
      <w:r w:rsidRPr="00A36797">
        <w:t>Грамотный анализ влияния выбросов на бизнес-процессы.</w:t>
      </w:r>
    </w:p>
    <w:p w14:paraId="6813F961" w14:textId="01AB343D" w:rsidR="00A36797" w:rsidRPr="00A36797" w:rsidRDefault="00A36797" w:rsidP="00A36797">
      <w:r w:rsidRPr="00A36797">
        <w:t xml:space="preserve">Компетенции (индикаторы): </w:t>
      </w:r>
      <w:r w:rsidR="000E2C74">
        <w:t>ПК-2 (ПК-2.2)</w:t>
      </w:r>
    </w:p>
    <w:p w14:paraId="5C74B248" w14:textId="77777777" w:rsidR="00A350B4" w:rsidRDefault="00A350B4" w:rsidP="00587A3A"/>
    <w:p w14:paraId="3FFBDB80" w14:textId="77777777" w:rsidR="003F326B" w:rsidRPr="003F326B" w:rsidRDefault="00A350B4" w:rsidP="003F326B">
      <w:r>
        <w:t xml:space="preserve">6. </w:t>
      </w:r>
      <w:r w:rsidR="003F326B" w:rsidRPr="003F326B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3F326B" w:rsidRPr="003F326B">
        <w:t>.</w:t>
      </w:r>
    </w:p>
    <w:p w14:paraId="3C20A161" w14:textId="77777777" w:rsidR="003F326B" w:rsidRPr="003F326B" w:rsidRDefault="003F326B" w:rsidP="003F326B">
      <w:r w:rsidRPr="003F326B">
        <w:t>Компания использует модель прогнозирования спроса на товары. Фактические продажи за последние 5 месяцев составили:</w:t>
      </w:r>
    </w:p>
    <w:p w14:paraId="4ADBE4F3" w14:textId="77777777" w:rsidR="003F326B" w:rsidRPr="003F326B" w:rsidRDefault="003F326B" w:rsidP="003F326B">
      <w:pPr>
        <w:numPr>
          <w:ilvl w:val="0"/>
          <w:numId w:val="22"/>
        </w:numPr>
      </w:pPr>
      <w:r w:rsidRPr="003F326B">
        <w:t>120, 135, 140, 150, 165</w:t>
      </w:r>
    </w:p>
    <w:p w14:paraId="70EB0887" w14:textId="77777777" w:rsidR="003F326B" w:rsidRPr="003F326B" w:rsidRDefault="003F326B" w:rsidP="003F326B">
      <w:r w:rsidRPr="003F326B">
        <w:t>Прогноз модели для этих же месяцев был следующим:</w:t>
      </w:r>
    </w:p>
    <w:p w14:paraId="03B32379" w14:textId="77777777" w:rsidR="003F326B" w:rsidRPr="003F326B" w:rsidRDefault="003F326B" w:rsidP="003F326B">
      <w:pPr>
        <w:numPr>
          <w:ilvl w:val="0"/>
          <w:numId w:val="23"/>
        </w:numPr>
      </w:pPr>
      <w:r w:rsidRPr="003F326B">
        <w:t>125, 130, 138, 145, 170</w:t>
      </w:r>
    </w:p>
    <w:p w14:paraId="0A649953" w14:textId="77777777" w:rsidR="003F326B" w:rsidRPr="003F326B" w:rsidRDefault="003F326B" w:rsidP="003F326B">
      <w:r w:rsidRPr="003F326B">
        <w:t>Ваша задача:</w:t>
      </w:r>
    </w:p>
    <w:p w14:paraId="505AB9C0" w14:textId="77777777" w:rsidR="003F326B" w:rsidRPr="003F326B" w:rsidRDefault="003F326B" w:rsidP="003F326B">
      <w:pPr>
        <w:numPr>
          <w:ilvl w:val="0"/>
          <w:numId w:val="24"/>
        </w:numPr>
      </w:pPr>
      <w:r w:rsidRPr="003F326B">
        <w:t>Рассчитать среднюю абсолютную ошибку (MAE) по формуле:</w:t>
      </w:r>
    </w:p>
    <w:p w14:paraId="7FA40807" w14:textId="3F6C9941" w:rsidR="00A350B4" w:rsidRDefault="000A311D" w:rsidP="00587A3A">
      <w:r w:rsidRPr="000A311D">
        <w:rPr>
          <w:noProof/>
        </w:rPr>
        <w:drawing>
          <wp:inline distT="0" distB="0" distL="0" distR="0" wp14:anchorId="44401872" wp14:editId="69F6B257">
            <wp:extent cx="2372056" cy="581106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13B9" w14:textId="2F17D2B8" w:rsidR="000A311D" w:rsidRDefault="00E5147D" w:rsidP="00587A3A">
      <w:r w:rsidRPr="00E5147D">
        <w:rPr>
          <w:noProof/>
        </w:rPr>
        <w:drawing>
          <wp:inline distT="0" distB="0" distL="0" distR="0" wp14:anchorId="3FFBB602" wp14:editId="7D0D4A3F">
            <wp:extent cx="5940425" cy="2095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F4DD" w14:textId="77777777" w:rsidR="00E5147D" w:rsidRDefault="00E5147D" w:rsidP="00E5147D">
      <w:r w:rsidRPr="00E5147D">
        <w:t>2. Рассчитать среднеквадратичную ошибку (MSE) по формуле:</w:t>
      </w:r>
    </w:p>
    <w:p w14:paraId="044DFFC0" w14:textId="40A70D5B" w:rsidR="00E5147D" w:rsidRDefault="003422DA" w:rsidP="00E5147D">
      <w:r w:rsidRPr="003422DA">
        <w:rPr>
          <w:noProof/>
        </w:rPr>
        <w:drawing>
          <wp:inline distT="0" distB="0" distL="0" distR="0" wp14:anchorId="63B82A6F" wp14:editId="2B40BE04">
            <wp:extent cx="2114845" cy="638264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41AB" w14:textId="77777777" w:rsidR="003422DA" w:rsidRPr="003422DA" w:rsidRDefault="003422DA" w:rsidP="003422DA">
      <w:pPr>
        <w:numPr>
          <w:ilvl w:val="0"/>
          <w:numId w:val="25"/>
        </w:numPr>
      </w:pPr>
      <w:r w:rsidRPr="003422DA">
        <w:lastRenderedPageBreak/>
        <w:t>Определить, какая ошибка — MAE или MSE — более чувствительна к выбросам.</w:t>
      </w:r>
    </w:p>
    <w:p w14:paraId="52082964" w14:textId="77777777" w:rsidR="003422DA" w:rsidRPr="003422DA" w:rsidRDefault="003422DA" w:rsidP="003422DA">
      <w:pPr>
        <w:numPr>
          <w:ilvl w:val="0"/>
          <w:numId w:val="25"/>
        </w:numPr>
      </w:pPr>
      <w:r w:rsidRPr="003422DA">
        <w:t>Обосновать, какая из этих метрик лучше подходит для оценки данной модели.</w:t>
      </w:r>
    </w:p>
    <w:p w14:paraId="1E28CD3A" w14:textId="77777777" w:rsidR="003422DA" w:rsidRPr="003422DA" w:rsidRDefault="003422DA" w:rsidP="003422DA">
      <w:pPr>
        <w:numPr>
          <w:ilvl w:val="0"/>
          <w:numId w:val="25"/>
        </w:numPr>
      </w:pPr>
      <w:r w:rsidRPr="003422DA">
        <w:t>Предложить способы улучшения точности прогноза.</w:t>
      </w:r>
    </w:p>
    <w:p w14:paraId="1E55F321" w14:textId="77777777" w:rsidR="003422DA" w:rsidRPr="003422DA" w:rsidRDefault="003422DA" w:rsidP="003422DA">
      <w:r w:rsidRPr="003422DA">
        <w:t>Время выполнения – 15 мин.</w:t>
      </w:r>
    </w:p>
    <w:p w14:paraId="625CF049" w14:textId="77777777" w:rsidR="003422DA" w:rsidRDefault="003422DA" w:rsidP="003422DA">
      <w:r w:rsidRPr="003422DA">
        <w:t>Ожидаемый результат:</w:t>
      </w:r>
    </w:p>
    <w:p w14:paraId="307CA40B" w14:textId="7D4B9268" w:rsidR="00052A0D" w:rsidRDefault="00052A0D" w:rsidP="003422DA">
      <w:r w:rsidRPr="00CB172A">
        <w:rPr>
          <w:noProof/>
        </w:rPr>
        <w:drawing>
          <wp:inline distT="0" distB="0" distL="0" distR="0" wp14:anchorId="573CAAB2" wp14:editId="15223DAF">
            <wp:extent cx="5940425" cy="21805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DFCF" w14:textId="77777777" w:rsidR="00052A0D" w:rsidRPr="00650AD2" w:rsidRDefault="00052A0D" w:rsidP="00052A0D">
      <w:r w:rsidRPr="00650AD2">
        <w:t>Шаг 3. Анализ чувствительности метрик</w:t>
      </w:r>
    </w:p>
    <w:p w14:paraId="2BD1E736" w14:textId="77777777" w:rsidR="00052A0D" w:rsidRPr="00650AD2" w:rsidRDefault="00052A0D" w:rsidP="00052A0D">
      <w:pPr>
        <w:numPr>
          <w:ilvl w:val="0"/>
          <w:numId w:val="28"/>
        </w:numPr>
      </w:pPr>
      <w:r w:rsidRPr="00650AD2">
        <w:t>MAE оценивает среднее отклонение прогнозов от реальных значений в абсолютных величинах.</w:t>
      </w:r>
    </w:p>
    <w:p w14:paraId="2E9FC262" w14:textId="77777777" w:rsidR="00052A0D" w:rsidRPr="00650AD2" w:rsidRDefault="00052A0D" w:rsidP="00052A0D">
      <w:pPr>
        <w:numPr>
          <w:ilvl w:val="0"/>
          <w:numId w:val="28"/>
        </w:numPr>
      </w:pPr>
      <w:r w:rsidRPr="00650AD2">
        <w:t>MSE усиливает влияние больших ошибок, так как использует квадраты отклонений.</w:t>
      </w:r>
    </w:p>
    <w:p w14:paraId="41F0F32E" w14:textId="77777777" w:rsidR="00052A0D" w:rsidRPr="00650AD2" w:rsidRDefault="00052A0D" w:rsidP="00052A0D">
      <w:pPr>
        <w:numPr>
          <w:ilvl w:val="0"/>
          <w:numId w:val="28"/>
        </w:numPr>
      </w:pPr>
      <w:r w:rsidRPr="00650AD2">
        <w:t>MSE более чувствительна к выбросам, потому что большие ошибки дают значительный вклад в сумму квадратов.</w:t>
      </w:r>
    </w:p>
    <w:p w14:paraId="53AE13C9" w14:textId="77777777" w:rsidR="00052A0D" w:rsidRPr="00650AD2" w:rsidRDefault="00052A0D" w:rsidP="00052A0D">
      <w:r w:rsidRPr="00650AD2">
        <w:t>Шаг 4. Выбор метрики для оценки модели</w:t>
      </w:r>
    </w:p>
    <w:p w14:paraId="5839EB52" w14:textId="77777777" w:rsidR="00052A0D" w:rsidRPr="00650AD2" w:rsidRDefault="00052A0D" w:rsidP="00052A0D">
      <w:pPr>
        <w:numPr>
          <w:ilvl w:val="0"/>
          <w:numId w:val="29"/>
        </w:numPr>
      </w:pPr>
      <w:r w:rsidRPr="00650AD2">
        <w:t>Если важно равномерно учитывать все ошибки, лучше использовать MAE.</w:t>
      </w:r>
    </w:p>
    <w:p w14:paraId="410598CF" w14:textId="77777777" w:rsidR="00052A0D" w:rsidRPr="00650AD2" w:rsidRDefault="00052A0D" w:rsidP="00052A0D">
      <w:pPr>
        <w:numPr>
          <w:ilvl w:val="0"/>
          <w:numId w:val="29"/>
        </w:numPr>
      </w:pPr>
      <w:r w:rsidRPr="00650AD2">
        <w:t>Если важнее наказывать большие ошибки, более подходящей метрикой является MSE.</w:t>
      </w:r>
    </w:p>
    <w:p w14:paraId="0EC405E2" w14:textId="77777777" w:rsidR="00052A0D" w:rsidRPr="00650AD2" w:rsidRDefault="00052A0D" w:rsidP="00052A0D">
      <w:pPr>
        <w:numPr>
          <w:ilvl w:val="0"/>
          <w:numId w:val="29"/>
        </w:numPr>
      </w:pPr>
      <w:r w:rsidRPr="00650AD2">
        <w:t>В данном случае MSE может быть полезной, если в прогнозах бывают сильные отклонения, которые критично выявлять.</w:t>
      </w:r>
    </w:p>
    <w:p w14:paraId="112269EC" w14:textId="77777777" w:rsidR="00052A0D" w:rsidRPr="00650AD2" w:rsidRDefault="00052A0D" w:rsidP="00052A0D">
      <w:r w:rsidRPr="00650AD2">
        <w:t>Шаг 5. Предложения по улучшению модели</w:t>
      </w:r>
    </w:p>
    <w:p w14:paraId="70464CC3" w14:textId="77777777" w:rsidR="00052A0D" w:rsidRPr="00650AD2" w:rsidRDefault="00052A0D" w:rsidP="00052A0D">
      <w:pPr>
        <w:numPr>
          <w:ilvl w:val="0"/>
          <w:numId w:val="30"/>
        </w:numPr>
      </w:pPr>
      <w:r w:rsidRPr="00650AD2">
        <w:t>Добавить больше факторов в модель, влияющих на спрос (например, сезонность, маркетинговые акции).</w:t>
      </w:r>
    </w:p>
    <w:p w14:paraId="53FBC05C" w14:textId="77777777" w:rsidR="00052A0D" w:rsidRPr="00650AD2" w:rsidRDefault="00052A0D" w:rsidP="00052A0D">
      <w:pPr>
        <w:numPr>
          <w:ilvl w:val="0"/>
          <w:numId w:val="30"/>
        </w:numPr>
      </w:pPr>
      <w:r w:rsidRPr="00650AD2">
        <w:t>Использовать сглаживание (экспоненциальное сглаживание или скользящее среднее) для улучшения предсказаний.</w:t>
      </w:r>
    </w:p>
    <w:p w14:paraId="7C0F7C6F" w14:textId="77777777" w:rsidR="00052A0D" w:rsidRPr="00650AD2" w:rsidRDefault="00052A0D" w:rsidP="00052A0D">
      <w:pPr>
        <w:numPr>
          <w:ilvl w:val="0"/>
          <w:numId w:val="30"/>
        </w:numPr>
      </w:pPr>
      <w:r w:rsidRPr="00650AD2">
        <w:t xml:space="preserve">Попробовать другую модель, например, </w:t>
      </w:r>
      <w:proofErr w:type="spellStart"/>
      <w:r w:rsidRPr="00650AD2">
        <w:t>ARIMA</w:t>
      </w:r>
      <w:proofErr w:type="spellEnd"/>
      <w:r w:rsidRPr="00650AD2">
        <w:t xml:space="preserve"> или градиентный </w:t>
      </w:r>
      <w:proofErr w:type="spellStart"/>
      <w:r w:rsidRPr="00650AD2">
        <w:t>бустинг</w:t>
      </w:r>
      <w:proofErr w:type="spellEnd"/>
      <w:r w:rsidRPr="00650AD2">
        <w:t>, если текущее прогнозирование линейно и недостаточно точное.</w:t>
      </w:r>
    </w:p>
    <w:p w14:paraId="04A41F50" w14:textId="77777777" w:rsidR="00052A0D" w:rsidRPr="003422DA" w:rsidRDefault="00052A0D" w:rsidP="003422DA"/>
    <w:p w14:paraId="074B978E" w14:textId="77777777" w:rsidR="003422DA" w:rsidRPr="003422DA" w:rsidRDefault="003422DA" w:rsidP="003422DA">
      <w:r w:rsidRPr="003422DA">
        <w:t>Критерии оценивания:</w:t>
      </w:r>
    </w:p>
    <w:p w14:paraId="7A01D77B" w14:textId="77777777" w:rsidR="003422DA" w:rsidRPr="003422DA" w:rsidRDefault="003422DA" w:rsidP="003422DA">
      <w:pPr>
        <w:numPr>
          <w:ilvl w:val="0"/>
          <w:numId w:val="27"/>
        </w:numPr>
      </w:pPr>
      <w:r w:rsidRPr="003422DA">
        <w:t>Корректность расчетов MAE и MSE.</w:t>
      </w:r>
    </w:p>
    <w:p w14:paraId="33B49307" w14:textId="77777777" w:rsidR="003422DA" w:rsidRPr="003422DA" w:rsidRDefault="003422DA" w:rsidP="003422DA">
      <w:pPr>
        <w:numPr>
          <w:ilvl w:val="0"/>
          <w:numId w:val="27"/>
        </w:numPr>
      </w:pPr>
      <w:r w:rsidRPr="003422DA">
        <w:t>Верный анализ свойств метрик.</w:t>
      </w:r>
    </w:p>
    <w:p w14:paraId="31794B6F" w14:textId="77777777" w:rsidR="003422DA" w:rsidRPr="003422DA" w:rsidRDefault="003422DA" w:rsidP="003422DA">
      <w:pPr>
        <w:numPr>
          <w:ilvl w:val="0"/>
          <w:numId w:val="27"/>
        </w:numPr>
      </w:pPr>
      <w:r w:rsidRPr="003422DA">
        <w:t>Логичность предложений по улучшению прогноза.</w:t>
      </w:r>
    </w:p>
    <w:p w14:paraId="154FBDA4" w14:textId="306F5228" w:rsidR="003422DA" w:rsidRPr="003422DA" w:rsidRDefault="003422DA" w:rsidP="003422DA">
      <w:r w:rsidRPr="003422DA">
        <w:t xml:space="preserve">Компетенции (индикаторы): </w:t>
      </w:r>
      <w:r w:rsidR="000E2C74">
        <w:t>ПК-2 (ПК-2.2)</w:t>
      </w:r>
    </w:p>
    <w:p w14:paraId="6FE961AC" w14:textId="77777777" w:rsidR="00E5147D" w:rsidRDefault="00E5147D" w:rsidP="00E5147D"/>
    <w:p w14:paraId="01FB7D25" w14:textId="77777777" w:rsidR="00865DAC" w:rsidRPr="00865DAC" w:rsidRDefault="00CB172A" w:rsidP="00865DAC">
      <w:r>
        <w:t xml:space="preserve">7. </w:t>
      </w:r>
      <w:r w:rsidR="00865DAC" w:rsidRPr="00052A0D">
        <w:rPr>
          <w:i/>
          <w:iCs/>
        </w:rPr>
        <w:t>Прочитайте текст задания. Продумайте логику и полноту ответа. Запишите развернутый и обоснованный ответ.</w:t>
      </w:r>
    </w:p>
    <w:p w14:paraId="27FCA72B" w14:textId="77777777" w:rsidR="00865DAC" w:rsidRPr="00865DAC" w:rsidRDefault="00865DAC" w:rsidP="00865DAC">
      <w:r w:rsidRPr="00865DAC">
        <w:t>Компания анализирует факторы, влияющие на уровень продаж. В ходе исследования собраны данные о количестве рекламных показов (X) и объеме продаж (Y) за 5 месяцев:</w:t>
      </w:r>
    </w:p>
    <w:p w14:paraId="22A5F557" w14:textId="77777777" w:rsidR="00865DAC" w:rsidRPr="00865DAC" w:rsidRDefault="00865DAC" w:rsidP="00865DAC">
      <w:pPr>
        <w:numPr>
          <w:ilvl w:val="0"/>
          <w:numId w:val="31"/>
        </w:numPr>
      </w:pPr>
      <w:r w:rsidRPr="00865DAC">
        <w:t>X (тыс. показов рекламы): 10, 20, 30, 40, 50</w:t>
      </w:r>
    </w:p>
    <w:p w14:paraId="53C1D77B" w14:textId="77777777" w:rsidR="00865DAC" w:rsidRPr="00865DAC" w:rsidRDefault="00865DAC" w:rsidP="00865DAC">
      <w:pPr>
        <w:numPr>
          <w:ilvl w:val="0"/>
          <w:numId w:val="31"/>
        </w:numPr>
      </w:pPr>
      <w:r w:rsidRPr="00865DAC">
        <w:t>Y (тыс. проданных единиц товара): 12, 25, 33, 45, 58</w:t>
      </w:r>
    </w:p>
    <w:p w14:paraId="4E747175" w14:textId="77777777" w:rsidR="00865DAC" w:rsidRPr="00865DAC" w:rsidRDefault="00865DAC" w:rsidP="00865DAC">
      <w:r w:rsidRPr="00865DAC">
        <w:t>Ваша задача:</w:t>
      </w:r>
    </w:p>
    <w:p w14:paraId="6431854C" w14:textId="77777777" w:rsidR="00865DAC" w:rsidRPr="00865DAC" w:rsidRDefault="00865DAC" w:rsidP="00865DAC">
      <w:pPr>
        <w:numPr>
          <w:ilvl w:val="0"/>
          <w:numId w:val="32"/>
        </w:numPr>
      </w:pPr>
      <w:r w:rsidRPr="00865DAC">
        <w:t>Рассчитать коэффициент корреляции Пирсона (r) по формуле:</w:t>
      </w:r>
    </w:p>
    <w:p w14:paraId="4ADA7E8C" w14:textId="055E6AEC" w:rsidR="00CB172A" w:rsidRDefault="0006218E" w:rsidP="00E5147D">
      <w:r w:rsidRPr="0006218E">
        <w:rPr>
          <w:noProof/>
        </w:rPr>
        <w:drawing>
          <wp:inline distT="0" distB="0" distL="0" distR="0" wp14:anchorId="1238A0DA" wp14:editId="217F78C1">
            <wp:extent cx="4229690" cy="657317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0803" w14:textId="77777777" w:rsidR="0006218E" w:rsidRPr="0006218E" w:rsidRDefault="0006218E" w:rsidP="0006218E">
      <w:pPr>
        <w:numPr>
          <w:ilvl w:val="0"/>
          <w:numId w:val="33"/>
        </w:numPr>
      </w:pPr>
      <w:r w:rsidRPr="0006218E">
        <w:t>Определить, существует ли сильная линейная зависимость между рекламными показами и продажами.</w:t>
      </w:r>
    </w:p>
    <w:p w14:paraId="6F81335A" w14:textId="77777777" w:rsidR="0006218E" w:rsidRPr="0006218E" w:rsidRDefault="0006218E" w:rsidP="0006218E">
      <w:pPr>
        <w:numPr>
          <w:ilvl w:val="0"/>
          <w:numId w:val="33"/>
        </w:numPr>
      </w:pPr>
      <w:r w:rsidRPr="0006218E">
        <w:t>Дать интерпретацию результата и оценить, можно ли использовать количество рекламных показов для прогнозирования продаж.</w:t>
      </w:r>
    </w:p>
    <w:p w14:paraId="4A9C02D9" w14:textId="77777777" w:rsidR="0006218E" w:rsidRPr="0006218E" w:rsidRDefault="0006218E" w:rsidP="0006218E">
      <w:pPr>
        <w:numPr>
          <w:ilvl w:val="0"/>
          <w:numId w:val="33"/>
        </w:numPr>
      </w:pPr>
      <w:r w:rsidRPr="0006218E">
        <w:t>Предложить, какие дополнительные факторы стоит учитывать для более точного прогнозирования.</w:t>
      </w:r>
    </w:p>
    <w:p w14:paraId="5E26221C" w14:textId="77777777" w:rsidR="0006218E" w:rsidRPr="0006218E" w:rsidRDefault="0006218E" w:rsidP="0006218E">
      <w:r w:rsidRPr="0006218E">
        <w:t>Время выполнения – 15 мин.</w:t>
      </w:r>
    </w:p>
    <w:p w14:paraId="77F77FDC" w14:textId="77777777" w:rsidR="0006218E" w:rsidRDefault="0006218E" w:rsidP="0006218E">
      <w:r w:rsidRPr="0006218E">
        <w:t>Ожидаемый результат:</w:t>
      </w:r>
    </w:p>
    <w:p w14:paraId="67C4BC9C" w14:textId="49484A02" w:rsidR="003B30EB" w:rsidRDefault="003B30EB" w:rsidP="0006218E">
      <w:r w:rsidRPr="00C33A78">
        <w:rPr>
          <w:noProof/>
        </w:rPr>
        <w:drawing>
          <wp:inline distT="0" distB="0" distL="0" distR="0" wp14:anchorId="754C00C5" wp14:editId="18B1D96E">
            <wp:extent cx="5940425" cy="25908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2BB8" w14:textId="6F5AD18B" w:rsidR="003B30EB" w:rsidRDefault="003B30EB" w:rsidP="0006218E">
      <w:r w:rsidRPr="00C33A78">
        <w:rPr>
          <w:noProof/>
        </w:rPr>
        <w:lastRenderedPageBreak/>
        <w:drawing>
          <wp:inline distT="0" distB="0" distL="0" distR="0" wp14:anchorId="0A25BD5B" wp14:editId="64DE0946">
            <wp:extent cx="5487166" cy="269595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A48A" w14:textId="08EE16CE" w:rsidR="003B30EB" w:rsidRDefault="003B30EB" w:rsidP="0006218E">
      <w:r w:rsidRPr="003437F7">
        <w:rPr>
          <w:noProof/>
        </w:rPr>
        <w:drawing>
          <wp:inline distT="0" distB="0" distL="0" distR="0" wp14:anchorId="30ED8992" wp14:editId="04CB98CE">
            <wp:extent cx="5940425" cy="36937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5875" w14:textId="04F3EE67" w:rsidR="003B30EB" w:rsidRPr="0006218E" w:rsidRDefault="003B30EB" w:rsidP="0006218E">
      <w:r w:rsidRPr="003437F7">
        <w:rPr>
          <w:noProof/>
        </w:rPr>
        <w:drawing>
          <wp:inline distT="0" distB="0" distL="0" distR="0" wp14:anchorId="1D0D99B8" wp14:editId="20FB85CA">
            <wp:extent cx="5940425" cy="18503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5E78" w14:textId="77777777" w:rsidR="0006218E" w:rsidRPr="0006218E" w:rsidRDefault="0006218E" w:rsidP="0006218E">
      <w:r w:rsidRPr="0006218E">
        <w:t>Критерии оценивания:</w:t>
      </w:r>
    </w:p>
    <w:p w14:paraId="2097F54B" w14:textId="77777777" w:rsidR="0006218E" w:rsidRPr="0006218E" w:rsidRDefault="0006218E" w:rsidP="0006218E">
      <w:pPr>
        <w:numPr>
          <w:ilvl w:val="0"/>
          <w:numId w:val="35"/>
        </w:numPr>
      </w:pPr>
      <w:r w:rsidRPr="0006218E">
        <w:t>Корректность расчета r.</w:t>
      </w:r>
    </w:p>
    <w:p w14:paraId="00AA049C" w14:textId="77777777" w:rsidR="0006218E" w:rsidRPr="0006218E" w:rsidRDefault="0006218E" w:rsidP="0006218E">
      <w:pPr>
        <w:numPr>
          <w:ilvl w:val="0"/>
          <w:numId w:val="35"/>
        </w:numPr>
      </w:pPr>
      <w:r w:rsidRPr="0006218E">
        <w:t>Грамотный анализ корреляции.</w:t>
      </w:r>
    </w:p>
    <w:p w14:paraId="157F774B" w14:textId="77777777" w:rsidR="0006218E" w:rsidRPr="0006218E" w:rsidRDefault="0006218E" w:rsidP="0006218E">
      <w:pPr>
        <w:numPr>
          <w:ilvl w:val="0"/>
          <w:numId w:val="35"/>
        </w:numPr>
      </w:pPr>
      <w:r w:rsidRPr="0006218E">
        <w:t>Логичность предложений по улучшению прогноза.</w:t>
      </w:r>
    </w:p>
    <w:p w14:paraId="56102893" w14:textId="22B85F64" w:rsidR="0006218E" w:rsidRPr="0006218E" w:rsidRDefault="0006218E" w:rsidP="0006218E">
      <w:r w:rsidRPr="0006218E">
        <w:lastRenderedPageBreak/>
        <w:t xml:space="preserve">Компетенции (индикаторы): </w:t>
      </w:r>
      <w:r w:rsidR="000E2C74">
        <w:t>ПК-2 (ПК-2.2)</w:t>
      </w:r>
    </w:p>
    <w:p w14:paraId="31B360F4" w14:textId="4A9B2031" w:rsidR="003437F7" w:rsidRDefault="003437F7" w:rsidP="00E5147D"/>
    <w:p w14:paraId="0F273395" w14:textId="77777777" w:rsidR="003E53F9" w:rsidRPr="003E53F9" w:rsidRDefault="003E53F9" w:rsidP="003E53F9">
      <w:r>
        <w:t xml:space="preserve">8. </w:t>
      </w:r>
      <w:r w:rsidRPr="003E53F9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3E53F9">
        <w:t>.</w:t>
      </w:r>
    </w:p>
    <w:p w14:paraId="6DF29B7D" w14:textId="77777777" w:rsidR="003E53F9" w:rsidRPr="003E53F9" w:rsidRDefault="003E53F9" w:rsidP="003E53F9">
      <w:r w:rsidRPr="003E53F9">
        <w:t>Компания хочет сегментировать своих клиентов на основе их покупательского поведения. Для этого собраны данные о среднемесячных тратах (X, тыс. руб.) и частоте покупок (Y, количество покупок в месяц) у 5 клиентов:</w:t>
      </w:r>
    </w:p>
    <w:p w14:paraId="0F440BBD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1: (5, 2)</w:t>
      </w:r>
    </w:p>
    <w:p w14:paraId="408318EB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2: (8, 3)</w:t>
      </w:r>
    </w:p>
    <w:p w14:paraId="005FBF40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3: (25, 7)</w:t>
      </w:r>
    </w:p>
    <w:p w14:paraId="74389F7D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4: (30, 8)</w:t>
      </w:r>
    </w:p>
    <w:p w14:paraId="3B4B62D1" w14:textId="77777777" w:rsidR="003E53F9" w:rsidRPr="003E53F9" w:rsidRDefault="003E53F9" w:rsidP="003E53F9">
      <w:pPr>
        <w:numPr>
          <w:ilvl w:val="0"/>
          <w:numId w:val="36"/>
        </w:numPr>
      </w:pPr>
      <w:r w:rsidRPr="003E53F9">
        <w:t>Клиент 5: (28, 9)</w:t>
      </w:r>
    </w:p>
    <w:p w14:paraId="561ABD12" w14:textId="77777777" w:rsidR="003E53F9" w:rsidRPr="003E53F9" w:rsidRDefault="003E53F9" w:rsidP="003E53F9">
      <w:r w:rsidRPr="003E53F9">
        <w:t>Компания решила использовать метод K-</w:t>
      </w:r>
      <w:proofErr w:type="spellStart"/>
      <w:r w:rsidRPr="003E53F9">
        <w:t>means</w:t>
      </w:r>
      <w:proofErr w:type="spellEnd"/>
      <w:r w:rsidRPr="003E53F9">
        <w:t xml:space="preserve"> и задать количество кластеров K = 2.</w:t>
      </w:r>
    </w:p>
    <w:p w14:paraId="5AD450E0" w14:textId="77777777" w:rsidR="003E53F9" w:rsidRPr="003E53F9" w:rsidRDefault="003E53F9" w:rsidP="003E53F9">
      <w:r w:rsidRPr="003E53F9">
        <w:t>Ваша задача:</w:t>
      </w:r>
    </w:p>
    <w:p w14:paraId="1E2F8C73" w14:textId="77777777" w:rsidR="003E53F9" w:rsidRPr="003E53F9" w:rsidRDefault="003E53F9" w:rsidP="003E53F9">
      <w:pPr>
        <w:numPr>
          <w:ilvl w:val="0"/>
          <w:numId w:val="37"/>
        </w:numPr>
      </w:pPr>
      <w:r w:rsidRPr="003E53F9">
        <w:t>Выбрать начальные центроиды кластеров (например, Клиент 1 и Клиент 3).</w:t>
      </w:r>
    </w:p>
    <w:p w14:paraId="212BE0E9" w14:textId="77777777" w:rsidR="003E53F9" w:rsidRPr="003E53F9" w:rsidRDefault="003E53F9" w:rsidP="003E53F9">
      <w:pPr>
        <w:numPr>
          <w:ilvl w:val="0"/>
          <w:numId w:val="37"/>
        </w:numPr>
      </w:pPr>
      <w:r w:rsidRPr="003E53F9">
        <w:t>Рассчитать евклидово расстояние от каждого клиента до центроидов по формуле:</w:t>
      </w:r>
    </w:p>
    <w:p w14:paraId="65196140" w14:textId="19B4A2BD" w:rsidR="003437F7" w:rsidRDefault="00F67E2F" w:rsidP="00E5147D">
      <w:r w:rsidRPr="00F67E2F">
        <w:rPr>
          <w:noProof/>
        </w:rPr>
        <w:drawing>
          <wp:inline distT="0" distB="0" distL="0" distR="0" wp14:anchorId="41D3DA4B" wp14:editId="776A3A79">
            <wp:extent cx="2600688" cy="40010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D94F" w14:textId="77777777" w:rsidR="00F67E2F" w:rsidRPr="00F67E2F" w:rsidRDefault="00F67E2F" w:rsidP="00F67E2F">
      <w:pPr>
        <w:numPr>
          <w:ilvl w:val="0"/>
          <w:numId w:val="38"/>
        </w:numPr>
      </w:pPr>
      <w:r w:rsidRPr="00F67E2F">
        <w:t>Назначить клиентов к ближайшему кластеру.</w:t>
      </w:r>
    </w:p>
    <w:p w14:paraId="57A08A08" w14:textId="77777777" w:rsidR="00F67E2F" w:rsidRPr="00F67E2F" w:rsidRDefault="00F67E2F" w:rsidP="00F67E2F">
      <w:pPr>
        <w:numPr>
          <w:ilvl w:val="0"/>
          <w:numId w:val="38"/>
        </w:numPr>
      </w:pPr>
      <w:r w:rsidRPr="00F67E2F">
        <w:t>Пересчитать новые координаты центроидов.</w:t>
      </w:r>
    </w:p>
    <w:p w14:paraId="44DC490C" w14:textId="77777777" w:rsidR="00F67E2F" w:rsidRPr="00F67E2F" w:rsidRDefault="00F67E2F" w:rsidP="00F67E2F">
      <w:pPr>
        <w:numPr>
          <w:ilvl w:val="0"/>
          <w:numId w:val="38"/>
        </w:numPr>
      </w:pPr>
      <w:r w:rsidRPr="00F67E2F">
        <w:t>Сделать вывод о сформированных кластерах.</w:t>
      </w:r>
    </w:p>
    <w:p w14:paraId="51EB19AA" w14:textId="77777777" w:rsidR="00F67E2F" w:rsidRPr="00F67E2F" w:rsidRDefault="00F67E2F" w:rsidP="00F67E2F">
      <w:r w:rsidRPr="00F67E2F">
        <w:t>Время выполнения – 15 мин.</w:t>
      </w:r>
    </w:p>
    <w:p w14:paraId="09FD3F1E" w14:textId="6761FCEE" w:rsidR="00F67E2F" w:rsidRDefault="00F67E2F" w:rsidP="00721568">
      <w:r w:rsidRPr="00F67E2F">
        <w:t>Ожидаемый результат:</w:t>
      </w:r>
    </w:p>
    <w:p w14:paraId="3A0E2052" w14:textId="4AFAC3B4" w:rsidR="00721568" w:rsidRDefault="00721568" w:rsidP="00721568">
      <w:r w:rsidRPr="007432AA">
        <w:rPr>
          <w:noProof/>
        </w:rPr>
        <w:lastRenderedPageBreak/>
        <w:drawing>
          <wp:inline distT="0" distB="0" distL="0" distR="0" wp14:anchorId="1132A909" wp14:editId="10018FF8">
            <wp:extent cx="5940425" cy="41973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7938" w14:textId="5DBF8631" w:rsidR="00721568" w:rsidRDefault="00721568" w:rsidP="00721568">
      <w:r w:rsidRPr="005F327F">
        <w:rPr>
          <w:noProof/>
        </w:rPr>
        <w:drawing>
          <wp:inline distT="0" distB="0" distL="0" distR="0" wp14:anchorId="178BDD2C" wp14:editId="6C451C7C">
            <wp:extent cx="5940425" cy="39903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4318" w14:textId="49AA099E" w:rsidR="00C4149F" w:rsidRDefault="00C4149F" w:rsidP="00721568">
      <w:r w:rsidRPr="005F327F">
        <w:rPr>
          <w:noProof/>
        </w:rPr>
        <w:lastRenderedPageBreak/>
        <w:drawing>
          <wp:inline distT="0" distB="0" distL="0" distR="0" wp14:anchorId="1B3FBFF4" wp14:editId="77B3A70A">
            <wp:extent cx="5887272" cy="4334480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CB79" w14:textId="77777777" w:rsidR="00C4149F" w:rsidRPr="00385391" w:rsidRDefault="00C4149F" w:rsidP="00C4149F">
      <w:r w:rsidRPr="00385391">
        <w:t>Шаг 5. Вывод</w:t>
      </w:r>
    </w:p>
    <w:p w14:paraId="68FE9EEC" w14:textId="77777777" w:rsidR="00C4149F" w:rsidRPr="00385391" w:rsidRDefault="00C4149F" w:rsidP="00C4149F">
      <w:pPr>
        <w:numPr>
          <w:ilvl w:val="0"/>
          <w:numId w:val="41"/>
        </w:numPr>
      </w:pPr>
      <w:r w:rsidRPr="00385391">
        <w:t>Результаты кластеризации показывают, что клиенты разделены на две группы:</w:t>
      </w:r>
    </w:p>
    <w:p w14:paraId="0B23A5E5" w14:textId="77777777" w:rsidR="00C4149F" w:rsidRPr="00385391" w:rsidRDefault="00C4149F" w:rsidP="00C4149F">
      <w:pPr>
        <w:numPr>
          <w:ilvl w:val="1"/>
          <w:numId w:val="41"/>
        </w:numPr>
      </w:pPr>
      <w:r w:rsidRPr="00385391">
        <w:t>Кластер 1 (меньшие траты, редкие покупки)</w:t>
      </w:r>
    </w:p>
    <w:p w14:paraId="719FF3B7" w14:textId="77777777" w:rsidR="00C4149F" w:rsidRPr="00385391" w:rsidRDefault="00C4149F" w:rsidP="00C4149F">
      <w:pPr>
        <w:numPr>
          <w:ilvl w:val="1"/>
          <w:numId w:val="41"/>
        </w:numPr>
      </w:pPr>
      <w:r w:rsidRPr="00385391">
        <w:t>Кластер 2 (высокие траты, частые покупки)</w:t>
      </w:r>
    </w:p>
    <w:p w14:paraId="2055B628" w14:textId="77777777" w:rsidR="00C4149F" w:rsidRPr="00385391" w:rsidRDefault="00C4149F" w:rsidP="00C4149F">
      <w:pPr>
        <w:numPr>
          <w:ilvl w:val="0"/>
          <w:numId w:val="41"/>
        </w:numPr>
      </w:pPr>
      <w:r w:rsidRPr="00385391">
        <w:t>Пересчет центроидов показал, что центры кластеров немного сместились, но основные группы сохранились.</w:t>
      </w:r>
    </w:p>
    <w:p w14:paraId="1339EDFB" w14:textId="77777777" w:rsidR="00C4149F" w:rsidRPr="00385391" w:rsidRDefault="00C4149F" w:rsidP="00C4149F">
      <w:pPr>
        <w:numPr>
          <w:ilvl w:val="0"/>
          <w:numId w:val="41"/>
        </w:numPr>
      </w:pPr>
      <w:r w:rsidRPr="00385391">
        <w:t>Использование:</w:t>
      </w:r>
    </w:p>
    <w:p w14:paraId="306B7AAB" w14:textId="77777777" w:rsidR="00C4149F" w:rsidRPr="00385391" w:rsidRDefault="00C4149F" w:rsidP="00C4149F">
      <w:pPr>
        <w:numPr>
          <w:ilvl w:val="1"/>
          <w:numId w:val="41"/>
        </w:numPr>
      </w:pPr>
      <w:r w:rsidRPr="00385391">
        <w:t>Можно применять эту кластеризацию для персонализированного маркетинга (например, предлагать скидки клиентам второго кластера).</w:t>
      </w:r>
    </w:p>
    <w:p w14:paraId="264DCCB6" w14:textId="77777777" w:rsidR="00C4149F" w:rsidRPr="00385391" w:rsidRDefault="00C4149F" w:rsidP="00C4149F">
      <w:pPr>
        <w:numPr>
          <w:ilvl w:val="1"/>
          <w:numId w:val="41"/>
        </w:numPr>
      </w:pPr>
      <w:r w:rsidRPr="00385391">
        <w:t>Можно тестировать разные K для оптимального разбиения клиентов.</w:t>
      </w:r>
    </w:p>
    <w:p w14:paraId="536B0C15" w14:textId="77777777" w:rsidR="00F67E2F" w:rsidRPr="00F67E2F" w:rsidRDefault="00F67E2F" w:rsidP="00F67E2F">
      <w:r w:rsidRPr="00F67E2F">
        <w:t>Критерии оценивания:</w:t>
      </w:r>
    </w:p>
    <w:p w14:paraId="4CBB6595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>Корректность расчетов расстояний.</w:t>
      </w:r>
    </w:p>
    <w:p w14:paraId="4C34EACE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>Верное распределение клиентов по кластерам.</w:t>
      </w:r>
    </w:p>
    <w:p w14:paraId="2520CD56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 xml:space="preserve">Грамотное </w:t>
      </w:r>
      <w:proofErr w:type="spellStart"/>
      <w:r w:rsidRPr="00F67E2F">
        <w:t>пересчитывание</w:t>
      </w:r>
      <w:proofErr w:type="spellEnd"/>
      <w:r w:rsidRPr="00F67E2F">
        <w:t xml:space="preserve"> </w:t>
      </w:r>
      <w:proofErr w:type="spellStart"/>
      <w:r w:rsidRPr="00F67E2F">
        <w:t>центроидов</w:t>
      </w:r>
      <w:proofErr w:type="spellEnd"/>
      <w:r w:rsidRPr="00F67E2F">
        <w:t>.</w:t>
      </w:r>
    </w:p>
    <w:p w14:paraId="76721050" w14:textId="77777777" w:rsidR="00F67E2F" w:rsidRPr="00F67E2F" w:rsidRDefault="00F67E2F" w:rsidP="00F67E2F">
      <w:pPr>
        <w:numPr>
          <w:ilvl w:val="0"/>
          <w:numId w:val="40"/>
        </w:numPr>
      </w:pPr>
      <w:r w:rsidRPr="00F67E2F">
        <w:t>Логичность интерпретации результатов.</w:t>
      </w:r>
    </w:p>
    <w:p w14:paraId="10E8D67C" w14:textId="5607ED3E" w:rsidR="00F67E2F" w:rsidRPr="00F67E2F" w:rsidRDefault="00F67E2F" w:rsidP="00F67E2F">
      <w:r w:rsidRPr="00F67E2F">
        <w:t xml:space="preserve">Компетенции (индикаторы): </w:t>
      </w:r>
      <w:r w:rsidR="000E2C74">
        <w:t>ПК-2 (ПК-2.2)</w:t>
      </w:r>
    </w:p>
    <w:p w14:paraId="4E50C060" w14:textId="77777777" w:rsidR="00C4149F" w:rsidRDefault="00C4149F" w:rsidP="007265D9"/>
    <w:p w14:paraId="6ECBD70F" w14:textId="46AF4E04" w:rsidR="007265D9" w:rsidRPr="007265D9" w:rsidRDefault="00BE54D9" w:rsidP="007265D9">
      <w:r>
        <w:t>9</w:t>
      </w:r>
      <w:r w:rsidRPr="007265D9">
        <w:t xml:space="preserve">. </w:t>
      </w:r>
      <w:r w:rsidR="007265D9" w:rsidRPr="007265D9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7265D9" w:rsidRPr="007265D9">
        <w:t>.</w:t>
      </w:r>
    </w:p>
    <w:p w14:paraId="1D063B8F" w14:textId="77777777" w:rsidR="007265D9" w:rsidRPr="007265D9" w:rsidRDefault="007265D9" w:rsidP="007265D9">
      <w:r w:rsidRPr="007265D9">
        <w:lastRenderedPageBreak/>
        <w:t>Компания анализирует данные о покупках для выявления ассоциативных правил и повышения эффективности товарных рекомендаций. В ходе анализа транзакций за месяц было выявлено:</w:t>
      </w:r>
    </w:p>
    <w:p w14:paraId="1327A003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Общее количество транзакций: 1000</w:t>
      </w:r>
    </w:p>
    <w:p w14:paraId="72325C5E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Число транзакций с товаром A: 400</w:t>
      </w:r>
    </w:p>
    <w:p w14:paraId="110E74B8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Число транзакций с товаром B: 300</w:t>
      </w:r>
    </w:p>
    <w:p w14:paraId="72A05FFA" w14:textId="77777777" w:rsidR="007265D9" w:rsidRPr="007265D9" w:rsidRDefault="007265D9" w:rsidP="007265D9">
      <w:pPr>
        <w:numPr>
          <w:ilvl w:val="0"/>
          <w:numId w:val="42"/>
        </w:numPr>
      </w:pPr>
      <w:r w:rsidRPr="007265D9">
        <w:t>Число транзакций, содержащих одновременно товары A и B: 200</w:t>
      </w:r>
    </w:p>
    <w:p w14:paraId="0D8EEF50" w14:textId="77777777" w:rsidR="007265D9" w:rsidRPr="007265D9" w:rsidRDefault="007265D9" w:rsidP="007265D9">
      <w:r w:rsidRPr="007265D9">
        <w:t>Ваша задача:</w:t>
      </w:r>
    </w:p>
    <w:p w14:paraId="3F7F7C58" w14:textId="77777777" w:rsidR="007265D9" w:rsidRPr="007265D9" w:rsidRDefault="007265D9" w:rsidP="007265D9">
      <w:pPr>
        <w:numPr>
          <w:ilvl w:val="0"/>
          <w:numId w:val="43"/>
        </w:numPr>
      </w:pPr>
      <w:r w:rsidRPr="007265D9">
        <w:t xml:space="preserve">Рассчитать поддержку (Support) правила </w:t>
      </w:r>
      <w:proofErr w:type="spellStart"/>
      <w:r w:rsidRPr="007265D9">
        <w:t>A→BA</w:t>
      </w:r>
      <w:proofErr w:type="spellEnd"/>
      <w:r w:rsidRPr="007265D9">
        <w:t xml:space="preserve"> \</w:t>
      </w:r>
      <w:proofErr w:type="spellStart"/>
      <w:r w:rsidRPr="007265D9">
        <w:t>rightarrow</w:t>
      </w:r>
      <w:proofErr w:type="spellEnd"/>
      <w:r w:rsidRPr="007265D9">
        <w:t xml:space="preserve"> </w:t>
      </w:r>
      <w:proofErr w:type="spellStart"/>
      <w:r w:rsidRPr="007265D9">
        <w:t>BA→B</w:t>
      </w:r>
      <w:proofErr w:type="spellEnd"/>
      <w:r w:rsidRPr="007265D9">
        <w:t xml:space="preserve"> по формуле:</w:t>
      </w:r>
    </w:p>
    <w:p w14:paraId="1B465987" w14:textId="64419345" w:rsidR="005F327F" w:rsidRDefault="00BC3BA6" w:rsidP="00E5147D">
      <w:r w:rsidRPr="00BC3BA6">
        <w:rPr>
          <w:noProof/>
        </w:rPr>
        <w:drawing>
          <wp:inline distT="0" distB="0" distL="0" distR="0" wp14:anchorId="42BBAE4F" wp14:editId="351AEA49">
            <wp:extent cx="4315427" cy="5715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1FC3" w14:textId="4A0100CC" w:rsidR="00BC3BA6" w:rsidRDefault="00BC3BA6" w:rsidP="00BC3BA6">
      <w:pPr>
        <w:pStyle w:val="a7"/>
        <w:numPr>
          <w:ilvl w:val="0"/>
          <w:numId w:val="43"/>
        </w:numPr>
      </w:pPr>
      <w:r w:rsidRPr="00BC3BA6">
        <w:t>Рассчитать уверенность (</w:t>
      </w:r>
      <w:proofErr w:type="spellStart"/>
      <w:r w:rsidRPr="00BC3BA6">
        <w:t>Confidence</w:t>
      </w:r>
      <w:proofErr w:type="spellEnd"/>
      <w:r w:rsidRPr="00BC3BA6">
        <w:t>) по формуле:</w:t>
      </w:r>
    </w:p>
    <w:p w14:paraId="2F03EB2C" w14:textId="06767CE2" w:rsidR="00BC3BA6" w:rsidRDefault="00805A40" w:rsidP="00E5147D">
      <w:r w:rsidRPr="00805A40">
        <w:rPr>
          <w:noProof/>
        </w:rPr>
        <w:drawing>
          <wp:inline distT="0" distB="0" distL="0" distR="0" wp14:anchorId="0AA1B123" wp14:editId="781546AE">
            <wp:extent cx="4686954" cy="581106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79A3" w14:textId="77777777" w:rsidR="00805A40" w:rsidRPr="00805A40" w:rsidRDefault="00805A40" w:rsidP="00805A40">
      <w:pPr>
        <w:numPr>
          <w:ilvl w:val="0"/>
          <w:numId w:val="44"/>
        </w:numPr>
      </w:pPr>
      <w:r w:rsidRPr="00805A40">
        <w:t>Определить, является ли правило информативным (например, уверенность выше 50% указывает на сильную связь).</w:t>
      </w:r>
    </w:p>
    <w:p w14:paraId="1E1E33BD" w14:textId="77777777" w:rsidR="00805A40" w:rsidRPr="00805A40" w:rsidRDefault="00805A40" w:rsidP="00805A40">
      <w:pPr>
        <w:numPr>
          <w:ilvl w:val="0"/>
          <w:numId w:val="44"/>
        </w:numPr>
      </w:pPr>
      <w:r w:rsidRPr="00805A40">
        <w:t>Предложить, как использовать полученные данные для повышения продаж.</w:t>
      </w:r>
    </w:p>
    <w:p w14:paraId="07B3A51E" w14:textId="77777777" w:rsidR="00805A40" w:rsidRPr="00805A40" w:rsidRDefault="00805A40" w:rsidP="00805A40">
      <w:r w:rsidRPr="00805A40">
        <w:t>Время выполнения – 15 мин.</w:t>
      </w:r>
    </w:p>
    <w:p w14:paraId="11D22001" w14:textId="77777777" w:rsidR="00805A40" w:rsidRDefault="00805A40" w:rsidP="00805A40">
      <w:r w:rsidRPr="00805A40">
        <w:t>Ожидаемый результат:</w:t>
      </w:r>
    </w:p>
    <w:p w14:paraId="096219BA" w14:textId="5FBAD576" w:rsidR="00616669" w:rsidRDefault="00616669" w:rsidP="00805A40">
      <w:r w:rsidRPr="00194EE3">
        <w:rPr>
          <w:noProof/>
        </w:rPr>
        <w:drawing>
          <wp:inline distT="0" distB="0" distL="0" distR="0" wp14:anchorId="1D9C06B5" wp14:editId="15EB8246">
            <wp:extent cx="5940425" cy="32778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8190" w14:textId="77777777" w:rsidR="00616669" w:rsidRPr="00650AD2" w:rsidRDefault="00616669" w:rsidP="00616669">
      <w:r w:rsidRPr="00650AD2">
        <w:t>Шаг 4. Как использовать данные для бизнеса?</w:t>
      </w:r>
    </w:p>
    <w:p w14:paraId="3CE46BAC" w14:textId="77777777" w:rsidR="00616669" w:rsidRPr="00650AD2" w:rsidRDefault="00616669" w:rsidP="00616669">
      <w:pPr>
        <w:numPr>
          <w:ilvl w:val="0"/>
          <w:numId w:val="47"/>
        </w:numPr>
      </w:pPr>
      <w:r w:rsidRPr="00650AD2">
        <w:t>Кросс-продажи — можно предлагать товар B со скидкой клиентам, покупающим товар A.</w:t>
      </w:r>
    </w:p>
    <w:p w14:paraId="220370B7" w14:textId="77777777" w:rsidR="00616669" w:rsidRPr="00650AD2" w:rsidRDefault="00616669" w:rsidP="00616669">
      <w:pPr>
        <w:numPr>
          <w:ilvl w:val="0"/>
          <w:numId w:val="47"/>
        </w:numPr>
      </w:pPr>
      <w:r w:rsidRPr="00650AD2">
        <w:t>Расположение товаров — разместить товары A и B рядом для увеличения вероятности совместной покупки.</w:t>
      </w:r>
    </w:p>
    <w:p w14:paraId="7907DE0A" w14:textId="77777777" w:rsidR="00616669" w:rsidRPr="00650AD2" w:rsidRDefault="00616669" w:rsidP="00616669">
      <w:pPr>
        <w:numPr>
          <w:ilvl w:val="0"/>
          <w:numId w:val="47"/>
        </w:numPr>
      </w:pPr>
      <w:r w:rsidRPr="00650AD2">
        <w:lastRenderedPageBreak/>
        <w:t>Рекомендательные системы — в интернет-магазинах показывать B в блоке «С этим товаром также покупают».</w:t>
      </w:r>
    </w:p>
    <w:p w14:paraId="3DDE235D" w14:textId="77777777" w:rsidR="00616669" w:rsidRPr="00650AD2" w:rsidRDefault="00616669" w:rsidP="00616669">
      <w:pPr>
        <w:numPr>
          <w:ilvl w:val="0"/>
          <w:numId w:val="47"/>
        </w:numPr>
      </w:pPr>
      <w:r w:rsidRPr="00650AD2">
        <w:t>Персонализированные предложения — отправлять клиентам, купившим A, специальные предложения на B.</w:t>
      </w:r>
    </w:p>
    <w:p w14:paraId="2AD8F478" w14:textId="77777777" w:rsidR="00805A40" w:rsidRPr="00650AD2" w:rsidRDefault="00805A40" w:rsidP="00805A40">
      <w:r w:rsidRPr="00650AD2">
        <w:t>Критерии оценивания:</w:t>
      </w:r>
    </w:p>
    <w:p w14:paraId="6027723D" w14:textId="77777777" w:rsidR="00805A40" w:rsidRPr="00650AD2" w:rsidRDefault="00805A40" w:rsidP="00805A40">
      <w:pPr>
        <w:numPr>
          <w:ilvl w:val="0"/>
          <w:numId w:val="46"/>
        </w:numPr>
      </w:pPr>
      <w:r w:rsidRPr="00650AD2">
        <w:t>Корректность расчетов поддержки и уверенности.</w:t>
      </w:r>
    </w:p>
    <w:p w14:paraId="64567569" w14:textId="77777777" w:rsidR="00805A40" w:rsidRPr="00650AD2" w:rsidRDefault="00805A40" w:rsidP="00805A40">
      <w:pPr>
        <w:numPr>
          <w:ilvl w:val="0"/>
          <w:numId w:val="46"/>
        </w:numPr>
      </w:pPr>
      <w:r w:rsidRPr="00650AD2">
        <w:t>Верное определение силы ассоциации.</w:t>
      </w:r>
    </w:p>
    <w:p w14:paraId="63E32285" w14:textId="77777777" w:rsidR="00805A40" w:rsidRPr="00650AD2" w:rsidRDefault="00805A40" w:rsidP="00805A40">
      <w:pPr>
        <w:numPr>
          <w:ilvl w:val="0"/>
          <w:numId w:val="46"/>
        </w:numPr>
      </w:pPr>
      <w:r w:rsidRPr="00650AD2">
        <w:t>Логичность предложений по применению результатов.</w:t>
      </w:r>
    </w:p>
    <w:p w14:paraId="1BB03F4E" w14:textId="76EED097" w:rsidR="00805A40" w:rsidRPr="00650AD2" w:rsidRDefault="00805A40" w:rsidP="00805A40">
      <w:r w:rsidRPr="00650AD2">
        <w:t xml:space="preserve">Компетенции (индикаторы): </w:t>
      </w:r>
      <w:r w:rsidR="000E2C74" w:rsidRPr="00650AD2">
        <w:t>ПК-2 (ПК-2.2)</w:t>
      </w:r>
    </w:p>
    <w:p w14:paraId="12AFE53F" w14:textId="77777777" w:rsidR="00D70EC9" w:rsidRDefault="00D70EC9" w:rsidP="00D70EC9"/>
    <w:p w14:paraId="2A5E4455" w14:textId="1216E084" w:rsidR="00D70EC9" w:rsidRPr="00D70EC9" w:rsidRDefault="00194EE3" w:rsidP="00D70EC9">
      <w:r>
        <w:t xml:space="preserve">10. </w:t>
      </w:r>
      <w:r w:rsidR="00D70EC9" w:rsidRPr="00D70EC9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D70EC9" w:rsidRPr="00D70EC9">
        <w:t>.</w:t>
      </w:r>
    </w:p>
    <w:p w14:paraId="7D70483E" w14:textId="77777777" w:rsidR="00D70EC9" w:rsidRPr="00D70EC9" w:rsidRDefault="00D70EC9" w:rsidP="00D70EC9">
      <w:r w:rsidRPr="00D70EC9">
        <w:t>Компания анализирует данные о среднемесячных расходах клиентов, чтобы выявить необычные (аномальные) значения. Данные о расходах (в тыс. руб.) за 7 клиентов следующие:</w:t>
      </w:r>
    </w:p>
    <w:p w14:paraId="57906AC8" w14:textId="77777777" w:rsidR="00D70EC9" w:rsidRPr="00D70EC9" w:rsidRDefault="00D70EC9" w:rsidP="00D70EC9">
      <w:pPr>
        <w:numPr>
          <w:ilvl w:val="0"/>
          <w:numId w:val="48"/>
        </w:numPr>
      </w:pPr>
      <w:r w:rsidRPr="00D70EC9">
        <w:t>15, 18, 16, 14, 250, 17, 19</w:t>
      </w:r>
    </w:p>
    <w:p w14:paraId="5A5D6906" w14:textId="77777777" w:rsidR="00D70EC9" w:rsidRPr="00D70EC9" w:rsidRDefault="00D70EC9" w:rsidP="00D70EC9">
      <w:r w:rsidRPr="00D70EC9">
        <w:t>Выбросы определяются с помощью z-оценки, которая рассчитывается по формуле:</w:t>
      </w:r>
    </w:p>
    <w:p w14:paraId="036BE008" w14:textId="13D09FC1" w:rsidR="00BC3BA6" w:rsidRDefault="00AE3951" w:rsidP="00E5147D">
      <w:r w:rsidRPr="00AE3951">
        <w:rPr>
          <w:noProof/>
        </w:rPr>
        <w:drawing>
          <wp:inline distT="0" distB="0" distL="0" distR="0" wp14:anchorId="458D5F24" wp14:editId="5B87D27A">
            <wp:extent cx="1276528" cy="543001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B738" w14:textId="3C725157" w:rsidR="00AE3951" w:rsidRDefault="00AE3951" w:rsidP="00E5147D">
      <w:r w:rsidRPr="00AE3951">
        <w:rPr>
          <w:noProof/>
        </w:rPr>
        <w:drawing>
          <wp:inline distT="0" distB="0" distL="0" distR="0" wp14:anchorId="08A74103" wp14:editId="241D8BC2">
            <wp:extent cx="5940425" cy="3816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82F3" w14:textId="77777777" w:rsidR="00AE3951" w:rsidRPr="00AE3951" w:rsidRDefault="00AE3951" w:rsidP="00AE3951">
      <w:r w:rsidRPr="00AE3951">
        <w:t>Задание:</w:t>
      </w:r>
    </w:p>
    <w:p w14:paraId="464EABE6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Найдите среднее арифметическое выборки.</w:t>
      </w:r>
    </w:p>
    <w:p w14:paraId="532567B4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Вычислите стандартное отклонение (используйте формулу для выборки).</w:t>
      </w:r>
    </w:p>
    <w:p w14:paraId="5D08335D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Рассчитайте z-оценку для каждого значения.</w:t>
      </w:r>
    </w:p>
    <w:p w14:paraId="1EA761DC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 xml:space="preserve">Определите, какие значения являются выбросами (если </w:t>
      </w:r>
      <w:r w:rsidRPr="00AE3951">
        <w:rPr>
          <w:rFonts w:ascii="Cambria Math" w:hAnsi="Cambria Math" w:cs="Cambria Math"/>
        </w:rPr>
        <w:t>∣</w:t>
      </w:r>
      <w:r w:rsidRPr="00AE3951">
        <w:t>Z</w:t>
      </w:r>
      <w:r w:rsidRPr="00AE3951">
        <w:rPr>
          <w:rFonts w:ascii="Cambria Math" w:hAnsi="Cambria Math" w:cs="Cambria Math"/>
        </w:rPr>
        <w:t>∣</w:t>
      </w:r>
      <w:r w:rsidRPr="00AE3951">
        <w:t>&gt;2|Z</w:t>
      </w:r>
      <w:proofErr w:type="gramStart"/>
      <w:r w:rsidRPr="00AE3951">
        <w:t>| &gt;</w:t>
      </w:r>
      <w:proofErr w:type="gramEnd"/>
      <w:r w:rsidRPr="00AE3951">
        <w:t xml:space="preserve"> 2</w:t>
      </w:r>
      <w:r w:rsidRPr="00AE3951">
        <w:rPr>
          <w:rFonts w:ascii="Cambria Math" w:hAnsi="Cambria Math" w:cs="Cambria Math"/>
        </w:rPr>
        <w:t>∣</w:t>
      </w:r>
      <w:r w:rsidRPr="00AE3951">
        <w:t>Z</w:t>
      </w:r>
      <w:r w:rsidRPr="00AE3951">
        <w:rPr>
          <w:rFonts w:ascii="Cambria Math" w:hAnsi="Cambria Math" w:cs="Cambria Math"/>
        </w:rPr>
        <w:t>∣</w:t>
      </w:r>
      <w:r w:rsidRPr="00AE3951">
        <w:t>&gt;2, значение считается выбросом).</w:t>
      </w:r>
    </w:p>
    <w:p w14:paraId="1661FE0E" w14:textId="77777777" w:rsidR="00AE3951" w:rsidRPr="00AE3951" w:rsidRDefault="00AE3951" w:rsidP="00AE3951">
      <w:pPr>
        <w:numPr>
          <w:ilvl w:val="0"/>
          <w:numId w:val="49"/>
        </w:numPr>
      </w:pPr>
      <w:r w:rsidRPr="00AE3951">
        <w:t>Объясните, как можно обрабатывать выбросы в анализе данных.</w:t>
      </w:r>
    </w:p>
    <w:p w14:paraId="485C1D5A" w14:textId="77777777" w:rsidR="00AE3951" w:rsidRPr="00AE3951" w:rsidRDefault="00AE3951" w:rsidP="00AE3951">
      <w:r w:rsidRPr="00AE3951">
        <w:t>Время выполнения – 15 мин.</w:t>
      </w:r>
    </w:p>
    <w:p w14:paraId="10DEDD5D" w14:textId="77777777" w:rsidR="00AE3951" w:rsidRDefault="00AE3951" w:rsidP="00AE3951">
      <w:r w:rsidRPr="00AE3951">
        <w:t>Ожидаемый результат:</w:t>
      </w:r>
    </w:p>
    <w:p w14:paraId="280BA0D7" w14:textId="49EFCB40" w:rsidR="00616669" w:rsidRDefault="00153254" w:rsidP="00AE3951">
      <w:r w:rsidRPr="00E118E0">
        <w:rPr>
          <w:noProof/>
        </w:rPr>
        <w:drawing>
          <wp:inline distT="0" distB="0" distL="0" distR="0" wp14:anchorId="0F552A3F" wp14:editId="1C9833D9">
            <wp:extent cx="5940425" cy="2285365"/>
            <wp:effectExtent l="0" t="0" r="317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3882" w14:textId="4D7ED3F4" w:rsidR="00153254" w:rsidRDefault="00153254" w:rsidP="00AE3951">
      <w:r w:rsidRPr="00E118E0">
        <w:rPr>
          <w:noProof/>
        </w:rPr>
        <w:lastRenderedPageBreak/>
        <w:drawing>
          <wp:inline distT="0" distB="0" distL="0" distR="0" wp14:anchorId="15962809" wp14:editId="3C8AA66E">
            <wp:extent cx="3229426" cy="2657846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BBED" w14:textId="025086D6" w:rsidR="00153254" w:rsidRDefault="00153254" w:rsidP="00AE3951">
      <w:r w:rsidRPr="00053075">
        <w:rPr>
          <w:noProof/>
        </w:rPr>
        <w:drawing>
          <wp:inline distT="0" distB="0" distL="0" distR="0" wp14:anchorId="66516DD2" wp14:editId="5CEF0654">
            <wp:extent cx="5344271" cy="2048161"/>
            <wp:effectExtent l="0" t="0" r="889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13E2" w14:textId="30DC811C" w:rsidR="00197CA3" w:rsidRDefault="00197CA3" w:rsidP="00AE3951">
      <w:r w:rsidRPr="00053075">
        <w:rPr>
          <w:noProof/>
        </w:rPr>
        <w:drawing>
          <wp:inline distT="0" distB="0" distL="0" distR="0" wp14:anchorId="1651EA96" wp14:editId="5FA1470B">
            <wp:extent cx="4696480" cy="343900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B123" w14:textId="20FA5749" w:rsidR="00197CA3" w:rsidRDefault="00197CA3" w:rsidP="00AE3951">
      <w:r w:rsidRPr="001F58AA">
        <w:rPr>
          <w:noProof/>
        </w:rPr>
        <w:lastRenderedPageBreak/>
        <w:drawing>
          <wp:inline distT="0" distB="0" distL="0" distR="0" wp14:anchorId="3EF3472A" wp14:editId="15FDE037">
            <wp:extent cx="5210902" cy="1324160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CCA6" w14:textId="21F93B02" w:rsidR="00197CA3" w:rsidRDefault="00197CA3" w:rsidP="00AE3951">
      <w:r w:rsidRPr="001F58AA">
        <w:rPr>
          <w:noProof/>
        </w:rPr>
        <w:drawing>
          <wp:inline distT="0" distB="0" distL="0" distR="0" wp14:anchorId="7159914B" wp14:editId="3CBB36EF">
            <wp:extent cx="5940425" cy="1541780"/>
            <wp:effectExtent l="0" t="0" r="317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6D12" w14:textId="59AD2C22" w:rsidR="00197CA3" w:rsidRDefault="00197CA3" w:rsidP="00AE3951">
      <w:r w:rsidRPr="001F58AA">
        <w:rPr>
          <w:noProof/>
        </w:rPr>
        <w:drawing>
          <wp:inline distT="0" distB="0" distL="0" distR="0" wp14:anchorId="638309FD" wp14:editId="1DC6999A">
            <wp:extent cx="5940425" cy="11645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EE8D" w14:textId="77777777" w:rsidR="00AE3951" w:rsidRPr="00AE3951" w:rsidRDefault="00AE3951" w:rsidP="00AE3951">
      <w:r w:rsidRPr="00AE3951">
        <w:t>Критерии оценивания:</w:t>
      </w:r>
    </w:p>
    <w:p w14:paraId="44096825" w14:textId="77777777" w:rsidR="00AE3951" w:rsidRPr="00AE3951" w:rsidRDefault="00AE3951" w:rsidP="00AE3951">
      <w:pPr>
        <w:numPr>
          <w:ilvl w:val="0"/>
          <w:numId w:val="51"/>
        </w:numPr>
      </w:pPr>
      <w:r w:rsidRPr="00AE3951">
        <w:t>Корректность расчетов.</w:t>
      </w:r>
    </w:p>
    <w:p w14:paraId="37ED33E0" w14:textId="77777777" w:rsidR="00AE3951" w:rsidRPr="00AE3951" w:rsidRDefault="00AE3951" w:rsidP="00AE3951">
      <w:pPr>
        <w:numPr>
          <w:ilvl w:val="0"/>
          <w:numId w:val="51"/>
        </w:numPr>
      </w:pPr>
      <w:r w:rsidRPr="00AE3951">
        <w:t>Верное определение выбросов.</w:t>
      </w:r>
    </w:p>
    <w:p w14:paraId="21EBE973" w14:textId="77777777" w:rsidR="00AE3951" w:rsidRPr="00AE3951" w:rsidRDefault="00AE3951" w:rsidP="00AE3951">
      <w:pPr>
        <w:numPr>
          <w:ilvl w:val="0"/>
          <w:numId w:val="51"/>
        </w:numPr>
      </w:pPr>
      <w:r w:rsidRPr="00AE3951">
        <w:t>Логичность предложений по обработке выбросов.</w:t>
      </w:r>
    </w:p>
    <w:p w14:paraId="7267A8C8" w14:textId="1F1DBF0C" w:rsidR="00AE3951" w:rsidRPr="00AE3951" w:rsidRDefault="00AE3951" w:rsidP="00AE3951">
      <w:r w:rsidRPr="00AE3951">
        <w:t xml:space="preserve">Компетенции (индикаторы): </w:t>
      </w:r>
      <w:r w:rsidR="000E2C74">
        <w:t>ПК-2 (ПК-2.2)</w:t>
      </w:r>
    </w:p>
    <w:sectPr w:rsidR="00AE3951" w:rsidRPr="00AE3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25A9"/>
    <w:multiLevelType w:val="multilevel"/>
    <w:tmpl w:val="FC3C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24A53"/>
    <w:multiLevelType w:val="multilevel"/>
    <w:tmpl w:val="52A8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23FF2"/>
    <w:multiLevelType w:val="multilevel"/>
    <w:tmpl w:val="E492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14938"/>
    <w:multiLevelType w:val="multilevel"/>
    <w:tmpl w:val="80F4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EE7BE1"/>
    <w:multiLevelType w:val="multilevel"/>
    <w:tmpl w:val="5062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440F6D"/>
    <w:multiLevelType w:val="multilevel"/>
    <w:tmpl w:val="03A6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0B7A86"/>
    <w:multiLevelType w:val="multilevel"/>
    <w:tmpl w:val="5E2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C419A"/>
    <w:multiLevelType w:val="multilevel"/>
    <w:tmpl w:val="FCB665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77EB1"/>
    <w:multiLevelType w:val="multilevel"/>
    <w:tmpl w:val="513E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4E2356"/>
    <w:multiLevelType w:val="multilevel"/>
    <w:tmpl w:val="973E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892DCF"/>
    <w:multiLevelType w:val="multilevel"/>
    <w:tmpl w:val="5266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47229D"/>
    <w:multiLevelType w:val="multilevel"/>
    <w:tmpl w:val="4D08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7F0111"/>
    <w:multiLevelType w:val="multilevel"/>
    <w:tmpl w:val="0FE8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407062"/>
    <w:multiLevelType w:val="multilevel"/>
    <w:tmpl w:val="3A240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363573"/>
    <w:multiLevelType w:val="multilevel"/>
    <w:tmpl w:val="64F21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BA6BC6"/>
    <w:multiLevelType w:val="multilevel"/>
    <w:tmpl w:val="A698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991E2D"/>
    <w:multiLevelType w:val="multilevel"/>
    <w:tmpl w:val="A6D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F70C1B"/>
    <w:multiLevelType w:val="multilevel"/>
    <w:tmpl w:val="1A38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D618A"/>
    <w:multiLevelType w:val="multilevel"/>
    <w:tmpl w:val="800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9B732B"/>
    <w:multiLevelType w:val="multilevel"/>
    <w:tmpl w:val="111A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E51A12"/>
    <w:multiLevelType w:val="multilevel"/>
    <w:tmpl w:val="BEC0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8B350F"/>
    <w:multiLevelType w:val="multilevel"/>
    <w:tmpl w:val="9C7A8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761513"/>
    <w:multiLevelType w:val="multilevel"/>
    <w:tmpl w:val="4526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106202"/>
    <w:multiLevelType w:val="multilevel"/>
    <w:tmpl w:val="51E08D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6A63A4"/>
    <w:multiLevelType w:val="multilevel"/>
    <w:tmpl w:val="A38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D90DFA"/>
    <w:multiLevelType w:val="multilevel"/>
    <w:tmpl w:val="AF4E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FF2D5F"/>
    <w:multiLevelType w:val="multilevel"/>
    <w:tmpl w:val="B00E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A75FC9"/>
    <w:multiLevelType w:val="multilevel"/>
    <w:tmpl w:val="F218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3B7952"/>
    <w:multiLevelType w:val="multilevel"/>
    <w:tmpl w:val="3C76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EB0464"/>
    <w:multiLevelType w:val="multilevel"/>
    <w:tmpl w:val="464C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936A50"/>
    <w:multiLevelType w:val="multilevel"/>
    <w:tmpl w:val="90B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032234"/>
    <w:multiLevelType w:val="multilevel"/>
    <w:tmpl w:val="B3B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BB2A5A"/>
    <w:multiLevelType w:val="multilevel"/>
    <w:tmpl w:val="056C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145F3C"/>
    <w:multiLevelType w:val="multilevel"/>
    <w:tmpl w:val="7D825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F80213"/>
    <w:multiLevelType w:val="multilevel"/>
    <w:tmpl w:val="5FE42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0C73B3"/>
    <w:multiLevelType w:val="multilevel"/>
    <w:tmpl w:val="D5942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1D11AA"/>
    <w:multiLevelType w:val="multilevel"/>
    <w:tmpl w:val="B6F6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A32462"/>
    <w:multiLevelType w:val="multilevel"/>
    <w:tmpl w:val="0C2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943621"/>
    <w:multiLevelType w:val="multilevel"/>
    <w:tmpl w:val="8D28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3476DA"/>
    <w:multiLevelType w:val="multilevel"/>
    <w:tmpl w:val="A78C0F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D65C59"/>
    <w:multiLevelType w:val="multilevel"/>
    <w:tmpl w:val="FE26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800CFA"/>
    <w:multiLevelType w:val="multilevel"/>
    <w:tmpl w:val="29FAC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74004C"/>
    <w:multiLevelType w:val="multilevel"/>
    <w:tmpl w:val="2C2A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7A4C91"/>
    <w:multiLevelType w:val="multilevel"/>
    <w:tmpl w:val="1E5A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89601BF"/>
    <w:multiLevelType w:val="multilevel"/>
    <w:tmpl w:val="7C3A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C81A4E"/>
    <w:multiLevelType w:val="multilevel"/>
    <w:tmpl w:val="C12EA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371C3A"/>
    <w:multiLevelType w:val="multilevel"/>
    <w:tmpl w:val="4B82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1D675CF"/>
    <w:multiLevelType w:val="multilevel"/>
    <w:tmpl w:val="98C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80240FC"/>
    <w:multiLevelType w:val="multilevel"/>
    <w:tmpl w:val="A51E0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336F16"/>
    <w:multiLevelType w:val="multilevel"/>
    <w:tmpl w:val="F838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DDB0D36"/>
    <w:multiLevelType w:val="multilevel"/>
    <w:tmpl w:val="1E42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876631">
    <w:abstractNumId w:val="38"/>
  </w:num>
  <w:num w:numId="2" w16cid:durableId="113519315">
    <w:abstractNumId w:val="27"/>
  </w:num>
  <w:num w:numId="3" w16cid:durableId="1276405746">
    <w:abstractNumId w:val="12"/>
  </w:num>
  <w:num w:numId="4" w16cid:durableId="524443874">
    <w:abstractNumId w:val="19"/>
  </w:num>
  <w:num w:numId="5" w16cid:durableId="1859394486">
    <w:abstractNumId w:val="2"/>
  </w:num>
  <w:num w:numId="6" w16cid:durableId="2126609830">
    <w:abstractNumId w:val="31"/>
  </w:num>
  <w:num w:numId="7" w16cid:durableId="2048484090">
    <w:abstractNumId w:val="9"/>
  </w:num>
  <w:num w:numId="8" w16cid:durableId="794296709">
    <w:abstractNumId w:val="47"/>
  </w:num>
  <w:num w:numId="9" w16cid:durableId="1414938603">
    <w:abstractNumId w:val="1"/>
  </w:num>
  <w:num w:numId="10" w16cid:durableId="641159589">
    <w:abstractNumId w:val="36"/>
  </w:num>
  <w:num w:numId="11" w16cid:durableId="612984796">
    <w:abstractNumId w:val="43"/>
  </w:num>
  <w:num w:numId="12" w16cid:durableId="1536891907">
    <w:abstractNumId w:val="25"/>
  </w:num>
  <w:num w:numId="13" w16cid:durableId="162205019">
    <w:abstractNumId w:val="40"/>
  </w:num>
  <w:num w:numId="14" w16cid:durableId="1321227980">
    <w:abstractNumId w:val="16"/>
  </w:num>
  <w:num w:numId="15" w16cid:durableId="221790493">
    <w:abstractNumId w:val="32"/>
  </w:num>
  <w:num w:numId="16" w16cid:durableId="2057000225">
    <w:abstractNumId w:val="17"/>
  </w:num>
  <w:num w:numId="17" w16cid:durableId="1822843465">
    <w:abstractNumId w:val="50"/>
  </w:num>
  <w:num w:numId="18" w16cid:durableId="678311187">
    <w:abstractNumId w:val="33"/>
  </w:num>
  <w:num w:numId="19" w16cid:durableId="9530463">
    <w:abstractNumId w:val="39"/>
  </w:num>
  <w:num w:numId="20" w16cid:durableId="2020962319">
    <w:abstractNumId w:val="24"/>
  </w:num>
  <w:num w:numId="21" w16cid:durableId="300237648">
    <w:abstractNumId w:val="18"/>
  </w:num>
  <w:num w:numId="22" w16cid:durableId="1947536233">
    <w:abstractNumId w:val="8"/>
  </w:num>
  <w:num w:numId="23" w16cid:durableId="87896240">
    <w:abstractNumId w:val="42"/>
  </w:num>
  <w:num w:numId="24" w16cid:durableId="1682852583">
    <w:abstractNumId w:val="13"/>
  </w:num>
  <w:num w:numId="25" w16cid:durableId="43454198">
    <w:abstractNumId w:val="7"/>
  </w:num>
  <w:num w:numId="26" w16cid:durableId="1247228685">
    <w:abstractNumId w:val="10"/>
  </w:num>
  <w:num w:numId="27" w16cid:durableId="1266424966">
    <w:abstractNumId w:val="26"/>
  </w:num>
  <w:num w:numId="28" w16cid:durableId="1440032144">
    <w:abstractNumId w:val="3"/>
  </w:num>
  <w:num w:numId="29" w16cid:durableId="404842462">
    <w:abstractNumId w:val="29"/>
  </w:num>
  <w:num w:numId="30" w16cid:durableId="861867750">
    <w:abstractNumId w:val="45"/>
  </w:num>
  <w:num w:numId="31" w16cid:durableId="601302520">
    <w:abstractNumId w:val="5"/>
  </w:num>
  <w:num w:numId="32" w16cid:durableId="1325276251">
    <w:abstractNumId w:val="35"/>
  </w:num>
  <w:num w:numId="33" w16cid:durableId="1299258215">
    <w:abstractNumId w:val="48"/>
  </w:num>
  <w:num w:numId="34" w16cid:durableId="962466011">
    <w:abstractNumId w:val="0"/>
  </w:num>
  <w:num w:numId="35" w16cid:durableId="382606537">
    <w:abstractNumId w:val="30"/>
  </w:num>
  <w:num w:numId="36" w16cid:durableId="529413187">
    <w:abstractNumId w:val="4"/>
  </w:num>
  <w:num w:numId="37" w16cid:durableId="810246051">
    <w:abstractNumId w:val="15"/>
  </w:num>
  <w:num w:numId="38" w16cid:durableId="500395681">
    <w:abstractNumId w:val="23"/>
  </w:num>
  <w:num w:numId="39" w16cid:durableId="1524593615">
    <w:abstractNumId w:val="44"/>
  </w:num>
  <w:num w:numId="40" w16cid:durableId="1840382652">
    <w:abstractNumId w:val="11"/>
  </w:num>
  <w:num w:numId="41" w16cid:durableId="1722485379">
    <w:abstractNumId w:val="14"/>
  </w:num>
  <w:num w:numId="42" w16cid:durableId="974679162">
    <w:abstractNumId w:val="49"/>
  </w:num>
  <w:num w:numId="43" w16cid:durableId="1817838346">
    <w:abstractNumId w:val="41"/>
  </w:num>
  <w:num w:numId="44" w16cid:durableId="520901784">
    <w:abstractNumId w:val="34"/>
  </w:num>
  <w:num w:numId="45" w16cid:durableId="244415334">
    <w:abstractNumId w:val="6"/>
  </w:num>
  <w:num w:numId="46" w16cid:durableId="2146848177">
    <w:abstractNumId w:val="28"/>
  </w:num>
  <w:num w:numId="47" w16cid:durableId="277684539">
    <w:abstractNumId w:val="22"/>
  </w:num>
  <w:num w:numId="48" w16cid:durableId="777994096">
    <w:abstractNumId w:val="37"/>
  </w:num>
  <w:num w:numId="49" w16cid:durableId="411660823">
    <w:abstractNumId w:val="21"/>
  </w:num>
  <w:num w:numId="50" w16cid:durableId="2014188637">
    <w:abstractNumId w:val="20"/>
  </w:num>
  <w:num w:numId="51" w16cid:durableId="553976128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E63"/>
    <w:rsid w:val="00000EA6"/>
    <w:rsid w:val="00015164"/>
    <w:rsid w:val="00045720"/>
    <w:rsid w:val="00052A0D"/>
    <w:rsid w:val="00053075"/>
    <w:rsid w:val="00053130"/>
    <w:rsid w:val="0006218E"/>
    <w:rsid w:val="00066D7E"/>
    <w:rsid w:val="00080733"/>
    <w:rsid w:val="000A311D"/>
    <w:rsid w:val="000C6852"/>
    <w:rsid w:val="000E2A56"/>
    <w:rsid w:val="000E2C74"/>
    <w:rsid w:val="000E427F"/>
    <w:rsid w:val="000F52D2"/>
    <w:rsid w:val="000F71E9"/>
    <w:rsid w:val="001075A9"/>
    <w:rsid w:val="001118EA"/>
    <w:rsid w:val="00114418"/>
    <w:rsid w:val="00131CA4"/>
    <w:rsid w:val="00153254"/>
    <w:rsid w:val="0017540C"/>
    <w:rsid w:val="00181DEB"/>
    <w:rsid w:val="00186F90"/>
    <w:rsid w:val="00187C51"/>
    <w:rsid w:val="00194EE3"/>
    <w:rsid w:val="00197CA3"/>
    <w:rsid w:val="001A2A38"/>
    <w:rsid w:val="001A71FB"/>
    <w:rsid w:val="001B423E"/>
    <w:rsid w:val="001C04AE"/>
    <w:rsid w:val="001C113F"/>
    <w:rsid w:val="001D08B8"/>
    <w:rsid w:val="001F05C8"/>
    <w:rsid w:val="001F49C1"/>
    <w:rsid w:val="001F58AA"/>
    <w:rsid w:val="001F6F05"/>
    <w:rsid w:val="00211C0B"/>
    <w:rsid w:val="00211E37"/>
    <w:rsid w:val="002209A0"/>
    <w:rsid w:val="00221CF6"/>
    <w:rsid w:val="002224DF"/>
    <w:rsid w:val="00240BE8"/>
    <w:rsid w:val="00263F18"/>
    <w:rsid w:val="00264A31"/>
    <w:rsid w:val="002A454A"/>
    <w:rsid w:val="002A58F9"/>
    <w:rsid w:val="002A6A68"/>
    <w:rsid w:val="002E1120"/>
    <w:rsid w:val="002E35D2"/>
    <w:rsid w:val="00303315"/>
    <w:rsid w:val="0030636A"/>
    <w:rsid w:val="00312F77"/>
    <w:rsid w:val="00322484"/>
    <w:rsid w:val="00322AF3"/>
    <w:rsid w:val="003422DA"/>
    <w:rsid w:val="003425C0"/>
    <w:rsid w:val="003437F7"/>
    <w:rsid w:val="00345500"/>
    <w:rsid w:val="003537E1"/>
    <w:rsid w:val="00357F6B"/>
    <w:rsid w:val="00362E6B"/>
    <w:rsid w:val="0037058F"/>
    <w:rsid w:val="00371CCE"/>
    <w:rsid w:val="003801EC"/>
    <w:rsid w:val="003830F5"/>
    <w:rsid w:val="00385391"/>
    <w:rsid w:val="00390F27"/>
    <w:rsid w:val="003A340A"/>
    <w:rsid w:val="003A48DE"/>
    <w:rsid w:val="003B30EB"/>
    <w:rsid w:val="003D4EAB"/>
    <w:rsid w:val="003E53F9"/>
    <w:rsid w:val="003F326B"/>
    <w:rsid w:val="00402E52"/>
    <w:rsid w:val="004151FB"/>
    <w:rsid w:val="00481668"/>
    <w:rsid w:val="00496B47"/>
    <w:rsid w:val="00497E5D"/>
    <w:rsid w:val="004A01EE"/>
    <w:rsid w:val="004B6B24"/>
    <w:rsid w:val="004C6EF1"/>
    <w:rsid w:val="004D7B1B"/>
    <w:rsid w:val="004F3DB6"/>
    <w:rsid w:val="00533C65"/>
    <w:rsid w:val="00545308"/>
    <w:rsid w:val="0054596A"/>
    <w:rsid w:val="00550415"/>
    <w:rsid w:val="0056418C"/>
    <w:rsid w:val="005833E7"/>
    <w:rsid w:val="00585ADD"/>
    <w:rsid w:val="00587A3A"/>
    <w:rsid w:val="005A496D"/>
    <w:rsid w:val="005A7EEF"/>
    <w:rsid w:val="005C3B39"/>
    <w:rsid w:val="005C6676"/>
    <w:rsid w:val="005D1A8E"/>
    <w:rsid w:val="005E11CD"/>
    <w:rsid w:val="005E30C2"/>
    <w:rsid w:val="005E73DB"/>
    <w:rsid w:val="005F327F"/>
    <w:rsid w:val="00616669"/>
    <w:rsid w:val="00631848"/>
    <w:rsid w:val="00646988"/>
    <w:rsid w:val="00650AD2"/>
    <w:rsid w:val="0065477B"/>
    <w:rsid w:val="00654FD3"/>
    <w:rsid w:val="006551C4"/>
    <w:rsid w:val="00677E63"/>
    <w:rsid w:val="00692019"/>
    <w:rsid w:val="006935B6"/>
    <w:rsid w:val="006A5C53"/>
    <w:rsid w:val="006B5F6A"/>
    <w:rsid w:val="006B6822"/>
    <w:rsid w:val="00700D5D"/>
    <w:rsid w:val="00705C91"/>
    <w:rsid w:val="007070AE"/>
    <w:rsid w:val="00711704"/>
    <w:rsid w:val="00712B55"/>
    <w:rsid w:val="00712C12"/>
    <w:rsid w:val="00721568"/>
    <w:rsid w:val="007225C1"/>
    <w:rsid w:val="00723BBB"/>
    <w:rsid w:val="007245E7"/>
    <w:rsid w:val="007255FA"/>
    <w:rsid w:val="007265D9"/>
    <w:rsid w:val="00740961"/>
    <w:rsid w:val="007432AA"/>
    <w:rsid w:val="007435E3"/>
    <w:rsid w:val="0076151B"/>
    <w:rsid w:val="00784BED"/>
    <w:rsid w:val="007976B2"/>
    <w:rsid w:val="007C20BE"/>
    <w:rsid w:val="00803D0C"/>
    <w:rsid w:val="008053F8"/>
    <w:rsid w:val="00805A40"/>
    <w:rsid w:val="00807954"/>
    <w:rsid w:val="00814996"/>
    <w:rsid w:val="0083304D"/>
    <w:rsid w:val="008401F1"/>
    <w:rsid w:val="00842CBF"/>
    <w:rsid w:val="008432FC"/>
    <w:rsid w:val="00850AF9"/>
    <w:rsid w:val="00861BE1"/>
    <w:rsid w:val="00864E57"/>
    <w:rsid w:val="00865DAC"/>
    <w:rsid w:val="00871087"/>
    <w:rsid w:val="00893D52"/>
    <w:rsid w:val="008A79F7"/>
    <w:rsid w:val="008B7783"/>
    <w:rsid w:val="009170B8"/>
    <w:rsid w:val="00926D0F"/>
    <w:rsid w:val="00926FDF"/>
    <w:rsid w:val="00941BAA"/>
    <w:rsid w:val="00944922"/>
    <w:rsid w:val="00947742"/>
    <w:rsid w:val="009513C0"/>
    <w:rsid w:val="009562E0"/>
    <w:rsid w:val="009566D6"/>
    <w:rsid w:val="0097275A"/>
    <w:rsid w:val="009A3A3A"/>
    <w:rsid w:val="009A7448"/>
    <w:rsid w:val="009A7F27"/>
    <w:rsid w:val="009C43E6"/>
    <w:rsid w:val="009C7846"/>
    <w:rsid w:val="009D4059"/>
    <w:rsid w:val="009D5CE3"/>
    <w:rsid w:val="009D6B45"/>
    <w:rsid w:val="009D7203"/>
    <w:rsid w:val="009F0105"/>
    <w:rsid w:val="00A03940"/>
    <w:rsid w:val="00A22CCD"/>
    <w:rsid w:val="00A32F20"/>
    <w:rsid w:val="00A350B4"/>
    <w:rsid w:val="00A36797"/>
    <w:rsid w:val="00A55429"/>
    <w:rsid w:val="00A55F22"/>
    <w:rsid w:val="00A57F96"/>
    <w:rsid w:val="00A72042"/>
    <w:rsid w:val="00A737F9"/>
    <w:rsid w:val="00A81522"/>
    <w:rsid w:val="00A830CA"/>
    <w:rsid w:val="00A91584"/>
    <w:rsid w:val="00A95ABB"/>
    <w:rsid w:val="00AB2E62"/>
    <w:rsid w:val="00AB7E9E"/>
    <w:rsid w:val="00AC7401"/>
    <w:rsid w:val="00AE3951"/>
    <w:rsid w:val="00AF4513"/>
    <w:rsid w:val="00AF644B"/>
    <w:rsid w:val="00B14AF0"/>
    <w:rsid w:val="00B17364"/>
    <w:rsid w:val="00B3160E"/>
    <w:rsid w:val="00B6231B"/>
    <w:rsid w:val="00B647B6"/>
    <w:rsid w:val="00BA70C7"/>
    <w:rsid w:val="00BB7D85"/>
    <w:rsid w:val="00BC2A18"/>
    <w:rsid w:val="00BC3BA6"/>
    <w:rsid w:val="00BC5440"/>
    <w:rsid w:val="00BE54D9"/>
    <w:rsid w:val="00BE6200"/>
    <w:rsid w:val="00BF0ED7"/>
    <w:rsid w:val="00BF52AD"/>
    <w:rsid w:val="00BF5316"/>
    <w:rsid w:val="00C00029"/>
    <w:rsid w:val="00C02F1B"/>
    <w:rsid w:val="00C04B3A"/>
    <w:rsid w:val="00C10D00"/>
    <w:rsid w:val="00C14ABA"/>
    <w:rsid w:val="00C21A16"/>
    <w:rsid w:val="00C27D1A"/>
    <w:rsid w:val="00C33A78"/>
    <w:rsid w:val="00C347A3"/>
    <w:rsid w:val="00C40EF1"/>
    <w:rsid w:val="00C4149F"/>
    <w:rsid w:val="00C43BD8"/>
    <w:rsid w:val="00C71F20"/>
    <w:rsid w:val="00C72A78"/>
    <w:rsid w:val="00C752E3"/>
    <w:rsid w:val="00C75655"/>
    <w:rsid w:val="00C75D7F"/>
    <w:rsid w:val="00CB172A"/>
    <w:rsid w:val="00CC5163"/>
    <w:rsid w:val="00CD02BD"/>
    <w:rsid w:val="00CD4FA6"/>
    <w:rsid w:val="00CD79B2"/>
    <w:rsid w:val="00CE1410"/>
    <w:rsid w:val="00CE36AB"/>
    <w:rsid w:val="00CE58DA"/>
    <w:rsid w:val="00D02206"/>
    <w:rsid w:val="00D3111D"/>
    <w:rsid w:val="00D52ED3"/>
    <w:rsid w:val="00D54C03"/>
    <w:rsid w:val="00D70EC9"/>
    <w:rsid w:val="00DA5EF6"/>
    <w:rsid w:val="00DC341B"/>
    <w:rsid w:val="00DC794E"/>
    <w:rsid w:val="00DD4B24"/>
    <w:rsid w:val="00DD7EED"/>
    <w:rsid w:val="00DF1C9A"/>
    <w:rsid w:val="00DF3D9B"/>
    <w:rsid w:val="00DF6F13"/>
    <w:rsid w:val="00E03FA5"/>
    <w:rsid w:val="00E118E0"/>
    <w:rsid w:val="00E16B1C"/>
    <w:rsid w:val="00E17393"/>
    <w:rsid w:val="00E32CBD"/>
    <w:rsid w:val="00E44E16"/>
    <w:rsid w:val="00E5147D"/>
    <w:rsid w:val="00E6329A"/>
    <w:rsid w:val="00EC0AFF"/>
    <w:rsid w:val="00EC5432"/>
    <w:rsid w:val="00EF2DAB"/>
    <w:rsid w:val="00F04C25"/>
    <w:rsid w:val="00F23A5B"/>
    <w:rsid w:val="00F33F28"/>
    <w:rsid w:val="00F57FA0"/>
    <w:rsid w:val="00F63FE6"/>
    <w:rsid w:val="00F67E2F"/>
    <w:rsid w:val="00F827FB"/>
    <w:rsid w:val="00F84548"/>
    <w:rsid w:val="00F97626"/>
    <w:rsid w:val="00FA24DC"/>
    <w:rsid w:val="00FA4E65"/>
    <w:rsid w:val="00FB02E9"/>
    <w:rsid w:val="00FD115C"/>
    <w:rsid w:val="00FE3436"/>
    <w:rsid w:val="00FF03AE"/>
    <w:rsid w:val="00FF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FBD92"/>
  <w15:chartTrackingRefBased/>
  <w15:docId w15:val="{91D4FF2D-B5F6-4B7B-A554-065BA362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51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00EA6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50AD2"/>
    <w:pPr>
      <w:keepNext/>
      <w:keepLines/>
      <w:spacing w:before="160" w:after="80"/>
      <w:ind w:firstLine="709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650AD2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E3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D4059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ae">
    <w:name w:val="Пояснение"/>
    <w:basedOn w:val="a"/>
    <w:link w:val="af"/>
    <w:qFormat/>
    <w:rsid w:val="009D7203"/>
    <w:rPr>
      <w:rFonts w:ascii="Arial Narrow" w:hAnsi="Arial Narrow"/>
      <w:sz w:val="22"/>
    </w:rPr>
  </w:style>
  <w:style w:type="character" w:customStyle="1" w:styleId="af">
    <w:name w:val="Пояснение Знак"/>
    <w:basedOn w:val="a0"/>
    <w:link w:val="ae"/>
    <w:rsid w:val="009D7203"/>
    <w:rPr>
      <w:rFonts w:ascii="Arial Narrow" w:hAnsi="Arial Narrow"/>
    </w:rPr>
  </w:style>
  <w:style w:type="paragraph" w:styleId="af0">
    <w:name w:val="Normal (Web)"/>
    <w:basedOn w:val="a"/>
    <w:uiPriority w:val="99"/>
    <w:semiHidden/>
    <w:unhideWhenUsed/>
    <w:rsid w:val="001F6F05"/>
    <w:rPr>
      <w:rFonts w:cs="Times New Roman"/>
      <w:sz w:val="24"/>
      <w:szCs w:val="24"/>
    </w:rPr>
  </w:style>
  <w:style w:type="character" w:styleId="af1">
    <w:name w:val="Placeholder Text"/>
    <w:basedOn w:val="a0"/>
    <w:uiPriority w:val="99"/>
    <w:semiHidden/>
    <w:rsid w:val="00C71F2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487</TotalTime>
  <Pages>34</Pages>
  <Words>5883</Words>
  <Characters>33536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Александр Лофиченко</cp:lastModifiedBy>
  <cp:revision>255</cp:revision>
  <dcterms:created xsi:type="dcterms:W3CDTF">2025-02-16T14:16:00Z</dcterms:created>
  <dcterms:modified xsi:type="dcterms:W3CDTF">2025-03-26T06:19:00Z</dcterms:modified>
</cp:coreProperties>
</file>