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BE1D" w14:textId="13877612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1827FA">
      <w:pPr>
        <w:ind w:firstLine="0"/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1827FA">
      <w:pPr>
        <w:ind w:firstLine="0"/>
      </w:pPr>
      <w:r w:rsidRPr="00BB44D2">
        <w:t>Прочитайте текст и выберите правильный ответ.</w:t>
      </w:r>
    </w:p>
    <w:p w14:paraId="56C411E9" w14:textId="7448DCF7" w:rsidR="009102AD" w:rsidRDefault="009102AD" w:rsidP="001827FA">
      <w:pPr>
        <w:ind w:firstLine="0"/>
      </w:pPr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1827FA">
      <w:pPr>
        <w:ind w:firstLine="0"/>
      </w:pPr>
      <w:r>
        <w:t>А) CRM-система.</w:t>
      </w:r>
    </w:p>
    <w:p w14:paraId="7F6992C0" w14:textId="77777777" w:rsidR="009102AD" w:rsidRDefault="009102AD" w:rsidP="001827FA">
      <w:pPr>
        <w:ind w:firstLine="0"/>
      </w:pPr>
      <w:r>
        <w:t>Б) SCM-система.</w:t>
      </w:r>
    </w:p>
    <w:p w14:paraId="102FC88A" w14:textId="77777777" w:rsidR="009102AD" w:rsidRDefault="009102AD" w:rsidP="001827FA">
      <w:pPr>
        <w:ind w:firstLine="0"/>
      </w:pPr>
      <w:r>
        <w:t>В) HR-система.</w:t>
      </w:r>
    </w:p>
    <w:p w14:paraId="1DB70447" w14:textId="77777777" w:rsidR="009102AD" w:rsidRDefault="009102AD" w:rsidP="001827FA">
      <w:pPr>
        <w:ind w:firstLine="0"/>
      </w:pPr>
      <w:r w:rsidRPr="001C465B">
        <w:t>Правильный ответ:</w:t>
      </w:r>
      <w:r>
        <w:t xml:space="preserve"> Б.</w:t>
      </w:r>
    </w:p>
    <w:p w14:paraId="112BE74C" w14:textId="08EC9811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5C54F75E" w14:textId="77777777" w:rsidR="009102AD" w:rsidRDefault="009102AD" w:rsidP="001827FA">
      <w:pPr>
        <w:ind w:firstLine="0"/>
      </w:pPr>
    </w:p>
    <w:p w14:paraId="763AECAC" w14:textId="1AB4BAD3" w:rsidR="00C23123" w:rsidRDefault="00C23123" w:rsidP="001827FA">
      <w:pPr>
        <w:ind w:firstLine="0"/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1827FA">
      <w:pPr>
        <w:ind w:firstLine="0"/>
      </w:pPr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1827FA">
      <w:pPr>
        <w:ind w:firstLine="0"/>
      </w:pPr>
      <w:r>
        <w:t>А) Параллельная обработка данных.</w:t>
      </w:r>
    </w:p>
    <w:p w14:paraId="0CF21012" w14:textId="77777777" w:rsidR="009102AD" w:rsidRDefault="009102AD" w:rsidP="001827FA">
      <w:pPr>
        <w:ind w:firstLine="0"/>
      </w:pPr>
      <w:r>
        <w:t>Б) Распределенная архитектура.</w:t>
      </w:r>
    </w:p>
    <w:p w14:paraId="3D5F454D" w14:textId="77777777" w:rsidR="009102AD" w:rsidRDefault="009102AD" w:rsidP="001827FA">
      <w:pPr>
        <w:ind w:firstLine="0"/>
      </w:pPr>
      <w:r>
        <w:t>В) Клиент-серверная модель.</w:t>
      </w:r>
    </w:p>
    <w:p w14:paraId="0AF26EBF" w14:textId="77777777" w:rsidR="009102AD" w:rsidRDefault="009102AD" w:rsidP="001827FA">
      <w:pPr>
        <w:ind w:firstLine="0"/>
      </w:pPr>
      <w:r>
        <w:t>Г) Облачные вычисления.</w:t>
      </w:r>
    </w:p>
    <w:p w14:paraId="4158530B" w14:textId="77777777" w:rsidR="009102AD" w:rsidRDefault="009102AD" w:rsidP="001827FA">
      <w:pPr>
        <w:ind w:firstLine="0"/>
      </w:pPr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4675B0D3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066137A0" w14:textId="77777777" w:rsidR="009102AD" w:rsidRDefault="009102AD" w:rsidP="001827FA">
      <w:pPr>
        <w:ind w:firstLine="0"/>
      </w:pPr>
    </w:p>
    <w:p w14:paraId="041F82C8" w14:textId="7F108B89" w:rsidR="00CE00B8" w:rsidRDefault="00120766" w:rsidP="001827FA">
      <w:pPr>
        <w:ind w:firstLine="0"/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1827FA">
      <w:pPr>
        <w:ind w:firstLine="0"/>
      </w:pPr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1827FA">
      <w:pPr>
        <w:ind w:firstLine="0"/>
      </w:pPr>
      <w:r>
        <w:t>А) Реляционные базы данных.</w:t>
      </w:r>
    </w:p>
    <w:p w14:paraId="34040077" w14:textId="77777777" w:rsidR="009102AD" w:rsidRDefault="009102AD" w:rsidP="001827FA">
      <w:pPr>
        <w:ind w:firstLine="0"/>
      </w:pPr>
      <w:r>
        <w:t>Б) XML, JSON.</w:t>
      </w:r>
    </w:p>
    <w:p w14:paraId="1892B687" w14:textId="77777777" w:rsidR="009102AD" w:rsidRDefault="009102AD" w:rsidP="001827FA">
      <w:pPr>
        <w:ind w:firstLine="0"/>
      </w:pPr>
      <w:r>
        <w:t>В) Большие данные, машинное обучение.</w:t>
      </w:r>
    </w:p>
    <w:p w14:paraId="410C7421" w14:textId="77777777" w:rsidR="009102AD" w:rsidRDefault="009102AD" w:rsidP="001827FA">
      <w:pPr>
        <w:ind w:firstLine="0"/>
      </w:pPr>
      <w:r w:rsidRPr="00120766">
        <w:t>Правильный ответ:</w:t>
      </w:r>
      <w:r>
        <w:t xml:space="preserve"> А.</w:t>
      </w:r>
    </w:p>
    <w:p w14:paraId="15CFE32B" w14:textId="1C375B60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634A9F8B" w14:textId="77777777" w:rsidR="009102AD" w:rsidRDefault="009102AD" w:rsidP="001827FA">
      <w:pPr>
        <w:ind w:firstLine="0"/>
      </w:pPr>
    </w:p>
    <w:p w14:paraId="151F89D4" w14:textId="08E2C05B" w:rsidR="00120766" w:rsidRDefault="00120766" w:rsidP="001827FA">
      <w:pPr>
        <w:ind w:firstLine="0"/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1827FA">
      <w:pPr>
        <w:ind w:firstLine="0"/>
      </w:pPr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1827FA">
      <w:pPr>
        <w:ind w:firstLine="0"/>
      </w:pPr>
      <w:r>
        <w:t>А) Вирусы и вредоносное ПО.</w:t>
      </w:r>
    </w:p>
    <w:p w14:paraId="1FAAFDAA" w14:textId="77777777" w:rsidR="009102AD" w:rsidRDefault="009102AD" w:rsidP="001827FA">
      <w:pPr>
        <w:ind w:firstLine="0"/>
      </w:pPr>
      <w:r>
        <w:t>Б) Взлом паролей.</w:t>
      </w:r>
    </w:p>
    <w:p w14:paraId="7DD22ECE" w14:textId="77777777" w:rsidR="009102AD" w:rsidRDefault="009102AD" w:rsidP="001827FA">
      <w:pPr>
        <w:ind w:firstLine="0"/>
      </w:pPr>
      <w:r>
        <w:t>В) Утечка данных.</w:t>
      </w:r>
    </w:p>
    <w:p w14:paraId="472DFA45" w14:textId="77777777" w:rsidR="009102AD" w:rsidRDefault="009102AD" w:rsidP="001827FA">
      <w:pPr>
        <w:ind w:firstLine="0"/>
      </w:pPr>
      <w:r w:rsidRPr="00120766">
        <w:t>Правильный ответ:</w:t>
      </w:r>
      <w:r>
        <w:t xml:space="preserve"> А.</w:t>
      </w:r>
    </w:p>
    <w:p w14:paraId="49E70D05" w14:textId="65DA6858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3FEB5E7F" w14:textId="77777777" w:rsidR="009102AD" w:rsidRDefault="009102AD" w:rsidP="001827FA">
      <w:pPr>
        <w:ind w:firstLine="0"/>
      </w:pPr>
    </w:p>
    <w:p w14:paraId="495A4860" w14:textId="77777777" w:rsidR="00E817DB" w:rsidRDefault="00E817DB" w:rsidP="001827FA">
      <w:pPr>
        <w:ind w:firstLine="0"/>
        <w:rPr>
          <w:lang w:eastAsia="ru-RU"/>
        </w:rPr>
      </w:pPr>
      <w:r>
        <w:rPr>
          <w:lang w:eastAsia="ru-RU"/>
        </w:rPr>
        <w:lastRenderedPageBreak/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1827FA">
      <w:pPr>
        <w:ind w:firstLine="0"/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1827FA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1827FA">
      <w:pPr>
        <w:shd w:val="clear" w:color="auto" w:fill="FFFFFF"/>
        <w:tabs>
          <w:tab w:val="left" w:pos="7371"/>
        </w:tabs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1827FA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1827FA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1827FA">
            <w:pPr>
              <w:spacing w:line="0" w:lineRule="atLeast"/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1827F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1827F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1827FA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1827FA">
      <w:pPr>
        <w:ind w:firstLine="0"/>
      </w:pPr>
      <w:r w:rsidRPr="00E817DB">
        <w:t>Правильный ответ:</w:t>
      </w:r>
      <w:r>
        <w:t xml:space="preserve"> Г</w:t>
      </w:r>
    </w:p>
    <w:p w14:paraId="11E9188A" w14:textId="25370A74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365F1078" w14:textId="77777777" w:rsidR="009102AD" w:rsidRDefault="009102AD" w:rsidP="001827FA">
      <w:pPr>
        <w:ind w:firstLine="0"/>
      </w:pPr>
    </w:p>
    <w:p w14:paraId="5FA6CF32" w14:textId="77777777" w:rsidR="008E1FB4" w:rsidRDefault="00E817DB" w:rsidP="001827FA">
      <w:pPr>
        <w:ind w:firstLine="0"/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1827FA">
      <w:pPr>
        <w:ind w:firstLine="0"/>
      </w:pPr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1827FA">
      <w:pPr>
        <w:ind w:firstLine="0"/>
        <w:jc w:val="center"/>
      </w:pPr>
      <w:r>
        <w:rPr>
          <w:noProof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1827FA">
      <w:pPr>
        <w:ind w:firstLine="0"/>
        <w:rPr>
          <w:i/>
          <w:iCs/>
        </w:rPr>
      </w:pPr>
    </w:p>
    <w:p w14:paraId="402237E9" w14:textId="77777777" w:rsidR="009102AD" w:rsidRDefault="009102AD" w:rsidP="001827FA">
      <w:pPr>
        <w:ind w:firstLine="0"/>
      </w:pPr>
      <w:r>
        <w:t>А) =B2+В3+В4+В5+В6+В7</w:t>
      </w:r>
    </w:p>
    <w:p w14:paraId="7BC7C1BA" w14:textId="77777777" w:rsidR="009102AD" w:rsidRDefault="009102AD" w:rsidP="001827FA">
      <w:pPr>
        <w:ind w:firstLine="0"/>
      </w:pPr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1827FA">
      <w:pPr>
        <w:ind w:firstLine="0"/>
      </w:pPr>
      <w:r>
        <w:t>В) =52+32+150,8+30+27</w:t>
      </w:r>
    </w:p>
    <w:p w14:paraId="33CCD9F4" w14:textId="77777777" w:rsidR="009102AD" w:rsidRDefault="009102AD" w:rsidP="001827FA">
      <w:pPr>
        <w:ind w:firstLine="0"/>
      </w:pPr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1827FA">
      <w:pPr>
        <w:ind w:firstLine="0"/>
      </w:pPr>
      <w:r w:rsidRPr="008E1FB4">
        <w:t>Правильный ответ:</w:t>
      </w:r>
      <w:r>
        <w:t xml:space="preserve"> Г</w:t>
      </w:r>
    </w:p>
    <w:p w14:paraId="20CBC401" w14:textId="49306E15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442B21FF" w14:textId="77777777" w:rsidR="009102AD" w:rsidRDefault="009102AD" w:rsidP="001827FA">
      <w:pPr>
        <w:ind w:firstLine="0"/>
      </w:pPr>
    </w:p>
    <w:p w14:paraId="4390AE0B" w14:textId="77777777" w:rsidR="008E4A45" w:rsidRDefault="008E4A45" w:rsidP="001827FA">
      <w:pPr>
        <w:ind w:firstLine="0"/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1827FA">
      <w:pPr>
        <w:ind w:firstLine="0"/>
      </w:pPr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1827FA">
      <w:pPr>
        <w:ind w:firstLine="0"/>
      </w:pPr>
      <w:r>
        <w:t>А) именуются пользователем произвольным образом</w:t>
      </w:r>
    </w:p>
    <w:p w14:paraId="4139BF58" w14:textId="77777777" w:rsidR="009102AD" w:rsidRDefault="009102AD" w:rsidP="001827FA">
      <w:pPr>
        <w:ind w:firstLine="0"/>
      </w:pPr>
      <w:r>
        <w:t>Б) нумеруются</w:t>
      </w:r>
    </w:p>
    <w:p w14:paraId="5F6E6A7C" w14:textId="77777777" w:rsidR="009102AD" w:rsidRDefault="009102AD" w:rsidP="001827FA">
      <w:pPr>
        <w:ind w:firstLine="0"/>
      </w:pPr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1827FA">
      <w:pPr>
        <w:ind w:firstLine="0"/>
      </w:pPr>
      <w:r>
        <w:t>Г) обозначаются буквами латинского алфавита</w:t>
      </w:r>
    </w:p>
    <w:p w14:paraId="13285842" w14:textId="77777777" w:rsidR="009102AD" w:rsidRDefault="009102AD" w:rsidP="001827FA">
      <w:pPr>
        <w:ind w:firstLine="0"/>
      </w:pPr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1CCACE53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4A0B93AC" w14:textId="77777777" w:rsidR="009102AD" w:rsidRDefault="009102AD" w:rsidP="001827FA">
      <w:pPr>
        <w:ind w:firstLine="0"/>
      </w:pPr>
    </w:p>
    <w:p w14:paraId="7E49FD64" w14:textId="77777777" w:rsidR="008E4A45" w:rsidRDefault="008E4A45" w:rsidP="001827FA">
      <w:pPr>
        <w:ind w:firstLine="0"/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1827FA">
      <w:pPr>
        <w:ind w:firstLine="0"/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1827FA">
      <w:pPr>
        <w:ind w:firstLine="0"/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1827FA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1827FA">
      <w:pPr>
        <w:ind w:firstLine="0"/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1827FA">
            <w:pPr>
              <w:ind w:firstLine="0"/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1827FA">
            <w:pPr>
              <w:ind w:firstLine="0"/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1827FA">
            <w:pPr>
              <w:ind w:firstLine="0"/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1827FA">
            <w:pPr>
              <w:ind w:firstLine="0"/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1827FA">
      <w:pPr>
        <w:ind w:firstLine="0"/>
      </w:pPr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38682907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12186678" w14:textId="77777777" w:rsidR="009102AD" w:rsidRDefault="009102AD" w:rsidP="001827FA">
      <w:pPr>
        <w:ind w:firstLine="0"/>
      </w:pPr>
    </w:p>
    <w:p w14:paraId="534C76EF" w14:textId="77777777" w:rsidR="005000E2" w:rsidRDefault="005000E2" w:rsidP="001827FA">
      <w:pPr>
        <w:ind w:firstLine="0"/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1827FA">
      <w:pPr>
        <w:ind w:firstLine="0"/>
      </w:pPr>
      <w:r>
        <w:t>В какой формуле допущена ошибка:</w:t>
      </w:r>
    </w:p>
    <w:p w14:paraId="0B1EBF76" w14:textId="77777777" w:rsidR="009102AD" w:rsidRPr="00794658" w:rsidRDefault="009102AD" w:rsidP="001827FA">
      <w:pPr>
        <w:ind w:firstLine="0"/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1827FA">
      <w:pPr>
        <w:ind w:firstLine="0"/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1827FA">
      <w:pPr>
        <w:ind w:firstLine="0"/>
      </w:pPr>
      <w:r>
        <w:t>В) =A2^3*СУММ(А1-А3)</w:t>
      </w:r>
    </w:p>
    <w:p w14:paraId="427B51AA" w14:textId="77777777" w:rsidR="009102AD" w:rsidRDefault="009102AD" w:rsidP="001827FA">
      <w:pPr>
        <w:ind w:firstLine="0"/>
      </w:pPr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1827FA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461CE2FD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0FC45267" w14:textId="77777777" w:rsidR="009102AD" w:rsidRDefault="009102AD" w:rsidP="001827FA">
      <w:pPr>
        <w:ind w:firstLine="0"/>
      </w:pPr>
    </w:p>
    <w:p w14:paraId="5BC8DABD" w14:textId="77777777" w:rsidR="005000E2" w:rsidRDefault="005000E2" w:rsidP="001827FA">
      <w:pPr>
        <w:ind w:firstLine="0"/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1827FA">
      <w:pPr>
        <w:ind w:firstLine="0"/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1827FA">
      <w:pPr>
        <w:pStyle w:val="c2"/>
        <w:shd w:val="clear" w:color="auto" w:fill="FFFFFF"/>
        <w:spacing w:before="0" w:beforeAutospacing="0" w:after="0" w:afterAutospacing="0"/>
        <w:ind w:firstLine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1827F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1827F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1827F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1827FA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1827FA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047B3043" w:rsidR="009102AD" w:rsidRDefault="009102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7641D638" w14:textId="77777777" w:rsidR="009102AD" w:rsidRPr="009102AD" w:rsidRDefault="009102AD" w:rsidP="001827FA">
      <w:pPr>
        <w:ind w:firstLine="0"/>
      </w:pPr>
    </w:p>
    <w:p w14:paraId="453E25A6" w14:textId="77777777" w:rsidR="003407C2" w:rsidRDefault="003407C2" w:rsidP="001827FA">
      <w:pPr>
        <w:ind w:firstLine="0"/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1827FA">
      <w:pPr>
        <w:ind w:firstLine="0"/>
      </w:pPr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1827FA">
      <w:pPr>
        <w:ind w:firstLine="0"/>
      </w:pPr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1827FA">
      <w:pPr>
        <w:ind w:firstLine="0"/>
      </w:pPr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1827FA">
      <w:pPr>
        <w:ind w:firstLine="0"/>
      </w:pPr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1827FA">
      <w:pPr>
        <w:ind w:firstLine="0"/>
      </w:pPr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1827FA">
      <w:pPr>
        <w:ind w:firstLine="0"/>
      </w:pPr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171EB9B3" w:rsidR="00FF2B8B" w:rsidRDefault="001A4B7D" w:rsidP="001827FA">
      <w:pPr>
        <w:ind w:firstLine="0"/>
      </w:pPr>
      <w:r>
        <w:t>Компетенции (индикаторы)</w:t>
      </w:r>
      <w:r w:rsidR="00B12814">
        <w:t>:</w:t>
      </w:r>
      <w:r w:rsidR="00521F45" w:rsidRPr="00521F45">
        <w:t xml:space="preserve"> </w:t>
      </w:r>
      <w:r w:rsidR="0019197A">
        <w:t>ОПК6 (ОПК-6.1).</w:t>
      </w:r>
    </w:p>
    <w:p w14:paraId="305A2876" w14:textId="77777777" w:rsidR="00B12814" w:rsidRDefault="00B12814" w:rsidP="001827FA">
      <w:pPr>
        <w:ind w:firstLine="0"/>
      </w:pPr>
    </w:p>
    <w:p w14:paraId="71C3FF21" w14:textId="3A60AE93" w:rsidR="0014042E" w:rsidRDefault="007A19E9" w:rsidP="001827FA">
      <w:pPr>
        <w:ind w:firstLine="0"/>
      </w:pPr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1827FA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1827FA">
      <w:pPr>
        <w:ind w:firstLine="0"/>
      </w:pPr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1827FA">
      <w:pPr>
        <w:ind w:firstLine="0"/>
      </w:pPr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1827FA">
      <w:pPr>
        <w:ind w:firstLine="0"/>
      </w:pPr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1827FA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1827FA">
      <w:pPr>
        <w:ind w:firstLine="0"/>
      </w:pPr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1827FA">
      <w:pPr>
        <w:ind w:firstLine="0"/>
      </w:pPr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33FCEB10" w:rsidR="00FB667B" w:rsidRDefault="00FB667B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4E1E971C" w14:textId="77777777" w:rsidR="00FF2B8B" w:rsidRDefault="00FF2B8B" w:rsidP="001827FA">
      <w:pPr>
        <w:ind w:firstLine="0"/>
      </w:pPr>
    </w:p>
    <w:p w14:paraId="7A263B63" w14:textId="2A161D2A" w:rsidR="0014042E" w:rsidRDefault="007A19E9" w:rsidP="001827FA">
      <w:pPr>
        <w:ind w:firstLine="0"/>
      </w:pPr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1827FA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1827FA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1827FA">
      <w:pPr>
        <w:ind w:firstLine="0"/>
      </w:pPr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1827FA">
      <w:pPr>
        <w:ind w:firstLine="0"/>
      </w:pPr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1827FA">
      <w:pPr>
        <w:ind w:firstLine="0"/>
      </w:pPr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1827FA">
      <w:pPr>
        <w:ind w:firstLine="0"/>
      </w:pPr>
      <w:r>
        <w:lastRenderedPageBreak/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1827FA">
      <w:pPr>
        <w:ind w:firstLine="0"/>
      </w:pPr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0F040D8C" w:rsidR="00E900F2" w:rsidRDefault="00E900F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0E88136F" w14:textId="77777777" w:rsidR="00FF2B8B" w:rsidRDefault="00FF2B8B" w:rsidP="001827FA">
      <w:pPr>
        <w:ind w:firstLine="0"/>
      </w:pPr>
    </w:p>
    <w:p w14:paraId="6E93A729" w14:textId="77777777" w:rsidR="007A19E9" w:rsidRDefault="007A19E9" w:rsidP="001827FA">
      <w:pPr>
        <w:ind w:firstLine="0"/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1827FA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1827FA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1827FA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1827FA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1827FA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1827FA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1827FA">
      <w:pPr>
        <w:ind w:firstLine="0"/>
      </w:pPr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721372D9" w:rsidR="00FF2B8B" w:rsidRDefault="00E900F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617935B9" w14:textId="77777777" w:rsidR="00E900F2" w:rsidRDefault="00E900F2" w:rsidP="001827FA">
      <w:pPr>
        <w:ind w:firstLine="0"/>
      </w:pPr>
    </w:p>
    <w:p w14:paraId="4015C5A5" w14:textId="77777777" w:rsidR="007A19E9" w:rsidRDefault="007A19E9" w:rsidP="001827FA">
      <w:pPr>
        <w:ind w:firstLine="0"/>
      </w:pPr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1827FA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1827FA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1827FA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1827FA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1827FA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1827FA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1827FA">
      <w:pPr>
        <w:ind w:firstLine="0"/>
      </w:pPr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379014E9" w:rsidR="00FF2B8B" w:rsidRDefault="00E900F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7ED5FE54" w14:textId="77777777" w:rsidR="00E900F2" w:rsidRDefault="00E900F2" w:rsidP="001827FA">
      <w:pPr>
        <w:ind w:firstLine="0"/>
      </w:pPr>
    </w:p>
    <w:p w14:paraId="7D3A3B4A" w14:textId="77777777" w:rsidR="00C33D24" w:rsidRDefault="00C33D24" w:rsidP="001827FA">
      <w:pPr>
        <w:ind w:firstLine="0"/>
      </w:pPr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1827FA">
      <w:pPr>
        <w:ind w:firstLine="0"/>
      </w:pPr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1827FA">
      <w:pPr>
        <w:ind w:firstLine="0"/>
      </w:pPr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1827FA">
      <w:pPr>
        <w:ind w:firstLine="0"/>
      </w:pPr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1827FA">
      <w:pPr>
        <w:ind w:firstLine="0"/>
      </w:pPr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1827FA">
      <w:pPr>
        <w:ind w:firstLine="0"/>
      </w:pPr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1827FA">
      <w:pPr>
        <w:ind w:firstLine="0"/>
      </w:pPr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1827FA">
      <w:pPr>
        <w:ind w:firstLine="0"/>
      </w:pPr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7BE2E0D2" w:rsidR="00E900F2" w:rsidRDefault="00062841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7C245B25" w14:textId="77777777" w:rsidR="00FF2B8B" w:rsidRDefault="00FF2B8B" w:rsidP="001827FA">
      <w:pPr>
        <w:ind w:firstLine="0"/>
      </w:pPr>
    </w:p>
    <w:p w14:paraId="0B20ADFC" w14:textId="77777777" w:rsidR="00607209" w:rsidRDefault="00607209" w:rsidP="001827FA">
      <w:pPr>
        <w:ind w:firstLine="0"/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1827FA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1827FA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1827FA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1827FA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1827FA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1827FA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1827FA">
      <w:pPr>
        <w:ind w:firstLine="0"/>
      </w:pPr>
      <w:r w:rsidRPr="00607209">
        <w:lastRenderedPageBreak/>
        <w:t>Правильный ответ:</w:t>
      </w:r>
      <w:r>
        <w:t xml:space="preserve"> </w:t>
      </w:r>
      <w:r w:rsidR="00AD2C2E">
        <w:t>Б, В, Д.</w:t>
      </w:r>
    </w:p>
    <w:p w14:paraId="5388DEB8" w14:textId="78C169B5" w:rsidR="00FF2B8B" w:rsidRDefault="00062841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0155BA4D" w14:textId="77777777" w:rsidR="00062841" w:rsidRDefault="00062841" w:rsidP="001827FA">
      <w:pPr>
        <w:ind w:firstLine="0"/>
      </w:pPr>
    </w:p>
    <w:p w14:paraId="3C4D1590" w14:textId="77777777" w:rsidR="003E67A4" w:rsidRDefault="003E67A4" w:rsidP="001827FA">
      <w:pPr>
        <w:ind w:firstLine="0"/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1827FA">
      <w:pPr>
        <w:ind w:firstLine="0"/>
      </w:pPr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1827FA">
      <w:pPr>
        <w:ind w:firstLine="0"/>
      </w:pPr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1827FA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1827FA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1827FA">
      <w:pPr>
        <w:ind w:firstLine="0"/>
      </w:pPr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1827FA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1827FA">
      <w:pPr>
        <w:ind w:firstLine="0"/>
      </w:pPr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5CD3B2CA" w:rsidR="00FF2B8B" w:rsidRPr="00062841" w:rsidRDefault="00062841" w:rsidP="001827FA">
      <w:pPr>
        <w:ind w:firstLine="0"/>
        <w:rPr>
          <w:b/>
          <w:bCs/>
        </w:rPr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25EC3F5C" w14:textId="77777777" w:rsidR="00062841" w:rsidRDefault="00062841" w:rsidP="001827FA">
      <w:pPr>
        <w:ind w:firstLine="0"/>
      </w:pPr>
    </w:p>
    <w:p w14:paraId="69CF76CD" w14:textId="3B9D0796" w:rsidR="00321C2D" w:rsidRDefault="00321C2D" w:rsidP="001827FA">
      <w:pPr>
        <w:ind w:firstLine="0"/>
      </w:pPr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1827FA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1827FA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1827FA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1827FA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1827FA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1827FA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1827FA">
      <w:pPr>
        <w:ind w:firstLine="0"/>
      </w:pPr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3E7826AC" w:rsidR="00FF2B8B" w:rsidRDefault="00994051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5EF24558" w14:textId="77777777" w:rsidR="00994051" w:rsidRDefault="00994051" w:rsidP="001827FA">
      <w:pPr>
        <w:ind w:firstLine="0"/>
      </w:pPr>
    </w:p>
    <w:p w14:paraId="349AACE5" w14:textId="744269E8" w:rsidR="00051F85" w:rsidRDefault="00051F85" w:rsidP="001827FA">
      <w:pPr>
        <w:ind w:firstLine="0"/>
      </w:pPr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1827FA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1827FA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1827FA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1827FA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1827FA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1827FA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1827FA">
      <w:pPr>
        <w:ind w:firstLine="0"/>
      </w:pPr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4D8D401A" w:rsidR="00FF2B8B" w:rsidRDefault="00994051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39CC1312" w14:textId="77777777" w:rsidR="00994051" w:rsidRDefault="00994051" w:rsidP="001827FA">
      <w:pPr>
        <w:ind w:firstLine="0"/>
      </w:pPr>
    </w:p>
    <w:p w14:paraId="662EE04F" w14:textId="77777777" w:rsidR="001B791F" w:rsidRDefault="00757482" w:rsidP="001827FA">
      <w:pPr>
        <w:ind w:firstLine="0"/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1827FA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1827FA">
      <w:pPr>
        <w:ind w:firstLine="0"/>
      </w:pPr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1827FA">
      <w:pPr>
        <w:ind w:firstLine="0"/>
      </w:pPr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1827FA">
      <w:pPr>
        <w:ind w:firstLine="0"/>
      </w:pPr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1827FA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1827FA">
      <w:pPr>
        <w:ind w:firstLine="0"/>
      </w:pPr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1827FA">
      <w:pPr>
        <w:ind w:firstLine="0"/>
      </w:pPr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7E52E3E" w:rsidR="00FF2B8B" w:rsidRDefault="00072BCC" w:rsidP="001827FA">
      <w:pPr>
        <w:ind w:firstLine="0"/>
      </w:pPr>
      <w:r>
        <w:lastRenderedPageBreak/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6ADE79A2" w14:textId="77777777" w:rsidR="00072BCC" w:rsidRDefault="00072BCC" w:rsidP="001827FA">
      <w:pPr>
        <w:ind w:firstLine="0"/>
      </w:pPr>
    </w:p>
    <w:p w14:paraId="63CE06C3" w14:textId="77777777" w:rsidR="00DA221B" w:rsidRDefault="00DA221B" w:rsidP="001827FA">
      <w:pPr>
        <w:ind w:firstLine="0"/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1827FA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1827FA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1827FA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1827FA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1827FA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1827FA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1827FA">
      <w:pPr>
        <w:ind w:firstLine="0"/>
      </w:pPr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465051D5" w:rsidR="00FF2B8B" w:rsidRDefault="00091570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5EC16ECE" w14:textId="77777777" w:rsidR="00091570" w:rsidRDefault="00091570" w:rsidP="001827FA">
      <w:pPr>
        <w:ind w:firstLine="0"/>
      </w:pPr>
    </w:p>
    <w:p w14:paraId="1707DC99" w14:textId="77777777" w:rsidR="00A31D8D" w:rsidRDefault="00A31D8D" w:rsidP="001827FA">
      <w:pPr>
        <w:ind w:firstLine="0"/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1827FA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1827FA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1827FA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1827FA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1827FA">
      <w:pPr>
        <w:ind w:firstLine="0"/>
      </w:pPr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1827FA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1827FA">
      <w:pPr>
        <w:ind w:firstLine="0"/>
      </w:pPr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0FC99C24" w:rsidR="00FF2B8B" w:rsidRDefault="00091570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111690F5" w14:textId="77777777" w:rsidR="00091570" w:rsidRDefault="00091570" w:rsidP="001827FA">
      <w:pPr>
        <w:ind w:firstLine="0"/>
      </w:pPr>
    </w:p>
    <w:p w14:paraId="3C6CF5E6" w14:textId="77777777" w:rsidR="00450B33" w:rsidRDefault="00450B33" w:rsidP="001827FA">
      <w:pPr>
        <w:ind w:firstLine="0"/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1827FA">
      <w:pPr>
        <w:ind w:firstLine="0"/>
      </w:pPr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1827FA">
      <w:pPr>
        <w:ind w:firstLine="0"/>
      </w:pPr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1827FA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1827FA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1827FA">
      <w:pPr>
        <w:ind w:firstLine="0"/>
      </w:pPr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1827FA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1827FA">
      <w:pPr>
        <w:ind w:firstLine="0"/>
      </w:pPr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40635CC7" w:rsidR="00FF2B8B" w:rsidRDefault="00D76DD6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6F69BE4D" w14:textId="77777777" w:rsidR="00D76DD6" w:rsidRDefault="00D76DD6" w:rsidP="001827FA">
      <w:pPr>
        <w:ind w:firstLine="0"/>
      </w:pPr>
    </w:p>
    <w:p w14:paraId="776CAED6" w14:textId="1F7C361D" w:rsidR="00D47743" w:rsidRDefault="00D47743" w:rsidP="001827FA">
      <w:pPr>
        <w:ind w:firstLine="0"/>
      </w:pPr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1827FA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1827FA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1827FA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1827FA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1827FA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1827FA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1827FA">
      <w:pPr>
        <w:ind w:firstLine="0"/>
      </w:pPr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5B576A0A" w:rsidR="00D76DD6" w:rsidRDefault="00D76DD6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201FE760" w14:textId="77777777" w:rsidR="003D24F9" w:rsidRDefault="003D24F9" w:rsidP="001827FA">
      <w:pPr>
        <w:ind w:firstLine="0"/>
      </w:pPr>
    </w:p>
    <w:p w14:paraId="720F0B70" w14:textId="77777777" w:rsidR="00F32914" w:rsidRDefault="00F32914" w:rsidP="001827FA">
      <w:pPr>
        <w:ind w:firstLine="0"/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1827FA">
      <w:pPr>
        <w:ind w:firstLine="0"/>
      </w:pPr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1827FA">
      <w:pPr>
        <w:ind w:firstLine="0"/>
      </w:pPr>
      <w:r>
        <w:t>А) Определить требования к программному обеспечению.</w:t>
      </w:r>
    </w:p>
    <w:p w14:paraId="74C32E0C" w14:textId="0C9C0404" w:rsidR="009B16B8" w:rsidRDefault="009B16B8" w:rsidP="001827FA">
      <w:pPr>
        <w:ind w:firstLine="0"/>
      </w:pPr>
      <w:r>
        <w:t>Б) Исследовать рынок программного обеспечения.</w:t>
      </w:r>
    </w:p>
    <w:p w14:paraId="7ECA857B" w14:textId="7BD12455" w:rsidR="009B16B8" w:rsidRDefault="009B16B8" w:rsidP="001827FA">
      <w:pPr>
        <w:ind w:firstLine="0"/>
      </w:pPr>
      <w:r>
        <w:t>В) Сравнить несколько продуктов.</w:t>
      </w:r>
    </w:p>
    <w:p w14:paraId="3A6FBB17" w14:textId="418895A2" w:rsidR="009B16B8" w:rsidRDefault="009B16B8" w:rsidP="001827FA">
      <w:pPr>
        <w:ind w:firstLine="0"/>
      </w:pPr>
      <w:r>
        <w:t>Г) Прочитать отзывы пользователей.</w:t>
      </w:r>
    </w:p>
    <w:p w14:paraId="1AB0FA1F" w14:textId="6F31DA04" w:rsidR="003D24F9" w:rsidRDefault="009B16B8" w:rsidP="001827FA">
      <w:pPr>
        <w:ind w:firstLine="0"/>
      </w:pPr>
      <w:r>
        <w:t>Д) Спланировать процесс внедрения.</w:t>
      </w:r>
    </w:p>
    <w:p w14:paraId="127825A5" w14:textId="6685AC1C" w:rsidR="003D24F9" w:rsidRDefault="003D24F9" w:rsidP="001827FA">
      <w:pPr>
        <w:ind w:firstLine="0"/>
      </w:pPr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6B29D7B1" w:rsidR="003D24F9" w:rsidRDefault="00D510AE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0258BD5A" w14:textId="77777777" w:rsidR="00D510AE" w:rsidRDefault="00D510AE" w:rsidP="001827FA">
      <w:pPr>
        <w:ind w:firstLine="0"/>
      </w:pPr>
    </w:p>
    <w:p w14:paraId="269A8D20" w14:textId="77777777" w:rsidR="00F32914" w:rsidRDefault="00F32914" w:rsidP="001827FA">
      <w:pPr>
        <w:ind w:firstLine="0"/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1827FA">
      <w:pPr>
        <w:ind w:firstLine="0"/>
      </w:pPr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1827FA">
      <w:pPr>
        <w:ind w:firstLine="0"/>
      </w:pPr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1827FA">
      <w:pPr>
        <w:ind w:firstLine="0"/>
      </w:pPr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1827FA">
      <w:pPr>
        <w:ind w:firstLine="0"/>
      </w:pPr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1827FA">
      <w:pPr>
        <w:ind w:firstLine="0"/>
      </w:pPr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1827FA">
      <w:pPr>
        <w:ind w:firstLine="0"/>
      </w:pPr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1827FA">
      <w:pPr>
        <w:ind w:firstLine="0"/>
      </w:pPr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4312105B" w:rsidR="003D24F9" w:rsidRDefault="002E18B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345FA53A" w14:textId="77777777" w:rsidR="002E18B2" w:rsidRDefault="002E18B2" w:rsidP="001827FA">
      <w:pPr>
        <w:ind w:firstLine="0"/>
      </w:pPr>
    </w:p>
    <w:p w14:paraId="018F039E" w14:textId="77777777" w:rsidR="00AE31C3" w:rsidRDefault="00AE31C3" w:rsidP="001827FA">
      <w:pPr>
        <w:ind w:firstLine="0"/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1827FA">
      <w:pPr>
        <w:ind w:firstLine="0"/>
      </w:pPr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1827FA">
      <w:pPr>
        <w:ind w:firstLine="0"/>
      </w:pPr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1827FA">
      <w:pPr>
        <w:ind w:firstLine="0"/>
      </w:pPr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1827FA">
      <w:pPr>
        <w:ind w:firstLine="0"/>
      </w:pPr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1827FA">
      <w:pPr>
        <w:ind w:firstLine="0"/>
      </w:pPr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1827FA">
      <w:pPr>
        <w:ind w:firstLine="0"/>
      </w:pPr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53262EDA" w:rsidR="003D24F9" w:rsidRDefault="002E18B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7721CF97" w14:textId="77777777" w:rsidR="002E18B2" w:rsidRDefault="002E18B2" w:rsidP="001827FA">
      <w:pPr>
        <w:ind w:firstLine="0"/>
      </w:pPr>
    </w:p>
    <w:p w14:paraId="08F7DCF3" w14:textId="77777777" w:rsidR="005329C8" w:rsidRDefault="003D0581" w:rsidP="001827FA">
      <w:pPr>
        <w:ind w:firstLine="0"/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1827FA">
      <w:pPr>
        <w:ind w:firstLine="0"/>
      </w:pPr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1827FA">
      <w:pPr>
        <w:ind w:firstLine="0"/>
      </w:pPr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1827FA">
      <w:pPr>
        <w:ind w:firstLine="0"/>
      </w:pPr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1827FA">
      <w:pPr>
        <w:ind w:firstLine="0"/>
      </w:pPr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1827FA">
      <w:pPr>
        <w:ind w:firstLine="0"/>
      </w:pPr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1827FA">
      <w:pPr>
        <w:ind w:firstLine="0"/>
      </w:pPr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09989F2D" w:rsidR="003D24F9" w:rsidRDefault="002E18B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5F00435B" w14:textId="77777777" w:rsidR="002E18B2" w:rsidRDefault="002E18B2" w:rsidP="001827FA">
      <w:pPr>
        <w:ind w:firstLine="0"/>
      </w:pPr>
    </w:p>
    <w:p w14:paraId="17862A8C" w14:textId="77777777" w:rsidR="00AB2572" w:rsidRDefault="00AB2572" w:rsidP="001827FA">
      <w:pPr>
        <w:ind w:firstLine="0"/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1827FA">
      <w:pPr>
        <w:ind w:firstLine="0"/>
      </w:pPr>
      <w:r>
        <w:lastRenderedPageBreak/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1827FA">
      <w:pPr>
        <w:ind w:firstLine="0"/>
      </w:pPr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1827FA">
      <w:pPr>
        <w:ind w:firstLine="0"/>
      </w:pPr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1827FA">
      <w:pPr>
        <w:ind w:firstLine="0"/>
      </w:pPr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1827FA">
      <w:pPr>
        <w:ind w:firstLine="0"/>
      </w:pPr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1827FA">
      <w:pPr>
        <w:ind w:firstLine="0"/>
      </w:pPr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29D0249F" w:rsidR="003D24F9" w:rsidRDefault="00473CC6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1B4E8AD3" w14:textId="77777777" w:rsidR="00473CC6" w:rsidRDefault="00473CC6" w:rsidP="001827FA">
      <w:pPr>
        <w:ind w:firstLine="0"/>
      </w:pPr>
    </w:p>
    <w:p w14:paraId="0E4C12EC" w14:textId="77777777" w:rsidR="00346847" w:rsidRDefault="00AB2572" w:rsidP="001827FA">
      <w:pPr>
        <w:ind w:firstLine="0"/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1827FA">
      <w:pPr>
        <w:ind w:firstLine="0"/>
      </w:pPr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1827FA">
      <w:pPr>
        <w:ind w:firstLine="0"/>
      </w:pPr>
      <w:r>
        <w:t>А) Проверить системные требования.</w:t>
      </w:r>
    </w:p>
    <w:p w14:paraId="5E31D173" w14:textId="77777777" w:rsidR="00877ADC" w:rsidRDefault="00877ADC" w:rsidP="001827FA">
      <w:pPr>
        <w:ind w:firstLine="0"/>
      </w:pPr>
      <w:r>
        <w:t>Б) Изучить документацию и спецификации.</w:t>
      </w:r>
    </w:p>
    <w:p w14:paraId="383CFFC5" w14:textId="77777777" w:rsidR="00877ADC" w:rsidRDefault="00877ADC" w:rsidP="001827FA">
      <w:pPr>
        <w:ind w:firstLine="0"/>
      </w:pPr>
      <w:r>
        <w:t>В) Протестировать совместимость в тестовой среде.</w:t>
      </w:r>
    </w:p>
    <w:p w14:paraId="172CFDFD" w14:textId="77777777" w:rsidR="00877ADC" w:rsidRDefault="00877ADC" w:rsidP="001827FA">
      <w:pPr>
        <w:ind w:firstLine="0"/>
      </w:pPr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1827FA">
      <w:pPr>
        <w:ind w:firstLine="0"/>
      </w:pPr>
      <w:r>
        <w:t>Д) Устранить все возможные конфликты вручную.</w:t>
      </w:r>
    </w:p>
    <w:p w14:paraId="09C23E58" w14:textId="7E68331D" w:rsidR="003D24F9" w:rsidRDefault="003D24F9" w:rsidP="001827FA">
      <w:pPr>
        <w:ind w:firstLine="0"/>
      </w:pPr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4167A22C" w:rsidR="003D24F9" w:rsidRDefault="00473CC6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4C09433E" w14:textId="77777777" w:rsidR="00473CC6" w:rsidRDefault="00473CC6" w:rsidP="001827FA">
      <w:pPr>
        <w:ind w:firstLine="0"/>
      </w:pPr>
    </w:p>
    <w:p w14:paraId="1DC447D1" w14:textId="77777777" w:rsidR="00346847" w:rsidRDefault="00346847" w:rsidP="001827FA">
      <w:pPr>
        <w:ind w:firstLine="0"/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1827FA">
      <w:pPr>
        <w:ind w:firstLine="0"/>
      </w:pPr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1827FA">
      <w:pPr>
        <w:ind w:firstLine="0"/>
      </w:pPr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1827FA">
      <w:pPr>
        <w:ind w:firstLine="0"/>
      </w:pPr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1827FA">
      <w:pPr>
        <w:ind w:firstLine="0"/>
      </w:pPr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1827FA">
      <w:pPr>
        <w:ind w:firstLine="0"/>
      </w:pPr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1827FA">
      <w:pPr>
        <w:ind w:firstLine="0"/>
      </w:pPr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101FE223" w:rsidR="003D24F9" w:rsidRDefault="00D11873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5860F276" w14:textId="77777777" w:rsidR="00D11873" w:rsidRDefault="00D11873" w:rsidP="001827FA">
      <w:pPr>
        <w:ind w:firstLine="0"/>
      </w:pPr>
    </w:p>
    <w:p w14:paraId="6740B6C0" w14:textId="77777777" w:rsidR="00346847" w:rsidRDefault="00346847" w:rsidP="001827FA">
      <w:pPr>
        <w:ind w:firstLine="0"/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1827FA">
      <w:pPr>
        <w:ind w:firstLine="0"/>
      </w:pPr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1827FA">
      <w:pPr>
        <w:ind w:firstLine="0"/>
      </w:pPr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1827FA">
      <w:pPr>
        <w:ind w:firstLine="0"/>
      </w:pPr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1827FA">
      <w:pPr>
        <w:ind w:firstLine="0"/>
      </w:pPr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1827FA">
      <w:pPr>
        <w:ind w:firstLine="0"/>
      </w:pPr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6B958367" w:rsidR="00531269" w:rsidRDefault="00BF5BCC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35D02D02" w14:textId="77777777" w:rsidR="00BF5BCC" w:rsidRDefault="00BF5BCC" w:rsidP="001827FA">
      <w:pPr>
        <w:ind w:firstLine="0"/>
      </w:pPr>
    </w:p>
    <w:p w14:paraId="1CBE166D" w14:textId="745F1231" w:rsidR="002153D1" w:rsidRDefault="009D5642" w:rsidP="001827FA">
      <w:pPr>
        <w:ind w:firstLine="0"/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1827FA">
      <w:pPr>
        <w:ind w:firstLine="0"/>
      </w:pPr>
      <w:r>
        <w:t>Что такое SWOT-анализ?</w:t>
      </w:r>
    </w:p>
    <w:p w14:paraId="7FEC63EE" w14:textId="50849452" w:rsidR="00531269" w:rsidRDefault="00CE5E2A" w:rsidP="001827FA">
      <w:pPr>
        <w:ind w:firstLine="0"/>
      </w:pPr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1827FA">
      <w:pPr>
        <w:ind w:firstLine="0"/>
      </w:pPr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1827FA">
      <w:pPr>
        <w:ind w:firstLine="0"/>
      </w:pPr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1827FA">
      <w:pPr>
        <w:ind w:firstLine="0"/>
      </w:pPr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3FDAC3E0" w:rsidR="00531269" w:rsidRDefault="0049625F" w:rsidP="001827FA">
      <w:pPr>
        <w:ind w:firstLine="0"/>
      </w:pPr>
      <w:r>
        <w:lastRenderedPageBreak/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7EA92E92" w14:textId="77777777" w:rsidR="00531269" w:rsidRDefault="00531269" w:rsidP="001827FA">
      <w:pPr>
        <w:ind w:firstLine="0"/>
      </w:pPr>
    </w:p>
    <w:p w14:paraId="5A1BEDFC" w14:textId="77777777" w:rsidR="003178B4" w:rsidRDefault="009D5642" w:rsidP="001827FA">
      <w:pPr>
        <w:ind w:firstLine="0"/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1827FA">
      <w:pPr>
        <w:ind w:firstLine="0"/>
      </w:pPr>
      <w:r>
        <w:t>Какие данные требуют специальных методов обработки?</w:t>
      </w:r>
    </w:p>
    <w:p w14:paraId="41962370" w14:textId="1FCD2D6E" w:rsidR="00531269" w:rsidRDefault="00CE5E2A" w:rsidP="001827FA">
      <w:pPr>
        <w:ind w:firstLine="0"/>
      </w:pPr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1827FA">
      <w:pPr>
        <w:ind w:firstLine="0"/>
      </w:pPr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1827FA">
      <w:pPr>
        <w:ind w:firstLine="0"/>
      </w:pPr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1827FA">
      <w:pPr>
        <w:ind w:firstLine="0"/>
      </w:pPr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028AD2C4" w:rsidR="00531269" w:rsidRDefault="00BA6FE5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6FB4F7F8" w14:textId="77777777" w:rsidR="00531269" w:rsidRDefault="00531269" w:rsidP="001827FA">
      <w:pPr>
        <w:ind w:firstLine="0"/>
      </w:pPr>
    </w:p>
    <w:p w14:paraId="5B9338CB" w14:textId="6D04DE6F" w:rsidR="007E5D8D" w:rsidRDefault="003178B4" w:rsidP="001827FA">
      <w:pPr>
        <w:ind w:firstLine="0"/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1827FA">
      <w:pPr>
        <w:ind w:firstLine="0"/>
      </w:pPr>
      <w:r>
        <w:t>Как можно предотвратить утечку данных?</w:t>
      </w:r>
    </w:p>
    <w:p w14:paraId="3E032862" w14:textId="262FE1D8" w:rsidR="00531269" w:rsidRDefault="002C4960" w:rsidP="001827FA">
      <w:pPr>
        <w:ind w:firstLine="0"/>
      </w:pPr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1827FA">
      <w:pPr>
        <w:ind w:firstLine="0"/>
      </w:pPr>
      <w:r>
        <w:t>Б</w:t>
      </w:r>
      <w:r w:rsidR="00531269">
        <w:t>) Шифровать данные.</w:t>
      </w:r>
    </w:p>
    <w:p w14:paraId="6965577A" w14:textId="5FC7BE24" w:rsidR="00531269" w:rsidRDefault="002C4960" w:rsidP="001827FA">
      <w:pPr>
        <w:ind w:firstLine="0"/>
      </w:pPr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1827FA">
      <w:pPr>
        <w:ind w:firstLine="0"/>
      </w:pPr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61FEF291" w:rsidR="00531269" w:rsidRDefault="00214BA2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666FA6D8" w14:textId="77777777" w:rsidR="00531269" w:rsidRDefault="00531269" w:rsidP="001827FA">
      <w:pPr>
        <w:ind w:firstLine="0"/>
      </w:pPr>
    </w:p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1827FA">
      <w:pPr>
        <w:ind w:firstLine="0"/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3482"/>
        <w:gridCol w:w="567"/>
        <w:gridCol w:w="4678"/>
      </w:tblGrid>
      <w:tr w:rsidR="007E4C27" w14:paraId="21CF76D3" w14:textId="77777777" w:rsidTr="007E4C27">
        <w:trPr>
          <w:trHeight w:val="273"/>
        </w:trPr>
        <w:tc>
          <w:tcPr>
            <w:tcW w:w="766" w:type="dxa"/>
          </w:tcPr>
          <w:p w14:paraId="3B29E402" w14:textId="77777777" w:rsidR="007E4C27" w:rsidRDefault="007E4C27" w:rsidP="00BC44A8">
            <w:pPr>
              <w:ind w:firstLine="0"/>
              <w:jc w:val="center"/>
            </w:pPr>
          </w:p>
        </w:tc>
        <w:tc>
          <w:tcPr>
            <w:tcW w:w="3482" w:type="dxa"/>
          </w:tcPr>
          <w:p w14:paraId="4F1D172E" w14:textId="5B61348D" w:rsidR="007E4C27" w:rsidRDefault="007E4C27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567" w:type="dxa"/>
          </w:tcPr>
          <w:p w14:paraId="7EBA8F4C" w14:textId="77777777" w:rsidR="007E4C27" w:rsidRDefault="007E4C27" w:rsidP="00BC44A8">
            <w:pPr>
              <w:ind w:firstLine="0"/>
              <w:jc w:val="center"/>
            </w:pPr>
          </w:p>
        </w:tc>
        <w:tc>
          <w:tcPr>
            <w:tcW w:w="4678" w:type="dxa"/>
          </w:tcPr>
          <w:p w14:paraId="2A0F2371" w14:textId="41052DCB" w:rsidR="007E4C27" w:rsidRDefault="007E4C27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7E4C27" w14:paraId="441C68F0" w14:textId="77777777" w:rsidTr="007E4C27">
        <w:trPr>
          <w:trHeight w:val="536"/>
        </w:trPr>
        <w:tc>
          <w:tcPr>
            <w:tcW w:w="766" w:type="dxa"/>
          </w:tcPr>
          <w:p w14:paraId="5E7ACD38" w14:textId="256100BA" w:rsidR="007E4C27" w:rsidRDefault="007E4C27" w:rsidP="00BC44A8">
            <w:pPr>
              <w:ind w:firstLine="0"/>
            </w:pPr>
            <w:r>
              <w:t>1)</w:t>
            </w:r>
          </w:p>
        </w:tc>
        <w:tc>
          <w:tcPr>
            <w:tcW w:w="3482" w:type="dxa"/>
          </w:tcPr>
          <w:p w14:paraId="405980ED" w14:textId="6537B67F" w:rsidR="007E4C27" w:rsidRDefault="007E4C27" w:rsidP="007E4C27">
            <w:pPr>
              <w:ind w:right="312" w:firstLine="0"/>
            </w:pPr>
            <w:r>
              <w:t>Сохранить документ.</w:t>
            </w:r>
          </w:p>
        </w:tc>
        <w:tc>
          <w:tcPr>
            <w:tcW w:w="567" w:type="dxa"/>
          </w:tcPr>
          <w:p w14:paraId="7D3D6D19" w14:textId="32BEA66E" w:rsidR="007E4C27" w:rsidRDefault="007E4C27" w:rsidP="00BC44A8">
            <w:pPr>
              <w:ind w:firstLine="0"/>
            </w:pPr>
            <w:r>
              <w:t>А)</w:t>
            </w:r>
          </w:p>
        </w:tc>
        <w:tc>
          <w:tcPr>
            <w:tcW w:w="4678" w:type="dxa"/>
          </w:tcPr>
          <w:p w14:paraId="44B3E31B" w14:textId="0136EA14" w:rsidR="007E4C27" w:rsidRDefault="007E4C27" w:rsidP="00BC44A8">
            <w:pPr>
              <w:ind w:firstLine="0"/>
            </w:pPr>
            <w:r>
              <w:t>Команда сохранения документа.</w:t>
            </w:r>
          </w:p>
        </w:tc>
      </w:tr>
      <w:tr w:rsidR="007E4C27" w14:paraId="3FFE7F57" w14:textId="77777777" w:rsidTr="007E4C27">
        <w:trPr>
          <w:trHeight w:val="546"/>
        </w:trPr>
        <w:tc>
          <w:tcPr>
            <w:tcW w:w="766" w:type="dxa"/>
          </w:tcPr>
          <w:p w14:paraId="65BA611D" w14:textId="608D2E45" w:rsidR="007E4C27" w:rsidRDefault="007E4C27" w:rsidP="00BC44A8">
            <w:pPr>
              <w:ind w:firstLine="0"/>
            </w:pPr>
            <w:r>
              <w:t>2)</w:t>
            </w:r>
          </w:p>
        </w:tc>
        <w:tc>
          <w:tcPr>
            <w:tcW w:w="3482" w:type="dxa"/>
          </w:tcPr>
          <w:p w14:paraId="14D21C19" w14:textId="1355E05E" w:rsidR="007E4C27" w:rsidRDefault="007E4C27" w:rsidP="007E4C27">
            <w:pPr>
              <w:ind w:right="312" w:firstLine="0"/>
            </w:pPr>
            <w:r>
              <w:t>Отменить последнее действие.</w:t>
            </w:r>
          </w:p>
        </w:tc>
        <w:tc>
          <w:tcPr>
            <w:tcW w:w="567" w:type="dxa"/>
          </w:tcPr>
          <w:p w14:paraId="6E9F55D0" w14:textId="7DBB9F92" w:rsidR="007E4C27" w:rsidRDefault="007E4C27" w:rsidP="00BC44A8">
            <w:pPr>
              <w:ind w:firstLine="0"/>
            </w:pPr>
            <w:r>
              <w:t>Б)</w:t>
            </w:r>
          </w:p>
        </w:tc>
        <w:tc>
          <w:tcPr>
            <w:tcW w:w="4678" w:type="dxa"/>
          </w:tcPr>
          <w:p w14:paraId="5B8CB4BC" w14:textId="332DC3C1" w:rsidR="007E4C27" w:rsidRDefault="007E4C27" w:rsidP="00BC44A8">
            <w:pPr>
              <w:ind w:firstLine="0"/>
            </w:pPr>
            <w:r>
              <w:t>Команда отмены последнего действия.</w:t>
            </w:r>
          </w:p>
        </w:tc>
      </w:tr>
      <w:tr w:rsidR="007E4C27" w14:paraId="01ABE1EF" w14:textId="77777777" w:rsidTr="007E4C27">
        <w:trPr>
          <w:trHeight w:val="536"/>
        </w:trPr>
        <w:tc>
          <w:tcPr>
            <w:tcW w:w="766" w:type="dxa"/>
          </w:tcPr>
          <w:p w14:paraId="56D05B00" w14:textId="61DF13F3" w:rsidR="007E4C27" w:rsidRDefault="007E4C27" w:rsidP="00BC44A8">
            <w:pPr>
              <w:ind w:firstLine="0"/>
            </w:pPr>
            <w:r>
              <w:t>3)</w:t>
            </w:r>
          </w:p>
        </w:tc>
        <w:tc>
          <w:tcPr>
            <w:tcW w:w="3482" w:type="dxa"/>
          </w:tcPr>
          <w:p w14:paraId="1D464FAB" w14:textId="4BDC6A19" w:rsidR="007E4C27" w:rsidRDefault="007E4C27" w:rsidP="007E4C27">
            <w:pPr>
              <w:ind w:right="312" w:firstLine="0"/>
            </w:pPr>
            <w:r>
              <w:t>Вставить изображение.</w:t>
            </w:r>
          </w:p>
        </w:tc>
        <w:tc>
          <w:tcPr>
            <w:tcW w:w="567" w:type="dxa"/>
          </w:tcPr>
          <w:p w14:paraId="6E19C80D" w14:textId="41F4CA3E" w:rsidR="007E4C27" w:rsidRDefault="007E4C27" w:rsidP="00BC44A8">
            <w:pPr>
              <w:ind w:firstLine="0"/>
            </w:pPr>
            <w:r>
              <w:t>В)</w:t>
            </w:r>
          </w:p>
        </w:tc>
        <w:tc>
          <w:tcPr>
            <w:tcW w:w="4678" w:type="dxa"/>
          </w:tcPr>
          <w:p w14:paraId="2D6B1FB3" w14:textId="616D8784" w:rsidR="007E4C27" w:rsidRDefault="007E4C27" w:rsidP="00BC44A8">
            <w:pPr>
              <w:ind w:firstLine="0"/>
            </w:pPr>
            <w:r>
              <w:t>Команда вставки изображения.</w:t>
            </w:r>
          </w:p>
        </w:tc>
      </w:tr>
      <w:tr w:rsidR="007E4C27" w14:paraId="38B86D5D" w14:textId="77777777" w:rsidTr="007E4C27">
        <w:trPr>
          <w:trHeight w:val="546"/>
        </w:trPr>
        <w:tc>
          <w:tcPr>
            <w:tcW w:w="766" w:type="dxa"/>
          </w:tcPr>
          <w:p w14:paraId="3C18CC25" w14:textId="4EA8EE90" w:rsidR="007E4C27" w:rsidRDefault="007E4C27" w:rsidP="00BC44A8">
            <w:pPr>
              <w:ind w:firstLine="0"/>
            </w:pPr>
            <w:r>
              <w:t>4)</w:t>
            </w:r>
          </w:p>
        </w:tc>
        <w:tc>
          <w:tcPr>
            <w:tcW w:w="3482" w:type="dxa"/>
          </w:tcPr>
          <w:p w14:paraId="68762C39" w14:textId="677A01EE" w:rsidR="007E4C27" w:rsidRDefault="007E4C27" w:rsidP="007E4C27">
            <w:pPr>
              <w:ind w:right="312" w:firstLine="0"/>
            </w:pPr>
            <w:r>
              <w:t>Найти и заменить текст.</w:t>
            </w:r>
          </w:p>
        </w:tc>
        <w:tc>
          <w:tcPr>
            <w:tcW w:w="567" w:type="dxa"/>
          </w:tcPr>
          <w:p w14:paraId="5950D4C7" w14:textId="243D333B" w:rsidR="007E4C27" w:rsidRDefault="007E4C27" w:rsidP="00BC44A8">
            <w:pPr>
              <w:ind w:firstLine="0"/>
            </w:pPr>
            <w:r>
              <w:t>Г)</w:t>
            </w:r>
          </w:p>
        </w:tc>
        <w:tc>
          <w:tcPr>
            <w:tcW w:w="4678" w:type="dxa"/>
          </w:tcPr>
          <w:p w14:paraId="188B729B" w14:textId="74CAD43E" w:rsidR="007E4C27" w:rsidRDefault="007E4C27" w:rsidP="00BC44A8">
            <w:pPr>
              <w:ind w:firstLine="0"/>
            </w:pPr>
            <w:r>
              <w:t>Команда поиска и замены текста.</w:t>
            </w:r>
          </w:p>
        </w:tc>
      </w:tr>
      <w:tr w:rsidR="007E4C27" w14:paraId="67261B37" w14:textId="77777777" w:rsidTr="007E4C27">
        <w:trPr>
          <w:trHeight w:val="810"/>
        </w:trPr>
        <w:tc>
          <w:tcPr>
            <w:tcW w:w="766" w:type="dxa"/>
          </w:tcPr>
          <w:p w14:paraId="5C48EACE" w14:textId="1BF74088" w:rsidR="007E4C27" w:rsidRDefault="007E4C27" w:rsidP="00BC44A8">
            <w:pPr>
              <w:ind w:firstLine="0"/>
            </w:pPr>
            <w:r>
              <w:t>5)</w:t>
            </w:r>
          </w:p>
        </w:tc>
        <w:tc>
          <w:tcPr>
            <w:tcW w:w="3482" w:type="dxa"/>
          </w:tcPr>
          <w:p w14:paraId="72E134EB" w14:textId="2BC0BBF4" w:rsidR="007E4C27" w:rsidRDefault="007E4C27" w:rsidP="007E4C27">
            <w:pPr>
              <w:ind w:right="312" w:firstLine="0"/>
            </w:pPr>
            <w:r>
              <w:t>Проверка орфографии.</w:t>
            </w:r>
          </w:p>
        </w:tc>
        <w:tc>
          <w:tcPr>
            <w:tcW w:w="567" w:type="dxa"/>
          </w:tcPr>
          <w:p w14:paraId="47965FB7" w14:textId="3A2CD4CD" w:rsidR="007E4C27" w:rsidRDefault="007E4C27" w:rsidP="00BC44A8">
            <w:pPr>
              <w:ind w:firstLine="0"/>
            </w:pPr>
            <w:r>
              <w:t>Д)</w:t>
            </w:r>
          </w:p>
        </w:tc>
        <w:tc>
          <w:tcPr>
            <w:tcW w:w="4678" w:type="dxa"/>
          </w:tcPr>
          <w:p w14:paraId="44B82311" w14:textId="3948D554" w:rsidR="007E4C27" w:rsidRDefault="007E4C27" w:rsidP="00BC44A8">
            <w:pPr>
              <w:ind w:firstLine="0"/>
            </w:pPr>
            <w:r>
              <w:t>Команда проверки орфографии и грамматики.</w:t>
            </w:r>
          </w:p>
        </w:tc>
      </w:tr>
    </w:tbl>
    <w:p w14:paraId="719020CC" w14:textId="29C19A6F" w:rsidR="00952600" w:rsidRDefault="00F139E9" w:rsidP="001827FA">
      <w:pPr>
        <w:ind w:firstLine="0"/>
      </w:pPr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5D0869B6" w:rsidR="00952600" w:rsidRDefault="00F139E9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5ECDF203" w14:textId="77777777" w:rsidR="00952600" w:rsidRDefault="00952600" w:rsidP="001827FA">
      <w:pPr>
        <w:ind w:firstLine="0"/>
      </w:pPr>
    </w:p>
    <w:p w14:paraId="71879BAF" w14:textId="4C20FDBB" w:rsidR="00952600" w:rsidRDefault="00952600" w:rsidP="001827FA">
      <w:pPr>
        <w:ind w:firstLine="0"/>
      </w:pPr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"/>
        <w:gridCol w:w="2833"/>
        <w:gridCol w:w="554"/>
        <w:gridCol w:w="5387"/>
      </w:tblGrid>
      <w:tr w:rsidR="007E4C27" w14:paraId="4B76045B" w14:textId="77777777" w:rsidTr="007E4C27">
        <w:tc>
          <w:tcPr>
            <w:tcW w:w="582" w:type="dxa"/>
          </w:tcPr>
          <w:p w14:paraId="65436317" w14:textId="77777777" w:rsidR="007E4C27" w:rsidRDefault="007E4C27" w:rsidP="001447F5">
            <w:pPr>
              <w:ind w:firstLine="0"/>
              <w:jc w:val="center"/>
            </w:pPr>
          </w:p>
        </w:tc>
        <w:tc>
          <w:tcPr>
            <w:tcW w:w="2833" w:type="dxa"/>
          </w:tcPr>
          <w:p w14:paraId="2CBC05BF" w14:textId="45F50EBE" w:rsidR="007E4C27" w:rsidRDefault="007E4C27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554" w:type="dxa"/>
          </w:tcPr>
          <w:p w14:paraId="1A2220F0" w14:textId="77777777" w:rsidR="007E4C27" w:rsidRDefault="007E4C27" w:rsidP="001447F5">
            <w:pPr>
              <w:ind w:firstLine="0"/>
              <w:jc w:val="center"/>
            </w:pPr>
          </w:p>
        </w:tc>
        <w:tc>
          <w:tcPr>
            <w:tcW w:w="5387" w:type="dxa"/>
          </w:tcPr>
          <w:p w14:paraId="722BB58F" w14:textId="6D380B9B" w:rsidR="007E4C27" w:rsidRDefault="007E4C27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7E4C27" w:rsidRDefault="007E4C27" w:rsidP="00D41DE8">
            <w:pPr>
              <w:ind w:firstLine="0"/>
            </w:pPr>
          </w:p>
        </w:tc>
      </w:tr>
      <w:tr w:rsidR="007E4C27" w14:paraId="5B1B8DA5" w14:textId="77777777" w:rsidTr="007E4C27">
        <w:tc>
          <w:tcPr>
            <w:tcW w:w="582" w:type="dxa"/>
          </w:tcPr>
          <w:p w14:paraId="7EE231CF" w14:textId="5B1C4982" w:rsidR="007E4C27" w:rsidRDefault="007E4C27" w:rsidP="001447F5">
            <w:pPr>
              <w:ind w:firstLine="0"/>
            </w:pPr>
            <w:r>
              <w:t>1)</w:t>
            </w:r>
          </w:p>
        </w:tc>
        <w:tc>
          <w:tcPr>
            <w:tcW w:w="2833" w:type="dxa"/>
          </w:tcPr>
          <w:p w14:paraId="0F7E7A58" w14:textId="62E73655" w:rsidR="007E4C27" w:rsidRDefault="007E4C27" w:rsidP="001447F5">
            <w:pPr>
              <w:ind w:firstLine="0"/>
            </w:pPr>
            <w:r>
              <w:t>СУММ</w:t>
            </w:r>
          </w:p>
        </w:tc>
        <w:tc>
          <w:tcPr>
            <w:tcW w:w="554" w:type="dxa"/>
          </w:tcPr>
          <w:p w14:paraId="4CB19F76" w14:textId="76B5B470" w:rsidR="007E4C27" w:rsidRDefault="007E4C27" w:rsidP="001447F5">
            <w:pPr>
              <w:ind w:firstLine="0"/>
            </w:pPr>
            <w:r>
              <w:t>А)</w:t>
            </w:r>
          </w:p>
        </w:tc>
        <w:tc>
          <w:tcPr>
            <w:tcW w:w="5387" w:type="dxa"/>
          </w:tcPr>
          <w:p w14:paraId="0228323A" w14:textId="7C08BFDE" w:rsidR="007E4C27" w:rsidRDefault="007E4C27" w:rsidP="001447F5">
            <w:pPr>
              <w:ind w:firstLine="0"/>
            </w:pPr>
            <w:r>
              <w:t>Для суммирования чисел.</w:t>
            </w:r>
          </w:p>
        </w:tc>
      </w:tr>
      <w:tr w:rsidR="007E4C27" w14:paraId="716EC7FC" w14:textId="77777777" w:rsidTr="007E4C27">
        <w:tc>
          <w:tcPr>
            <w:tcW w:w="582" w:type="dxa"/>
          </w:tcPr>
          <w:p w14:paraId="2F4D0ECA" w14:textId="66EE6D66" w:rsidR="007E4C27" w:rsidRDefault="007E4C27" w:rsidP="001447F5">
            <w:pPr>
              <w:ind w:firstLine="0"/>
            </w:pPr>
            <w:r>
              <w:lastRenderedPageBreak/>
              <w:t>2)</w:t>
            </w:r>
          </w:p>
        </w:tc>
        <w:tc>
          <w:tcPr>
            <w:tcW w:w="2833" w:type="dxa"/>
          </w:tcPr>
          <w:p w14:paraId="0E571A34" w14:textId="73B44CAD" w:rsidR="007E4C27" w:rsidRDefault="007E4C27" w:rsidP="001447F5">
            <w:pPr>
              <w:ind w:firstLine="0"/>
            </w:pPr>
            <w:r>
              <w:t>СРЗНАЧ</w:t>
            </w:r>
          </w:p>
        </w:tc>
        <w:tc>
          <w:tcPr>
            <w:tcW w:w="554" w:type="dxa"/>
          </w:tcPr>
          <w:p w14:paraId="7A8156D1" w14:textId="75E35758" w:rsidR="007E4C27" w:rsidRDefault="007E4C27" w:rsidP="001447F5">
            <w:pPr>
              <w:ind w:firstLine="0"/>
            </w:pPr>
            <w:r>
              <w:t>Б)</w:t>
            </w:r>
          </w:p>
        </w:tc>
        <w:tc>
          <w:tcPr>
            <w:tcW w:w="5387" w:type="dxa"/>
          </w:tcPr>
          <w:p w14:paraId="3E94E700" w14:textId="7E1139CD" w:rsidR="007E4C27" w:rsidRDefault="007E4C27" w:rsidP="001447F5">
            <w:pPr>
              <w:ind w:firstLine="0"/>
            </w:pPr>
            <w:r>
              <w:t>Для подсчёта количества ячеек, соответствующих условию.</w:t>
            </w:r>
          </w:p>
        </w:tc>
      </w:tr>
      <w:tr w:rsidR="007E4C27" w14:paraId="7B5F0E31" w14:textId="77777777" w:rsidTr="007E4C27">
        <w:tc>
          <w:tcPr>
            <w:tcW w:w="582" w:type="dxa"/>
          </w:tcPr>
          <w:p w14:paraId="547573D3" w14:textId="522F7516" w:rsidR="007E4C27" w:rsidRDefault="007E4C27" w:rsidP="001447F5">
            <w:pPr>
              <w:ind w:firstLine="0"/>
            </w:pPr>
            <w:r>
              <w:t>3)</w:t>
            </w:r>
          </w:p>
        </w:tc>
        <w:tc>
          <w:tcPr>
            <w:tcW w:w="2833" w:type="dxa"/>
          </w:tcPr>
          <w:p w14:paraId="72D93450" w14:textId="2255D740" w:rsidR="007E4C27" w:rsidRDefault="007E4C27" w:rsidP="001447F5">
            <w:pPr>
              <w:ind w:firstLine="0"/>
            </w:pPr>
            <w:r>
              <w:t>МАКС</w:t>
            </w:r>
          </w:p>
        </w:tc>
        <w:tc>
          <w:tcPr>
            <w:tcW w:w="554" w:type="dxa"/>
          </w:tcPr>
          <w:p w14:paraId="62C4265B" w14:textId="56333BE4" w:rsidR="007E4C27" w:rsidRDefault="007E4C27" w:rsidP="001447F5">
            <w:pPr>
              <w:ind w:firstLine="0"/>
            </w:pPr>
            <w:r>
              <w:t>В)</w:t>
            </w:r>
          </w:p>
        </w:tc>
        <w:tc>
          <w:tcPr>
            <w:tcW w:w="5387" w:type="dxa"/>
          </w:tcPr>
          <w:p w14:paraId="11B8D8BA" w14:textId="37691ABB" w:rsidR="007E4C27" w:rsidRDefault="007E4C27" w:rsidP="001447F5">
            <w:pPr>
              <w:ind w:firstLine="0"/>
            </w:pPr>
            <w:r>
              <w:t>Для расчёта среднего значения.</w:t>
            </w:r>
          </w:p>
        </w:tc>
      </w:tr>
      <w:tr w:rsidR="007E4C27" w14:paraId="4F6AB8ED" w14:textId="77777777" w:rsidTr="007E4C27">
        <w:tc>
          <w:tcPr>
            <w:tcW w:w="582" w:type="dxa"/>
          </w:tcPr>
          <w:p w14:paraId="686EE859" w14:textId="77777777" w:rsidR="007E4C27" w:rsidRDefault="007E4C27" w:rsidP="001447F5">
            <w:pPr>
              <w:ind w:firstLine="0"/>
            </w:pPr>
          </w:p>
        </w:tc>
        <w:tc>
          <w:tcPr>
            <w:tcW w:w="2833" w:type="dxa"/>
          </w:tcPr>
          <w:p w14:paraId="3512FB5A" w14:textId="38E947A9" w:rsidR="007E4C27" w:rsidRDefault="007E4C27" w:rsidP="001447F5">
            <w:pPr>
              <w:ind w:firstLine="0"/>
            </w:pPr>
            <w:r>
              <w:t>4) МИН</w:t>
            </w:r>
          </w:p>
        </w:tc>
        <w:tc>
          <w:tcPr>
            <w:tcW w:w="554" w:type="dxa"/>
          </w:tcPr>
          <w:p w14:paraId="1BF220F1" w14:textId="0069B20F" w:rsidR="007E4C27" w:rsidRDefault="007E4C27" w:rsidP="001447F5">
            <w:pPr>
              <w:ind w:firstLine="0"/>
            </w:pPr>
            <w:r>
              <w:t>Г)</w:t>
            </w:r>
          </w:p>
        </w:tc>
        <w:tc>
          <w:tcPr>
            <w:tcW w:w="5387" w:type="dxa"/>
          </w:tcPr>
          <w:p w14:paraId="34417D25" w14:textId="58D50D3D" w:rsidR="007E4C27" w:rsidRDefault="007E4C27" w:rsidP="001447F5">
            <w:pPr>
              <w:ind w:firstLine="0"/>
            </w:pPr>
            <w:r>
              <w:t>Для нахождения максимального значения.</w:t>
            </w:r>
          </w:p>
        </w:tc>
      </w:tr>
      <w:tr w:rsidR="007E4C27" w14:paraId="07ACA3E5" w14:textId="77777777" w:rsidTr="007E4C27">
        <w:tc>
          <w:tcPr>
            <w:tcW w:w="582" w:type="dxa"/>
          </w:tcPr>
          <w:p w14:paraId="50AE0F29" w14:textId="5E60F23A" w:rsidR="007E4C27" w:rsidRDefault="007E4C27" w:rsidP="001447F5">
            <w:pPr>
              <w:ind w:firstLine="0"/>
            </w:pPr>
            <w:r>
              <w:t>5)</w:t>
            </w:r>
          </w:p>
        </w:tc>
        <w:tc>
          <w:tcPr>
            <w:tcW w:w="2833" w:type="dxa"/>
          </w:tcPr>
          <w:p w14:paraId="30B45433" w14:textId="4CEDEB19" w:rsidR="007E4C27" w:rsidRDefault="007E4C27" w:rsidP="001447F5">
            <w:pPr>
              <w:ind w:firstLine="0"/>
            </w:pPr>
            <w:r>
              <w:t>СЧЁТЕСЛИ</w:t>
            </w:r>
          </w:p>
        </w:tc>
        <w:tc>
          <w:tcPr>
            <w:tcW w:w="554" w:type="dxa"/>
          </w:tcPr>
          <w:p w14:paraId="4CBED466" w14:textId="0E39B6F0" w:rsidR="007E4C27" w:rsidRDefault="007E4C27" w:rsidP="001447F5">
            <w:pPr>
              <w:ind w:firstLine="0"/>
            </w:pPr>
            <w:r>
              <w:t>Д)</w:t>
            </w:r>
          </w:p>
        </w:tc>
        <w:tc>
          <w:tcPr>
            <w:tcW w:w="5387" w:type="dxa"/>
          </w:tcPr>
          <w:p w14:paraId="110F012C" w14:textId="4B18B738" w:rsidR="007E4C27" w:rsidRDefault="007E4C27" w:rsidP="001447F5">
            <w:pPr>
              <w:ind w:firstLine="0"/>
            </w:pPr>
            <w:r>
              <w:t>Для нахождения минимального значения.</w:t>
            </w:r>
          </w:p>
        </w:tc>
      </w:tr>
    </w:tbl>
    <w:p w14:paraId="76EA2616" w14:textId="51A3F0E3" w:rsidR="00952600" w:rsidRDefault="0018248F" w:rsidP="001827FA">
      <w:pPr>
        <w:ind w:firstLine="0"/>
      </w:pPr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076406D3" w:rsidR="00952600" w:rsidRDefault="0018248F" w:rsidP="001827FA">
      <w:pPr>
        <w:ind w:firstLine="0"/>
      </w:pPr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521F45" w:rsidRPr="00521F45">
        <w:t xml:space="preserve"> </w:t>
      </w:r>
      <w:r w:rsidR="0019197A">
        <w:t>ОПК6 (ОПК-6.1).</w:t>
      </w:r>
    </w:p>
    <w:p w14:paraId="2171A23F" w14:textId="77777777" w:rsidR="00952600" w:rsidRDefault="00952600" w:rsidP="001827FA">
      <w:pPr>
        <w:ind w:firstLine="0"/>
      </w:pPr>
    </w:p>
    <w:p w14:paraId="41BFF6E7" w14:textId="0DE6F1FE" w:rsidR="00952600" w:rsidRDefault="00952600" w:rsidP="001827FA">
      <w:pPr>
        <w:ind w:firstLine="0"/>
      </w:pPr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3463"/>
        <w:gridCol w:w="822"/>
        <w:gridCol w:w="4491"/>
      </w:tblGrid>
      <w:tr w:rsidR="007E4C27" w14:paraId="30A9D0BB" w14:textId="77777777" w:rsidTr="007E4C27">
        <w:trPr>
          <w:trHeight w:val="609"/>
        </w:trPr>
        <w:tc>
          <w:tcPr>
            <w:tcW w:w="717" w:type="dxa"/>
          </w:tcPr>
          <w:p w14:paraId="277B9B92" w14:textId="77777777" w:rsidR="007E4C27" w:rsidRDefault="007E4C27" w:rsidP="009E3587">
            <w:pPr>
              <w:ind w:firstLine="0"/>
              <w:jc w:val="center"/>
            </w:pPr>
          </w:p>
        </w:tc>
        <w:tc>
          <w:tcPr>
            <w:tcW w:w="3463" w:type="dxa"/>
          </w:tcPr>
          <w:p w14:paraId="1CFD0CD7" w14:textId="32E8C934" w:rsidR="007E4C27" w:rsidRDefault="007E4C27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822" w:type="dxa"/>
          </w:tcPr>
          <w:p w14:paraId="11D8ABD4" w14:textId="77777777" w:rsidR="007E4C27" w:rsidRDefault="007E4C27" w:rsidP="009E3587">
            <w:pPr>
              <w:ind w:firstLine="0"/>
              <w:jc w:val="center"/>
            </w:pPr>
          </w:p>
        </w:tc>
        <w:tc>
          <w:tcPr>
            <w:tcW w:w="4491" w:type="dxa"/>
          </w:tcPr>
          <w:p w14:paraId="32E25A2A" w14:textId="58175304" w:rsidR="007E4C27" w:rsidRDefault="007E4C27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7E4C27" w14:paraId="25C46F9D" w14:textId="77777777" w:rsidTr="007E4C27">
        <w:trPr>
          <w:trHeight w:val="604"/>
        </w:trPr>
        <w:tc>
          <w:tcPr>
            <w:tcW w:w="717" w:type="dxa"/>
          </w:tcPr>
          <w:p w14:paraId="01C4B25E" w14:textId="4BB68B2E" w:rsidR="007E4C27" w:rsidRDefault="007E4C27" w:rsidP="009E3587">
            <w:pPr>
              <w:ind w:firstLine="0"/>
            </w:pPr>
            <w:r>
              <w:t>1)</w:t>
            </w:r>
          </w:p>
        </w:tc>
        <w:tc>
          <w:tcPr>
            <w:tcW w:w="3463" w:type="dxa"/>
          </w:tcPr>
          <w:p w14:paraId="5E702C70" w14:textId="79D3C196" w:rsidR="007E4C27" w:rsidRDefault="007E4C27" w:rsidP="009E3587">
            <w:pPr>
              <w:ind w:firstLine="0"/>
            </w:pPr>
            <w:r>
              <w:t>Столбчатая диаграмма.</w:t>
            </w:r>
          </w:p>
        </w:tc>
        <w:tc>
          <w:tcPr>
            <w:tcW w:w="822" w:type="dxa"/>
          </w:tcPr>
          <w:p w14:paraId="2420DB2E" w14:textId="2FE3A91A" w:rsidR="007E4C27" w:rsidRDefault="007E4C27" w:rsidP="009E3587">
            <w:pPr>
              <w:ind w:firstLine="0"/>
            </w:pPr>
            <w:r>
              <w:t>А)</w:t>
            </w:r>
          </w:p>
        </w:tc>
        <w:tc>
          <w:tcPr>
            <w:tcW w:w="4491" w:type="dxa"/>
          </w:tcPr>
          <w:p w14:paraId="1065A054" w14:textId="7946E59D" w:rsidR="007E4C27" w:rsidRDefault="007E4C27" w:rsidP="009E3587">
            <w:pPr>
              <w:ind w:firstLine="0"/>
            </w:pPr>
            <w:r>
              <w:t>Для демонстрации изменения данных во времени.</w:t>
            </w:r>
          </w:p>
        </w:tc>
      </w:tr>
      <w:tr w:rsidR="007E4C27" w14:paraId="50A23723" w14:textId="77777777" w:rsidTr="007E4C27">
        <w:trPr>
          <w:trHeight w:val="388"/>
        </w:trPr>
        <w:tc>
          <w:tcPr>
            <w:tcW w:w="717" w:type="dxa"/>
          </w:tcPr>
          <w:p w14:paraId="55B51CA1" w14:textId="7A6D9D49" w:rsidR="007E4C27" w:rsidRDefault="007E4C27" w:rsidP="009E3587">
            <w:pPr>
              <w:ind w:firstLine="0"/>
            </w:pPr>
            <w:r>
              <w:t>2)</w:t>
            </w:r>
          </w:p>
        </w:tc>
        <w:tc>
          <w:tcPr>
            <w:tcW w:w="3463" w:type="dxa"/>
          </w:tcPr>
          <w:p w14:paraId="41873CC5" w14:textId="019634A0" w:rsidR="007E4C27" w:rsidRDefault="007E4C27" w:rsidP="009E3587">
            <w:pPr>
              <w:ind w:firstLine="0"/>
            </w:pPr>
            <w:r>
              <w:t>Круговая диаграмма.</w:t>
            </w:r>
          </w:p>
        </w:tc>
        <w:tc>
          <w:tcPr>
            <w:tcW w:w="822" w:type="dxa"/>
          </w:tcPr>
          <w:p w14:paraId="5E234F46" w14:textId="1215D69E" w:rsidR="007E4C27" w:rsidRDefault="007E4C27" w:rsidP="009E3587">
            <w:pPr>
              <w:ind w:firstLine="0"/>
            </w:pPr>
            <w:r>
              <w:t>Б)</w:t>
            </w:r>
          </w:p>
        </w:tc>
        <w:tc>
          <w:tcPr>
            <w:tcW w:w="4491" w:type="dxa"/>
          </w:tcPr>
          <w:p w14:paraId="7C3321BD" w14:textId="384D8C8D" w:rsidR="007E4C27" w:rsidRDefault="007E4C27" w:rsidP="009E3587">
            <w:pPr>
              <w:ind w:firstLine="0"/>
            </w:pPr>
            <w:r>
              <w:t>Для отображения взаимосвязей между данными.</w:t>
            </w:r>
          </w:p>
        </w:tc>
      </w:tr>
      <w:tr w:rsidR="007E4C27" w14:paraId="4E4AC8D8" w14:textId="77777777" w:rsidTr="007E4C27">
        <w:trPr>
          <w:trHeight w:val="298"/>
        </w:trPr>
        <w:tc>
          <w:tcPr>
            <w:tcW w:w="717" w:type="dxa"/>
          </w:tcPr>
          <w:p w14:paraId="5819067B" w14:textId="419FD067" w:rsidR="007E4C27" w:rsidRDefault="007E4C27" w:rsidP="009E3587">
            <w:pPr>
              <w:ind w:firstLine="0"/>
            </w:pPr>
            <w:r>
              <w:t>3)</w:t>
            </w:r>
          </w:p>
        </w:tc>
        <w:tc>
          <w:tcPr>
            <w:tcW w:w="3463" w:type="dxa"/>
          </w:tcPr>
          <w:p w14:paraId="14CB79E6" w14:textId="76EB72CB" w:rsidR="007E4C27" w:rsidRDefault="007E4C27" w:rsidP="009E3587">
            <w:pPr>
              <w:ind w:firstLine="0"/>
            </w:pPr>
            <w:r>
              <w:t>График функции.</w:t>
            </w:r>
          </w:p>
        </w:tc>
        <w:tc>
          <w:tcPr>
            <w:tcW w:w="822" w:type="dxa"/>
          </w:tcPr>
          <w:p w14:paraId="5545ADB6" w14:textId="1F7B3259" w:rsidR="007E4C27" w:rsidRDefault="007E4C27" w:rsidP="009E3587">
            <w:pPr>
              <w:ind w:firstLine="0"/>
            </w:pPr>
            <w:r>
              <w:t>В)</w:t>
            </w:r>
          </w:p>
        </w:tc>
        <w:tc>
          <w:tcPr>
            <w:tcW w:w="4491" w:type="dxa"/>
          </w:tcPr>
          <w:p w14:paraId="5D101D8E" w14:textId="3994E0A7" w:rsidR="007E4C27" w:rsidRDefault="007E4C27" w:rsidP="009E3587">
            <w:pPr>
              <w:ind w:firstLine="0"/>
            </w:pPr>
            <w:r>
              <w:t>Для отображения распределения данных по категориям.</w:t>
            </w:r>
          </w:p>
        </w:tc>
      </w:tr>
      <w:tr w:rsidR="007E4C27" w14:paraId="02E7E3EF" w14:textId="77777777" w:rsidTr="007E4C27">
        <w:trPr>
          <w:trHeight w:val="208"/>
        </w:trPr>
        <w:tc>
          <w:tcPr>
            <w:tcW w:w="717" w:type="dxa"/>
          </w:tcPr>
          <w:p w14:paraId="3C4421B1" w14:textId="68ADA712" w:rsidR="007E4C27" w:rsidRDefault="007E4C27" w:rsidP="009E3587">
            <w:pPr>
              <w:ind w:firstLine="0"/>
            </w:pPr>
            <w:r>
              <w:t>4)</w:t>
            </w:r>
          </w:p>
        </w:tc>
        <w:tc>
          <w:tcPr>
            <w:tcW w:w="3463" w:type="dxa"/>
          </w:tcPr>
          <w:p w14:paraId="01A5EA0E" w14:textId="277FB0C8" w:rsidR="007E4C27" w:rsidRDefault="007E4C27" w:rsidP="009E3587">
            <w:pPr>
              <w:ind w:firstLine="0"/>
            </w:pPr>
            <w:r>
              <w:t>Точечная диаграмма.</w:t>
            </w:r>
          </w:p>
        </w:tc>
        <w:tc>
          <w:tcPr>
            <w:tcW w:w="822" w:type="dxa"/>
          </w:tcPr>
          <w:p w14:paraId="67702248" w14:textId="148F3C2D" w:rsidR="007E4C27" w:rsidRDefault="007E4C27" w:rsidP="009E3587">
            <w:pPr>
              <w:ind w:firstLine="0"/>
            </w:pPr>
            <w:r>
              <w:t>Г)</w:t>
            </w:r>
          </w:p>
        </w:tc>
        <w:tc>
          <w:tcPr>
            <w:tcW w:w="4491" w:type="dxa"/>
          </w:tcPr>
          <w:p w14:paraId="5510DC7F" w14:textId="4D3C121A" w:rsidR="007E4C27" w:rsidRDefault="007E4C27" w:rsidP="009E3587">
            <w:pPr>
              <w:ind w:firstLine="0"/>
            </w:pPr>
            <w:r>
              <w:t>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1827FA">
      <w:pPr>
        <w:ind w:firstLine="0"/>
      </w:pPr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2D59EEA7" w:rsidR="00952600" w:rsidRDefault="00D85F45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7180B7C7" w14:textId="77777777" w:rsidR="00952600" w:rsidRDefault="00952600" w:rsidP="001827FA">
      <w:pPr>
        <w:ind w:firstLine="0"/>
      </w:pPr>
    </w:p>
    <w:p w14:paraId="01A9029C" w14:textId="1D5868E6" w:rsidR="00952600" w:rsidRDefault="00952600" w:rsidP="001827FA">
      <w:pPr>
        <w:ind w:firstLine="0"/>
      </w:pPr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3772"/>
        <w:gridCol w:w="595"/>
        <w:gridCol w:w="4434"/>
      </w:tblGrid>
      <w:tr w:rsidR="007E4C27" w14:paraId="40EFB72B" w14:textId="77777777" w:rsidTr="007E4C27">
        <w:trPr>
          <w:trHeight w:val="630"/>
        </w:trPr>
        <w:tc>
          <w:tcPr>
            <w:tcW w:w="692" w:type="dxa"/>
          </w:tcPr>
          <w:p w14:paraId="4A63D221" w14:textId="77777777" w:rsidR="007E4C27" w:rsidRDefault="007E4C27" w:rsidP="00777487">
            <w:pPr>
              <w:ind w:firstLine="0"/>
              <w:jc w:val="center"/>
            </w:pPr>
          </w:p>
        </w:tc>
        <w:tc>
          <w:tcPr>
            <w:tcW w:w="3772" w:type="dxa"/>
          </w:tcPr>
          <w:p w14:paraId="5DDD1DA3" w14:textId="23608F3D" w:rsidR="007E4C27" w:rsidRDefault="007E4C27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E4C27" w:rsidRDefault="007E4C27" w:rsidP="00777487">
            <w:pPr>
              <w:ind w:firstLine="0"/>
            </w:pPr>
          </w:p>
        </w:tc>
        <w:tc>
          <w:tcPr>
            <w:tcW w:w="595" w:type="dxa"/>
          </w:tcPr>
          <w:p w14:paraId="363735FD" w14:textId="77777777" w:rsidR="007E4C27" w:rsidRDefault="007E4C27" w:rsidP="00777487">
            <w:pPr>
              <w:ind w:firstLine="0"/>
              <w:jc w:val="center"/>
            </w:pPr>
          </w:p>
        </w:tc>
        <w:tc>
          <w:tcPr>
            <w:tcW w:w="4434" w:type="dxa"/>
          </w:tcPr>
          <w:p w14:paraId="7F74DA82" w14:textId="2B10952A" w:rsidR="007E4C27" w:rsidRDefault="007E4C27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E4C27" w14:paraId="1A27DAD2" w14:textId="77777777" w:rsidTr="007E4C27">
        <w:trPr>
          <w:trHeight w:val="281"/>
        </w:trPr>
        <w:tc>
          <w:tcPr>
            <w:tcW w:w="692" w:type="dxa"/>
          </w:tcPr>
          <w:p w14:paraId="5CE75AEB" w14:textId="306BD809" w:rsidR="007E4C27" w:rsidRDefault="007E4C27" w:rsidP="00777487">
            <w:pPr>
              <w:ind w:firstLine="0"/>
            </w:pPr>
            <w:r>
              <w:t>1)</w:t>
            </w:r>
          </w:p>
        </w:tc>
        <w:tc>
          <w:tcPr>
            <w:tcW w:w="3772" w:type="dxa"/>
          </w:tcPr>
          <w:p w14:paraId="24DD8BE1" w14:textId="113B7107" w:rsidR="007E4C27" w:rsidRDefault="007E4C27" w:rsidP="00777487">
            <w:pPr>
              <w:ind w:firstLine="0"/>
            </w:pPr>
            <w:r>
              <w:t>Создание рабочей книги.</w:t>
            </w:r>
          </w:p>
        </w:tc>
        <w:tc>
          <w:tcPr>
            <w:tcW w:w="595" w:type="dxa"/>
          </w:tcPr>
          <w:p w14:paraId="627F1D02" w14:textId="382A0C18" w:rsidR="007E4C27" w:rsidRDefault="007E4C27" w:rsidP="00777487">
            <w:pPr>
              <w:ind w:firstLine="0"/>
            </w:pPr>
            <w:r>
              <w:t>А)</w:t>
            </w:r>
          </w:p>
        </w:tc>
        <w:tc>
          <w:tcPr>
            <w:tcW w:w="4434" w:type="dxa"/>
          </w:tcPr>
          <w:p w14:paraId="624C09FB" w14:textId="00898E70" w:rsidR="007E4C27" w:rsidRDefault="007E4C27" w:rsidP="00777487">
            <w:pPr>
              <w:ind w:firstLine="0"/>
            </w:pPr>
            <w:r>
              <w:t>Ввод данных в ячейки таблицы.</w:t>
            </w:r>
          </w:p>
        </w:tc>
      </w:tr>
      <w:tr w:rsidR="007E4C27" w14:paraId="507AD941" w14:textId="77777777" w:rsidTr="007E4C27">
        <w:trPr>
          <w:trHeight w:val="513"/>
        </w:trPr>
        <w:tc>
          <w:tcPr>
            <w:tcW w:w="692" w:type="dxa"/>
          </w:tcPr>
          <w:p w14:paraId="070B538C" w14:textId="1988C707" w:rsidR="007E4C27" w:rsidRDefault="007E4C27" w:rsidP="00777487">
            <w:pPr>
              <w:ind w:firstLine="0"/>
            </w:pPr>
            <w:r>
              <w:t>2)</w:t>
            </w:r>
          </w:p>
        </w:tc>
        <w:tc>
          <w:tcPr>
            <w:tcW w:w="3772" w:type="dxa"/>
          </w:tcPr>
          <w:p w14:paraId="704F5B0D" w14:textId="66F67F91" w:rsidR="007E4C27" w:rsidRDefault="007E4C27" w:rsidP="00777487">
            <w:pPr>
              <w:ind w:firstLine="0"/>
            </w:pPr>
            <w:r>
              <w:t>Ввод данных в рабочую книгу.</w:t>
            </w:r>
          </w:p>
        </w:tc>
        <w:tc>
          <w:tcPr>
            <w:tcW w:w="595" w:type="dxa"/>
          </w:tcPr>
          <w:p w14:paraId="37397784" w14:textId="4EB795A9" w:rsidR="007E4C27" w:rsidRDefault="007E4C27" w:rsidP="00777487">
            <w:pPr>
              <w:ind w:firstLine="0"/>
            </w:pPr>
            <w:r>
              <w:t>Б)</w:t>
            </w:r>
          </w:p>
        </w:tc>
        <w:tc>
          <w:tcPr>
            <w:tcW w:w="4434" w:type="dxa"/>
          </w:tcPr>
          <w:p w14:paraId="2F64FE41" w14:textId="1BF2DA90" w:rsidR="007E4C27" w:rsidRDefault="007E4C27" w:rsidP="00777487">
            <w:pPr>
              <w:ind w:firstLine="0"/>
            </w:pPr>
            <w:r>
              <w:t>Создание нового документа в табличном процессоре.</w:t>
            </w:r>
          </w:p>
        </w:tc>
      </w:tr>
      <w:tr w:rsidR="007E4C27" w14:paraId="3C3586A3" w14:textId="77777777" w:rsidTr="007E4C27">
        <w:trPr>
          <w:trHeight w:val="281"/>
        </w:trPr>
        <w:tc>
          <w:tcPr>
            <w:tcW w:w="692" w:type="dxa"/>
          </w:tcPr>
          <w:p w14:paraId="464CA1D0" w14:textId="2B4A7E83" w:rsidR="007E4C27" w:rsidRDefault="007E4C27" w:rsidP="00777487">
            <w:pPr>
              <w:ind w:firstLine="0"/>
            </w:pPr>
            <w:r>
              <w:t>3)</w:t>
            </w:r>
          </w:p>
        </w:tc>
        <w:tc>
          <w:tcPr>
            <w:tcW w:w="3772" w:type="dxa"/>
          </w:tcPr>
          <w:p w14:paraId="2380A383" w14:textId="2409E95E" w:rsidR="007E4C27" w:rsidRDefault="007E4C27" w:rsidP="00777487">
            <w:pPr>
              <w:ind w:firstLine="0"/>
            </w:pPr>
            <w:r>
              <w:t>Работа с формулами.</w:t>
            </w:r>
          </w:p>
        </w:tc>
        <w:tc>
          <w:tcPr>
            <w:tcW w:w="595" w:type="dxa"/>
          </w:tcPr>
          <w:p w14:paraId="5F556FE2" w14:textId="3AD345ED" w:rsidR="007E4C27" w:rsidRDefault="007E4C27" w:rsidP="00777487">
            <w:pPr>
              <w:ind w:firstLine="0"/>
            </w:pPr>
            <w:r>
              <w:t>В)</w:t>
            </w:r>
          </w:p>
        </w:tc>
        <w:tc>
          <w:tcPr>
            <w:tcW w:w="4434" w:type="dxa"/>
          </w:tcPr>
          <w:p w14:paraId="190DA9BD" w14:textId="5B53D9B1" w:rsidR="007E4C27" w:rsidRDefault="007E4C27" w:rsidP="00777487">
            <w:pPr>
              <w:ind w:firstLine="0"/>
            </w:pPr>
            <w:r>
              <w:t>Использование формул для вычислений.</w:t>
            </w:r>
          </w:p>
        </w:tc>
      </w:tr>
      <w:tr w:rsidR="007E4C27" w14:paraId="54E1C338" w14:textId="77777777" w:rsidTr="007E4C27">
        <w:trPr>
          <w:trHeight w:val="475"/>
        </w:trPr>
        <w:tc>
          <w:tcPr>
            <w:tcW w:w="692" w:type="dxa"/>
          </w:tcPr>
          <w:p w14:paraId="6621C3A0" w14:textId="46BE9324" w:rsidR="007E4C27" w:rsidRDefault="007E4C27" w:rsidP="00777487">
            <w:pPr>
              <w:ind w:firstLine="0"/>
            </w:pPr>
            <w:r>
              <w:t>4)</w:t>
            </w:r>
          </w:p>
        </w:tc>
        <w:tc>
          <w:tcPr>
            <w:tcW w:w="3772" w:type="dxa"/>
          </w:tcPr>
          <w:p w14:paraId="6B2BA5B2" w14:textId="0D63BFB7" w:rsidR="007E4C27" w:rsidRDefault="007E4C27" w:rsidP="00777487">
            <w:pPr>
              <w:ind w:firstLine="0"/>
            </w:pPr>
            <w:r>
              <w:t>Форматирование данных.</w:t>
            </w:r>
          </w:p>
        </w:tc>
        <w:tc>
          <w:tcPr>
            <w:tcW w:w="595" w:type="dxa"/>
          </w:tcPr>
          <w:p w14:paraId="2A6B796E" w14:textId="3B7E3879" w:rsidR="007E4C27" w:rsidRDefault="007E4C27" w:rsidP="00777487">
            <w:pPr>
              <w:ind w:firstLine="0"/>
            </w:pPr>
            <w:r>
              <w:t>Г)</w:t>
            </w:r>
          </w:p>
        </w:tc>
        <w:tc>
          <w:tcPr>
            <w:tcW w:w="4434" w:type="dxa"/>
          </w:tcPr>
          <w:p w14:paraId="04809BB3" w14:textId="1372F06D" w:rsidR="007E4C27" w:rsidRDefault="007E4C27" w:rsidP="00777487">
            <w:pPr>
              <w:ind w:firstLine="0"/>
            </w:pPr>
            <w:r>
              <w:t>Применение стилей и оформлений к данным.</w:t>
            </w:r>
          </w:p>
        </w:tc>
      </w:tr>
    </w:tbl>
    <w:p w14:paraId="2565BB64" w14:textId="5D68FAF7" w:rsidR="00952600" w:rsidRDefault="00EB2880" w:rsidP="001827FA">
      <w:pPr>
        <w:ind w:firstLine="0"/>
      </w:pPr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2A23E303" w:rsidR="00952600" w:rsidRDefault="0080564B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7E76D619" w14:textId="77777777" w:rsidR="00952600" w:rsidRDefault="00952600" w:rsidP="001827FA">
      <w:pPr>
        <w:ind w:firstLine="0"/>
      </w:pPr>
    </w:p>
    <w:p w14:paraId="53584B0E" w14:textId="1BA7CE8D" w:rsidR="00952600" w:rsidRDefault="00ED752A" w:rsidP="001827FA">
      <w:pPr>
        <w:ind w:firstLine="0"/>
      </w:pPr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3657"/>
        <w:gridCol w:w="704"/>
        <w:gridCol w:w="4409"/>
      </w:tblGrid>
      <w:tr w:rsidR="007E4C27" w14:paraId="1F56E346" w14:textId="77777777" w:rsidTr="007E4C27">
        <w:trPr>
          <w:trHeight w:val="325"/>
        </w:trPr>
        <w:tc>
          <w:tcPr>
            <w:tcW w:w="586" w:type="dxa"/>
          </w:tcPr>
          <w:p w14:paraId="5E60F422" w14:textId="77777777" w:rsidR="007E4C27" w:rsidRDefault="007E4C27" w:rsidP="00060DCA">
            <w:pPr>
              <w:ind w:firstLine="0"/>
              <w:jc w:val="center"/>
            </w:pPr>
          </w:p>
        </w:tc>
        <w:tc>
          <w:tcPr>
            <w:tcW w:w="3657" w:type="dxa"/>
          </w:tcPr>
          <w:p w14:paraId="25E488D8" w14:textId="037C9B5D" w:rsidR="007E4C27" w:rsidRDefault="007E4C27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704" w:type="dxa"/>
          </w:tcPr>
          <w:p w14:paraId="314A0567" w14:textId="77777777" w:rsidR="007E4C27" w:rsidRDefault="007E4C27" w:rsidP="00060DCA">
            <w:pPr>
              <w:ind w:firstLine="0"/>
              <w:jc w:val="center"/>
            </w:pPr>
          </w:p>
        </w:tc>
        <w:tc>
          <w:tcPr>
            <w:tcW w:w="4409" w:type="dxa"/>
          </w:tcPr>
          <w:p w14:paraId="4B6290B9" w14:textId="75DCC3A2" w:rsidR="007E4C27" w:rsidRDefault="007E4C27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7E4C27" w14:paraId="16E94763" w14:textId="77777777" w:rsidTr="007E4C27">
        <w:trPr>
          <w:trHeight w:val="570"/>
        </w:trPr>
        <w:tc>
          <w:tcPr>
            <w:tcW w:w="586" w:type="dxa"/>
          </w:tcPr>
          <w:p w14:paraId="56AB91BF" w14:textId="386CFE86" w:rsidR="007E4C27" w:rsidRDefault="007E4C27" w:rsidP="00060DCA">
            <w:pPr>
              <w:ind w:firstLine="0"/>
            </w:pPr>
            <w:r>
              <w:t>1)</w:t>
            </w:r>
          </w:p>
        </w:tc>
        <w:tc>
          <w:tcPr>
            <w:tcW w:w="3657" w:type="dxa"/>
          </w:tcPr>
          <w:p w14:paraId="746FAC02" w14:textId="0D740EEB" w:rsidR="007E4C27" w:rsidRDefault="007E4C27" w:rsidP="00060DCA">
            <w:pPr>
              <w:ind w:firstLine="0"/>
            </w:pPr>
            <w:r>
              <w:t>Меню Файл.</w:t>
            </w:r>
          </w:p>
        </w:tc>
        <w:tc>
          <w:tcPr>
            <w:tcW w:w="704" w:type="dxa"/>
          </w:tcPr>
          <w:p w14:paraId="3B302594" w14:textId="3EA5071A" w:rsidR="007E4C27" w:rsidRDefault="007E4C27" w:rsidP="00060DCA">
            <w:pPr>
              <w:ind w:firstLine="0"/>
            </w:pPr>
            <w:r>
              <w:t>А)</w:t>
            </w:r>
          </w:p>
        </w:tc>
        <w:tc>
          <w:tcPr>
            <w:tcW w:w="4409" w:type="dxa"/>
          </w:tcPr>
          <w:p w14:paraId="7B26B48C" w14:textId="653508F2" w:rsidR="007E4C27" w:rsidRDefault="007E4C27" w:rsidP="00060DCA">
            <w:pPr>
              <w:ind w:firstLine="0"/>
            </w:pPr>
            <w:r>
              <w:t>Область для ввода и редактирования текста.</w:t>
            </w:r>
          </w:p>
        </w:tc>
      </w:tr>
      <w:tr w:rsidR="007E4C27" w14:paraId="4A7EF7C0" w14:textId="77777777" w:rsidTr="007E4C27">
        <w:trPr>
          <w:trHeight w:val="339"/>
        </w:trPr>
        <w:tc>
          <w:tcPr>
            <w:tcW w:w="586" w:type="dxa"/>
          </w:tcPr>
          <w:p w14:paraId="068814A0" w14:textId="54CA4627" w:rsidR="007E4C27" w:rsidRDefault="007E4C27" w:rsidP="00060DCA">
            <w:pPr>
              <w:ind w:firstLine="0"/>
            </w:pPr>
            <w:r>
              <w:lastRenderedPageBreak/>
              <w:t>2)</w:t>
            </w:r>
          </w:p>
        </w:tc>
        <w:tc>
          <w:tcPr>
            <w:tcW w:w="3657" w:type="dxa"/>
          </w:tcPr>
          <w:p w14:paraId="114400BB" w14:textId="1D8A1166" w:rsidR="007E4C27" w:rsidRDefault="007E4C27" w:rsidP="00060DCA">
            <w:pPr>
              <w:ind w:firstLine="0"/>
            </w:pPr>
            <w:r>
              <w:t>Панель инструментов.</w:t>
            </w:r>
          </w:p>
        </w:tc>
        <w:tc>
          <w:tcPr>
            <w:tcW w:w="704" w:type="dxa"/>
          </w:tcPr>
          <w:p w14:paraId="4A9811E0" w14:textId="44D37F90" w:rsidR="007E4C27" w:rsidRDefault="007E4C27" w:rsidP="00060DCA">
            <w:pPr>
              <w:ind w:firstLine="0"/>
            </w:pPr>
            <w:r>
              <w:t>Б)</w:t>
            </w:r>
          </w:p>
        </w:tc>
        <w:tc>
          <w:tcPr>
            <w:tcW w:w="4409" w:type="dxa"/>
          </w:tcPr>
          <w:p w14:paraId="78DCD25B" w14:textId="0F798AEE" w:rsidR="007E4C27" w:rsidRDefault="007E4C27" w:rsidP="00060DCA">
            <w:pPr>
              <w:ind w:firstLine="0"/>
            </w:pPr>
            <w:r>
              <w:t>Меню для выполнения операций с документом.</w:t>
            </w:r>
          </w:p>
        </w:tc>
      </w:tr>
      <w:tr w:rsidR="007E4C27" w14:paraId="70323E4D" w14:textId="77777777" w:rsidTr="007E4C27">
        <w:trPr>
          <w:trHeight w:val="673"/>
        </w:trPr>
        <w:tc>
          <w:tcPr>
            <w:tcW w:w="586" w:type="dxa"/>
          </w:tcPr>
          <w:p w14:paraId="6DF6E4A6" w14:textId="4A7ECB73" w:rsidR="007E4C27" w:rsidRDefault="007E4C27" w:rsidP="00060DCA">
            <w:pPr>
              <w:ind w:firstLine="0"/>
            </w:pPr>
            <w:r>
              <w:t>3)</w:t>
            </w:r>
          </w:p>
        </w:tc>
        <w:tc>
          <w:tcPr>
            <w:tcW w:w="3657" w:type="dxa"/>
          </w:tcPr>
          <w:p w14:paraId="623F7C2F" w14:textId="0ADFE5C7" w:rsidR="007E4C27" w:rsidRDefault="007E4C27" w:rsidP="00060DCA">
            <w:pPr>
              <w:ind w:firstLine="0"/>
            </w:pPr>
            <w:r>
              <w:t>Рабочее поле.</w:t>
            </w:r>
          </w:p>
        </w:tc>
        <w:tc>
          <w:tcPr>
            <w:tcW w:w="704" w:type="dxa"/>
          </w:tcPr>
          <w:p w14:paraId="637B8B03" w14:textId="019711E0" w:rsidR="007E4C27" w:rsidRDefault="007E4C27" w:rsidP="00060DCA">
            <w:pPr>
              <w:ind w:firstLine="0"/>
            </w:pPr>
            <w:r>
              <w:t>В)</w:t>
            </w:r>
          </w:p>
        </w:tc>
        <w:tc>
          <w:tcPr>
            <w:tcW w:w="4409" w:type="dxa"/>
          </w:tcPr>
          <w:p w14:paraId="388C0F43" w14:textId="11BC5860" w:rsidR="007E4C27" w:rsidRDefault="007E4C27" w:rsidP="00060DCA">
            <w:pPr>
              <w:ind w:firstLine="0"/>
            </w:pPr>
            <w:r>
              <w:t>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1827FA">
      <w:pPr>
        <w:ind w:firstLine="0"/>
      </w:pPr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56D57861" w:rsidR="00952600" w:rsidRDefault="00ED752A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3280C067" w14:textId="77777777" w:rsidR="00952600" w:rsidRDefault="00952600" w:rsidP="001827FA">
      <w:pPr>
        <w:ind w:firstLine="0"/>
      </w:pPr>
    </w:p>
    <w:p w14:paraId="47C03DF4" w14:textId="6FF15C28" w:rsidR="00952600" w:rsidRDefault="00ED752A" w:rsidP="001827FA">
      <w:pPr>
        <w:ind w:firstLine="0"/>
      </w:pPr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91"/>
        <w:gridCol w:w="628"/>
        <w:gridCol w:w="5670"/>
      </w:tblGrid>
      <w:tr w:rsidR="007E4C27" w14:paraId="4ECFE049" w14:textId="77777777" w:rsidTr="007E4C27">
        <w:tc>
          <w:tcPr>
            <w:tcW w:w="562" w:type="dxa"/>
          </w:tcPr>
          <w:p w14:paraId="32BA2B6B" w14:textId="77777777" w:rsidR="007E4C27" w:rsidRDefault="007E4C27" w:rsidP="00643934">
            <w:pPr>
              <w:ind w:firstLine="0"/>
              <w:jc w:val="center"/>
            </w:pPr>
          </w:p>
        </w:tc>
        <w:tc>
          <w:tcPr>
            <w:tcW w:w="2491" w:type="dxa"/>
          </w:tcPr>
          <w:p w14:paraId="164AD2E1" w14:textId="4633225D" w:rsidR="007E4C27" w:rsidRDefault="007E4C27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628" w:type="dxa"/>
          </w:tcPr>
          <w:p w14:paraId="38585077" w14:textId="77777777" w:rsidR="007E4C27" w:rsidRDefault="007E4C27" w:rsidP="00643934">
            <w:pPr>
              <w:ind w:firstLine="0"/>
              <w:jc w:val="center"/>
            </w:pPr>
          </w:p>
        </w:tc>
        <w:tc>
          <w:tcPr>
            <w:tcW w:w="5670" w:type="dxa"/>
          </w:tcPr>
          <w:p w14:paraId="4F88D13D" w14:textId="418577F9" w:rsidR="007E4C27" w:rsidRDefault="007E4C27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7E4C27" w14:paraId="5DE62AAD" w14:textId="77777777" w:rsidTr="007E4C27">
        <w:tc>
          <w:tcPr>
            <w:tcW w:w="562" w:type="dxa"/>
          </w:tcPr>
          <w:p w14:paraId="1742AA21" w14:textId="5A247D7A" w:rsidR="007E4C27" w:rsidRDefault="007E4C27" w:rsidP="00643934">
            <w:pPr>
              <w:ind w:firstLine="0"/>
            </w:pPr>
            <w:r>
              <w:t>1)</w:t>
            </w:r>
          </w:p>
        </w:tc>
        <w:tc>
          <w:tcPr>
            <w:tcW w:w="2491" w:type="dxa"/>
          </w:tcPr>
          <w:p w14:paraId="110F3CA2" w14:textId="7A92506E" w:rsidR="007E4C27" w:rsidRDefault="007E4C27" w:rsidP="00643934">
            <w:pPr>
              <w:ind w:firstLine="0"/>
            </w:pPr>
            <w:r>
              <w:t>СРЗНАЧ.</w:t>
            </w:r>
          </w:p>
        </w:tc>
        <w:tc>
          <w:tcPr>
            <w:tcW w:w="628" w:type="dxa"/>
          </w:tcPr>
          <w:p w14:paraId="254233F1" w14:textId="479BAEA9" w:rsidR="007E4C27" w:rsidRDefault="007E4C27" w:rsidP="00643934">
            <w:pPr>
              <w:ind w:firstLine="0"/>
            </w:pPr>
            <w:r>
              <w:t>А)</w:t>
            </w:r>
          </w:p>
        </w:tc>
        <w:tc>
          <w:tcPr>
            <w:tcW w:w="5670" w:type="dxa"/>
          </w:tcPr>
          <w:p w14:paraId="1095CD00" w14:textId="71EA6117" w:rsidR="007E4C27" w:rsidRDefault="007E4C27" w:rsidP="00643934">
            <w:pPr>
              <w:ind w:firstLine="0"/>
            </w:pPr>
            <w:r>
              <w:t>Диапазон ячеек для расчёта среднего значения.</w:t>
            </w:r>
          </w:p>
        </w:tc>
      </w:tr>
      <w:tr w:rsidR="007E4C27" w14:paraId="3F727432" w14:textId="77777777" w:rsidTr="007E4C27">
        <w:tc>
          <w:tcPr>
            <w:tcW w:w="562" w:type="dxa"/>
          </w:tcPr>
          <w:p w14:paraId="63F842B2" w14:textId="064C02BA" w:rsidR="007E4C27" w:rsidRDefault="007E4C27" w:rsidP="00643934">
            <w:pPr>
              <w:ind w:firstLine="0"/>
            </w:pPr>
            <w:r>
              <w:t>2)</w:t>
            </w:r>
          </w:p>
        </w:tc>
        <w:tc>
          <w:tcPr>
            <w:tcW w:w="2491" w:type="dxa"/>
          </w:tcPr>
          <w:p w14:paraId="0FD1E51F" w14:textId="40A147CB" w:rsidR="007E4C27" w:rsidRDefault="007E4C27" w:rsidP="00643934">
            <w:pPr>
              <w:ind w:firstLine="0"/>
            </w:pPr>
            <w:r>
              <w:t>МАКС.</w:t>
            </w:r>
          </w:p>
        </w:tc>
        <w:tc>
          <w:tcPr>
            <w:tcW w:w="628" w:type="dxa"/>
          </w:tcPr>
          <w:p w14:paraId="6E16B529" w14:textId="611513C7" w:rsidR="007E4C27" w:rsidRDefault="007E4C27" w:rsidP="00643934">
            <w:pPr>
              <w:ind w:firstLine="0"/>
            </w:pPr>
            <w:r>
              <w:t>Б)</w:t>
            </w:r>
          </w:p>
        </w:tc>
        <w:tc>
          <w:tcPr>
            <w:tcW w:w="5670" w:type="dxa"/>
          </w:tcPr>
          <w:p w14:paraId="024F8373" w14:textId="1254FA5A" w:rsidR="007E4C27" w:rsidRDefault="007E4C27" w:rsidP="00643934">
            <w:pPr>
              <w:ind w:firstLine="0"/>
            </w:pPr>
            <w:r>
              <w:t>Диапазон ячеек для нахождения минимального значения.</w:t>
            </w:r>
          </w:p>
        </w:tc>
      </w:tr>
      <w:tr w:rsidR="007E4C27" w14:paraId="42672CFA" w14:textId="77777777" w:rsidTr="007E4C27">
        <w:tc>
          <w:tcPr>
            <w:tcW w:w="562" w:type="dxa"/>
          </w:tcPr>
          <w:p w14:paraId="5F8372CE" w14:textId="255796E0" w:rsidR="007E4C27" w:rsidRDefault="007E4C27" w:rsidP="00643934">
            <w:pPr>
              <w:ind w:firstLine="0"/>
            </w:pPr>
            <w:r>
              <w:t>3)</w:t>
            </w:r>
          </w:p>
        </w:tc>
        <w:tc>
          <w:tcPr>
            <w:tcW w:w="2491" w:type="dxa"/>
          </w:tcPr>
          <w:p w14:paraId="287A9A4D" w14:textId="5CBBA28B" w:rsidR="007E4C27" w:rsidRDefault="007E4C27" w:rsidP="00643934">
            <w:pPr>
              <w:ind w:firstLine="0"/>
            </w:pPr>
            <w:r>
              <w:t>МИН.</w:t>
            </w:r>
          </w:p>
        </w:tc>
        <w:tc>
          <w:tcPr>
            <w:tcW w:w="628" w:type="dxa"/>
          </w:tcPr>
          <w:p w14:paraId="06B8E1AE" w14:textId="1EE82B4E" w:rsidR="007E4C27" w:rsidRDefault="007E4C27" w:rsidP="00643934">
            <w:pPr>
              <w:ind w:firstLine="0"/>
            </w:pPr>
            <w:r>
              <w:t>В)</w:t>
            </w:r>
          </w:p>
        </w:tc>
        <w:tc>
          <w:tcPr>
            <w:tcW w:w="5670" w:type="dxa"/>
          </w:tcPr>
          <w:p w14:paraId="027E4D46" w14:textId="5103EEAC" w:rsidR="007E4C27" w:rsidRDefault="007E4C27" w:rsidP="00643934">
            <w:pPr>
              <w:ind w:firstLine="0"/>
            </w:pPr>
            <w:r>
              <w:t>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1827FA">
      <w:pPr>
        <w:ind w:firstLine="0"/>
      </w:pPr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537AC4DA" w:rsidR="00952600" w:rsidRDefault="00351EAD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(ОПК-6.1).</w:t>
      </w:r>
    </w:p>
    <w:p w14:paraId="3DFA19BE" w14:textId="77777777" w:rsidR="00952600" w:rsidRDefault="00952600" w:rsidP="001827FA">
      <w:pPr>
        <w:ind w:firstLine="0"/>
      </w:pPr>
    </w:p>
    <w:p w14:paraId="0EB83B0F" w14:textId="6F69D76C" w:rsidR="00952600" w:rsidRDefault="00D1632D" w:rsidP="001827FA">
      <w:pPr>
        <w:ind w:firstLine="0"/>
      </w:pPr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"/>
        <w:gridCol w:w="3053"/>
        <w:gridCol w:w="567"/>
        <w:gridCol w:w="5245"/>
      </w:tblGrid>
      <w:tr w:rsidR="00BA18F7" w14:paraId="49701133" w14:textId="77777777" w:rsidTr="00BA18F7">
        <w:tc>
          <w:tcPr>
            <w:tcW w:w="3539" w:type="dxa"/>
            <w:gridSpan w:val="2"/>
          </w:tcPr>
          <w:p w14:paraId="50D4ADEA" w14:textId="77777777" w:rsidR="00BA18F7" w:rsidRDefault="00BA18F7" w:rsidP="00BA18F7">
            <w:pPr>
              <w:ind w:firstLine="0"/>
              <w:jc w:val="center"/>
            </w:pPr>
            <w:r>
              <w:t>Задачи:</w:t>
            </w:r>
          </w:p>
          <w:p w14:paraId="30A8E9F6" w14:textId="77777777" w:rsidR="00BA18F7" w:rsidRDefault="00BA18F7" w:rsidP="00BA18F7">
            <w:pPr>
              <w:ind w:firstLine="0"/>
              <w:jc w:val="left"/>
            </w:pPr>
          </w:p>
        </w:tc>
        <w:tc>
          <w:tcPr>
            <w:tcW w:w="567" w:type="dxa"/>
          </w:tcPr>
          <w:p w14:paraId="5B245011" w14:textId="77777777" w:rsidR="00BA18F7" w:rsidRDefault="00BA18F7" w:rsidP="00A95D5A">
            <w:pPr>
              <w:ind w:firstLine="0"/>
              <w:jc w:val="center"/>
            </w:pPr>
          </w:p>
        </w:tc>
        <w:tc>
          <w:tcPr>
            <w:tcW w:w="5245" w:type="dxa"/>
          </w:tcPr>
          <w:p w14:paraId="35F82018" w14:textId="77777777" w:rsidR="00BA18F7" w:rsidRDefault="00BA18F7" w:rsidP="00BA18F7">
            <w:pPr>
              <w:ind w:firstLine="0"/>
              <w:jc w:val="center"/>
            </w:pPr>
            <w:r>
              <w:t>Способы решения задач:</w:t>
            </w:r>
          </w:p>
          <w:p w14:paraId="1B2083E1" w14:textId="77777777" w:rsidR="00BA18F7" w:rsidRDefault="00BA18F7" w:rsidP="00A95D5A">
            <w:pPr>
              <w:ind w:firstLine="0"/>
              <w:jc w:val="center"/>
            </w:pPr>
          </w:p>
        </w:tc>
      </w:tr>
      <w:tr w:rsidR="007E4C27" w14:paraId="675199B2" w14:textId="77777777" w:rsidTr="00BA18F7">
        <w:tc>
          <w:tcPr>
            <w:tcW w:w="486" w:type="dxa"/>
          </w:tcPr>
          <w:p w14:paraId="4E549AF8" w14:textId="425D3B65" w:rsidR="007E4C27" w:rsidRDefault="00BA18F7" w:rsidP="00A95D5A">
            <w:pPr>
              <w:ind w:firstLine="0"/>
              <w:jc w:val="center"/>
            </w:pPr>
            <w:r>
              <w:t>1)</w:t>
            </w:r>
          </w:p>
        </w:tc>
        <w:tc>
          <w:tcPr>
            <w:tcW w:w="3053" w:type="dxa"/>
          </w:tcPr>
          <w:p w14:paraId="0DA33E5D" w14:textId="20784E36" w:rsidR="007E4C27" w:rsidRDefault="007E4C27" w:rsidP="00BA18F7">
            <w:pPr>
              <w:ind w:firstLine="0"/>
              <w:jc w:val="left"/>
            </w:pPr>
            <w:r>
              <w:t>Расчёт бюджета.</w:t>
            </w:r>
          </w:p>
        </w:tc>
        <w:tc>
          <w:tcPr>
            <w:tcW w:w="567" w:type="dxa"/>
          </w:tcPr>
          <w:p w14:paraId="33573355" w14:textId="23BDD486" w:rsidR="007E4C27" w:rsidRDefault="00BA18F7" w:rsidP="00A95D5A">
            <w:pPr>
              <w:ind w:firstLine="0"/>
              <w:jc w:val="center"/>
            </w:pPr>
            <w:r>
              <w:t>А)</w:t>
            </w:r>
          </w:p>
        </w:tc>
        <w:tc>
          <w:tcPr>
            <w:tcW w:w="5245" w:type="dxa"/>
          </w:tcPr>
          <w:p w14:paraId="4A9C400A" w14:textId="1004D075" w:rsidR="007E4C27" w:rsidRDefault="007E4C27" w:rsidP="0052367D">
            <w:pPr>
              <w:ind w:firstLine="0"/>
            </w:pPr>
            <w:r>
              <w:t>Планирование задач и отслеживание прогресса с помощью календарного плана</w:t>
            </w:r>
          </w:p>
        </w:tc>
      </w:tr>
      <w:tr w:rsidR="007E4C27" w14:paraId="65191F25" w14:textId="77777777" w:rsidTr="00BA18F7">
        <w:tc>
          <w:tcPr>
            <w:tcW w:w="486" w:type="dxa"/>
          </w:tcPr>
          <w:p w14:paraId="43713491" w14:textId="0CA1CD23" w:rsidR="007E4C27" w:rsidRDefault="00BA18F7" w:rsidP="0052367D">
            <w:pPr>
              <w:ind w:firstLine="0"/>
            </w:pPr>
            <w:r>
              <w:t>2)</w:t>
            </w:r>
          </w:p>
        </w:tc>
        <w:tc>
          <w:tcPr>
            <w:tcW w:w="3053" w:type="dxa"/>
          </w:tcPr>
          <w:p w14:paraId="52F9B021" w14:textId="43D63AFD" w:rsidR="007E4C27" w:rsidRDefault="007E4C27" w:rsidP="00BA18F7">
            <w:pPr>
              <w:ind w:firstLine="0"/>
              <w:jc w:val="left"/>
            </w:pPr>
            <w:r>
              <w:t>Обработка опросных данных.</w:t>
            </w:r>
          </w:p>
        </w:tc>
        <w:tc>
          <w:tcPr>
            <w:tcW w:w="567" w:type="dxa"/>
          </w:tcPr>
          <w:p w14:paraId="7A382BA5" w14:textId="4D68FDD1" w:rsidR="007E4C27" w:rsidRDefault="00BA18F7" w:rsidP="0052367D">
            <w:pPr>
              <w:ind w:firstLine="0"/>
            </w:pPr>
            <w:r>
              <w:t>Б)</w:t>
            </w:r>
          </w:p>
        </w:tc>
        <w:tc>
          <w:tcPr>
            <w:tcW w:w="5245" w:type="dxa"/>
          </w:tcPr>
          <w:p w14:paraId="4FE6D228" w14:textId="601CD6CA" w:rsidR="007E4C27" w:rsidRDefault="007E4C27" w:rsidP="0052367D">
            <w:pPr>
              <w:ind w:firstLine="0"/>
            </w:pPr>
            <w:r>
              <w:t>Обработка анкетных данных с помощью фильтров и сортировки.</w:t>
            </w:r>
          </w:p>
        </w:tc>
      </w:tr>
      <w:tr w:rsidR="007E4C27" w14:paraId="3D434DFA" w14:textId="77777777" w:rsidTr="00BA18F7">
        <w:tc>
          <w:tcPr>
            <w:tcW w:w="486" w:type="dxa"/>
          </w:tcPr>
          <w:p w14:paraId="6CE56680" w14:textId="17BFC9BA" w:rsidR="007E4C27" w:rsidRDefault="00BA18F7" w:rsidP="0052367D">
            <w:pPr>
              <w:ind w:firstLine="0"/>
            </w:pPr>
            <w:r>
              <w:t>3)</w:t>
            </w:r>
          </w:p>
        </w:tc>
        <w:tc>
          <w:tcPr>
            <w:tcW w:w="3053" w:type="dxa"/>
          </w:tcPr>
          <w:p w14:paraId="2D00A6BD" w14:textId="758C059A" w:rsidR="007E4C27" w:rsidRDefault="007E4C27" w:rsidP="00BA18F7">
            <w:pPr>
              <w:ind w:firstLine="0"/>
              <w:jc w:val="left"/>
            </w:pPr>
            <w:r>
              <w:t>Планирование проектов.</w:t>
            </w:r>
          </w:p>
        </w:tc>
        <w:tc>
          <w:tcPr>
            <w:tcW w:w="567" w:type="dxa"/>
          </w:tcPr>
          <w:p w14:paraId="145590F4" w14:textId="31DB7D1C" w:rsidR="007E4C27" w:rsidRDefault="00BA18F7" w:rsidP="00EB7600">
            <w:pPr>
              <w:ind w:firstLine="0"/>
            </w:pPr>
            <w:r>
              <w:t>В)</w:t>
            </w:r>
          </w:p>
        </w:tc>
        <w:tc>
          <w:tcPr>
            <w:tcW w:w="5245" w:type="dxa"/>
          </w:tcPr>
          <w:p w14:paraId="0D096A65" w14:textId="2FECFE10" w:rsidR="007E4C27" w:rsidRDefault="007E4C27" w:rsidP="00EB7600">
            <w:pPr>
              <w:ind w:firstLine="0"/>
            </w:pPr>
            <w:r>
              <w:t>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1827FA">
      <w:pPr>
        <w:ind w:firstLine="0"/>
      </w:pPr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506760A9" w:rsidR="00952600" w:rsidRDefault="00D56CB8" w:rsidP="001827FA">
      <w:pPr>
        <w:ind w:firstLine="0"/>
      </w:pPr>
      <w:r>
        <w:t>Компетенции (индикаторы):</w:t>
      </w:r>
      <w:r w:rsidR="00521F45" w:rsidRPr="00521F45">
        <w:t xml:space="preserve"> </w:t>
      </w:r>
      <w:r w:rsidR="0019197A">
        <w:t>ОПК6 (ОПК-6.2).</w:t>
      </w:r>
    </w:p>
    <w:p w14:paraId="73A90B2F" w14:textId="77777777" w:rsidR="00000EA6" w:rsidRDefault="00000EA6" w:rsidP="001827FA">
      <w:pPr>
        <w:ind w:firstLine="0"/>
      </w:pPr>
    </w:p>
    <w:p w14:paraId="00770E0D" w14:textId="1DFCEA3E" w:rsidR="001E440C" w:rsidRDefault="00D56CB8" w:rsidP="001827FA">
      <w:pPr>
        <w:ind w:firstLine="0"/>
      </w:pPr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3623"/>
        <w:gridCol w:w="636"/>
        <w:gridCol w:w="4609"/>
      </w:tblGrid>
      <w:tr w:rsidR="00BA18F7" w14:paraId="1E36F575" w14:textId="77777777" w:rsidTr="00BA18F7">
        <w:tc>
          <w:tcPr>
            <w:tcW w:w="483" w:type="dxa"/>
          </w:tcPr>
          <w:p w14:paraId="17EA1F4A" w14:textId="77777777" w:rsidR="00BA18F7" w:rsidRDefault="00BA18F7" w:rsidP="00BA18F7">
            <w:pPr>
              <w:ind w:firstLine="0"/>
              <w:jc w:val="center"/>
            </w:pPr>
          </w:p>
        </w:tc>
        <w:tc>
          <w:tcPr>
            <w:tcW w:w="3623" w:type="dxa"/>
          </w:tcPr>
          <w:p w14:paraId="386A6959" w14:textId="4B51B06D" w:rsidR="00BA18F7" w:rsidRDefault="00BA18F7" w:rsidP="00BA18F7">
            <w:pPr>
              <w:ind w:firstLine="0"/>
              <w:jc w:val="center"/>
            </w:pPr>
            <w:r>
              <w:t>Принципы работы:</w:t>
            </w:r>
          </w:p>
          <w:p w14:paraId="3BB9BE16" w14:textId="77777777" w:rsidR="00BA18F7" w:rsidRDefault="00BA18F7" w:rsidP="00BA18F7">
            <w:pPr>
              <w:ind w:firstLine="0"/>
              <w:jc w:val="center"/>
            </w:pPr>
          </w:p>
        </w:tc>
        <w:tc>
          <w:tcPr>
            <w:tcW w:w="636" w:type="dxa"/>
          </w:tcPr>
          <w:p w14:paraId="333298CA" w14:textId="77777777" w:rsidR="00BA18F7" w:rsidRDefault="00BA18F7" w:rsidP="00BA18F7">
            <w:pPr>
              <w:ind w:firstLine="0"/>
              <w:jc w:val="center"/>
            </w:pPr>
          </w:p>
        </w:tc>
        <w:tc>
          <w:tcPr>
            <w:tcW w:w="4609" w:type="dxa"/>
          </w:tcPr>
          <w:p w14:paraId="68D52441" w14:textId="78D8E0BD" w:rsidR="00BA18F7" w:rsidRDefault="00BA18F7" w:rsidP="00BA18F7">
            <w:pPr>
              <w:ind w:firstLine="0"/>
              <w:jc w:val="center"/>
            </w:pPr>
            <w:r>
              <w:t>Примеры:</w:t>
            </w:r>
          </w:p>
          <w:p w14:paraId="5FBE2FA7" w14:textId="77777777" w:rsidR="00BA18F7" w:rsidRDefault="00BA18F7" w:rsidP="00BA18F7">
            <w:pPr>
              <w:ind w:firstLine="0"/>
              <w:jc w:val="center"/>
            </w:pPr>
          </w:p>
        </w:tc>
      </w:tr>
      <w:tr w:rsidR="00BA18F7" w14:paraId="01776478" w14:textId="77777777" w:rsidTr="00BA18F7">
        <w:tc>
          <w:tcPr>
            <w:tcW w:w="483" w:type="dxa"/>
          </w:tcPr>
          <w:p w14:paraId="3DE01808" w14:textId="0EC3B7F5" w:rsidR="00BA18F7" w:rsidRDefault="00BA18F7" w:rsidP="007951F5">
            <w:pPr>
              <w:ind w:firstLine="0"/>
            </w:pPr>
            <w:r>
              <w:t>1)</w:t>
            </w:r>
          </w:p>
        </w:tc>
        <w:tc>
          <w:tcPr>
            <w:tcW w:w="3623" w:type="dxa"/>
          </w:tcPr>
          <w:p w14:paraId="7B9A4C2C" w14:textId="57B67C19" w:rsidR="00BA18F7" w:rsidRDefault="00BA18F7" w:rsidP="007951F5">
            <w:pPr>
              <w:ind w:firstLine="0"/>
            </w:pPr>
            <w:r>
              <w:t>Параллельная обработка данных.</w:t>
            </w:r>
          </w:p>
        </w:tc>
        <w:tc>
          <w:tcPr>
            <w:tcW w:w="636" w:type="dxa"/>
          </w:tcPr>
          <w:p w14:paraId="52DE1350" w14:textId="2A460737" w:rsidR="00BA18F7" w:rsidRDefault="00BA18F7" w:rsidP="007951F5">
            <w:pPr>
              <w:ind w:firstLine="0"/>
            </w:pPr>
            <w:r>
              <w:t>А)</w:t>
            </w:r>
          </w:p>
        </w:tc>
        <w:tc>
          <w:tcPr>
            <w:tcW w:w="4609" w:type="dxa"/>
          </w:tcPr>
          <w:p w14:paraId="6969232D" w14:textId="4F166C50" w:rsidR="00BA18F7" w:rsidRDefault="00BA18F7" w:rsidP="007951F5">
            <w:pPr>
              <w:ind w:firstLine="0"/>
            </w:pPr>
            <w:r>
              <w:t>Обработка большого объема данных несколькими процессорами одновременно.</w:t>
            </w:r>
          </w:p>
        </w:tc>
      </w:tr>
      <w:tr w:rsidR="00BA18F7" w14:paraId="0DC9FD17" w14:textId="77777777" w:rsidTr="00BA18F7">
        <w:tc>
          <w:tcPr>
            <w:tcW w:w="483" w:type="dxa"/>
          </w:tcPr>
          <w:p w14:paraId="71DC5A65" w14:textId="0C7C6DDB" w:rsidR="00BA18F7" w:rsidRDefault="00BA18F7" w:rsidP="007951F5">
            <w:pPr>
              <w:ind w:firstLine="0"/>
            </w:pPr>
            <w:r>
              <w:t>2)</w:t>
            </w:r>
          </w:p>
        </w:tc>
        <w:tc>
          <w:tcPr>
            <w:tcW w:w="3623" w:type="dxa"/>
          </w:tcPr>
          <w:p w14:paraId="128B4005" w14:textId="38400E96" w:rsidR="00BA18F7" w:rsidRDefault="00BA18F7" w:rsidP="007951F5">
            <w:pPr>
              <w:ind w:firstLine="0"/>
            </w:pPr>
            <w:r>
              <w:t>Распределенная архитектура.</w:t>
            </w:r>
          </w:p>
        </w:tc>
        <w:tc>
          <w:tcPr>
            <w:tcW w:w="636" w:type="dxa"/>
          </w:tcPr>
          <w:p w14:paraId="5576CBEA" w14:textId="79DFEEBF" w:rsidR="00BA18F7" w:rsidRDefault="00BA18F7" w:rsidP="007951F5">
            <w:pPr>
              <w:ind w:firstLine="0"/>
            </w:pPr>
            <w:r>
              <w:t>Б)</w:t>
            </w:r>
          </w:p>
        </w:tc>
        <w:tc>
          <w:tcPr>
            <w:tcW w:w="4609" w:type="dxa"/>
          </w:tcPr>
          <w:p w14:paraId="0323C1AF" w14:textId="6A73DC86" w:rsidR="00BA18F7" w:rsidRDefault="00BA18F7" w:rsidP="007951F5">
            <w:pPr>
              <w:ind w:firstLine="0"/>
            </w:pPr>
            <w:r>
              <w:t>Разделение приложения на клиентскую и серверную части.</w:t>
            </w:r>
          </w:p>
        </w:tc>
      </w:tr>
      <w:tr w:rsidR="00BA18F7" w14:paraId="2A07C67A" w14:textId="77777777" w:rsidTr="00BA18F7">
        <w:tc>
          <w:tcPr>
            <w:tcW w:w="483" w:type="dxa"/>
          </w:tcPr>
          <w:p w14:paraId="5A4199DF" w14:textId="25C0D381" w:rsidR="00BA18F7" w:rsidRDefault="00BA18F7" w:rsidP="007951F5">
            <w:pPr>
              <w:ind w:firstLine="0"/>
            </w:pPr>
            <w:r>
              <w:lastRenderedPageBreak/>
              <w:t>3)</w:t>
            </w:r>
          </w:p>
        </w:tc>
        <w:tc>
          <w:tcPr>
            <w:tcW w:w="3623" w:type="dxa"/>
          </w:tcPr>
          <w:p w14:paraId="2090DB13" w14:textId="4408EEE0" w:rsidR="00BA18F7" w:rsidRDefault="00BA18F7" w:rsidP="007951F5">
            <w:pPr>
              <w:ind w:firstLine="0"/>
            </w:pPr>
            <w:r>
              <w:t>Клиент-серверная модель.</w:t>
            </w:r>
          </w:p>
        </w:tc>
        <w:tc>
          <w:tcPr>
            <w:tcW w:w="636" w:type="dxa"/>
          </w:tcPr>
          <w:p w14:paraId="5E1C1CFB" w14:textId="5CAF15FE" w:rsidR="00BA18F7" w:rsidRDefault="00BA18F7" w:rsidP="007951F5">
            <w:pPr>
              <w:ind w:firstLine="0"/>
            </w:pPr>
            <w:r>
              <w:t>В)</w:t>
            </w:r>
          </w:p>
        </w:tc>
        <w:tc>
          <w:tcPr>
            <w:tcW w:w="4609" w:type="dxa"/>
          </w:tcPr>
          <w:p w14:paraId="70312FE8" w14:textId="3CAD3AA1" w:rsidR="00BA18F7" w:rsidRDefault="00BA18F7" w:rsidP="007951F5">
            <w:pPr>
              <w:ind w:firstLine="0"/>
            </w:pPr>
            <w:r>
              <w:t>Использование интернета для хранения и обработки данных.</w:t>
            </w:r>
          </w:p>
        </w:tc>
      </w:tr>
      <w:tr w:rsidR="00BA18F7" w14:paraId="48782F0A" w14:textId="77777777" w:rsidTr="00BA18F7">
        <w:tc>
          <w:tcPr>
            <w:tcW w:w="483" w:type="dxa"/>
          </w:tcPr>
          <w:p w14:paraId="50053E44" w14:textId="34010E20" w:rsidR="00BA18F7" w:rsidRDefault="00BA18F7" w:rsidP="007951F5">
            <w:pPr>
              <w:ind w:firstLine="0"/>
            </w:pPr>
            <w:r>
              <w:t>4)</w:t>
            </w:r>
          </w:p>
        </w:tc>
        <w:tc>
          <w:tcPr>
            <w:tcW w:w="3623" w:type="dxa"/>
          </w:tcPr>
          <w:p w14:paraId="473632FE" w14:textId="689B971C" w:rsidR="00BA18F7" w:rsidRDefault="00BA18F7" w:rsidP="007951F5">
            <w:pPr>
              <w:ind w:firstLine="0"/>
            </w:pPr>
            <w:r>
              <w:t>Облачные вычисления.</w:t>
            </w:r>
          </w:p>
        </w:tc>
        <w:tc>
          <w:tcPr>
            <w:tcW w:w="636" w:type="dxa"/>
          </w:tcPr>
          <w:p w14:paraId="067404B2" w14:textId="23D55596" w:rsidR="00BA18F7" w:rsidRDefault="00BA18F7" w:rsidP="007951F5">
            <w:pPr>
              <w:ind w:firstLine="0"/>
            </w:pPr>
            <w:r>
              <w:t>Г)</w:t>
            </w:r>
          </w:p>
        </w:tc>
        <w:tc>
          <w:tcPr>
            <w:tcW w:w="4609" w:type="dxa"/>
          </w:tcPr>
          <w:p w14:paraId="054F262D" w14:textId="3B616E68" w:rsidR="00BA18F7" w:rsidRDefault="00BA18F7" w:rsidP="007951F5">
            <w:pPr>
              <w:ind w:firstLine="0"/>
            </w:pPr>
            <w:r>
              <w:t>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827FA">
      <w:pPr>
        <w:ind w:firstLine="0"/>
      </w:pPr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34CC528F" w:rsidR="001E440C" w:rsidRDefault="006500DA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56A17E72" w14:textId="77777777" w:rsidR="001E440C" w:rsidRDefault="001E440C" w:rsidP="001827FA">
      <w:pPr>
        <w:ind w:firstLine="0"/>
      </w:pPr>
    </w:p>
    <w:p w14:paraId="0C760A4A" w14:textId="43474009" w:rsidR="001E440C" w:rsidRDefault="001C2479" w:rsidP="001827FA">
      <w:pPr>
        <w:ind w:firstLine="0"/>
      </w:pPr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786"/>
        <w:gridCol w:w="538"/>
        <w:gridCol w:w="5528"/>
      </w:tblGrid>
      <w:tr w:rsidR="00BA18F7" w14:paraId="32D859F5" w14:textId="77777777" w:rsidTr="00BA18F7">
        <w:tc>
          <w:tcPr>
            <w:tcW w:w="499" w:type="dxa"/>
          </w:tcPr>
          <w:p w14:paraId="3F021A2D" w14:textId="77777777" w:rsidR="00BA18F7" w:rsidRDefault="00BA18F7" w:rsidP="006303D1">
            <w:pPr>
              <w:ind w:firstLine="0"/>
              <w:jc w:val="center"/>
            </w:pPr>
          </w:p>
        </w:tc>
        <w:tc>
          <w:tcPr>
            <w:tcW w:w="2786" w:type="dxa"/>
          </w:tcPr>
          <w:p w14:paraId="3B9A6F63" w14:textId="0B7FC054" w:rsidR="00BA18F7" w:rsidRDefault="00BA18F7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538" w:type="dxa"/>
          </w:tcPr>
          <w:p w14:paraId="12EF9887" w14:textId="77777777" w:rsidR="00BA18F7" w:rsidRDefault="00BA18F7" w:rsidP="006303D1">
            <w:pPr>
              <w:ind w:firstLine="0"/>
              <w:jc w:val="center"/>
            </w:pPr>
          </w:p>
        </w:tc>
        <w:tc>
          <w:tcPr>
            <w:tcW w:w="5528" w:type="dxa"/>
          </w:tcPr>
          <w:p w14:paraId="2EB00C65" w14:textId="3CB550F5" w:rsidR="00BA18F7" w:rsidRDefault="00BA18F7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BA18F7" w14:paraId="037A73E0" w14:textId="77777777" w:rsidTr="00BA18F7">
        <w:tc>
          <w:tcPr>
            <w:tcW w:w="499" w:type="dxa"/>
          </w:tcPr>
          <w:p w14:paraId="45BA43B0" w14:textId="05EFE6E4" w:rsidR="00BA18F7" w:rsidRDefault="00BA18F7" w:rsidP="006303D1">
            <w:pPr>
              <w:ind w:firstLine="0"/>
            </w:pPr>
            <w:r>
              <w:t>1)</w:t>
            </w:r>
          </w:p>
        </w:tc>
        <w:tc>
          <w:tcPr>
            <w:tcW w:w="2786" w:type="dxa"/>
          </w:tcPr>
          <w:p w14:paraId="4E7B15DF" w14:textId="140B05F3" w:rsidR="00BA18F7" w:rsidRDefault="00BA18F7" w:rsidP="006303D1">
            <w:pPr>
              <w:ind w:firstLine="0"/>
            </w:pPr>
            <w:r>
              <w:t>SWOT-анализ.</w:t>
            </w:r>
          </w:p>
        </w:tc>
        <w:tc>
          <w:tcPr>
            <w:tcW w:w="538" w:type="dxa"/>
          </w:tcPr>
          <w:p w14:paraId="0659649C" w14:textId="1E26EB02" w:rsidR="00BA18F7" w:rsidRDefault="00BA18F7" w:rsidP="006303D1">
            <w:pPr>
              <w:ind w:firstLine="0"/>
            </w:pPr>
            <w:r>
              <w:t>А)</w:t>
            </w:r>
          </w:p>
        </w:tc>
        <w:tc>
          <w:tcPr>
            <w:tcW w:w="5528" w:type="dxa"/>
          </w:tcPr>
          <w:p w14:paraId="6302F4E9" w14:textId="37CBBD38" w:rsidR="00BA18F7" w:rsidRDefault="00BA18F7" w:rsidP="006303D1">
            <w:pPr>
              <w:ind w:firstLine="0"/>
            </w:pPr>
            <w:r>
              <w:t>Анализ стоимости владения системой.</w:t>
            </w:r>
          </w:p>
        </w:tc>
      </w:tr>
      <w:tr w:rsidR="00BA18F7" w14:paraId="776979A7" w14:textId="77777777" w:rsidTr="00BA18F7">
        <w:tc>
          <w:tcPr>
            <w:tcW w:w="499" w:type="dxa"/>
          </w:tcPr>
          <w:p w14:paraId="097960C6" w14:textId="76C310BC" w:rsidR="00BA18F7" w:rsidRDefault="00BA18F7" w:rsidP="006303D1">
            <w:pPr>
              <w:ind w:firstLine="0"/>
            </w:pPr>
            <w:r>
              <w:t>2)</w:t>
            </w:r>
          </w:p>
        </w:tc>
        <w:tc>
          <w:tcPr>
            <w:tcW w:w="2786" w:type="dxa"/>
          </w:tcPr>
          <w:p w14:paraId="6CB5C4D7" w14:textId="26E9EA02" w:rsidR="00BA18F7" w:rsidRDefault="00BA18F7" w:rsidP="006303D1">
            <w:pPr>
              <w:ind w:firstLine="0"/>
            </w:pPr>
            <w:r>
              <w:t>TCO-анализ.</w:t>
            </w:r>
          </w:p>
        </w:tc>
        <w:tc>
          <w:tcPr>
            <w:tcW w:w="538" w:type="dxa"/>
          </w:tcPr>
          <w:p w14:paraId="66F02515" w14:textId="60FABEEF" w:rsidR="00BA18F7" w:rsidRDefault="00BA18F7" w:rsidP="006303D1">
            <w:pPr>
              <w:ind w:firstLine="0"/>
            </w:pPr>
            <w:r>
              <w:t>Б)</w:t>
            </w:r>
          </w:p>
        </w:tc>
        <w:tc>
          <w:tcPr>
            <w:tcW w:w="5528" w:type="dxa"/>
          </w:tcPr>
          <w:p w14:paraId="144D6006" w14:textId="68ECD6D6" w:rsidR="00BA18F7" w:rsidRDefault="00BA18F7" w:rsidP="006303D1">
            <w:pPr>
              <w:ind w:firstLine="0"/>
            </w:pPr>
            <w:r>
              <w:t>Анализ возврата инвестиций.</w:t>
            </w:r>
          </w:p>
        </w:tc>
      </w:tr>
      <w:tr w:rsidR="00BA18F7" w14:paraId="3E21ACF2" w14:textId="77777777" w:rsidTr="00BA18F7">
        <w:tc>
          <w:tcPr>
            <w:tcW w:w="499" w:type="dxa"/>
          </w:tcPr>
          <w:p w14:paraId="6D9C8369" w14:textId="7F568D71" w:rsidR="00BA18F7" w:rsidRDefault="00BA18F7" w:rsidP="006303D1">
            <w:pPr>
              <w:ind w:firstLine="0"/>
            </w:pPr>
            <w:r>
              <w:t>3)</w:t>
            </w:r>
          </w:p>
        </w:tc>
        <w:tc>
          <w:tcPr>
            <w:tcW w:w="2786" w:type="dxa"/>
          </w:tcPr>
          <w:p w14:paraId="37C59BA0" w14:textId="5008DEC2" w:rsidR="00BA18F7" w:rsidRDefault="00BA18F7" w:rsidP="006303D1">
            <w:pPr>
              <w:ind w:firstLine="0"/>
            </w:pPr>
            <w:r>
              <w:t>ROI-анализ.</w:t>
            </w:r>
          </w:p>
        </w:tc>
        <w:tc>
          <w:tcPr>
            <w:tcW w:w="538" w:type="dxa"/>
          </w:tcPr>
          <w:p w14:paraId="0A21EC33" w14:textId="3C79FD1F" w:rsidR="00BA18F7" w:rsidRDefault="00BA18F7" w:rsidP="006303D1">
            <w:pPr>
              <w:ind w:firstLine="0"/>
            </w:pPr>
            <w:r>
              <w:t>В)</w:t>
            </w:r>
          </w:p>
        </w:tc>
        <w:tc>
          <w:tcPr>
            <w:tcW w:w="5528" w:type="dxa"/>
          </w:tcPr>
          <w:p w14:paraId="32F00CA4" w14:textId="2E4587DD" w:rsidR="00BA18F7" w:rsidRDefault="00BA18F7" w:rsidP="006303D1">
            <w:pPr>
              <w:ind w:firstLine="0"/>
            </w:pPr>
            <w:r>
              <w:t>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827FA">
      <w:pPr>
        <w:ind w:firstLine="0"/>
      </w:pPr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047BEDF6" w:rsidR="001E440C" w:rsidRDefault="00AC60E8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78012C57" w14:textId="77777777" w:rsidR="001E440C" w:rsidRDefault="001E440C" w:rsidP="001827FA">
      <w:pPr>
        <w:ind w:firstLine="0"/>
      </w:pPr>
    </w:p>
    <w:p w14:paraId="381A2D81" w14:textId="07843EBE" w:rsidR="001E440C" w:rsidRPr="00DD6AF4" w:rsidRDefault="005D283B" w:rsidP="001827FA">
      <w:pPr>
        <w:ind w:firstLine="0"/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3623"/>
        <w:gridCol w:w="544"/>
        <w:gridCol w:w="4843"/>
      </w:tblGrid>
      <w:tr w:rsidR="00BA18F7" w14:paraId="6A1EF03F" w14:textId="77777777" w:rsidTr="00BA18F7">
        <w:tc>
          <w:tcPr>
            <w:tcW w:w="483" w:type="dxa"/>
          </w:tcPr>
          <w:p w14:paraId="2C37090B" w14:textId="77777777" w:rsidR="00BA18F7" w:rsidRDefault="00BA18F7" w:rsidP="00090070">
            <w:pPr>
              <w:ind w:firstLine="0"/>
              <w:jc w:val="center"/>
            </w:pPr>
          </w:p>
        </w:tc>
        <w:tc>
          <w:tcPr>
            <w:tcW w:w="3623" w:type="dxa"/>
          </w:tcPr>
          <w:p w14:paraId="2BDABB76" w14:textId="3C65E60B" w:rsidR="00BA18F7" w:rsidRDefault="00BA18F7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544" w:type="dxa"/>
          </w:tcPr>
          <w:p w14:paraId="5F28D244" w14:textId="77777777" w:rsidR="00BA18F7" w:rsidRDefault="00BA18F7" w:rsidP="00090070">
            <w:pPr>
              <w:ind w:firstLine="0"/>
              <w:jc w:val="center"/>
            </w:pPr>
          </w:p>
        </w:tc>
        <w:tc>
          <w:tcPr>
            <w:tcW w:w="4843" w:type="dxa"/>
          </w:tcPr>
          <w:p w14:paraId="015662F5" w14:textId="42089AD6" w:rsidR="00BA18F7" w:rsidRDefault="00BA18F7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BA18F7" w14:paraId="3DAC2067" w14:textId="77777777" w:rsidTr="00BA18F7">
        <w:tc>
          <w:tcPr>
            <w:tcW w:w="483" w:type="dxa"/>
          </w:tcPr>
          <w:p w14:paraId="2154EEE6" w14:textId="41155520" w:rsidR="00BA18F7" w:rsidRDefault="00BA18F7" w:rsidP="00090070">
            <w:pPr>
              <w:ind w:firstLine="0"/>
            </w:pPr>
            <w:r>
              <w:t>1)</w:t>
            </w:r>
          </w:p>
        </w:tc>
        <w:tc>
          <w:tcPr>
            <w:tcW w:w="3623" w:type="dxa"/>
          </w:tcPr>
          <w:p w14:paraId="2CEFE907" w14:textId="22520EFA" w:rsidR="00BA18F7" w:rsidRDefault="00BA18F7" w:rsidP="00090070">
            <w:pPr>
              <w:ind w:firstLine="0"/>
            </w:pPr>
            <w:r>
              <w:t>Анализ данных.</w:t>
            </w:r>
          </w:p>
        </w:tc>
        <w:tc>
          <w:tcPr>
            <w:tcW w:w="544" w:type="dxa"/>
          </w:tcPr>
          <w:p w14:paraId="6824125F" w14:textId="596489A7" w:rsidR="00BA18F7" w:rsidRDefault="00BA18F7" w:rsidP="00090070">
            <w:pPr>
              <w:ind w:firstLine="0"/>
            </w:pPr>
            <w:r>
              <w:t>А)</w:t>
            </w:r>
          </w:p>
        </w:tc>
        <w:tc>
          <w:tcPr>
            <w:tcW w:w="4843" w:type="dxa"/>
          </w:tcPr>
          <w:p w14:paraId="0ACB8B50" w14:textId="25376684" w:rsidR="00BA18F7" w:rsidRDefault="00BA18F7" w:rsidP="00090070">
            <w:pPr>
              <w:ind w:firstLine="0"/>
            </w:pPr>
            <w:r>
              <w:t>Применение корпоративных порталов и мессенджеров</w:t>
            </w:r>
          </w:p>
        </w:tc>
      </w:tr>
      <w:tr w:rsidR="00BA18F7" w14:paraId="21C884AA" w14:textId="77777777" w:rsidTr="00BA18F7">
        <w:tc>
          <w:tcPr>
            <w:tcW w:w="483" w:type="dxa"/>
          </w:tcPr>
          <w:p w14:paraId="6D61DCCA" w14:textId="77D4E01B" w:rsidR="00BA18F7" w:rsidRDefault="00BA18F7" w:rsidP="00090070">
            <w:pPr>
              <w:ind w:firstLine="0"/>
            </w:pPr>
            <w:r>
              <w:t>2)</w:t>
            </w:r>
          </w:p>
        </w:tc>
        <w:tc>
          <w:tcPr>
            <w:tcW w:w="3623" w:type="dxa"/>
          </w:tcPr>
          <w:p w14:paraId="1C34B057" w14:textId="4CA883CB" w:rsidR="00BA18F7" w:rsidRDefault="00BA18F7" w:rsidP="00090070">
            <w:pPr>
              <w:ind w:firstLine="0"/>
            </w:pPr>
            <w:r>
              <w:t>Управление проектами.</w:t>
            </w:r>
          </w:p>
        </w:tc>
        <w:tc>
          <w:tcPr>
            <w:tcW w:w="544" w:type="dxa"/>
          </w:tcPr>
          <w:p w14:paraId="4E191FA0" w14:textId="425A5768" w:rsidR="00BA18F7" w:rsidRDefault="00BA18F7" w:rsidP="00090070">
            <w:pPr>
              <w:ind w:firstLine="0"/>
            </w:pPr>
            <w:r>
              <w:t>Б)</w:t>
            </w:r>
          </w:p>
        </w:tc>
        <w:tc>
          <w:tcPr>
            <w:tcW w:w="4843" w:type="dxa"/>
          </w:tcPr>
          <w:p w14:paraId="2C5DB3D4" w14:textId="5B395AB9" w:rsidR="00BA18F7" w:rsidRDefault="00BA18F7" w:rsidP="00090070">
            <w:pPr>
              <w:ind w:firstLine="0"/>
            </w:pPr>
            <w:r>
              <w:t>Внедрение ERP-систем.</w:t>
            </w:r>
          </w:p>
        </w:tc>
      </w:tr>
      <w:tr w:rsidR="00BA18F7" w14:paraId="0ACE8D34" w14:textId="77777777" w:rsidTr="00BA18F7">
        <w:tc>
          <w:tcPr>
            <w:tcW w:w="483" w:type="dxa"/>
          </w:tcPr>
          <w:p w14:paraId="2B6F3869" w14:textId="5A5A7470" w:rsidR="00BA18F7" w:rsidRDefault="00BA18F7" w:rsidP="00090070">
            <w:pPr>
              <w:ind w:firstLine="0"/>
            </w:pPr>
            <w:r>
              <w:t>3)</w:t>
            </w:r>
          </w:p>
        </w:tc>
        <w:tc>
          <w:tcPr>
            <w:tcW w:w="3623" w:type="dxa"/>
          </w:tcPr>
          <w:p w14:paraId="031DC70E" w14:textId="64B6F824" w:rsidR="00BA18F7" w:rsidRDefault="00BA18F7" w:rsidP="00090070">
            <w:pPr>
              <w:ind w:firstLine="0"/>
            </w:pPr>
            <w:r>
              <w:t>Коммуникация внутри компании.</w:t>
            </w:r>
          </w:p>
        </w:tc>
        <w:tc>
          <w:tcPr>
            <w:tcW w:w="544" w:type="dxa"/>
          </w:tcPr>
          <w:p w14:paraId="6C056479" w14:textId="576E455F" w:rsidR="00BA18F7" w:rsidRDefault="00BA18F7" w:rsidP="00090070">
            <w:pPr>
              <w:ind w:firstLine="0"/>
            </w:pPr>
            <w:r>
              <w:t>В)</w:t>
            </w:r>
          </w:p>
        </w:tc>
        <w:tc>
          <w:tcPr>
            <w:tcW w:w="4843" w:type="dxa"/>
          </w:tcPr>
          <w:p w14:paraId="286A2307" w14:textId="0CC75E03" w:rsidR="00BA18F7" w:rsidRDefault="00BA18F7" w:rsidP="00090070">
            <w:pPr>
              <w:ind w:firstLine="0"/>
            </w:pPr>
            <w:r>
              <w:t>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827FA">
      <w:pPr>
        <w:ind w:firstLine="0"/>
      </w:pPr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2CA3E2DA" w:rsidR="001E440C" w:rsidRDefault="00EF4FD8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5CE921D2" w14:textId="77777777" w:rsidR="00EF4FD8" w:rsidRDefault="00EF4FD8" w:rsidP="001827FA">
      <w:pPr>
        <w:ind w:firstLine="0"/>
      </w:pPr>
    </w:p>
    <w:p w14:paraId="39BF72E0" w14:textId="5FA1D6AA" w:rsidR="001E440C" w:rsidRDefault="00EF4FD8" w:rsidP="001827FA">
      <w:pPr>
        <w:ind w:firstLine="0"/>
      </w:pPr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3075"/>
        <w:gridCol w:w="580"/>
        <w:gridCol w:w="5245"/>
      </w:tblGrid>
      <w:tr w:rsidR="00BA18F7" w14:paraId="0B1314C0" w14:textId="77777777" w:rsidTr="00BA18F7">
        <w:tc>
          <w:tcPr>
            <w:tcW w:w="451" w:type="dxa"/>
          </w:tcPr>
          <w:p w14:paraId="6B3C5BAE" w14:textId="77777777" w:rsidR="00BA18F7" w:rsidRDefault="00BA18F7" w:rsidP="008A21AA">
            <w:pPr>
              <w:ind w:firstLine="0"/>
              <w:jc w:val="center"/>
            </w:pPr>
          </w:p>
        </w:tc>
        <w:tc>
          <w:tcPr>
            <w:tcW w:w="3075" w:type="dxa"/>
          </w:tcPr>
          <w:p w14:paraId="7D58AEC7" w14:textId="7F5B4393" w:rsidR="00BA18F7" w:rsidRDefault="00BA18F7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580" w:type="dxa"/>
          </w:tcPr>
          <w:p w14:paraId="67687DB9" w14:textId="77777777" w:rsidR="00BA18F7" w:rsidRDefault="00BA18F7" w:rsidP="008A21AA">
            <w:pPr>
              <w:ind w:firstLine="0"/>
              <w:jc w:val="center"/>
            </w:pPr>
          </w:p>
        </w:tc>
        <w:tc>
          <w:tcPr>
            <w:tcW w:w="5245" w:type="dxa"/>
          </w:tcPr>
          <w:p w14:paraId="4E361010" w14:textId="4B8FD197" w:rsidR="00BA18F7" w:rsidRDefault="00BA18F7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BA18F7" w14:paraId="185E98DC" w14:textId="77777777" w:rsidTr="00BA18F7">
        <w:tc>
          <w:tcPr>
            <w:tcW w:w="451" w:type="dxa"/>
          </w:tcPr>
          <w:p w14:paraId="69FE21E9" w14:textId="522D325E" w:rsidR="00BA18F7" w:rsidRDefault="00BA18F7" w:rsidP="008A21AA">
            <w:pPr>
              <w:ind w:firstLine="0"/>
            </w:pPr>
            <w:r>
              <w:t>1)</w:t>
            </w:r>
          </w:p>
        </w:tc>
        <w:tc>
          <w:tcPr>
            <w:tcW w:w="3075" w:type="dxa"/>
          </w:tcPr>
          <w:p w14:paraId="4AAB8286" w14:textId="66A48FCA" w:rsidR="00BA18F7" w:rsidRDefault="00BA18F7" w:rsidP="008A21AA">
            <w:pPr>
              <w:ind w:firstLine="0"/>
            </w:pPr>
            <w:r>
              <w:t>CRM-система.</w:t>
            </w:r>
          </w:p>
        </w:tc>
        <w:tc>
          <w:tcPr>
            <w:tcW w:w="580" w:type="dxa"/>
          </w:tcPr>
          <w:p w14:paraId="1807FD7D" w14:textId="61D989B1" w:rsidR="00BA18F7" w:rsidRDefault="00BA18F7" w:rsidP="008A21AA">
            <w:pPr>
              <w:ind w:firstLine="0"/>
            </w:pPr>
            <w:r>
              <w:t>А)</w:t>
            </w:r>
          </w:p>
        </w:tc>
        <w:tc>
          <w:tcPr>
            <w:tcW w:w="5245" w:type="dxa"/>
          </w:tcPr>
          <w:p w14:paraId="30BB3149" w14:textId="51316662" w:rsidR="00BA18F7" w:rsidRDefault="00BA18F7" w:rsidP="008A21AA">
            <w:pPr>
              <w:ind w:firstLine="0"/>
            </w:pPr>
            <w:r>
              <w:t>Управление цепочками поставок.</w:t>
            </w:r>
          </w:p>
        </w:tc>
      </w:tr>
      <w:tr w:rsidR="00BA18F7" w14:paraId="4AC2C679" w14:textId="77777777" w:rsidTr="00BA18F7">
        <w:tc>
          <w:tcPr>
            <w:tcW w:w="451" w:type="dxa"/>
          </w:tcPr>
          <w:p w14:paraId="0B5382BF" w14:textId="1CFCC684" w:rsidR="00BA18F7" w:rsidRDefault="00BA18F7" w:rsidP="008A21AA">
            <w:pPr>
              <w:ind w:firstLine="0"/>
            </w:pPr>
            <w:r>
              <w:t>2)</w:t>
            </w:r>
          </w:p>
        </w:tc>
        <w:tc>
          <w:tcPr>
            <w:tcW w:w="3075" w:type="dxa"/>
          </w:tcPr>
          <w:p w14:paraId="09105475" w14:textId="4ADD0B06" w:rsidR="00BA18F7" w:rsidRDefault="00BA18F7" w:rsidP="008A21AA">
            <w:pPr>
              <w:ind w:firstLine="0"/>
            </w:pPr>
            <w:r>
              <w:t>SCM-система.</w:t>
            </w:r>
          </w:p>
        </w:tc>
        <w:tc>
          <w:tcPr>
            <w:tcW w:w="580" w:type="dxa"/>
          </w:tcPr>
          <w:p w14:paraId="2A40EB81" w14:textId="6D9F7707" w:rsidR="00BA18F7" w:rsidRDefault="00BA18F7" w:rsidP="008A21AA">
            <w:pPr>
              <w:ind w:firstLine="0"/>
            </w:pPr>
            <w:r>
              <w:t>Б)</w:t>
            </w:r>
          </w:p>
        </w:tc>
        <w:tc>
          <w:tcPr>
            <w:tcW w:w="5245" w:type="dxa"/>
          </w:tcPr>
          <w:p w14:paraId="5284C693" w14:textId="36F845ED" w:rsidR="00BA18F7" w:rsidRDefault="00BA18F7" w:rsidP="008A21AA">
            <w:pPr>
              <w:ind w:firstLine="0"/>
            </w:pPr>
            <w:r>
              <w:t>Управление взаимоотношениями с клиентами.</w:t>
            </w:r>
          </w:p>
        </w:tc>
      </w:tr>
      <w:tr w:rsidR="00BA18F7" w14:paraId="274EC55A" w14:textId="77777777" w:rsidTr="00BA18F7">
        <w:tc>
          <w:tcPr>
            <w:tcW w:w="451" w:type="dxa"/>
          </w:tcPr>
          <w:p w14:paraId="2294C6BB" w14:textId="774A2CCD" w:rsidR="00BA18F7" w:rsidRDefault="00BA18F7" w:rsidP="008A21AA">
            <w:pPr>
              <w:ind w:firstLine="0"/>
            </w:pPr>
            <w:r>
              <w:t>3)</w:t>
            </w:r>
          </w:p>
        </w:tc>
        <w:tc>
          <w:tcPr>
            <w:tcW w:w="3075" w:type="dxa"/>
          </w:tcPr>
          <w:p w14:paraId="341D1017" w14:textId="3355A290" w:rsidR="00BA18F7" w:rsidRDefault="00BA18F7" w:rsidP="008A21AA">
            <w:pPr>
              <w:ind w:firstLine="0"/>
            </w:pPr>
            <w:r>
              <w:t>HR-система.</w:t>
            </w:r>
          </w:p>
        </w:tc>
        <w:tc>
          <w:tcPr>
            <w:tcW w:w="580" w:type="dxa"/>
          </w:tcPr>
          <w:p w14:paraId="2A94760A" w14:textId="7663CF0A" w:rsidR="00BA18F7" w:rsidRDefault="00BA18F7" w:rsidP="008A21AA">
            <w:pPr>
              <w:ind w:firstLine="0"/>
            </w:pPr>
            <w:r>
              <w:t>В)</w:t>
            </w:r>
          </w:p>
        </w:tc>
        <w:tc>
          <w:tcPr>
            <w:tcW w:w="5245" w:type="dxa"/>
          </w:tcPr>
          <w:p w14:paraId="59FF0424" w14:textId="23A46FDA" w:rsidR="00BA18F7" w:rsidRDefault="00BA18F7" w:rsidP="008A21AA">
            <w:pPr>
              <w:ind w:firstLine="0"/>
            </w:pPr>
            <w:r>
              <w:t>Управление человеческими ресурсами.</w:t>
            </w:r>
          </w:p>
        </w:tc>
      </w:tr>
    </w:tbl>
    <w:p w14:paraId="1E51984E" w14:textId="47BF08FB" w:rsidR="001E440C" w:rsidRDefault="001B308C" w:rsidP="001827FA">
      <w:pPr>
        <w:ind w:firstLine="0"/>
      </w:pPr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61441753" w:rsidR="001E440C" w:rsidRDefault="00405823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0E8A3C6F" w14:textId="77777777" w:rsidR="001E440C" w:rsidRDefault="001E440C" w:rsidP="001827FA">
      <w:pPr>
        <w:ind w:firstLine="0"/>
      </w:pPr>
    </w:p>
    <w:p w14:paraId="0DCD758F" w14:textId="287E81AB" w:rsidR="001E440C" w:rsidRDefault="00405823" w:rsidP="001827FA">
      <w:pPr>
        <w:ind w:firstLine="0"/>
      </w:pPr>
      <w:r>
        <w:lastRenderedPageBreak/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3228"/>
        <w:gridCol w:w="795"/>
        <w:gridCol w:w="4592"/>
      </w:tblGrid>
      <w:tr w:rsidR="009B3D5F" w14:paraId="60E859A6" w14:textId="77777777" w:rsidTr="009B3D5F">
        <w:trPr>
          <w:trHeight w:val="327"/>
        </w:trPr>
        <w:tc>
          <w:tcPr>
            <w:tcW w:w="736" w:type="dxa"/>
          </w:tcPr>
          <w:p w14:paraId="3AFAF4A9" w14:textId="77777777" w:rsidR="009B3D5F" w:rsidRDefault="009B3D5F" w:rsidP="00D03422">
            <w:pPr>
              <w:ind w:firstLine="0"/>
              <w:jc w:val="center"/>
            </w:pPr>
          </w:p>
        </w:tc>
        <w:tc>
          <w:tcPr>
            <w:tcW w:w="3228" w:type="dxa"/>
          </w:tcPr>
          <w:p w14:paraId="1776329F" w14:textId="50FAA78F" w:rsidR="009B3D5F" w:rsidRDefault="009B3D5F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795" w:type="dxa"/>
          </w:tcPr>
          <w:p w14:paraId="6E0CDDA2" w14:textId="77777777" w:rsidR="009B3D5F" w:rsidRDefault="009B3D5F" w:rsidP="00D03422">
            <w:pPr>
              <w:ind w:firstLine="0"/>
              <w:jc w:val="center"/>
            </w:pPr>
          </w:p>
        </w:tc>
        <w:tc>
          <w:tcPr>
            <w:tcW w:w="4592" w:type="dxa"/>
          </w:tcPr>
          <w:p w14:paraId="2C80B68F" w14:textId="74E771FD" w:rsidR="009B3D5F" w:rsidRDefault="009B3D5F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9B3D5F" w14:paraId="0E50AE4A" w14:textId="77777777" w:rsidTr="009B3D5F">
        <w:trPr>
          <w:trHeight w:val="493"/>
        </w:trPr>
        <w:tc>
          <w:tcPr>
            <w:tcW w:w="736" w:type="dxa"/>
          </w:tcPr>
          <w:p w14:paraId="45B2A6BE" w14:textId="34A3DB1E" w:rsidR="009B3D5F" w:rsidRDefault="009B3D5F" w:rsidP="00D03422">
            <w:pPr>
              <w:ind w:firstLine="0"/>
            </w:pPr>
            <w:r>
              <w:t>1)</w:t>
            </w:r>
          </w:p>
        </w:tc>
        <w:tc>
          <w:tcPr>
            <w:tcW w:w="3228" w:type="dxa"/>
          </w:tcPr>
          <w:p w14:paraId="21139A54" w14:textId="5B0A491E" w:rsidR="009B3D5F" w:rsidRDefault="009B3D5F" w:rsidP="00D03422">
            <w:pPr>
              <w:ind w:firstLine="0"/>
            </w:pPr>
            <w:r>
              <w:t>Единая база данных.</w:t>
            </w:r>
          </w:p>
        </w:tc>
        <w:tc>
          <w:tcPr>
            <w:tcW w:w="795" w:type="dxa"/>
          </w:tcPr>
          <w:p w14:paraId="4A9438C3" w14:textId="37DA628A" w:rsidR="009B3D5F" w:rsidRDefault="009B3D5F" w:rsidP="00D03422">
            <w:pPr>
              <w:ind w:firstLine="0"/>
            </w:pPr>
            <w:r>
              <w:t>А)</w:t>
            </w:r>
          </w:p>
        </w:tc>
        <w:tc>
          <w:tcPr>
            <w:tcW w:w="4592" w:type="dxa"/>
          </w:tcPr>
          <w:p w14:paraId="08145013" w14:textId="10C02F11" w:rsidR="009B3D5F" w:rsidRDefault="009B3D5F" w:rsidP="00D03422">
            <w:pPr>
              <w:ind w:firstLine="0"/>
            </w:pPr>
            <w:r>
              <w:t>Совместное использование данных разными системами.</w:t>
            </w:r>
          </w:p>
        </w:tc>
      </w:tr>
      <w:tr w:rsidR="009B3D5F" w14:paraId="533A6D72" w14:textId="77777777" w:rsidTr="009B3D5F">
        <w:trPr>
          <w:trHeight w:val="262"/>
        </w:trPr>
        <w:tc>
          <w:tcPr>
            <w:tcW w:w="736" w:type="dxa"/>
          </w:tcPr>
          <w:p w14:paraId="12D8D3D7" w14:textId="1221C035" w:rsidR="009B3D5F" w:rsidRDefault="009B3D5F" w:rsidP="00D03422">
            <w:pPr>
              <w:ind w:firstLine="0"/>
            </w:pPr>
            <w:r>
              <w:t>2)</w:t>
            </w:r>
          </w:p>
        </w:tc>
        <w:tc>
          <w:tcPr>
            <w:tcW w:w="3228" w:type="dxa"/>
          </w:tcPr>
          <w:p w14:paraId="1C1DF1F5" w14:textId="54671872" w:rsidR="009B3D5F" w:rsidRDefault="009B3D5F" w:rsidP="009B3D5F">
            <w:pPr>
              <w:ind w:firstLine="0"/>
              <w:jc w:val="left"/>
            </w:pPr>
            <w:r>
              <w:t>Интеграция приложений.</w:t>
            </w:r>
          </w:p>
        </w:tc>
        <w:tc>
          <w:tcPr>
            <w:tcW w:w="795" w:type="dxa"/>
          </w:tcPr>
          <w:p w14:paraId="7E6E48E0" w14:textId="0CCBE4C8" w:rsidR="009B3D5F" w:rsidRDefault="009B3D5F" w:rsidP="00D03422">
            <w:pPr>
              <w:ind w:firstLine="0"/>
            </w:pPr>
            <w:r>
              <w:t>Б)</w:t>
            </w:r>
          </w:p>
        </w:tc>
        <w:tc>
          <w:tcPr>
            <w:tcW w:w="4592" w:type="dxa"/>
          </w:tcPr>
          <w:p w14:paraId="43D81214" w14:textId="68EAA514" w:rsidR="009B3D5F" w:rsidRDefault="009B3D5F" w:rsidP="00D03422">
            <w:pPr>
              <w:ind w:firstLine="0"/>
            </w:pPr>
            <w:r>
              <w:t>Полная синхронизация всех компонентов.</w:t>
            </w:r>
          </w:p>
        </w:tc>
      </w:tr>
      <w:tr w:rsidR="009B3D5F" w14:paraId="09AB9A18" w14:textId="77777777" w:rsidTr="009B3D5F">
        <w:trPr>
          <w:trHeight w:val="172"/>
        </w:trPr>
        <w:tc>
          <w:tcPr>
            <w:tcW w:w="736" w:type="dxa"/>
          </w:tcPr>
          <w:p w14:paraId="7391A1D5" w14:textId="1397CB7D" w:rsidR="009B3D5F" w:rsidRDefault="009B3D5F" w:rsidP="00D03422">
            <w:pPr>
              <w:ind w:firstLine="0"/>
            </w:pPr>
            <w:r>
              <w:t>3)</w:t>
            </w:r>
          </w:p>
        </w:tc>
        <w:tc>
          <w:tcPr>
            <w:tcW w:w="3228" w:type="dxa"/>
          </w:tcPr>
          <w:p w14:paraId="4E227F1C" w14:textId="7267CFB2" w:rsidR="009B3D5F" w:rsidRDefault="009B3D5F" w:rsidP="00D03422">
            <w:pPr>
              <w:ind w:firstLine="0"/>
            </w:pPr>
            <w:r>
              <w:t>Интеграция на уровне данных.</w:t>
            </w:r>
          </w:p>
        </w:tc>
        <w:tc>
          <w:tcPr>
            <w:tcW w:w="795" w:type="dxa"/>
          </w:tcPr>
          <w:p w14:paraId="4CB3F01D" w14:textId="5F823F78" w:rsidR="009B3D5F" w:rsidRDefault="009B3D5F" w:rsidP="00D03422">
            <w:pPr>
              <w:ind w:firstLine="0"/>
            </w:pPr>
            <w:r>
              <w:t>В)</w:t>
            </w:r>
          </w:p>
        </w:tc>
        <w:tc>
          <w:tcPr>
            <w:tcW w:w="4592" w:type="dxa"/>
          </w:tcPr>
          <w:p w14:paraId="1C732DAA" w14:textId="6D869801" w:rsidR="009B3D5F" w:rsidRDefault="009B3D5F" w:rsidP="00D03422">
            <w:pPr>
              <w:ind w:firstLine="0"/>
            </w:pPr>
            <w:r>
              <w:t>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827FA">
      <w:pPr>
        <w:ind w:firstLine="0"/>
      </w:pPr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02C01DE5" w:rsidR="001E440C" w:rsidRDefault="00B9798B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20E3468B" w14:textId="77777777" w:rsidR="001E440C" w:rsidRDefault="001E440C" w:rsidP="001827FA">
      <w:pPr>
        <w:ind w:firstLine="0"/>
      </w:pPr>
    </w:p>
    <w:p w14:paraId="743C1B39" w14:textId="556EA67F" w:rsidR="001E440C" w:rsidRDefault="000828E1" w:rsidP="001827FA">
      <w:pPr>
        <w:ind w:firstLine="0"/>
      </w:pPr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3052"/>
        <w:gridCol w:w="645"/>
        <w:gridCol w:w="5245"/>
      </w:tblGrid>
      <w:tr w:rsidR="009B3D5F" w14:paraId="492168DD" w14:textId="77777777" w:rsidTr="009B3D5F">
        <w:tc>
          <w:tcPr>
            <w:tcW w:w="551" w:type="dxa"/>
          </w:tcPr>
          <w:p w14:paraId="7467D884" w14:textId="77777777" w:rsidR="009B3D5F" w:rsidRDefault="009B3D5F" w:rsidP="00141F72">
            <w:pPr>
              <w:ind w:firstLine="0"/>
              <w:jc w:val="center"/>
            </w:pPr>
          </w:p>
        </w:tc>
        <w:tc>
          <w:tcPr>
            <w:tcW w:w="3052" w:type="dxa"/>
          </w:tcPr>
          <w:p w14:paraId="3AA7A587" w14:textId="2E89B815" w:rsidR="009B3D5F" w:rsidRDefault="009B3D5F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645" w:type="dxa"/>
          </w:tcPr>
          <w:p w14:paraId="4AD7582C" w14:textId="77777777" w:rsidR="009B3D5F" w:rsidRDefault="009B3D5F" w:rsidP="00141F72">
            <w:pPr>
              <w:ind w:firstLine="0"/>
              <w:jc w:val="center"/>
            </w:pPr>
          </w:p>
        </w:tc>
        <w:tc>
          <w:tcPr>
            <w:tcW w:w="5245" w:type="dxa"/>
          </w:tcPr>
          <w:p w14:paraId="4C85EEA7" w14:textId="1106BEEE" w:rsidR="009B3D5F" w:rsidRDefault="009B3D5F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9B3D5F" w14:paraId="0B52695D" w14:textId="77777777" w:rsidTr="009B3D5F">
        <w:tc>
          <w:tcPr>
            <w:tcW w:w="551" w:type="dxa"/>
          </w:tcPr>
          <w:p w14:paraId="07D21C91" w14:textId="6ED1E385" w:rsidR="009B3D5F" w:rsidRDefault="009B3D5F" w:rsidP="00141F72">
            <w:pPr>
              <w:ind w:firstLine="0"/>
            </w:pPr>
            <w:r>
              <w:t>1)</w:t>
            </w:r>
          </w:p>
        </w:tc>
        <w:tc>
          <w:tcPr>
            <w:tcW w:w="3052" w:type="dxa"/>
          </w:tcPr>
          <w:p w14:paraId="7E654DA5" w14:textId="56755886" w:rsidR="009B3D5F" w:rsidRDefault="009B3D5F" w:rsidP="00141F72">
            <w:pPr>
              <w:ind w:firstLine="0"/>
            </w:pPr>
            <w:r>
              <w:t>Анализ требований.</w:t>
            </w:r>
          </w:p>
        </w:tc>
        <w:tc>
          <w:tcPr>
            <w:tcW w:w="645" w:type="dxa"/>
          </w:tcPr>
          <w:p w14:paraId="3C9B437A" w14:textId="39A34789" w:rsidR="009B3D5F" w:rsidRDefault="009B3D5F" w:rsidP="00141F72">
            <w:pPr>
              <w:ind w:firstLine="0"/>
            </w:pPr>
            <w:r>
              <w:t>А)</w:t>
            </w:r>
          </w:p>
        </w:tc>
        <w:tc>
          <w:tcPr>
            <w:tcW w:w="5245" w:type="dxa"/>
          </w:tcPr>
          <w:p w14:paraId="0F60B026" w14:textId="2D232DDD" w:rsidR="009B3D5F" w:rsidRDefault="009B3D5F" w:rsidP="00141F72">
            <w:pPr>
              <w:ind w:firstLine="0"/>
            </w:pPr>
            <w:r>
              <w:t>Создание архитектуры и дизайна системы.</w:t>
            </w:r>
          </w:p>
        </w:tc>
      </w:tr>
      <w:tr w:rsidR="009B3D5F" w14:paraId="477D1D6C" w14:textId="77777777" w:rsidTr="009B3D5F">
        <w:tc>
          <w:tcPr>
            <w:tcW w:w="551" w:type="dxa"/>
          </w:tcPr>
          <w:p w14:paraId="389846D5" w14:textId="0CE34731" w:rsidR="009B3D5F" w:rsidRDefault="009B3D5F" w:rsidP="00141F72">
            <w:pPr>
              <w:ind w:firstLine="0"/>
            </w:pPr>
            <w:r>
              <w:t>2)</w:t>
            </w:r>
          </w:p>
        </w:tc>
        <w:tc>
          <w:tcPr>
            <w:tcW w:w="3052" w:type="dxa"/>
          </w:tcPr>
          <w:p w14:paraId="7FA51C6B" w14:textId="729302E7" w:rsidR="009B3D5F" w:rsidRDefault="009B3D5F" w:rsidP="00141F72">
            <w:pPr>
              <w:ind w:firstLine="0"/>
            </w:pPr>
            <w:r>
              <w:t>Проектирование.</w:t>
            </w:r>
          </w:p>
        </w:tc>
        <w:tc>
          <w:tcPr>
            <w:tcW w:w="645" w:type="dxa"/>
          </w:tcPr>
          <w:p w14:paraId="48BE60B4" w14:textId="6D2B79E1" w:rsidR="009B3D5F" w:rsidRDefault="009B3D5F" w:rsidP="00141F72">
            <w:pPr>
              <w:ind w:firstLine="0"/>
            </w:pPr>
            <w:r>
              <w:t>Б)</w:t>
            </w:r>
          </w:p>
        </w:tc>
        <w:tc>
          <w:tcPr>
            <w:tcW w:w="5245" w:type="dxa"/>
          </w:tcPr>
          <w:p w14:paraId="7C403D50" w14:textId="1EF9B899" w:rsidR="009B3D5F" w:rsidRDefault="009B3D5F" w:rsidP="00141F72">
            <w:pPr>
              <w:ind w:firstLine="0"/>
            </w:pPr>
            <w:r>
              <w:t>Определение потребностей пользователей.</w:t>
            </w:r>
          </w:p>
        </w:tc>
      </w:tr>
      <w:tr w:rsidR="009B3D5F" w14:paraId="6208525D" w14:textId="77777777" w:rsidTr="009B3D5F">
        <w:tc>
          <w:tcPr>
            <w:tcW w:w="551" w:type="dxa"/>
          </w:tcPr>
          <w:p w14:paraId="35831521" w14:textId="58CA141B" w:rsidR="009B3D5F" w:rsidRDefault="009B3D5F" w:rsidP="00141F72">
            <w:pPr>
              <w:ind w:firstLine="0"/>
            </w:pPr>
            <w:r>
              <w:t>3)</w:t>
            </w:r>
          </w:p>
        </w:tc>
        <w:tc>
          <w:tcPr>
            <w:tcW w:w="3052" w:type="dxa"/>
          </w:tcPr>
          <w:p w14:paraId="24A98CE5" w14:textId="0E75D070" w:rsidR="009B3D5F" w:rsidRDefault="009B3D5F" w:rsidP="00141F72">
            <w:pPr>
              <w:ind w:firstLine="0"/>
            </w:pPr>
            <w:r>
              <w:t>Реализация.</w:t>
            </w:r>
          </w:p>
        </w:tc>
        <w:tc>
          <w:tcPr>
            <w:tcW w:w="645" w:type="dxa"/>
          </w:tcPr>
          <w:p w14:paraId="2C04F26F" w14:textId="7D995B8D" w:rsidR="009B3D5F" w:rsidRDefault="009B3D5F" w:rsidP="00141F72">
            <w:pPr>
              <w:ind w:firstLine="0"/>
            </w:pPr>
            <w:r>
              <w:t>В)</w:t>
            </w:r>
          </w:p>
        </w:tc>
        <w:tc>
          <w:tcPr>
            <w:tcW w:w="5245" w:type="dxa"/>
          </w:tcPr>
          <w:p w14:paraId="178EF2E1" w14:textId="099D963D" w:rsidR="009B3D5F" w:rsidRDefault="009B3D5F" w:rsidP="00141F72">
            <w:pPr>
              <w:ind w:firstLine="0"/>
            </w:pPr>
            <w:r>
              <w:t>Проверка работоспособности и устранение ошибок.</w:t>
            </w:r>
          </w:p>
        </w:tc>
      </w:tr>
      <w:tr w:rsidR="009B3D5F" w14:paraId="4F21B85E" w14:textId="77777777" w:rsidTr="009B3D5F">
        <w:tc>
          <w:tcPr>
            <w:tcW w:w="551" w:type="dxa"/>
          </w:tcPr>
          <w:p w14:paraId="06F31811" w14:textId="58DAF8F1" w:rsidR="009B3D5F" w:rsidRDefault="009B3D5F" w:rsidP="00141F72">
            <w:pPr>
              <w:ind w:firstLine="0"/>
            </w:pPr>
            <w:r>
              <w:t>4)</w:t>
            </w:r>
          </w:p>
        </w:tc>
        <w:tc>
          <w:tcPr>
            <w:tcW w:w="3052" w:type="dxa"/>
          </w:tcPr>
          <w:p w14:paraId="15EAF60C" w14:textId="34A27E7B" w:rsidR="009B3D5F" w:rsidRDefault="009B3D5F" w:rsidP="00141F72">
            <w:pPr>
              <w:ind w:firstLine="0"/>
            </w:pPr>
            <w:r>
              <w:t>Тестирование</w:t>
            </w:r>
          </w:p>
        </w:tc>
        <w:tc>
          <w:tcPr>
            <w:tcW w:w="645" w:type="dxa"/>
          </w:tcPr>
          <w:p w14:paraId="194A301B" w14:textId="7B730A10" w:rsidR="009B3D5F" w:rsidRDefault="009B3D5F" w:rsidP="00141F72">
            <w:pPr>
              <w:ind w:firstLine="0"/>
            </w:pPr>
            <w:r>
              <w:t>Г)</w:t>
            </w:r>
          </w:p>
        </w:tc>
        <w:tc>
          <w:tcPr>
            <w:tcW w:w="5245" w:type="dxa"/>
          </w:tcPr>
          <w:p w14:paraId="71EDE972" w14:textId="32A19237" w:rsidR="009B3D5F" w:rsidRDefault="009B3D5F" w:rsidP="00141F72">
            <w:pPr>
              <w:ind w:firstLine="0"/>
            </w:pPr>
            <w:r>
              <w:t>Программирование и внедрение</w:t>
            </w:r>
          </w:p>
        </w:tc>
      </w:tr>
    </w:tbl>
    <w:p w14:paraId="11B81A3B" w14:textId="6AFD0D33" w:rsidR="001E440C" w:rsidRDefault="00AD4FAB" w:rsidP="001827FA">
      <w:pPr>
        <w:ind w:firstLine="0"/>
      </w:pPr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171E2A48" w:rsidR="00952600" w:rsidRDefault="0053251D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71EEF3A" w14:textId="0F3E6688" w:rsidR="00DD7EED" w:rsidRPr="00116148" w:rsidRDefault="00DD7EED" w:rsidP="00EA0409">
      <w:pPr>
        <w:pStyle w:val="3"/>
        <w:jc w:val="both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827FA">
      <w:pPr>
        <w:ind w:firstLine="0"/>
      </w:pPr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827FA">
      <w:pPr>
        <w:ind w:firstLine="0"/>
      </w:pPr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827FA">
      <w:pPr>
        <w:ind w:firstLine="0"/>
      </w:pPr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827FA">
      <w:pPr>
        <w:ind w:firstLine="0"/>
      </w:pPr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827FA">
      <w:pPr>
        <w:ind w:firstLine="0"/>
      </w:pPr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827FA">
      <w:pPr>
        <w:ind w:firstLine="0"/>
      </w:pPr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26D4DB4A" w:rsidR="00BD159C" w:rsidRDefault="00BD159C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0F2E8E68" w14:textId="77777777" w:rsidR="00BD159C" w:rsidRDefault="00BD159C" w:rsidP="001827FA">
      <w:pPr>
        <w:ind w:firstLine="0"/>
      </w:pPr>
    </w:p>
    <w:p w14:paraId="1707DDB3" w14:textId="5F3A01DC" w:rsidR="00BD159C" w:rsidRDefault="00BD159C" w:rsidP="001827FA">
      <w:pPr>
        <w:ind w:firstLine="0"/>
      </w:pPr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827FA">
      <w:pPr>
        <w:ind w:firstLine="0"/>
      </w:pPr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827FA">
      <w:pPr>
        <w:ind w:firstLine="0"/>
      </w:pPr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827FA">
      <w:pPr>
        <w:ind w:firstLine="0"/>
      </w:pPr>
      <w:r w:rsidRPr="005631BB">
        <w:lastRenderedPageBreak/>
        <w:t>В</w:t>
      </w:r>
      <w:r w:rsidR="005631BB" w:rsidRPr="005631BB">
        <w:t>) ввод текста;</w:t>
      </w:r>
    </w:p>
    <w:p w14:paraId="3C3D1A41" w14:textId="7B037475" w:rsidR="00FD40BC" w:rsidRDefault="00E12A1D" w:rsidP="001827FA">
      <w:pPr>
        <w:ind w:firstLine="0"/>
      </w:pPr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827FA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033C2814" w:rsidR="00FD40BC" w:rsidRDefault="00FD40BC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5DCE445B" w14:textId="77777777" w:rsidR="00FD40BC" w:rsidRPr="005631BB" w:rsidRDefault="00FD40BC" w:rsidP="001827FA">
      <w:pPr>
        <w:ind w:firstLine="0"/>
      </w:pPr>
    </w:p>
    <w:p w14:paraId="3E271E39" w14:textId="2216C96C" w:rsidR="008724E6" w:rsidRDefault="008724E6" w:rsidP="001827FA">
      <w:pPr>
        <w:ind w:firstLine="0"/>
      </w:pPr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827FA">
      <w:pPr>
        <w:ind w:firstLine="0"/>
      </w:pPr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827FA">
      <w:pPr>
        <w:ind w:firstLine="0"/>
      </w:pPr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827FA">
      <w:pPr>
        <w:ind w:firstLine="0"/>
      </w:pPr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827FA">
      <w:pPr>
        <w:ind w:firstLine="0"/>
      </w:pPr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827FA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11EF46F9" w:rsidR="008724E6" w:rsidRDefault="008724E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7BFC6481" w14:textId="77777777" w:rsidR="008724E6" w:rsidRPr="008724E6" w:rsidRDefault="008724E6" w:rsidP="001827FA">
      <w:pPr>
        <w:ind w:firstLine="0"/>
      </w:pPr>
    </w:p>
    <w:p w14:paraId="17F9F1E2" w14:textId="49264C6C" w:rsidR="008724E6" w:rsidRDefault="008724E6" w:rsidP="001827FA">
      <w:pPr>
        <w:ind w:firstLine="0"/>
      </w:pPr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827FA">
      <w:pPr>
        <w:ind w:firstLine="0"/>
      </w:pPr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827FA">
      <w:pPr>
        <w:ind w:firstLine="0"/>
      </w:pPr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827FA">
      <w:pPr>
        <w:ind w:firstLine="0"/>
      </w:pPr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827FA">
      <w:pPr>
        <w:ind w:firstLine="0"/>
      </w:pPr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827FA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31D5510D" w:rsidR="008724E6" w:rsidRDefault="008724E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47CD4C38" w14:textId="77777777" w:rsidR="008724E6" w:rsidRPr="005631BB" w:rsidRDefault="008724E6" w:rsidP="001827FA">
      <w:pPr>
        <w:ind w:firstLine="0"/>
      </w:pPr>
    </w:p>
    <w:p w14:paraId="03FAB2FA" w14:textId="6BF342B5" w:rsidR="008724E6" w:rsidRDefault="008724E6" w:rsidP="001827FA">
      <w:pPr>
        <w:ind w:firstLine="0"/>
      </w:pPr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827FA">
      <w:pPr>
        <w:ind w:firstLine="0"/>
      </w:pPr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827FA">
      <w:pPr>
        <w:ind w:firstLine="0"/>
      </w:pPr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827FA">
      <w:pPr>
        <w:ind w:firstLine="0"/>
      </w:pPr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827FA">
      <w:pPr>
        <w:ind w:firstLine="0"/>
      </w:pPr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827FA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29FDCA10" w:rsidR="008724E6" w:rsidRDefault="008724E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1827FA">
      <w:pPr>
        <w:ind w:firstLine="0"/>
      </w:pPr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1827FA">
      <w:pPr>
        <w:ind w:firstLine="0"/>
      </w:pPr>
      <w:r w:rsidRPr="001F6825">
        <w:t>Правильный ответ:</w:t>
      </w:r>
      <w:r>
        <w:t xml:space="preserve"> ЕСЛИ.</w:t>
      </w:r>
    </w:p>
    <w:p w14:paraId="08A0009B" w14:textId="6175EBAC" w:rsidR="00193DBD" w:rsidRDefault="00193DBD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B578BEF" w14:textId="77777777" w:rsidR="00193DBD" w:rsidRDefault="00193DBD" w:rsidP="001827FA">
      <w:pPr>
        <w:ind w:firstLine="0"/>
      </w:pPr>
    </w:p>
    <w:p w14:paraId="63CB6274" w14:textId="0C8CF4DB" w:rsidR="001F6825" w:rsidRDefault="00193DBD" w:rsidP="001827FA">
      <w:pPr>
        <w:ind w:firstLine="0"/>
      </w:pPr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827FA">
      <w:pPr>
        <w:ind w:firstLine="0"/>
      </w:pPr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827FA">
      <w:pPr>
        <w:ind w:firstLine="0"/>
      </w:pPr>
      <w:r w:rsidRPr="001F6825">
        <w:t>Правильный ответ:</w:t>
      </w:r>
      <w:r>
        <w:t xml:space="preserve"> ВПР.</w:t>
      </w:r>
    </w:p>
    <w:p w14:paraId="0C8B3A71" w14:textId="1E4BF570" w:rsidR="00193DBD" w:rsidRDefault="00193DBD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55F8558" w14:textId="77777777" w:rsidR="00193DBD" w:rsidRDefault="00193DBD" w:rsidP="001827FA">
      <w:pPr>
        <w:ind w:firstLine="0"/>
      </w:pPr>
    </w:p>
    <w:p w14:paraId="0CCB950C" w14:textId="77777777" w:rsidR="001F6825" w:rsidRDefault="00193DBD" w:rsidP="001827FA">
      <w:pPr>
        <w:ind w:firstLine="0"/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827FA">
      <w:pPr>
        <w:ind w:firstLine="0"/>
      </w:pPr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827FA">
      <w:pPr>
        <w:ind w:firstLine="0"/>
      </w:pPr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7EE35859" w:rsidR="00193DBD" w:rsidRDefault="00193DBD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2DD5FCDC" w14:textId="77777777" w:rsidR="00193DBD" w:rsidRDefault="00193DBD" w:rsidP="001827FA">
      <w:pPr>
        <w:ind w:firstLine="0"/>
      </w:pPr>
    </w:p>
    <w:p w14:paraId="19100FD5" w14:textId="183C1D8C" w:rsidR="001F6825" w:rsidRDefault="00A67152" w:rsidP="001827FA">
      <w:pPr>
        <w:ind w:firstLine="0"/>
      </w:pPr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1827FA">
      <w:pPr>
        <w:ind w:firstLine="0"/>
      </w:pPr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1827FA">
      <w:pPr>
        <w:ind w:firstLine="0"/>
      </w:pPr>
      <w:r w:rsidRPr="001F6825">
        <w:t>Правильный ответ:</w:t>
      </w:r>
      <w:r>
        <w:t xml:space="preserve"> СЧЕТЕСЛИ.</w:t>
      </w:r>
    </w:p>
    <w:p w14:paraId="19B69398" w14:textId="7B4262DC" w:rsidR="00A67152" w:rsidRDefault="00A67152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5C8C9ED7" w14:textId="77777777" w:rsidR="00A67152" w:rsidRDefault="00A67152" w:rsidP="001827FA">
      <w:pPr>
        <w:ind w:firstLine="0"/>
      </w:pPr>
    </w:p>
    <w:p w14:paraId="027AC7C5" w14:textId="48E5595A" w:rsidR="001F6825" w:rsidRPr="000B1052" w:rsidRDefault="00D56E2B" w:rsidP="001827FA">
      <w:pPr>
        <w:ind w:firstLine="0"/>
      </w:pPr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1827FA">
      <w:pPr>
        <w:ind w:firstLine="0"/>
      </w:pPr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1827FA">
      <w:pPr>
        <w:ind w:firstLine="0"/>
      </w:pPr>
      <w:r w:rsidRPr="000B1052">
        <w:t>Правильный ответ:</w:t>
      </w:r>
      <w:r>
        <w:t xml:space="preserve"> логическими.</w:t>
      </w:r>
    </w:p>
    <w:p w14:paraId="083441F3" w14:textId="315ED1CB" w:rsidR="00D56E2B" w:rsidRDefault="00D56E2B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8F849CF" w14:textId="77777777" w:rsidR="00D56E2B" w:rsidRDefault="00D56E2B" w:rsidP="001827FA">
      <w:pPr>
        <w:ind w:firstLine="0"/>
      </w:pPr>
    </w:p>
    <w:p w14:paraId="5554F4E0" w14:textId="37432060" w:rsidR="000B1052" w:rsidRDefault="00D56E2B" w:rsidP="001827FA">
      <w:pPr>
        <w:ind w:firstLine="0"/>
      </w:pPr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827FA">
      <w:pPr>
        <w:ind w:firstLine="0"/>
      </w:pPr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827FA">
      <w:pPr>
        <w:ind w:firstLine="0"/>
      </w:pPr>
      <w:r w:rsidRPr="000B1052">
        <w:t>Правильный ответ:</w:t>
      </w:r>
      <w:r>
        <w:t xml:space="preserve"> хранение.</w:t>
      </w:r>
    </w:p>
    <w:p w14:paraId="0DE04157" w14:textId="156BBD9D" w:rsidR="001454C2" w:rsidRDefault="008C7D4B" w:rsidP="001827FA">
      <w:pPr>
        <w:ind w:firstLine="0"/>
      </w:pPr>
      <w:r>
        <w:t>Компетенции(индикаторы)</w:t>
      </w:r>
      <w:r w:rsidR="001454C2">
        <w:t>:</w:t>
      </w:r>
      <w:r w:rsidR="00EA0409" w:rsidRPr="00EA0409">
        <w:t xml:space="preserve"> </w:t>
      </w:r>
      <w:r w:rsidR="0019197A">
        <w:t>ОПК6 (ОПК-6.1).</w:t>
      </w:r>
    </w:p>
    <w:p w14:paraId="6F374F84" w14:textId="77777777" w:rsidR="001454C2" w:rsidRDefault="001454C2" w:rsidP="001827FA">
      <w:pPr>
        <w:ind w:firstLine="0"/>
      </w:pPr>
    </w:p>
    <w:p w14:paraId="5FF83E1B" w14:textId="77777777" w:rsidR="000B1052" w:rsidRDefault="008C7D4B" w:rsidP="001827FA">
      <w:pPr>
        <w:ind w:firstLine="0"/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827FA">
      <w:pPr>
        <w:ind w:firstLine="0"/>
      </w:pPr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827FA">
      <w:pPr>
        <w:ind w:firstLine="0"/>
      </w:pPr>
      <w:r w:rsidRPr="000B1052">
        <w:t>Правильный ответ:</w:t>
      </w:r>
      <w:r>
        <w:t xml:space="preserve"> байт.</w:t>
      </w:r>
    </w:p>
    <w:p w14:paraId="4687E5E3" w14:textId="3598DAB0" w:rsidR="001454C2" w:rsidRDefault="008C7D4B" w:rsidP="001827FA">
      <w:pPr>
        <w:ind w:firstLine="0"/>
      </w:pPr>
      <w:r>
        <w:t>Компетенции(индикаторы):</w:t>
      </w:r>
      <w:r w:rsidR="00EA0409" w:rsidRPr="00EA0409">
        <w:t xml:space="preserve"> </w:t>
      </w:r>
      <w:r w:rsidR="0019197A">
        <w:t>ОПК6 (ОПК-6.1).</w:t>
      </w:r>
    </w:p>
    <w:p w14:paraId="668B10E0" w14:textId="77777777" w:rsidR="001454C2" w:rsidRDefault="001454C2" w:rsidP="001827FA">
      <w:pPr>
        <w:ind w:firstLine="0"/>
      </w:pPr>
    </w:p>
    <w:p w14:paraId="192C5BCE" w14:textId="55CABFF5" w:rsidR="00A70246" w:rsidRDefault="008E6755" w:rsidP="001827FA">
      <w:pPr>
        <w:ind w:firstLine="0"/>
      </w:pPr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827FA">
      <w:pPr>
        <w:ind w:firstLine="0"/>
      </w:pPr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CRM.</w:t>
      </w:r>
    </w:p>
    <w:p w14:paraId="4EB50285" w14:textId="5CB63B68" w:rsidR="001454C2" w:rsidRDefault="008E6755" w:rsidP="001827FA">
      <w:pPr>
        <w:ind w:firstLine="0"/>
      </w:pPr>
      <w:r>
        <w:lastRenderedPageBreak/>
        <w:t>Компетенции(индикаторы)</w:t>
      </w:r>
      <w:r w:rsidR="001454C2">
        <w:t>:</w:t>
      </w:r>
      <w:r w:rsidR="00EA0409" w:rsidRPr="00EA0409">
        <w:t xml:space="preserve"> </w:t>
      </w:r>
      <w:r w:rsidR="0019197A">
        <w:t>ОПК6 (ОПК-6.1).</w:t>
      </w:r>
    </w:p>
    <w:p w14:paraId="535C8895" w14:textId="77777777" w:rsidR="008E6755" w:rsidRDefault="008E6755" w:rsidP="001827FA">
      <w:pPr>
        <w:ind w:firstLine="0"/>
      </w:pPr>
    </w:p>
    <w:p w14:paraId="643471F7" w14:textId="4B050518" w:rsidR="00A70246" w:rsidRDefault="008E6755" w:rsidP="001827FA">
      <w:pPr>
        <w:ind w:firstLine="0"/>
      </w:pPr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827FA">
      <w:pPr>
        <w:ind w:firstLine="0"/>
      </w:pPr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SWOT.</w:t>
      </w:r>
    </w:p>
    <w:p w14:paraId="5C1930D5" w14:textId="0842982B" w:rsidR="001454C2" w:rsidRDefault="008E6755" w:rsidP="001827FA">
      <w:pPr>
        <w:ind w:firstLine="0"/>
      </w:pPr>
      <w:r>
        <w:t>Компетенции(индикаторы)</w:t>
      </w:r>
      <w:r w:rsidR="001454C2">
        <w:t>:</w:t>
      </w:r>
      <w:r w:rsidR="00EA0409" w:rsidRPr="00EA0409">
        <w:t xml:space="preserve"> </w:t>
      </w:r>
      <w:r w:rsidR="0019197A">
        <w:t>ОПК6 (ОПК-6.1).</w:t>
      </w:r>
    </w:p>
    <w:p w14:paraId="4D733FC8" w14:textId="77777777" w:rsidR="001454C2" w:rsidRDefault="001454C2" w:rsidP="001827FA">
      <w:pPr>
        <w:ind w:firstLine="0"/>
      </w:pPr>
    </w:p>
    <w:p w14:paraId="6264C83B" w14:textId="77777777" w:rsidR="00A70246" w:rsidRDefault="00F17957" w:rsidP="001827FA">
      <w:pPr>
        <w:ind w:firstLine="0"/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827FA">
      <w:pPr>
        <w:ind w:firstLine="0"/>
      </w:pPr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программой.</w:t>
      </w:r>
    </w:p>
    <w:p w14:paraId="67D6907E" w14:textId="56EA7AEB" w:rsidR="001454C2" w:rsidRDefault="00F17957" w:rsidP="001827FA">
      <w:pPr>
        <w:ind w:firstLine="0"/>
      </w:pPr>
      <w:r>
        <w:t>Компетенции(индикаторы)</w:t>
      </w:r>
      <w:r w:rsidR="000861D6">
        <w:t>:</w:t>
      </w:r>
      <w:r w:rsidR="00EA0409" w:rsidRPr="00EA0409">
        <w:t xml:space="preserve"> </w:t>
      </w:r>
      <w:r w:rsidR="0019197A">
        <w:t>ОПК6 (ОПК-6.1).</w:t>
      </w:r>
    </w:p>
    <w:p w14:paraId="2D72114F" w14:textId="77777777" w:rsidR="001454C2" w:rsidRDefault="001454C2" w:rsidP="001827FA">
      <w:pPr>
        <w:ind w:firstLine="0"/>
      </w:pPr>
    </w:p>
    <w:p w14:paraId="6670472E" w14:textId="77777777" w:rsidR="00A70246" w:rsidRDefault="006441B2" w:rsidP="001827FA">
      <w:pPr>
        <w:ind w:firstLine="0"/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827FA">
      <w:pPr>
        <w:ind w:firstLine="0"/>
      </w:pPr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анализом.</w:t>
      </w:r>
    </w:p>
    <w:p w14:paraId="741FC650" w14:textId="3A33D19B" w:rsidR="001454C2" w:rsidRDefault="006441B2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0207EA85" w14:textId="77777777" w:rsidR="001454C2" w:rsidRDefault="001454C2" w:rsidP="001827FA">
      <w:pPr>
        <w:ind w:firstLine="0"/>
      </w:pPr>
    </w:p>
    <w:p w14:paraId="54824E56" w14:textId="77777777" w:rsidR="00A70246" w:rsidRDefault="006441B2" w:rsidP="001827FA">
      <w:pPr>
        <w:ind w:firstLine="0"/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827FA">
      <w:pPr>
        <w:ind w:firstLine="0"/>
      </w:pPr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программным обеспечением.</w:t>
      </w:r>
    </w:p>
    <w:p w14:paraId="2C6E1FA3" w14:textId="3566DD60" w:rsidR="001454C2" w:rsidRDefault="006E5E0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17C06C16" w14:textId="77777777" w:rsidR="001454C2" w:rsidRDefault="001454C2" w:rsidP="001827FA">
      <w:pPr>
        <w:ind w:firstLine="0"/>
      </w:pPr>
    </w:p>
    <w:p w14:paraId="06411F81" w14:textId="77777777" w:rsidR="00A70246" w:rsidRDefault="006E5E0E" w:rsidP="001827FA">
      <w:pPr>
        <w:ind w:firstLine="0"/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827FA">
      <w:pPr>
        <w:ind w:firstLine="0"/>
      </w:pPr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производительностью.</w:t>
      </w:r>
    </w:p>
    <w:p w14:paraId="7EA5BCD4" w14:textId="3D8335F3" w:rsidR="001454C2" w:rsidRDefault="006E5E0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74A199C" w14:textId="77777777" w:rsidR="001454C2" w:rsidRDefault="001454C2" w:rsidP="001827FA">
      <w:pPr>
        <w:ind w:firstLine="0"/>
      </w:pPr>
    </w:p>
    <w:p w14:paraId="15DD3ED1" w14:textId="77777777" w:rsidR="00A70246" w:rsidRDefault="006E5E0E" w:rsidP="001827FA">
      <w:pPr>
        <w:ind w:firstLine="0"/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827FA">
      <w:pPr>
        <w:ind w:firstLine="0"/>
      </w:pPr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827FA">
      <w:pPr>
        <w:ind w:firstLine="0"/>
      </w:pPr>
      <w:r w:rsidRPr="00A70246">
        <w:t>Правильный ответ:</w:t>
      </w:r>
      <w:r>
        <w:t xml:space="preserve"> интерфейсом.</w:t>
      </w:r>
    </w:p>
    <w:p w14:paraId="28F3F240" w14:textId="0270D359" w:rsidR="00000EA6" w:rsidRDefault="006E5E0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14976EEB" w14:textId="77777777" w:rsidR="001A19F3" w:rsidRDefault="001A19F3" w:rsidP="001827FA">
      <w:pPr>
        <w:ind w:firstLine="0"/>
      </w:pPr>
    </w:p>
    <w:p w14:paraId="0C7765E8" w14:textId="5B8D3C03" w:rsidR="00A70246" w:rsidRDefault="006E5E0E" w:rsidP="001827FA">
      <w:pPr>
        <w:ind w:firstLine="0"/>
      </w:pPr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827FA">
      <w:pPr>
        <w:ind w:firstLine="0"/>
      </w:pPr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827FA">
      <w:pPr>
        <w:ind w:firstLine="0"/>
      </w:pPr>
      <w:r w:rsidRPr="00A70246">
        <w:t>Правильный ответ:</w:t>
      </w:r>
      <w:r>
        <w:t xml:space="preserve"> оптимизационным.</w:t>
      </w:r>
    </w:p>
    <w:p w14:paraId="0DC9CE1D" w14:textId="7550BB7D" w:rsidR="001A19F3" w:rsidRDefault="006E5E0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11F4E8C2" w14:textId="77777777" w:rsidR="001A19F3" w:rsidRDefault="001A19F3" w:rsidP="001827FA">
      <w:pPr>
        <w:ind w:firstLine="0"/>
      </w:pPr>
    </w:p>
    <w:p w14:paraId="67491B80" w14:textId="77777777" w:rsidR="00A70246" w:rsidRDefault="00ED5CE2" w:rsidP="001827FA">
      <w:pPr>
        <w:ind w:firstLine="0"/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827FA">
      <w:pPr>
        <w:ind w:firstLine="0"/>
      </w:pPr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827FA">
      <w:pPr>
        <w:ind w:firstLine="0"/>
      </w:pPr>
      <w:r w:rsidRPr="00A70246">
        <w:t>Правильный ответ:</w:t>
      </w:r>
      <w:r>
        <w:t xml:space="preserve"> информационной.</w:t>
      </w:r>
    </w:p>
    <w:p w14:paraId="489E970E" w14:textId="67A571C8" w:rsidR="001A19F3" w:rsidRDefault="00ED5CE2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0715BE32" w14:textId="77777777" w:rsidR="001A19F3" w:rsidRDefault="001A19F3" w:rsidP="001827FA">
      <w:pPr>
        <w:ind w:firstLine="0"/>
      </w:pPr>
    </w:p>
    <w:p w14:paraId="22588AF7" w14:textId="77777777" w:rsidR="00A70246" w:rsidRDefault="00ED5CE2" w:rsidP="001827FA">
      <w:pPr>
        <w:ind w:firstLine="0"/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827FA">
      <w:pPr>
        <w:ind w:firstLine="0"/>
      </w:pPr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827FA">
      <w:pPr>
        <w:ind w:firstLine="0"/>
      </w:pPr>
      <w:r w:rsidRPr="00A70246">
        <w:t>Правильный ответ:</w:t>
      </w:r>
      <w:r>
        <w:t xml:space="preserve"> анализом.</w:t>
      </w:r>
    </w:p>
    <w:p w14:paraId="756013F3" w14:textId="2C7CD6A9" w:rsidR="001A19F3" w:rsidRDefault="001A19F3" w:rsidP="001827FA">
      <w:pPr>
        <w:ind w:firstLine="0"/>
      </w:pPr>
      <w:r>
        <w:t>Шифр компетенции:</w:t>
      </w:r>
      <w:r w:rsidR="00EA0409" w:rsidRPr="00EA0409">
        <w:t xml:space="preserve"> </w:t>
      </w:r>
      <w:r w:rsidR="0019197A">
        <w:t>ОПК6 (ОПК-6.2).</w:t>
      </w:r>
    </w:p>
    <w:p w14:paraId="01EA5B00" w14:textId="77777777" w:rsidR="001A19F3" w:rsidRDefault="001A19F3" w:rsidP="001827FA">
      <w:pPr>
        <w:ind w:firstLine="0"/>
      </w:pPr>
    </w:p>
    <w:p w14:paraId="2933123D" w14:textId="274F6BAE" w:rsidR="00A70246" w:rsidRDefault="00F17C9E" w:rsidP="001827FA">
      <w:pPr>
        <w:ind w:firstLine="0"/>
      </w:pPr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827FA">
      <w:pPr>
        <w:ind w:firstLine="0"/>
      </w:pPr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827FA">
      <w:pPr>
        <w:ind w:firstLine="0"/>
      </w:pPr>
      <w:r w:rsidRPr="00A70246">
        <w:t>Правильный ответ:</w:t>
      </w:r>
      <w:r>
        <w:t xml:space="preserve"> факторным.</w:t>
      </w:r>
    </w:p>
    <w:p w14:paraId="1F2A9541" w14:textId="609C3CE5" w:rsidR="001A19F3" w:rsidRDefault="00F17C9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FACB1DC" w14:textId="77777777" w:rsidR="001A19F3" w:rsidRDefault="001A19F3" w:rsidP="001827FA">
      <w:pPr>
        <w:ind w:firstLine="0"/>
      </w:pPr>
    </w:p>
    <w:p w14:paraId="764C76F4" w14:textId="77777777" w:rsidR="00A70246" w:rsidRDefault="00F17C9E" w:rsidP="001827FA">
      <w:pPr>
        <w:ind w:firstLine="0"/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827FA">
      <w:pPr>
        <w:ind w:firstLine="0"/>
      </w:pPr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827FA">
      <w:pPr>
        <w:ind w:firstLine="0"/>
      </w:pPr>
      <w:r w:rsidRPr="00A70246">
        <w:t>Правильный ответ:</w:t>
      </w:r>
      <w:r>
        <w:t xml:space="preserve"> оптимальным.</w:t>
      </w:r>
    </w:p>
    <w:p w14:paraId="2EB13E22" w14:textId="75B73AFA" w:rsidR="001A19F3" w:rsidRDefault="00F17C9E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7A399300" w14:textId="77777777" w:rsidR="00F17C9E" w:rsidRDefault="00F17C9E" w:rsidP="001827FA">
      <w:pPr>
        <w:ind w:firstLine="0"/>
      </w:pPr>
    </w:p>
    <w:p w14:paraId="0C7675CF" w14:textId="77777777" w:rsidR="00A70246" w:rsidRDefault="00640EF7" w:rsidP="001827FA">
      <w:pPr>
        <w:ind w:firstLine="0"/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827FA">
      <w:pPr>
        <w:ind w:firstLine="0"/>
      </w:pPr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827FA">
      <w:pPr>
        <w:ind w:firstLine="0"/>
      </w:pPr>
      <w:r w:rsidRPr="00A70246">
        <w:t>Правильный ответ:</w:t>
      </w:r>
      <w:r>
        <w:t xml:space="preserve"> ERP.</w:t>
      </w:r>
    </w:p>
    <w:p w14:paraId="200B266A" w14:textId="705CF823" w:rsidR="001A19F3" w:rsidRPr="00DD7EED" w:rsidRDefault="00640EF7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1827FA">
      <w:pPr>
        <w:ind w:firstLine="0"/>
      </w:pPr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1827FA">
      <w:pPr>
        <w:ind w:firstLine="0"/>
      </w:pPr>
      <w:r w:rsidRPr="008637CC">
        <w:t>Правильный ответ:</w:t>
      </w:r>
      <w:r>
        <w:t xml:space="preserve"> Управление данными.</w:t>
      </w:r>
    </w:p>
    <w:p w14:paraId="2D875E01" w14:textId="7DFDA321" w:rsidR="00D41B52" w:rsidRDefault="00640EF7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3D2E1053" w14:textId="77777777" w:rsidR="00D41B52" w:rsidRDefault="00D41B52" w:rsidP="001827FA">
      <w:pPr>
        <w:ind w:firstLine="0"/>
      </w:pPr>
    </w:p>
    <w:p w14:paraId="2DC027A1" w14:textId="65CA140B" w:rsidR="00D41B52" w:rsidRDefault="00640EF7" w:rsidP="001827FA">
      <w:pPr>
        <w:ind w:firstLine="0"/>
      </w:pPr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1827FA">
      <w:pPr>
        <w:ind w:firstLine="0"/>
      </w:pPr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67067744" w:rsidR="00D41B52" w:rsidRDefault="00D36614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563A0845" w14:textId="77777777" w:rsidR="00D36614" w:rsidRDefault="00D36614" w:rsidP="001827FA">
      <w:pPr>
        <w:ind w:firstLine="0"/>
      </w:pPr>
    </w:p>
    <w:p w14:paraId="5B230B23" w14:textId="58BDDF93" w:rsidR="00D41B52" w:rsidRDefault="00D36614" w:rsidP="001827FA">
      <w:pPr>
        <w:ind w:firstLine="0"/>
      </w:pPr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1827FA">
      <w:pPr>
        <w:ind w:firstLine="0"/>
      </w:pPr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55B61FF2" w:rsidR="00D41B52" w:rsidRDefault="00D36614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485D3EE0" w14:textId="77777777" w:rsidR="00D36614" w:rsidRDefault="00D36614" w:rsidP="001827FA">
      <w:pPr>
        <w:ind w:firstLine="0"/>
      </w:pPr>
    </w:p>
    <w:p w14:paraId="6F03FF89" w14:textId="3D8D02B3" w:rsidR="00D41B52" w:rsidRDefault="00D41B52" w:rsidP="001827FA">
      <w:pPr>
        <w:ind w:firstLine="0"/>
      </w:pPr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1827FA">
      <w:pPr>
        <w:ind w:firstLine="0"/>
      </w:pPr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28E2D5C5" w:rsidR="00D41B52" w:rsidRDefault="00D36614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3712655A" w14:textId="77777777" w:rsidR="00D36614" w:rsidRDefault="00D36614" w:rsidP="001827FA">
      <w:pPr>
        <w:ind w:firstLine="0"/>
      </w:pPr>
    </w:p>
    <w:p w14:paraId="3504158E" w14:textId="4AAF71C5" w:rsidR="00D41B52" w:rsidRDefault="00D36614" w:rsidP="001827FA">
      <w:pPr>
        <w:ind w:firstLine="0"/>
      </w:pPr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1827FA">
      <w:pPr>
        <w:ind w:firstLine="0"/>
      </w:pPr>
      <w:r w:rsidRPr="007475C8">
        <w:t>Правильный ответ:</w:t>
      </w:r>
      <w:r>
        <w:t xml:space="preserve"> CRM-система (Customer </w:t>
      </w:r>
      <w:proofErr w:type="spellStart"/>
      <w:r>
        <w:t>Relationship</w:t>
      </w:r>
      <w:proofErr w:type="spellEnd"/>
      <w:r>
        <w:t xml:space="preserve"> Management)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3C1853F1" w:rsidR="00D41B52" w:rsidRDefault="00D36614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299FA447" w14:textId="77777777" w:rsidR="00D41B52" w:rsidRDefault="00D41B52" w:rsidP="001827FA">
      <w:pPr>
        <w:ind w:firstLine="0"/>
      </w:pPr>
    </w:p>
    <w:p w14:paraId="529C4892" w14:textId="2D9AF3C8" w:rsidR="00D41B52" w:rsidRDefault="00D36614" w:rsidP="001827FA">
      <w:pPr>
        <w:ind w:firstLine="0"/>
      </w:pPr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1827FA">
      <w:pPr>
        <w:ind w:firstLine="0"/>
      </w:pPr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519977E1" w:rsidR="00D41B52" w:rsidRDefault="00D36614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2DB9CE94" w14:textId="77777777" w:rsidR="00D41B52" w:rsidRDefault="00D41B52" w:rsidP="001827FA">
      <w:pPr>
        <w:ind w:firstLine="0"/>
      </w:pPr>
    </w:p>
    <w:p w14:paraId="6E34083F" w14:textId="3778E9C1" w:rsidR="00D41B52" w:rsidRDefault="00D41B52" w:rsidP="001827FA">
      <w:pPr>
        <w:ind w:firstLine="0"/>
      </w:pPr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1827FA">
      <w:pPr>
        <w:ind w:firstLine="0"/>
      </w:pPr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0D238D79" w:rsidR="00D41B52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33AFC55F" w14:textId="77777777" w:rsidR="00D41B52" w:rsidRDefault="00D41B52" w:rsidP="001827FA">
      <w:pPr>
        <w:ind w:firstLine="0"/>
      </w:pPr>
    </w:p>
    <w:p w14:paraId="49582B07" w14:textId="2C95930E" w:rsidR="00D41B52" w:rsidRDefault="00D41B52" w:rsidP="001827FA">
      <w:pPr>
        <w:ind w:firstLine="0"/>
      </w:pPr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1827FA">
      <w:pPr>
        <w:ind w:firstLine="0"/>
      </w:pPr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4E2AB064" w:rsidR="00D41B52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1BAF377" w14:textId="77777777" w:rsidR="00D41B52" w:rsidRDefault="00D41B52" w:rsidP="001827FA">
      <w:pPr>
        <w:ind w:firstLine="0"/>
      </w:pPr>
    </w:p>
    <w:p w14:paraId="3BD5C1F8" w14:textId="0650029C" w:rsidR="00D41B52" w:rsidRDefault="00B01896" w:rsidP="001827FA">
      <w:pPr>
        <w:ind w:firstLine="0"/>
      </w:pPr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1827FA">
      <w:pPr>
        <w:ind w:firstLine="0"/>
      </w:pPr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</w:t>
      </w:r>
      <w:r>
        <w:lastRenderedPageBreak/>
        <w:t>редакторы) и специальное программное обеспечение (бухгалтерские программы, системы управления базами данных).</w:t>
      </w:r>
    </w:p>
    <w:p w14:paraId="045422CC" w14:textId="081E7E16" w:rsidR="00D41B52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6DAAEF9B" w14:textId="77777777" w:rsidR="00B01896" w:rsidRDefault="00B01896" w:rsidP="001827FA">
      <w:pPr>
        <w:ind w:firstLine="0"/>
      </w:pPr>
    </w:p>
    <w:p w14:paraId="59FA2B6A" w14:textId="71E921A9" w:rsidR="00D41B52" w:rsidRDefault="00B01896" w:rsidP="001827FA">
      <w:pPr>
        <w:ind w:firstLine="0"/>
      </w:pPr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1827FA">
      <w:pPr>
        <w:ind w:firstLine="0"/>
      </w:pPr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36D8E615" w:rsidR="00D41B52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1336954D" w14:textId="77777777" w:rsidR="00000EA6" w:rsidRDefault="00000EA6" w:rsidP="001827FA">
      <w:pPr>
        <w:ind w:firstLine="0"/>
      </w:pPr>
    </w:p>
    <w:p w14:paraId="4A924DD2" w14:textId="6C1F4423" w:rsidR="00651CCD" w:rsidRDefault="00B01896" w:rsidP="001827FA">
      <w:pPr>
        <w:ind w:firstLine="0"/>
      </w:pPr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1827FA">
      <w:pPr>
        <w:ind w:firstLine="0"/>
      </w:pPr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1B506CDD" w:rsidR="00651CCD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566B0C5E" w14:textId="77777777" w:rsidR="00651CCD" w:rsidRDefault="00651CCD" w:rsidP="001827FA">
      <w:pPr>
        <w:ind w:firstLine="0"/>
      </w:pPr>
    </w:p>
    <w:p w14:paraId="49105E13" w14:textId="5950B82C" w:rsidR="00651CCD" w:rsidRDefault="00B01896" w:rsidP="001827FA">
      <w:pPr>
        <w:ind w:firstLine="0"/>
      </w:pPr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1827FA">
      <w:pPr>
        <w:ind w:firstLine="0"/>
      </w:pPr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3064C49B" w:rsidR="00651CCD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232EBFC9" w14:textId="77777777" w:rsidR="00651CCD" w:rsidRDefault="00651CCD" w:rsidP="001827FA">
      <w:pPr>
        <w:ind w:firstLine="0"/>
      </w:pPr>
    </w:p>
    <w:p w14:paraId="7A06C9FE" w14:textId="3D9D4E66" w:rsidR="00651CCD" w:rsidRDefault="00B01896" w:rsidP="001827FA">
      <w:pPr>
        <w:ind w:firstLine="0"/>
      </w:pPr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1827FA">
      <w:pPr>
        <w:ind w:firstLine="0"/>
      </w:pPr>
      <w:r w:rsidRPr="001D3EE9">
        <w:t>Правильный ответ</w:t>
      </w:r>
      <w:proofErr w:type="gramStart"/>
      <w:r w:rsidRPr="001D3EE9">
        <w:t>:</w:t>
      </w:r>
      <w:r>
        <w:t xml:space="preserve"> Существуют</w:t>
      </w:r>
      <w:proofErr w:type="gramEnd"/>
      <w:r>
        <w:t xml:space="preserve">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6E0998BD" w:rsidR="00651CCD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6FE6BFD1" w14:textId="77777777" w:rsidR="00651CCD" w:rsidRDefault="00651CCD" w:rsidP="001827FA">
      <w:pPr>
        <w:ind w:firstLine="0"/>
      </w:pPr>
    </w:p>
    <w:p w14:paraId="472A5D4A" w14:textId="22A33526" w:rsidR="00651CCD" w:rsidRDefault="00B01896" w:rsidP="001827FA">
      <w:pPr>
        <w:ind w:firstLine="0"/>
      </w:pPr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1827FA">
      <w:pPr>
        <w:ind w:firstLine="0"/>
      </w:pPr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7BBBAD72" w:rsidR="00651CCD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0C087FAD" w14:textId="77777777" w:rsidR="00651CCD" w:rsidRDefault="00651CCD" w:rsidP="001827FA">
      <w:pPr>
        <w:ind w:firstLine="0"/>
      </w:pPr>
    </w:p>
    <w:p w14:paraId="2CA0C0B7" w14:textId="2AAA50E2" w:rsidR="00651CCD" w:rsidRDefault="00B01896" w:rsidP="001827FA">
      <w:pPr>
        <w:ind w:firstLine="0"/>
      </w:pPr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1827FA">
      <w:pPr>
        <w:ind w:firstLine="0"/>
      </w:pPr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33F0A45C" w:rsidR="00651CCD" w:rsidRDefault="00B01896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6BECC200" w14:textId="77777777" w:rsidR="00651CCD" w:rsidRDefault="00651CCD" w:rsidP="001827FA">
      <w:pPr>
        <w:ind w:firstLine="0"/>
      </w:pPr>
    </w:p>
    <w:p w14:paraId="23284BD9" w14:textId="0A78D9BE" w:rsidR="00651CCD" w:rsidRDefault="00B01896" w:rsidP="001827FA">
      <w:pPr>
        <w:ind w:firstLine="0"/>
      </w:pPr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1827FA">
      <w:pPr>
        <w:ind w:firstLine="0"/>
      </w:pPr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356AF1F8" w:rsidR="00651CCD" w:rsidRDefault="008A1301" w:rsidP="001827FA">
      <w:pPr>
        <w:ind w:firstLine="0"/>
      </w:pPr>
      <w:r>
        <w:t>Компетенции (индикаторы):</w:t>
      </w:r>
      <w:r w:rsidR="00EA0409" w:rsidRPr="00EA0409">
        <w:t xml:space="preserve"> </w:t>
      </w:r>
      <w:r w:rsidR="0019197A">
        <w:t>ОПК6 (ОПК-6.2).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1827FA">
      <w:pPr>
        <w:ind w:firstLine="0"/>
      </w:pPr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1827FA">
      <w:pPr>
        <w:ind w:firstLine="0"/>
      </w:pPr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827FA">
      <w:pPr>
        <w:ind w:firstLine="0"/>
      </w:pPr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827FA">
      <w:pPr>
        <w:ind w:firstLine="0"/>
      </w:pPr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827FA">
      <w:pPr>
        <w:ind w:firstLine="0"/>
      </w:pPr>
      <w:r w:rsidRPr="000E6562">
        <w:t>Ожидаемый ответ:</w:t>
      </w:r>
    </w:p>
    <w:p w14:paraId="45C09F88" w14:textId="4FB96A6D" w:rsidR="001D2CC8" w:rsidRPr="000E6562" w:rsidRDefault="007A0CF5" w:rsidP="001827FA">
      <w:pPr>
        <w:ind w:firstLine="0"/>
      </w:pPr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827FA">
      <w:pPr>
        <w:ind w:firstLine="0"/>
      </w:pPr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827FA">
      <w:pPr>
        <w:ind w:firstLine="0"/>
      </w:pPr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827FA">
      <w:pPr>
        <w:ind w:firstLine="0"/>
      </w:pPr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827FA">
      <w:pPr>
        <w:ind w:firstLine="0"/>
      </w:pPr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827FA">
      <w:pPr>
        <w:ind w:firstLine="0"/>
      </w:pPr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827FA">
      <w:pPr>
        <w:ind w:firstLine="0"/>
      </w:pPr>
      <w:r w:rsidRPr="000E6562"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продаж за январь-март.</w:t>
      </w:r>
    </w:p>
    <w:p w14:paraId="6AA2B59F" w14:textId="39792309" w:rsidR="001D2CC8" w:rsidRPr="000E6562" w:rsidRDefault="00183662" w:rsidP="001827FA">
      <w:pPr>
        <w:ind w:firstLine="0"/>
      </w:pPr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827FA">
      <w:pPr>
        <w:ind w:firstLine="0"/>
      </w:pPr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827FA">
      <w:pPr>
        <w:ind w:firstLine="0"/>
      </w:pPr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827FA">
      <w:pPr>
        <w:ind w:firstLine="0"/>
      </w:pPr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827FA">
      <w:pPr>
        <w:ind w:firstLine="0"/>
      </w:pPr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827FA">
      <w:pPr>
        <w:ind w:firstLine="0"/>
      </w:pPr>
      <w:r w:rsidRPr="000E6562"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827FA">
      <w:pPr>
        <w:ind w:firstLine="0"/>
      </w:pPr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827FA">
      <w:pPr>
        <w:ind w:firstLine="0"/>
      </w:pPr>
      <w:r w:rsidRPr="000E6562"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827FA">
      <w:pPr>
        <w:ind w:firstLine="0"/>
      </w:pPr>
      <w:r w:rsidRPr="000E6562"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827FA">
      <w:pPr>
        <w:ind w:firstLine="0"/>
      </w:pPr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47CA43EA" w:rsidR="001D2CC8" w:rsidRPr="000E6562" w:rsidRDefault="00757A45" w:rsidP="001827FA">
      <w:pPr>
        <w:ind w:firstLine="0"/>
      </w:pPr>
      <w:r w:rsidRPr="000E6562"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5A14601F" w14:textId="77777777" w:rsidR="001D2CC8" w:rsidRPr="000E6562" w:rsidRDefault="001D2CC8" w:rsidP="001827FA">
      <w:pPr>
        <w:ind w:firstLine="0"/>
      </w:pPr>
    </w:p>
    <w:p w14:paraId="2BE7590D" w14:textId="6550102D" w:rsidR="006564BB" w:rsidRPr="000E6562" w:rsidRDefault="001D2CC8" w:rsidP="001827FA">
      <w:pPr>
        <w:ind w:firstLine="0"/>
      </w:pPr>
      <w:r w:rsidRPr="000E6562">
        <w:lastRenderedPageBreak/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827FA">
      <w:pPr>
        <w:ind w:firstLine="0"/>
      </w:pPr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827FA">
      <w:pPr>
        <w:ind w:firstLine="0"/>
      </w:pPr>
      <w:r w:rsidRPr="000E6562">
        <w:t>Время выполнения – 30 мин.</w:t>
      </w:r>
    </w:p>
    <w:p w14:paraId="503387A0" w14:textId="2F7F52ED" w:rsidR="001D2CC8" w:rsidRPr="000E6562" w:rsidRDefault="00711E82" w:rsidP="001827FA">
      <w:pPr>
        <w:ind w:firstLine="0"/>
      </w:pPr>
      <w:r w:rsidRPr="000E6562">
        <w:t>Ожидаемый ответ:</w:t>
      </w:r>
    </w:p>
    <w:p w14:paraId="63E6E3D5" w14:textId="6F8E04CF" w:rsidR="001D2CC8" w:rsidRPr="000E6562" w:rsidRDefault="000A617A" w:rsidP="001827FA">
      <w:pPr>
        <w:ind w:firstLine="0"/>
      </w:pPr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827FA">
      <w:pPr>
        <w:ind w:firstLine="0"/>
      </w:pPr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827FA">
      <w:pPr>
        <w:ind w:firstLine="0"/>
      </w:pPr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827FA">
      <w:pPr>
        <w:ind w:firstLine="0"/>
      </w:pPr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827FA">
      <w:pPr>
        <w:ind w:firstLine="0"/>
      </w:pPr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827FA">
      <w:pPr>
        <w:ind w:firstLine="0"/>
      </w:pPr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827FA">
      <w:pPr>
        <w:ind w:firstLine="0"/>
      </w:pPr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2AD2BEB3" w14:textId="3F65B22B" w:rsidR="001D2CC8" w:rsidRPr="000E6562" w:rsidRDefault="0074131E" w:rsidP="001827FA">
      <w:pPr>
        <w:ind w:firstLine="0"/>
      </w:pPr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827FA">
      <w:pPr>
        <w:ind w:firstLine="0"/>
      </w:pPr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продаж свыше 500 единиц.</w:t>
      </w:r>
    </w:p>
    <w:p w14:paraId="2DC227F4" w14:textId="0121C65F" w:rsidR="001D2CC8" w:rsidRPr="000E6562" w:rsidRDefault="00886D46" w:rsidP="001827FA">
      <w:pPr>
        <w:ind w:firstLine="0"/>
      </w:pPr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827FA">
      <w:pPr>
        <w:ind w:firstLine="0"/>
      </w:pPr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827FA">
      <w:pPr>
        <w:ind w:firstLine="0"/>
      </w:pPr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827FA">
      <w:pPr>
        <w:ind w:firstLine="0"/>
      </w:pPr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827FA">
      <w:pPr>
        <w:ind w:firstLine="0"/>
      </w:pPr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4937953E" w:rsidR="001D2CC8" w:rsidRPr="000E6562" w:rsidRDefault="00886D46" w:rsidP="001827FA">
      <w:pPr>
        <w:ind w:firstLine="0"/>
      </w:pPr>
      <w:r w:rsidRPr="000E6562"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41511CAC" w14:textId="77777777" w:rsidR="001D2CC8" w:rsidRPr="000E6562" w:rsidRDefault="001D2CC8" w:rsidP="001827FA">
      <w:pPr>
        <w:ind w:firstLine="0"/>
      </w:pPr>
    </w:p>
    <w:p w14:paraId="7526404D" w14:textId="577DB45F" w:rsidR="006564BB" w:rsidRPr="000E6562" w:rsidRDefault="00193827" w:rsidP="001827FA">
      <w:pPr>
        <w:ind w:firstLine="0"/>
      </w:pPr>
      <w:r w:rsidRPr="000E6562"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827FA">
      <w:pPr>
        <w:ind w:firstLine="0"/>
      </w:pPr>
      <w:r w:rsidRPr="000E6562">
        <w:t xml:space="preserve"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</w:t>
      </w:r>
      <w:r w:rsidRPr="000E6562">
        <w:lastRenderedPageBreak/>
        <w:t>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827FA">
      <w:pPr>
        <w:ind w:firstLine="0"/>
      </w:pPr>
      <w:r w:rsidRPr="000E6562">
        <w:t>Время выполнения – 30 мин.</w:t>
      </w:r>
    </w:p>
    <w:p w14:paraId="2C8FD3A4" w14:textId="15F92364" w:rsidR="001D2CC8" w:rsidRPr="000E6562" w:rsidRDefault="00711E82" w:rsidP="001827FA">
      <w:pPr>
        <w:ind w:firstLine="0"/>
      </w:pPr>
      <w:r w:rsidRPr="000E6562">
        <w:t>Ожидаемый ответ:</w:t>
      </w:r>
    </w:p>
    <w:p w14:paraId="1BEDDD32" w14:textId="68C9CC54" w:rsidR="001D2CC8" w:rsidRPr="000E6562" w:rsidRDefault="00193827" w:rsidP="001827FA">
      <w:pPr>
        <w:ind w:firstLine="0"/>
      </w:pPr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827FA">
      <w:pPr>
        <w:ind w:firstLine="0"/>
      </w:pPr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827FA">
      <w:pPr>
        <w:ind w:firstLine="0"/>
      </w:pPr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827FA">
      <w:pPr>
        <w:ind w:firstLine="0"/>
      </w:pPr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827FA">
      <w:pPr>
        <w:ind w:firstLine="0"/>
      </w:pPr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827FA">
      <w:pPr>
        <w:ind w:firstLine="0"/>
      </w:pPr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827FA">
      <w:pPr>
        <w:ind w:firstLine="0"/>
      </w:pPr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прибыли за первый квартал.</w:t>
      </w:r>
    </w:p>
    <w:p w14:paraId="244BD874" w14:textId="772D3A14" w:rsidR="001D2CC8" w:rsidRPr="000E6562" w:rsidRDefault="009F7396" w:rsidP="001827FA">
      <w:pPr>
        <w:ind w:firstLine="0"/>
      </w:pPr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827FA">
      <w:pPr>
        <w:ind w:firstLine="0"/>
      </w:pPr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827FA">
      <w:pPr>
        <w:ind w:firstLine="0"/>
      </w:pPr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827FA">
      <w:pPr>
        <w:ind w:firstLine="0"/>
      </w:pPr>
      <w:r w:rsidRPr="000E6562"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827FA">
      <w:pPr>
        <w:ind w:firstLine="0"/>
      </w:pPr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827FA">
      <w:pPr>
        <w:ind w:firstLine="0"/>
      </w:pPr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827FA">
      <w:pPr>
        <w:ind w:firstLine="0"/>
      </w:pPr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827FA">
      <w:pPr>
        <w:ind w:firstLine="0"/>
      </w:pPr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827FA">
      <w:pPr>
        <w:ind w:firstLine="0"/>
      </w:pPr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827FA">
      <w:pPr>
        <w:ind w:firstLine="0"/>
      </w:pPr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6B485C49" w:rsidR="001D2CC8" w:rsidRPr="000E6562" w:rsidRDefault="009F7396" w:rsidP="001827FA">
      <w:pPr>
        <w:ind w:firstLine="0"/>
      </w:pPr>
      <w:r w:rsidRPr="000E6562"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013E9099" w14:textId="77777777" w:rsidR="001D2CC8" w:rsidRPr="000E6562" w:rsidRDefault="001D2CC8" w:rsidP="001827FA">
      <w:pPr>
        <w:ind w:firstLine="0"/>
      </w:pPr>
    </w:p>
    <w:p w14:paraId="50ED2B79" w14:textId="77777777" w:rsidR="006564BB" w:rsidRPr="000E6562" w:rsidRDefault="001D2CC8" w:rsidP="001827FA">
      <w:pPr>
        <w:ind w:firstLine="0"/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827FA">
      <w:pPr>
        <w:ind w:firstLine="0"/>
      </w:pPr>
      <w:r w:rsidRPr="000E6562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827FA">
      <w:pPr>
        <w:ind w:firstLine="0"/>
      </w:pPr>
      <w:r w:rsidRPr="000E6562">
        <w:t>Время выполнения – 30 мин.</w:t>
      </w:r>
    </w:p>
    <w:p w14:paraId="49F392C8" w14:textId="6201055C" w:rsidR="009F7396" w:rsidRPr="000E6562" w:rsidRDefault="00A57168" w:rsidP="001827FA">
      <w:pPr>
        <w:ind w:firstLine="0"/>
      </w:pPr>
      <w:r w:rsidRPr="000E6562">
        <w:t>Ожидаемый ответ:</w:t>
      </w:r>
    </w:p>
    <w:p w14:paraId="4220B7FE" w14:textId="3C529985" w:rsidR="001D2CC8" w:rsidRPr="000E6562" w:rsidRDefault="009F7396" w:rsidP="001827FA">
      <w:pPr>
        <w:ind w:firstLine="0"/>
      </w:pPr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827FA">
      <w:pPr>
        <w:ind w:firstLine="0"/>
      </w:pPr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827FA">
      <w:pPr>
        <w:ind w:firstLine="0"/>
      </w:pPr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827FA">
      <w:pPr>
        <w:ind w:firstLine="0"/>
      </w:pPr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827FA">
      <w:pPr>
        <w:ind w:firstLine="0"/>
      </w:pPr>
      <w:r w:rsidRPr="000E6562">
        <w:lastRenderedPageBreak/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827FA">
      <w:pPr>
        <w:ind w:firstLine="0"/>
      </w:pPr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827FA">
      <w:pPr>
        <w:ind w:firstLine="0"/>
      </w:pPr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задолженности перед всеми контрагентами.</w:t>
      </w:r>
    </w:p>
    <w:p w14:paraId="238F382E" w14:textId="19354D12" w:rsidR="001D2CC8" w:rsidRPr="000E6562" w:rsidRDefault="002E73CA" w:rsidP="001827FA">
      <w:pPr>
        <w:ind w:firstLine="0"/>
      </w:pPr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827FA">
      <w:pPr>
        <w:ind w:firstLine="0"/>
      </w:pPr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827FA">
      <w:pPr>
        <w:ind w:firstLine="0"/>
      </w:pPr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выплат свыше 500 единиц.</w:t>
      </w:r>
    </w:p>
    <w:p w14:paraId="448538E6" w14:textId="66359C1A" w:rsidR="001D2CC8" w:rsidRPr="000E6562" w:rsidRDefault="002E73CA" w:rsidP="001827FA">
      <w:pPr>
        <w:ind w:firstLine="0"/>
      </w:pPr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827FA">
      <w:pPr>
        <w:ind w:firstLine="0"/>
      </w:pPr>
      <w:r w:rsidRPr="000E6562"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827FA">
      <w:pPr>
        <w:ind w:firstLine="0"/>
      </w:pPr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827FA">
      <w:pPr>
        <w:ind w:firstLine="0"/>
      </w:pPr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827FA">
      <w:pPr>
        <w:ind w:firstLine="0"/>
      </w:pPr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827FA">
      <w:pPr>
        <w:ind w:firstLine="0"/>
      </w:pPr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475D2ED3" w:rsidR="001D2CC8" w:rsidRPr="000E6562" w:rsidRDefault="002E73CA" w:rsidP="001827FA">
      <w:pPr>
        <w:ind w:firstLine="0"/>
      </w:pPr>
      <w:r w:rsidRPr="000E6562"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C7477F2" w14:textId="77777777" w:rsidR="001D2CC8" w:rsidRPr="000E6562" w:rsidRDefault="001D2CC8" w:rsidP="001827FA">
      <w:pPr>
        <w:ind w:firstLine="0"/>
      </w:pPr>
    </w:p>
    <w:p w14:paraId="2AB3273E" w14:textId="77777777" w:rsidR="005B3F82" w:rsidRPr="000E6562" w:rsidRDefault="002E73CA" w:rsidP="001827FA">
      <w:pPr>
        <w:ind w:firstLine="0"/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1827FA">
      <w:pPr>
        <w:ind w:firstLine="0"/>
      </w:pPr>
      <w:r w:rsidRPr="000E6562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1827FA">
      <w:pPr>
        <w:ind w:firstLine="0"/>
      </w:pPr>
      <w:r w:rsidRPr="000E6562">
        <w:t>Время выполнения – 30 мин.</w:t>
      </w:r>
    </w:p>
    <w:p w14:paraId="2A6E9738" w14:textId="63F1B16F" w:rsidR="002E73CA" w:rsidRPr="000E6562" w:rsidRDefault="007F5B22" w:rsidP="001827FA">
      <w:pPr>
        <w:ind w:firstLine="0"/>
      </w:pPr>
      <w:r w:rsidRPr="000E6562"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1827FA">
      <w:pPr>
        <w:ind w:firstLine="0"/>
      </w:pPr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1827FA">
      <w:pPr>
        <w:ind w:firstLine="0"/>
      </w:pPr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1827FA">
      <w:pPr>
        <w:ind w:firstLine="0"/>
      </w:pPr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1827FA">
      <w:pPr>
        <w:ind w:firstLine="0"/>
      </w:pPr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1827FA">
      <w:pPr>
        <w:ind w:firstLine="0"/>
      </w:pPr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1827FA">
      <w:pPr>
        <w:ind w:firstLine="0"/>
      </w:pPr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1827FA">
      <w:pPr>
        <w:ind w:firstLine="0"/>
      </w:pPr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1827FA">
      <w:pPr>
        <w:ind w:firstLine="0"/>
      </w:pPr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функционала.</w:t>
      </w:r>
    </w:p>
    <w:p w14:paraId="6AD39509" w14:textId="547F6ECD" w:rsidR="00E375E9" w:rsidRPr="000E6562" w:rsidRDefault="009638D0" w:rsidP="001827FA">
      <w:pPr>
        <w:ind w:firstLine="0"/>
      </w:pPr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1827FA">
      <w:pPr>
        <w:ind w:firstLine="0"/>
      </w:pPr>
      <w:r w:rsidRPr="000E6562">
        <w:lastRenderedPageBreak/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1827FA">
      <w:pPr>
        <w:ind w:firstLine="0"/>
      </w:pPr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1827FA">
      <w:pPr>
        <w:ind w:firstLine="0"/>
      </w:pPr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1827FA">
      <w:pPr>
        <w:ind w:firstLine="0"/>
      </w:pPr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1827FA">
      <w:pPr>
        <w:ind w:firstLine="0"/>
      </w:pPr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1827FA">
      <w:pPr>
        <w:ind w:firstLine="0"/>
      </w:pPr>
      <w:r w:rsidRPr="000E6562"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36C6A583" w:rsidR="00E375E9" w:rsidRPr="000E6562" w:rsidRDefault="009638D0" w:rsidP="001827FA">
      <w:pPr>
        <w:ind w:firstLine="0"/>
      </w:pPr>
      <w:r w:rsidRPr="000E6562">
        <w:t>Компетенции (индикаторы):</w:t>
      </w:r>
      <w:r w:rsidR="00EA0409" w:rsidRPr="00EA0409">
        <w:t xml:space="preserve"> </w:t>
      </w:r>
      <w:r w:rsidR="0019197A">
        <w:t>ОПК6 (ОПК-6.1).</w:t>
      </w:r>
    </w:p>
    <w:p w14:paraId="1C9A39B5" w14:textId="77777777" w:rsidR="00E375E9" w:rsidRPr="000E6562" w:rsidRDefault="00E375E9" w:rsidP="001827FA">
      <w:pPr>
        <w:ind w:firstLine="0"/>
      </w:pPr>
    </w:p>
    <w:p w14:paraId="72BE9648" w14:textId="77777777" w:rsidR="005B3F82" w:rsidRPr="000E6562" w:rsidRDefault="002901F7" w:rsidP="001827FA">
      <w:pPr>
        <w:ind w:firstLine="0"/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1827FA">
      <w:pPr>
        <w:ind w:firstLine="0"/>
      </w:pPr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1827FA">
      <w:pPr>
        <w:ind w:firstLine="0"/>
      </w:pPr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1827FA">
      <w:pPr>
        <w:ind w:firstLine="0"/>
      </w:pPr>
      <w:r w:rsidRPr="000E6562">
        <w:t>Ожидаемый результат:</w:t>
      </w:r>
    </w:p>
    <w:p w14:paraId="5EC9AE0C" w14:textId="493F6DF3" w:rsidR="00E375E9" w:rsidRPr="000E6562" w:rsidRDefault="002901F7" w:rsidP="001827FA">
      <w:pPr>
        <w:ind w:firstLine="0"/>
      </w:pPr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1827FA">
      <w:pPr>
        <w:ind w:firstLine="0"/>
      </w:pPr>
      <w:r w:rsidRPr="000E6562">
        <w:t>Получите данные о текущих доходах и расходах компании.</w:t>
      </w:r>
    </w:p>
    <w:p w14:paraId="43415B03" w14:textId="77777777" w:rsidR="00E375E9" w:rsidRPr="000E6562" w:rsidRDefault="00E375E9" w:rsidP="001827FA">
      <w:pPr>
        <w:ind w:firstLine="0"/>
      </w:pPr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1827FA">
      <w:pPr>
        <w:ind w:firstLine="0"/>
      </w:pPr>
      <w:r w:rsidRPr="000E6562"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1827FA">
      <w:pPr>
        <w:ind w:firstLine="0"/>
      </w:pPr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1827FA">
      <w:pPr>
        <w:ind w:firstLine="0"/>
      </w:pPr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1827FA">
      <w:pPr>
        <w:ind w:firstLine="0"/>
      </w:pPr>
      <w:r w:rsidRPr="000E6562"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1827FA">
      <w:pPr>
        <w:ind w:firstLine="0"/>
      </w:pPr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160A0566" w14:textId="77777777" w:rsidR="00E375E9" w:rsidRPr="000E6562" w:rsidRDefault="00E375E9" w:rsidP="001827FA">
      <w:pPr>
        <w:ind w:firstLine="0"/>
      </w:pPr>
      <w:r w:rsidRPr="000E6562">
        <w:t>Анализ сценариев:</w:t>
      </w:r>
    </w:p>
    <w:p w14:paraId="197DD28E" w14:textId="77777777" w:rsidR="00E375E9" w:rsidRPr="000E6562" w:rsidRDefault="00E375E9" w:rsidP="001827FA">
      <w:pPr>
        <w:ind w:firstLine="0"/>
      </w:pPr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1827FA">
      <w:pPr>
        <w:ind w:firstLine="0"/>
      </w:pPr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вероятностного дохода.</w:t>
      </w:r>
    </w:p>
    <w:p w14:paraId="173E0B55" w14:textId="77777777" w:rsidR="00E375E9" w:rsidRPr="000E6562" w:rsidRDefault="00E375E9" w:rsidP="001827FA">
      <w:pPr>
        <w:ind w:firstLine="0"/>
      </w:pPr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1827FA">
      <w:pPr>
        <w:ind w:firstLine="0"/>
      </w:pPr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1827FA">
      <w:pPr>
        <w:ind w:firstLine="0"/>
      </w:pPr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1827FA">
      <w:pPr>
        <w:ind w:firstLine="0"/>
      </w:pPr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1B89DFD2" w:rsidR="00E375E9" w:rsidRPr="000E6562" w:rsidRDefault="003E003F" w:rsidP="001827FA">
      <w:pPr>
        <w:ind w:firstLine="0"/>
      </w:pPr>
      <w:r w:rsidRPr="000E6562">
        <w:lastRenderedPageBreak/>
        <w:t>Компетенции (индикаторы):</w:t>
      </w:r>
      <w:r w:rsidR="004B3C7C" w:rsidRPr="004B3C7C">
        <w:t xml:space="preserve"> </w:t>
      </w:r>
      <w:r w:rsidR="0019197A">
        <w:t>ОПК6 (ОПК-6.2).</w:t>
      </w:r>
    </w:p>
    <w:p w14:paraId="3E30E4F3" w14:textId="77777777" w:rsidR="00E375E9" w:rsidRPr="000E6562" w:rsidRDefault="00E375E9" w:rsidP="001827FA">
      <w:pPr>
        <w:ind w:firstLine="0"/>
      </w:pPr>
    </w:p>
    <w:p w14:paraId="33CC5DD4" w14:textId="77777777" w:rsidR="005B3F82" w:rsidRPr="000E6562" w:rsidRDefault="005A3D5D" w:rsidP="001827FA">
      <w:pPr>
        <w:ind w:firstLine="0"/>
        <w:rPr>
          <w:i/>
          <w:iCs/>
        </w:rPr>
      </w:pPr>
      <w:r w:rsidRPr="000E6562"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1827FA">
      <w:pPr>
        <w:ind w:firstLine="0"/>
      </w:pPr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1827FA">
      <w:pPr>
        <w:ind w:firstLine="0"/>
      </w:pPr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1827FA">
      <w:pPr>
        <w:ind w:firstLine="0"/>
      </w:pPr>
      <w:r w:rsidRPr="000E6562">
        <w:t>Ожидаемый результат:</w:t>
      </w:r>
    </w:p>
    <w:p w14:paraId="454BD536" w14:textId="31764451" w:rsidR="00E375E9" w:rsidRPr="000E6562" w:rsidRDefault="005A3D5D" w:rsidP="001827FA">
      <w:pPr>
        <w:ind w:firstLine="0"/>
      </w:pPr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1827FA">
      <w:pPr>
        <w:ind w:firstLine="0"/>
      </w:pPr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1827FA">
      <w:pPr>
        <w:ind w:firstLine="0"/>
      </w:pPr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1827FA">
      <w:pPr>
        <w:ind w:firstLine="0"/>
      </w:pPr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1827FA">
      <w:pPr>
        <w:ind w:firstLine="0"/>
      </w:pPr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1827FA">
      <w:pPr>
        <w:ind w:firstLine="0"/>
      </w:pPr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1827FA">
      <w:pPr>
        <w:ind w:firstLine="0"/>
      </w:pPr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1827FA">
      <w:pPr>
        <w:ind w:firstLine="0"/>
      </w:pPr>
      <w:r w:rsidRPr="000E6562"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доли рынка всех конкурентов.</w:t>
      </w:r>
    </w:p>
    <w:p w14:paraId="151FADB8" w14:textId="7A3D073C" w:rsidR="00E375E9" w:rsidRPr="000E6562" w:rsidRDefault="0098715A" w:rsidP="001827FA">
      <w:pPr>
        <w:ind w:firstLine="0"/>
      </w:pPr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1827FA">
      <w:pPr>
        <w:ind w:firstLine="0"/>
      </w:pPr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0E6562" w:rsidRDefault="0098715A" w:rsidP="001827FA">
      <w:pPr>
        <w:ind w:firstLine="0"/>
      </w:pPr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1827FA">
      <w:pPr>
        <w:ind w:firstLine="0"/>
      </w:pPr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1827FA">
      <w:pPr>
        <w:ind w:firstLine="0"/>
      </w:pPr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1827FA">
      <w:pPr>
        <w:ind w:firstLine="0"/>
      </w:pPr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52C88362" w:rsidR="00E375E9" w:rsidRPr="000E6562" w:rsidRDefault="0098715A" w:rsidP="001827FA">
      <w:pPr>
        <w:ind w:firstLine="0"/>
      </w:pPr>
      <w:r w:rsidRPr="000E6562">
        <w:t>Компетенции (индикаторы):</w:t>
      </w:r>
      <w:r w:rsidR="004B3C7C" w:rsidRPr="004B3C7C">
        <w:t xml:space="preserve"> </w:t>
      </w:r>
      <w:r w:rsidR="0019197A">
        <w:t>ОПК6 (ОПК-6.2).</w:t>
      </w:r>
    </w:p>
    <w:p w14:paraId="17ED3B23" w14:textId="77777777" w:rsidR="00E375E9" w:rsidRPr="000E6562" w:rsidRDefault="00E375E9" w:rsidP="001827FA">
      <w:pPr>
        <w:ind w:firstLine="0"/>
      </w:pPr>
    </w:p>
    <w:p w14:paraId="1C8A62BC" w14:textId="77777777" w:rsidR="005B3F82" w:rsidRPr="000E6562" w:rsidRDefault="00E375E9" w:rsidP="001827FA">
      <w:pPr>
        <w:ind w:firstLine="0"/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1827FA">
      <w:pPr>
        <w:ind w:firstLine="0"/>
      </w:pPr>
      <w:r w:rsidRPr="000E6562">
        <w:t xml:space="preserve"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</w:t>
      </w:r>
      <w:r w:rsidRPr="000E6562">
        <w:lastRenderedPageBreak/>
        <w:t>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1827FA">
      <w:pPr>
        <w:ind w:firstLine="0"/>
      </w:pPr>
      <w:r w:rsidRPr="000E6562">
        <w:t>Время выполнения – 30 мин.</w:t>
      </w:r>
    </w:p>
    <w:p w14:paraId="3B88F135" w14:textId="3230F514" w:rsidR="00E375E9" w:rsidRPr="000E6562" w:rsidRDefault="00CA5B07" w:rsidP="001827FA">
      <w:pPr>
        <w:ind w:firstLine="0"/>
      </w:pPr>
      <w:r w:rsidRPr="000E6562">
        <w:t>Ожидаемый результат:</w:t>
      </w:r>
    </w:p>
    <w:p w14:paraId="0F9A4969" w14:textId="1362FD55" w:rsidR="00E375E9" w:rsidRPr="000E6562" w:rsidRDefault="003E003F" w:rsidP="001827FA">
      <w:pPr>
        <w:ind w:firstLine="0"/>
      </w:pPr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1827FA">
      <w:pPr>
        <w:ind w:firstLine="0"/>
      </w:pPr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1827FA">
      <w:pPr>
        <w:ind w:firstLine="0"/>
      </w:pPr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1827FA">
      <w:pPr>
        <w:ind w:firstLine="0"/>
      </w:pPr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1827FA">
      <w:pPr>
        <w:ind w:firstLine="0"/>
      </w:pPr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1827FA">
      <w:pPr>
        <w:ind w:firstLine="0"/>
      </w:pPr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1827FA">
      <w:pPr>
        <w:ind w:firstLine="0"/>
      </w:pPr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СТАНДОТКЛОН(</w:t>
      </w:r>
      <w:proofErr w:type="gramEnd"/>
      <w:r w:rsidRPr="000E6562">
        <w:t>B2:B10) для расчета стандартного отклонения.</w:t>
      </w:r>
    </w:p>
    <w:p w14:paraId="5CF4CB58" w14:textId="2963F1CC" w:rsidR="00E375E9" w:rsidRPr="000E6562" w:rsidRDefault="003E003F" w:rsidP="001827FA">
      <w:pPr>
        <w:ind w:firstLine="0"/>
      </w:pPr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1827FA">
      <w:pPr>
        <w:ind w:firstLine="0"/>
      </w:pPr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1827FA">
      <w:pPr>
        <w:ind w:firstLine="0"/>
      </w:pPr>
      <w:r w:rsidRPr="000E6562">
        <w:t>Пример формулы: =</w:t>
      </w:r>
      <w:proofErr w:type="gramStart"/>
      <w:r w:rsidRPr="000E6562">
        <w:t>ВПР(</w:t>
      </w:r>
      <w:proofErr w:type="gramEnd"/>
      <w:r w:rsidRPr="000E6562">
        <w:t>A2;"нормативные акты";2;0) для проверки соответствия нормативам.</w:t>
      </w:r>
    </w:p>
    <w:p w14:paraId="41F354CA" w14:textId="178FAD27" w:rsidR="00E375E9" w:rsidRPr="000E6562" w:rsidRDefault="003E003F" w:rsidP="001827FA">
      <w:pPr>
        <w:ind w:firstLine="0"/>
      </w:pPr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1827FA">
      <w:pPr>
        <w:ind w:firstLine="0"/>
      </w:pPr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1827FA">
      <w:pPr>
        <w:ind w:firstLine="0"/>
      </w:pPr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1827FA">
      <w:pPr>
        <w:ind w:firstLine="0"/>
      </w:pPr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501BBAE7" w:rsidR="00E375E9" w:rsidRPr="000E6562" w:rsidRDefault="001726D1" w:rsidP="001827FA">
      <w:pPr>
        <w:ind w:firstLine="0"/>
      </w:pPr>
      <w:r w:rsidRPr="000E6562">
        <w:t>Компетенции (индикаторы):</w:t>
      </w:r>
      <w:r w:rsidR="004B3C7C" w:rsidRPr="004B3C7C">
        <w:t xml:space="preserve"> </w:t>
      </w:r>
      <w:r w:rsidR="0019197A">
        <w:t>ОПК6 (ОПК-6.2).</w:t>
      </w:r>
    </w:p>
    <w:p w14:paraId="17C959E0" w14:textId="77777777" w:rsidR="00E375E9" w:rsidRPr="000E6562" w:rsidRDefault="00E375E9" w:rsidP="001827FA">
      <w:pPr>
        <w:ind w:firstLine="0"/>
      </w:pPr>
    </w:p>
    <w:p w14:paraId="374245D4" w14:textId="77777777" w:rsidR="005B3F82" w:rsidRPr="000E6562" w:rsidRDefault="00E375E9" w:rsidP="001827FA">
      <w:pPr>
        <w:ind w:firstLine="0"/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1827FA">
      <w:pPr>
        <w:ind w:firstLine="0"/>
      </w:pPr>
      <w:r w:rsidRPr="000E6562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827FA">
      <w:pPr>
        <w:ind w:firstLine="0"/>
      </w:pPr>
      <w:r w:rsidRPr="000E6562">
        <w:t>Время выполнения – 30 мин.</w:t>
      </w:r>
    </w:p>
    <w:p w14:paraId="73479358" w14:textId="2484D53C" w:rsidR="00E375E9" w:rsidRPr="000E6562" w:rsidRDefault="00DD26DE" w:rsidP="001827FA">
      <w:pPr>
        <w:ind w:firstLine="0"/>
      </w:pPr>
      <w:r w:rsidRPr="000E6562">
        <w:t>Ожидаемый результат:</w:t>
      </w:r>
    </w:p>
    <w:p w14:paraId="1BEC8B7C" w14:textId="45088E7B" w:rsidR="00E375E9" w:rsidRPr="000E6562" w:rsidRDefault="001E7B60" w:rsidP="001827FA">
      <w:pPr>
        <w:ind w:firstLine="0"/>
      </w:pPr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1827FA">
      <w:pPr>
        <w:ind w:firstLine="0"/>
      </w:pPr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1827FA">
      <w:pPr>
        <w:ind w:firstLine="0"/>
      </w:pPr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1827FA">
      <w:pPr>
        <w:ind w:firstLine="0"/>
      </w:pPr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1827FA">
      <w:pPr>
        <w:ind w:firstLine="0"/>
      </w:pPr>
      <w:r w:rsidRPr="000E6562">
        <w:lastRenderedPageBreak/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1827FA">
      <w:pPr>
        <w:ind w:firstLine="0"/>
      </w:pPr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1827FA">
      <w:pPr>
        <w:ind w:firstLine="0"/>
      </w:pPr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1827FA">
      <w:pPr>
        <w:ind w:firstLine="0"/>
      </w:pPr>
      <w:r w:rsidRPr="000E6562">
        <w:t>Пример формулы: =</w:t>
      </w:r>
      <w:r w:rsidR="003B28B5" w:rsidRPr="000E6562">
        <w:t>ЧПС</w:t>
      </w:r>
      <w:r w:rsidRPr="000E6562">
        <w:t>(B</w:t>
      </w:r>
      <w:proofErr w:type="gramStart"/>
      <w:r w:rsidRPr="000E6562">
        <w:t>2;C2:C10</w:t>
      </w:r>
      <w:proofErr w:type="gramEnd"/>
      <w:r w:rsidRPr="000E6562">
        <w:t>) для расчета чистой приведенной стоимости.</w:t>
      </w:r>
    </w:p>
    <w:p w14:paraId="72229B8F" w14:textId="0BBD0901" w:rsidR="00E375E9" w:rsidRPr="000E6562" w:rsidRDefault="003B28B5" w:rsidP="001827FA">
      <w:pPr>
        <w:ind w:firstLine="0"/>
      </w:pPr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1827FA">
      <w:pPr>
        <w:ind w:firstLine="0"/>
      </w:pPr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1827FA">
      <w:pPr>
        <w:ind w:firstLine="0"/>
      </w:pPr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вероятностной экономии.</w:t>
      </w:r>
    </w:p>
    <w:p w14:paraId="33E5D736" w14:textId="2C6FF558" w:rsidR="00E375E9" w:rsidRPr="000E6562" w:rsidRDefault="003B28B5" w:rsidP="001827FA">
      <w:pPr>
        <w:ind w:firstLine="0"/>
      </w:pPr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1827FA">
      <w:pPr>
        <w:ind w:firstLine="0"/>
      </w:pPr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1827FA">
      <w:pPr>
        <w:ind w:firstLine="0"/>
      </w:pPr>
      <w:r w:rsidRPr="000E6562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1827FA">
      <w:pPr>
        <w:ind w:firstLine="0"/>
      </w:pPr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2C0F1ECE" w:rsidR="001D2CC8" w:rsidRPr="000E6562" w:rsidRDefault="003B28B5" w:rsidP="001827FA">
      <w:pPr>
        <w:ind w:firstLine="0"/>
      </w:pPr>
      <w:r w:rsidRPr="000E6562">
        <w:t>Компетенции (индикаторы):</w:t>
      </w:r>
      <w:r w:rsidR="004B3C7C" w:rsidRPr="004B3C7C">
        <w:t xml:space="preserve"> </w:t>
      </w:r>
      <w:r w:rsidR="0019197A">
        <w:t>ОПК6 (ОПК-6.2).</w:t>
      </w:r>
    </w:p>
    <w:p w14:paraId="7EFDBCCE" w14:textId="77777777" w:rsidR="001D2CC8" w:rsidRPr="000E6562" w:rsidRDefault="001D2CC8" w:rsidP="001827FA">
      <w:pPr>
        <w:ind w:firstLine="0"/>
      </w:pPr>
    </w:p>
    <w:p w14:paraId="56224A31" w14:textId="77777777" w:rsidR="005B3F82" w:rsidRPr="000E6562" w:rsidRDefault="000B0A3D" w:rsidP="001827FA">
      <w:pPr>
        <w:ind w:firstLine="0"/>
        <w:rPr>
          <w:i/>
          <w:iCs/>
        </w:rPr>
      </w:pPr>
      <w:r w:rsidRPr="000E6562"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1827FA">
      <w:pPr>
        <w:ind w:firstLine="0"/>
      </w:pPr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1827FA">
      <w:pPr>
        <w:ind w:firstLine="0"/>
      </w:pPr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1827FA">
      <w:pPr>
        <w:ind w:firstLine="0"/>
      </w:pPr>
      <w:r w:rsidRPr="000E6562">
        <w:t>Время выполнения – 30 мин.</w:t>
      </w:r>
    </w:p>
    <w:p w14:paraId="3BA60A5E" w14:textId="080E3816" w:rsidR="00787FD2" w:rsidRPr="000E6562" w:rsidRDefault="00791372" w:rsidP="001827FA">
      <w:pPr>
        <w:ind w:firstLine="0"/>
      </w:pPr>
      <w:r w:rsidRPr="000E6562">
        <w:t>Ожидаемый результат:</w:t>
      </w:r>
    </w:p>
    <w:p w14:paraId="6BE89E20" w14:textId="3D485CEA" w:rsidR="00787FD2" w:rsidRPr="000E6562" w:rsidRDefault="000B0A3D" w:rsidP="001827FA">
      <w:pPr>
        <w:ind w:firstLine="0"/>
      </w:pPr>
      <w:r w:rsidRPr="000E6562"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1827FA">
      <w:pPr>
        <w:ind w:firstLine="0"/>
      </w:pPr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1827FA">
      <w:pPr>
        <w:ind w:firstLine="0"/>
      </w:pPr>
      <w:r w:rsidRPr="000E6562">
        <w:t>Создание таблицы в Microsoft Excel:</w:t>
      </w:r>
    </w:p>
    <w:p w14:paraId="69977E63" w14:textId="77777777" w:rsidR="00787FD2" w:rsidRPr="000E6562" w:rsidRDefault="00787FD2" w:rsidP="001827FA">
      <w:pPr>
        <w:ind w:firstLine="0"/>
      </w:pPr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1827FA">
      <w:pPr>
        <w:ind w:firstLine="0"/>
      </w:pPr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1827FA">
      <w:pPr>
        <w:ind w:firstLine="0"/>
      </w:pPr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1827FA">
      <w:pPr>
        <w:ind w:firstLine="0"/>
      </w:pPr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1827FA">
      <w:pPr>
        <w:ind w:firstLine="0"/>
      </w:pPr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производительности.</w:t>
      </w:r>
    </w:p>
    <w:p w14:paraId="553A77C9" w14:textId="46C86F96" w:rsidR="00787FD2" w:rsidRPr="000E6562" w:rsidRDefault="000A0BA2" w:rsidP="001827FA">
      <w:pPr>
        <w:ind w:firstLine="0"/>
      </w:pPr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1827FA">
      <w:pPr>
        <w:ind w:firstLine="0"/>
      </w:pPr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1827FA">
      <w:pPr>
        <w:ind w:firstLine="0"/>
      </w:pPr>
      <w:r w:rsidRPr="000E6562">
        <w:lastRenderedPageBreak/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1827FA">
      <w:pPr>
        <w:ind w:firstLine="0"/>
      </w:pPr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1827FA">
      <w:pPr>
        <w:ind w:firstLine="0"/>
      </w:pPr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1827FA">
      <w:pPr>
        <w:ind w:firstLine="0"/>
      </w:pPr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1827FA">
      <w:pPr>
        <w:ind w:firstLine="0"/>
      </w:pPr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16E20C9D" w:rsidR="00053130" w:rsidRPr="000E6562" w:rsidRDefault="00FA43DA" w:rsidP="001827FA">
      <w:pPr>
        <w:ind w:firstLine="0"/>
      </w:pPr>
      <w:r w:rsidRPr="000E6562">
        <w:t>Компетенции (индикаторы):</w:t>
      </w:r>
      <w:r w:rsidR="004B3C7C" w:rsidRPr="004B3C7C">
        <w:t xml:space="preserve"> </w:t>
      </w:r>
      <w:r w:rsidR="0019197A">
        <w:t>ОПК6 (ОПК-6.2).</w:t>
      </w:r>
    </w:p>
    <w:sectPr w:rsidR="00053130" w:rsidRPr="000E6562" w:rsidSect="00CD5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0F2E76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27FA"/>
    <w:rsid w:val="00183662"/>
    <w:rsid w:val="00184007"/>
    <w:rsid w:val="001849BD"/>
    <w:rsid w:val="0019197A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3C7C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1F45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0D0E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4C27"/>
    <w:rsid w:val="007E5D8D"/>
    <w:rsid w:val="007F3BE0"/>
    <w:rsid w:val="007F5B22"/>
    <w:rsid w:val="008026C7"/>
    <w:rsid w:val="0080564B"/>
    <w:rsid w:val="008247ED"/>
    <w:rsid w:val="0082561B"/>
    <w:rsid w:val="00832261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1754"/>
    <w:rsid w:val="00994051"/>
    <w:rsid w:val="009A2B5B"/>
    <w:rsid w:val="009A3AC7"/>
    <w:rsid w:val="009A6517"/>
    <w:rsid w:val="009B16B8"/>
    <w:rsid w:val="009B3D5F"/>
    <w:rsid w:val="009B7C04"/>
    <w:rsid w:val="009C1D06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18F7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D5F4A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4835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0409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58</TotalTime>
  <Pages>1</Pages>
  <Words>7154</Words>
  <Characters>40779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user</cp:lastModifiedBy>
  <cp:revision>14</cp:revision>
  <dcterms:created xsi:type="dcterms:W3CDTF">2025-02-26T10:13:00Z</dcterms:created>
  <dcterms:modified xsi:type="dcterms:W3CDTF">2025-04-08T19:01:00Z</dcterms:modified>
</cp:coreProperties>
</file>