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1BE1D" w14:textId="13877612" w:rsidR="00DD7EED" w:rsidRPr="00E8300E" w:rsidRDefault="00DD7EED" w:rsidP="00000EA6">
      <w:pPr>
        <w:pStyle w:val="1"/>
        <w:rPr>
          <w:szCs w:val="28"/>
        </w:rPr>
      </w:pPr>
      <w:r w:rsidRPr="00E8300E">
        <w:rPr>
          <w:szCs w:val="28"/>
        </w:rPr>
        <w:t xml:space="preserve">Комплект оценочных материалов по дисциплине </w:t>
      </w:r>
      <w:r w:rsidR="00EA67A3" w:rsidRPr="00E8300E">
        <w:rPr>
          <w:szCs w:val="28"/>
        </w:rPr>
        <w:br/>
      </w:r>
      <w:r w:rsidRPr="00E8300E">
        <w:rPr>
          <w:szCs w:val="28"/>
        </w:rPr>
        <w:t>«</w:t>
      </w:r>
      <w:r w:rsidR="00EA67A3" w:rsidRPr="00E8300E">
        <w:rPr>
          <w:szCs w:val="28"/>
        </w:rPr>
        <w:t>Бизнес-информатика</w:t>
      </w:r>
      <w:r w:rsidRPr="00E8300E">
        <w:rPr>
          <w:szCs w:val="28"/>
        </w:rPr>
        <w:t>»</w:t>
      </w:r>
    </w:p>
    <w:p w14:paraId="4E7E5135" w14:textId="117B5252" w:rsidR="00B12814" w:rsidRPr="00E8300E" w:rsidRDefault="00B12814">
      <w:pPr>
        <w:spacing w:after="160" w:line="259" w:lineRule="auto"/>
        <w:jc w:val="left"/>
        <w:rPr>
          <w:szCs w:val="28"/>
        </w:rPr>
      </w:pPr>
    </w:p>
    <w:p w14:paraId="5EFE4DBF" w14:textId="0CA59B96" w:rsidR="00DD7EED" w:rsidRPr="00E8300E" w:rsidRDefault="00DD7EED" w:rsidP="00000EA6">
      <w:pPr>
        <w:pStyle w:val="2"/>
        <w:rPr>
          <w:b w:val="0"/>
          <w:szCs w:val="28"/>
        </w:rPr>
      </w:pPr>
      <w:r w:rsidRPr="00E8300E">
        <w:rPr>
          <w:szCs w:val="28"/>
        </w:rPr>
        <w:t>Задания закрытого типа</w:t>
      </w:r>
      <w:bookmarkStart w:id="0" w:name="_GoBack"/>
      <w:bookmarkEnd w:id="0"/>
    </w:p>
    <w:p w14:paraId="6A3DDA1E" w14:textId="484E757A" w:rsidR="00DD7EED" w:rsidRPr="00E8300E" w:rsidRDefault="00DD7EED" w:rsidP="000E6562">
      <w:pPr>
        <w:pStyle w:val="3"/>
        <w:jc w:val="left"/>
      </w:pPr>
      <w:r w:rsidRPr="00E8300E">
        <w:t>Задания закрытого типа на выбор правильного ответа</w:t>
      </w:r>
    </w:p>
    <w:p w14:paraId="56E675BA" w14:textId="5FF540DA" w:rsidR="00B32AB3" w:rsidRPr="00E8300E" w:rsidRDefault="00CC73D0" w:rsidP="009102AD">
      <w:pPr>
        <w:rPr>
          <w:iCs/>
          <w:szCs w:val="28"/>
        </w:rPr>
      </w:pPr>
      <w:r w:rsidRPr="00E8300E">
        <w:rPr>
          <w:szCs w:val="28"/>
        </w:rPr>
        <w:t xml:space="preserve">1. </w:t>
      </w:r>
      <w:r w:rsidR="00B32AB3" w:rsidRPr="00E8300E">
        <w:rPr>
          <w:iCs/>
          <w:szCs w:val="28"/>
        </w:rPr>
        <w:t>Выберите</w:t>
      </w:r>
      <w:r w:rsidR="00120766" w:rsidRPr="00E8300E">
        <w:rPr>
          <w:iCs/>
          <w:szCs w:val="28"/>
        </w:rPr>
        <w:t xml:space="preserve"> один</w:t>
      </w:r>
      <w:r w:rsidR="00B32AB3" w:rsidRPr="00E8300E">
        <w:rPr>
          <w:iCs/>
          <w:szCs w:val="28"/>
        </w:rPr>
        <w:t xml:space="preserve"> правильный ответ.</w:t>
      </w:r>
    </w:p>
    <w:p w14:paraId="2A51E346" w14:textId="2288AB81" w:rsidR="00BB44D2" w:rsidRPr="00E8300E" w:rsidRDefault="00BB44D2" w:rsidP="009102AD">
      <w:pPr>
        <w:rPr>
          <w:szCs w:val="28"/>
        </w:rPr>
      </w:pPr>
      <w:r w:rsidRPr="00E8300E">
        <w:rPr>
          <w:szCs w:val="28"/>
        </w:rPr>
        <w:t>Прочитайте текст и выберите правильный ответ.</w:t>
      </w:r>
    </w:p>
    <w:p w14:paraId="56C411E9" w14:textId="7448DCF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Какая из перечисленных систем относится к системам управления?</w:t>
      </w:r>
    </w:p>
    <w:p w14:paraId="5BAC6347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А) CRM-система.</w:t>
      </w:r>
    </w:p>
    <w:p w14:paraId="7F6992C0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Б) SCM-система.</w:t>
      </w:r>
    </w:p>
    <w:p w14:paraId="102FC88A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В) HR-система.</w:t>
      </w:r>
    </w:p>
    <w:p w14:paraId="1DB70447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Правильный ответ: Б.</w:t>
      </w:r>
    </w:p>
    <w:p w14:paraId="112BE74C" w14:textId="66ECE192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C54F75E" w14:textId="77777777" w:rsidR="009102AD" w:rsidRPr="00E8300E" w:rsidRDefault="009102AD" w:rsidP="009102AD">
      <w:pPr>
        <w:rPr>
          <w:szCs w:val="28"/>
        </w:rPr>
      </w:pPr>
    </w:p>
    <w:p w14:paraId="763AECAC" w14:textId="1AB4BAD3" w:rsidR="00C23123" w:rsidRPr="00E8300E" w:rsidRDefault="00C23123" w:rsidP="00C23123">
      <w:pPr>
        <w:rPr>
          <w:iCs/>
          <w:szCs w:val="28"/>
        </w:rPr>
      </w:pPr>
      <w:r w:rsidRPr="00E8300E">
        <w:rPr>
          <w:szCs w:val="28"/>
        </w:rPr>
        <w:t xml:space="preserve">2. </w:t>
      </w:r>
      <w:r w:rsidRPr="00E8300E">
        <w:rPr>
          <w:iCs/>
          <w:szCs w:val="28"/>
        </w:rPr>
        <w:t>Выберите</w:t>
      </w:r>
      <w:r w:rsidR="00FB71CC" w:rsidRPr="00E8300E">
        <w:rPr>
          <w:iCs/>
          <w:szCs w:val="28"/>
        </w:rPr>
        <w:t xml:space="preserve"> все</w:t>
      </w:r>
      <w:r w:rsidRPr="00E8300E">
        <w:rPr>
          <w:iCs/>
          <w:szCs w:val="28"/>
        </w:rPr>
        <w:t xml:space="preserve"> правильны</w:t>
      </w:r>
      <w:r w:rsidR="00F82BAE" w:rsidRPr="00E8300E">
        <w:rPr>
          <w:iCs/>
          <w:szCs w:val="28"/>
        </w:rPr>
        <w:t>е</w:t>
      </w:r>
      <w:r w:rsidRPr="00E8300E">
        <w:rPr>
          <w:iCs/>
          <w:szCs w:val="28"/>
        </w:rPr>
        <w:t xml:space="preserve"> ответ</w:t>
      </w:r>
      <w:r w:rsidR="00F82BAE" w:rsidRPr="00E8300E">
        <w:rPr>
          <w:iCs/>
          <w:szCs w:val="28"/>
        </w:rPr>
        <w:t>ы</w:t>
      </w:r>
      <w:r w:rsidRPr="00E8300E">
        <w:rPr>
          <w:iCs/>
          <w:szCs w:val="28"/>
        </w:rPr>
        <w:t>.</w:t>
      </w:r>
    </w:p>
    <w:p w14:paraId="42A2CA28" w14:textId="04033849" w:rsidR="009102AD" w:rsidRPr="00E8300E" w:rsidRDefault="009102AD" w:rsidP="00C23123">
      <w:pPr>
        <w:rPr>
          <w:szCs w:val="28"/>
        </w:rPr>
      </w:pPr>
      <w:r w:rsidRPr="00E8300E">
        <w:rPr>
          <w:szCs w:val="28"/>
        </w:rP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А) Параллельная обработка данных.</w:t>
      </w:r>
    </w:p>
    <w:p w14:paraId="0CF21012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Б) Распределенная архитектура.</w:t>
      </w:r>
    </w:p>
    <w:p w14:paraId="3D5F454D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В) Клиент-серверная модель.</w:t>
      </w:r>
    </w:p>
    <w:p w14:paraId="0AF26EBF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Г) Облачные вычисления.</w:t>
      </w:r>
    </w:p>
    <w:p w14:paraId="4158530B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Правильный ответ:</w:t>
      </w:r>
      <w:r w:rsidRPr="00E8300E">
        <w:rPr>
          <w:b/>
          <w:bCs/>
          <w:szCs w:val="28"/>
        </w:rPr>
        <w:t xml:space="preserve"> </w:t>
      </w:r>
      <w:r w:rsidRPr="00E8300E">
        <w:rPr>
          <w:szCs w:val="28"/>
        </w:rPr>
        <w:t>А, Б, Г</w:t>
      </w:r>
    </w:p>
    <w:p w14:paraId="7476A33C" w14:textId="6D6A30E4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066137A0" w14:textId="77777777" w:rsidR="009102AD" w:rsidRPr="00E8300E" w:rsidRDefault="009102AD" w:rsidP="009102AD">
      <w:pPr>
        <w:rPr>
          <w:szCs w:val="28"/>
        </w:rPr>
      </w:pPr>
    </w:p>
    <w:p w14:paraId="041F82C8" w14:textId="7F108B89" w:rsidR="00CE00B8" w:rsidRPr="00E8300E" w:rsidRDefault="00120766" w:rsidP="009102AD">
      <w:pPr>
        <w:rPr>
          <w:iCs/>
          <w:szCs w:val="28"/>
        </w:rPr>
      </w:pPr>
      <w:r w:rsidRPr="00E8300E">
        <w:rPr>
          <w:szCs w:val="28"/>
        </w:rPr>
        <w:t>3</w:t>
      </w:r>
      <w:r w:rsidR="009102AD" w:rsidRPr="00E8300E">
        <w:rPr>
          <w:szCs w:val="28"/>
        </w:rPr>
        <w:t>.</w:t>
      </w:r>
      <w:r w:rsidR="00CE00B8" w:rsidRPr="00E8300E">
        <w:rPr>
          <w:szCs w:val="28"/>
        </w:rPr>
        <w:t xml:space="preserve"> </w:t>
      </w:r>
      <w:r w:rsidR="00CE00B8" w:rsidRPr="00E8300E">
        <w:rPr>
          <w:iCs/>
          <w:szCs w:val="28"/>
        </w:rPr>
        <w:t xml:space="preserve">Выберите </w:t>
      </w:r>
      <w:r w:rsidRPr="00E8300E">
        <w:rPr>
          <w:iCs/>
          <w:szCs w:val="28"/>
        </w:rPr>
        <w:t>один</w:t>
      </w:r>
      <w:r w:rsidR="00CE00B8" w:rsidRPr="00E8300E">
        <w:rPr>
          <w:iCs/>
          <w:szCs w:val="28"/>
        </w:rPr>
        <w:t xml:space="preserve"> правильны</w:t>
      </w:r>
      <w:r w:rsidRPr="00E8300E">
        <w:rPr>
          <w:iCs/>
          <w:szCs w:val="28"/>
        </w:rPr>
        <w:t>й</w:t>
      </w:r>
      <w:r w:rsidR="00CE00B8" w:rsidRPr="00E8300E">
        <w:rPr>
          <w:iCs/>
          <w:szCs w:val="28"/>
        </w:rPr>
        <w:t xml:space="preserve"> ответ</w:t>
      </w:r>
    </w:p>
    <w:p w14:paraId="5A9FAE4B" w14:textId="47E8E023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Какие методы обработки данных применяются к структурированным данным?</w:t>
      </w:r>
    </w:p>
    <w:p w14:paraId="2182DA78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А) Реляционные базы данных.</w:t>
      </w:r>
    </w:p>
    <w:p w14:paraId="34040077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Б) XML, JSON.</w:t>
      </w:r>
    </w:p>
    <w:p w14:paraId="1892B687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В) Большие данные, машинное обучение.</w:t>
      </w:r>
    </w:p>
    <w:p w14:paraId="410C7421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Правильный ответ: А.</w:t>
      </w:r>
    </w:p>
    <w:p w14:paraId="15CFE32B" w14:textId="2FA9CF73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634A9F8B" w14:textId="77777777" w:rsidR="009102AD" w:rsidRPr="00E8300E" w:rsidRDefault="009102AD" w:rsidP="009102AD">
      <w:pPr>
        <w:rPr>
          <w:szCs w:val="28"/>
        </w:rPr>
      </w:pPr>
    </w:p>
    <w:p w14:paraId="151F89D4" w14:textId="08E2C05B" w:rsidR="00120766" w:rsidRPr="00E8300E" w:rsidRDefault="00120766" w:rsidP="009102AD">
      <w:pPr>
        <w:rPr>
          <w:iCs/>
          <w:szCs w:val="28"/>
        </w:rPr>
      </w:pPr>
      <w:r w:rsidRPr="00E8300E">
        <w:rPr>
          <w:szCs w:val="28"/>
        </w:rPr>
        <w:t xml:space="preserve">4. </w:t>
      </w:r>
      <w:r w:rsidRPr="00E8300E">
        <w:rPr>
          <w:iCs/>
          <w:szCs w:val="28"/>
        </w:rPr>
        <w:t>Выберите один правильный ответ.</w:t>
      </w:r>
    </w:p>
    <w:p w14:paraId="40D776CE" w14:textId="75F7559E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Какие угрозы информационной безопасности могут быть предотвращены с помощью антивирусного ПО?</w:t>
      </w:r>
    </w:p>
    <w:p w14:paraId="086ED9ED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А) Вирусы и вредоносное ПО.</w:t>
      </w:r>
    </w:p>
    <w:p w14:paraId="1FAAFDAA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Б) Взлом паролей.</w:t>
      </w:r>
    </w:p>
    <w:p w14:paraId="7DD22ECE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В) Утечка данных.</w:t>
      </w:r>
    </w:p>
    <w:p w14:paraId="472DFA45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Правильный ответ: А.</w:t>
      </w:r>
    </w:p>
    <w:p w14:paraId="49E70D05" w14:textId="49A1D84A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FEB5E7F" w14:textId="77777777" w:rsidR="009102AD" w:rsidRPr="00E8300E" w:rsidRDefault="009102AD" w:rsidP="009102AD">
      <w:pPr>
        <w:rPr>
          <w:szCs w:val="28"/>
        </w:rPr>
      </w:pPr>
    </w:p>
    <w:p w14:paraId="495A4860" w14:textId="77777777" w:rsidR="00E817DB" w:rsidRPr="00E8300E" w:rsidRDefault="00E817DB" w:rsidP="009102AD">
      <w:pPr>
        <w:rPr>
          <w:szCs w:val="28"/>
          <w:lang w:eastAsia="ru-RU"/>
        </w:rPr>
      </w:pPr>
      <w:r w:rsidRPr="00E8300E">
        <w:rPr>
          <w:szCs w:val="28"/>
          <w:lang w:eastAsia="ru-RU"/>
        </w:rPr>
        <w:t>5.</w:t>
      </w:r>
      <w:r w:rsidR="009102AD" w:rsidRPr="00E8300E">
        <w:rPr>
          <w:szCs w:val="28"/>
          <w:lang w:eastAsia="ru-RU"/>
        </w:rPr>
        <w:t xml:space="preserve"> </w:t>
      </w:r>
      <w:r w:rsidRPr="00E8300E">
        <w:rPr>
          <w:iCs/>
          <w:szCs w:val="28"/>
        </w:rPr>
        <w:t>Выберите один правильный ответ</w:t>
      </w:r>
      <w:r w:rsidRPr="00E8300E">
        <w:rPr>
          <w:szCs w:val="28"/>
          <w:lang w:eastAsia="ru-RU"/>
        </w:rPr>
        <w:t xml:space="preserve"> </w:t>
      </w:r>
    </w:p>
    <w:p w14:paraId="4394F445" w14:textId="750E86E7" w:rsidR="009102AD" w:rsidRPr="00E8300E" w:rsidRDefault="009102AD" w:rsidP="009102AD">
      <w:pPr>
        <w:rPr>
          <w:noProof/>
          <w:szCs w:val="28"/>
          <w:lang w:eastAsia="ru-RU"/>
        </w:rPr>
      </w:pPr>
      <w:r w:rsidRPr="00E8300E">
        <w:rPr>
          <w:szCs w:val="28"/>
          <w:lang w:eastAsia="ru-RU"/>
        </w:rPr>
        <w:t>Какой график соответствует данным из таблицы:</w:t>
      </w:r>
      <w:r w:rsidRPr="00E8300E">
        <w:rPr>
          <w:noProof/>
          <w:szCs w:val="28"/>
          <w:lang w:eastAsia="ru-RU"/>
        </w:rPr>
        <w:t xml:space="preserve"> </w:t>
      </w:r>
    </w:p>
    <w:p w14:paraId="77EA98EA" w14:textId="77777777" w:rsidR="009102AD" w:rsidRPr="00E8300E" w:rsidRDefault="009102AD" w:rsidP="009102AD">
      <w:pPr>
        <w:shd w:val="clear" w:color="auto" w:fill="FFFFFF"/>
        <w:tabs>
          <w:tab w:val="left" w:pos="7371"/>
        </w:tabs>
        <w:rPr>
          <w:rFonts w:eastAsia="Times New Roman" w:cs="Times New Roman"/>
          <w:noProof/>
          <w:color w:val="000000"/>
          <w:szCs w:val="28"/>
          <w:lang w:eastAsia="ru-RU"/>
        </w:rPr>
      </w:pPr>
    </w:p>
    <w:p w14:paraId="7DF94E27" w14:textId="77777777" w:rsidR="009102AD" w:rsidRPr="00E8300E" w:rsidRDefault="009102AD" w:rsidP="009102AD">
      <w:pPr>
        <w:shd w:val="clear" w:color="auto" w:fill="FFFFFF"/>
        <w:tabs>
          <w:tab w:val="left" w:pos="7371"/>
        </w:tabs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8300E">
        <w:rPr>
          <w:rFonts w:eastAsia="Times New Roman" w:cs="Times New Roman"/>
          <w:b/>
          <w:noProof/>
          <w:color w:val="000000"/>
          <w:szCs w:val="28"/>
          <w:lang w:eastAsia="ru-RU"/>
        </w:rPr>
        <w:t>таблица с данными</w:t>
      </w:r>
    </w:p>
    <w:p w14:paraId="603825D4" w14:textId="77777777" w:rsidR="009102AD" w:rsidRPr="00E8300E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8300E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Pr="00E8300E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E8300E" w14:paraId="3BE6CB65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E8300E" w:rsidRDefault="009102AD" w:rsidP="00CD4FDD">
            <w:pPr>
              <w:spacing w:line="0" w:lineRule="atLeast"/>
              <w:rPr>
                <w:rFonts w:eastAsia="Times New Roman" w:cs="Times New Roman"/>
                <w:color w:val="FF0000"/>
                <w:szCs w:val="28"/>
                <w:lang w:eastAsia="ru-RU"/>
              </w:rPr>
            </w:pPr>
            <w:r w:rsidRPr="00E8300E">
              <w:rPr>
                <w:rFonts w:eastAsia="Times New Roman" w:cs="Times New Roman"/>
                <w:szCs w:val="28"/>
                <w:lang w:eastAsia="ru-RU"/>
              </w:rPr>
              <w:t>А)</w:t>
            </w:r>
            <w:r w:rsidRPr="00E8300E">
              <w:rPr>
                <w:rFonts w:eastAsia="Times New Roman" w:cs="Times New Roman"/>
                <w:color w:val="FF0000"/>
                <w:szCs w:val="28"/>
                <w:lang w:eastAsia="ru-RU"/>
              </w:rPr>
              <w:t xml:space="preserve"> </w:t>
            </w:r>
            <w:r w:rsidRPr="00E8300E">
              <w:rPr>
                <w:rFonts w:eastAsia="Times New Roman" w:cs="Times New Roman"/>
                <w:noProof/>
                <w:color w:val="FF0000"/>
                <w:szCs w:val="28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E8300E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8300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Б) </w:t>
            </w:r>
            <w:r w:rsidRPr="00E8300E"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E8300E" w14:paraId="09750B2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E8300E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8300E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В) </w:t>
            </w:r>
            <w:r w:rsidRPr="00E8300E"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E8300E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E8300E">
              <w:rPr>
                <w:rFonts w:eastAsia="Times New Roman" w:cs="Times New Roman"/>
                <w:szCs w:val="28"/>
                <w:lang w:eastAsia="ru-RU"/>
              </w:rPr>
              <w:t>Г)</w:t>
            </w:r>
            <w:r w:rsidRPr="00E8300E"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Правильный ответ: Г</w:t>
      </w:r>
    </w:p>
    <w:p w14:paraId="11E9188A" w14:textId="5F2DEEFA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65F1078" w14:textId="77777777" w:rsidR="009102AD" w:rsidRPr="00E8300E" w:rsidRDefault="009102AD" w:rsidP="009102AD">
      <w:pPr>
        <w:rPr>
          <w:szCs w:val="28"/>
        </w:rPr>
      </w:pPr>
    </w:p>
    <w:p w14:paraId="5FA6CF32" w14:textId="77777777" w:rsidR="008E1FB4" w:rsidRPr="00E8300E" w:rsidRDefault="00E817DB" w:rsidP="009102AD">
      <w:pPr>
        <w:rPr>
          <w:iCs/>
          <w:szCs w:val="28"/>
        </w:rPr>
      </w:pPr>
      <w:r w:rsidRPr="00E8300E">
        <w:rPr>
          <w:szCs w:val="28"/>
        </w:rPr>
        <w:t>6</w:t>
      </w:r>
      <w:r w:rsidR="009102AD" w:rsidRPr="00E8300E">
        <w:rPr>
          <w:szCs w:val="28"/>
        </w:rPr>
        <w:t>.</w:t>
      </w:r>
      <w:r w:rsidR="008E1FB4" w:rsidRPr="00E8300E">
        <w:rPr>
          <w:szCs w:val="28"/>
        </w:rPr>
        <w:t xml:space="preserve"> </w:t>
      </w:r>
      <w:r w:rsidR="008E1FB4" w:rsidRPr="00E8300E">
        <w:rPr>
          <w:iCs/>
          <w:szCs w:val="28"/>
        </w:rPr>
        <w:t>Выберите один правильный ответ</w:t>
      </w:r>
    </w:p>
    <w:p w14:paraId="7807971E" w14:textId="1D6799B1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Pr="00E8300E" w:rsidRDefault="009102AD" w:rsidP="009102AD">
      <w:pPr>
        <w:jc w:val="center"/>
        <w:rPr>
          <w:szCs w:val="28"/>
        </w:rPr>
      </w:pPr>
      <w:r w:rsidRPr="00E8300E">
        <w:rPr>
          <w:noProof/>
          <w:szCs w:val="28"/>
          <w:lang w:eastAsia="ru-RU"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E8300E" w:rsidRDefault="009102AD" w:rsidP="009102AD">
      <w:pPr>
        <w:rPr>
          <w:iCs/>
          <w:szCs w:val="28"/>
        </w:rPr>
      </w:pPr>
    </w:p>
    <w:p w14:paraId="402237E9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А) =B2+В3+В4+В5+В6+В7</w:t>
      </w:r>
    </w:p>
    <w:p w14:paraId="7BC7C1BA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Б) =СУММ(А2:B6)</w:t>
      </w:r>
    </w:p>
    <w:p w14:paraId="396005D7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В) =52+32+150,8+30+27</w:t>
      </w:r>
    </w:p>
    <w:p w14:paraId="33CCD9F4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Г) =СУММ(B2:B6)</w:t>
      </w:r>
    </w:p>
    <w:p w14:paraId="54D23F1B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Правильный ответ: Г</w:t>
      </w:r>
    </w:p>
    <w:p w14:paraId="20CBC401" w14:textId="09B19BCA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lastRenderedPageBreak/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442B21FF" w14:textId="77777777" w:rsidR="009102AD" w:rsidRPr="00E8300E" w:rsidRDefault="009102AD" w:rsidP="009102AD">
      <w:pPr>
        <w:rPr>
          <w:szCs w:val="28"/>
        </w:rPr>
      </w:pPr>
    </w:p>
    <w:p w14:paraId="4390AE0B" w14:textId="77777777" w:rsidR="008E4A45" w:rsidRPr="00E8300E" w:rsidRDefault="008E4A45" w:rsidP="009102AD">
      <w:pPr>
        <w:rPr>
          <w:iCs/>
          <w:szCs w:val="28"/>
        </w:rPr>
      </w:pPr>
      <w:r w:rsidRPr="00E8300E">
        <w:rPr>
          <w:szCs w:val="28"/>
        </w:rPr>
        <w:t>7</w:t>
      </w:r>
      <w:r w:rsidR="009102AD" w:rsidRPr="00E8300E">
        <w:rPr>
          <w:szCs w:val="28"/>
        </w:rPr>
        <w:t>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один правильный ответ</w:t>
      </w:r>
    </w:p>
    <w:p w14:paraId="45C3FFFD" w14:textId="2071B40A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 xml:space="preserve">Строки электронной таблицы: </w:t>
      </w:r>
    </w:p>
    <w:p w14:paraId="0B406A46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А) именуются пользователем произвольным образом</w:t>
      </w:r>
    </w:p>
    <w:p w14:paraId="4139BF58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Б) нумеруются</w:t>
      </w:r>
    </w:p>
    <w:p w14:paraId="5F6E6A7C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В) обозначаются буквами русского алфавита А...Я</w:t>
      </w:r>
    </w:p>
    <w:p w14:paraId="29F7F6E2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Г) обозначаются буквами латинского алфавита</w:t>
      </w:r>
    </w:p>
    <w:p w14:paraId="13285842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Правильный ответ: Б</w:t>
      </w:r>
    </w:p>
    <w:p w14:paraId="0DCE9A8C" w14:textId="7B8808D4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4A0B93AC" w14:textId="77777777" w:rsidR="009102AD" w:rsidRPr="00E8300E" w:rsidRDefault="009102AD" w:rsidP="009102AD">
      <w:pPr>
        <w:rPr>
          <w:szCs w:val="28"/>
        </w:rPr>
      </w:pPr>
    </w:p>
    <w:p w14:paraId="7E49FD64" w14:textId="77777777" w:rsidR="008E4A45" w:rsidRPr="00E8300E" w:rsidRDefault="008E4A45" w:rsidP="009102AD">
      <w:pPr>
        <w:rPr>
          <w:iCs/>
          <w:szCs w:val="28"/>
        </w:rPr>
      </w:pPr>
      <w:r w:rsidRPr="00E8300E">
        <w:rPr>
          <w:szCs w:val="28"/>
        </w:rPr>
        <w:t xml:space="preserve">8. </w:t>
      </w:r>
      <w:r w:rsidRPr="00E8300E">
        <w:rPr>
          <w:iCs/>
          <w:szCs w:val="28"/>
        </w:rPr>
        <w:t>Выберите один правильный ответ</w:t>
      </w:r>
    </w:p>
    <w:p w14:paraId="392D0AC5" w14:textId="778AD844" w:rsidR="009102AD" w:rsidRPr="00E8300E" w:rsidRDefault="009102AD" w:rsidP="009102AD">
      <w:pPr>
        <w:rPr>
          <w:noProof/>
          <w:szCs w:val="28"/>
          <w:lang w:eastAsia="ru-RU"/>
        </w:rPr>
      </w:pPr>
      <w:r w:rsidRPr="00E8300E">
        <w:rPr>
          <w:szCs w:val="28"/>
          <w:lang w:eastAsia="ru-RU"/>
        </w:rPr>
        <w:t>Какой график соответствует данным из таблицы:</w:t>
      </w:r>
      <w:r w:rsidRPr="00E8300E">
        <w:rPr>
          <w:noProof/>
          <w:szCs w:val="28"/>
          <w:lang w:eastAsia="ru-RU"/>
        </w:rPr>
        <w:t xml:space="preserve"> </w:t>
      </w:r>
    </w:p>
    <w:p w14:paraId="26E6A18D" w14:textId="77777777" w:rsidR="009102AD" w:rsidRPr="00E8300E" w:rsidRDefault="009102AD" w:rsidP="009102AD">
      <w:pPr>
        <w:jc w:val="center"/>
        <w:rPr>
          <w:szCs w:val="28"/>
          <w:lang w:eastAsia="ru-RU"/>
        </w:rPr>
      </w:pPr>
      <w:r w:rsidRPr="00E8300E">
        <w:rPr>
          <w:b/>
          <w:noProof/>
          <w:szCs w:val="28"/>
          <w:lang w:eastAsia="ru-RU"/>
        </w:rPr>
        <w:t>таблица с данными</w:t>
      </w:r>
    </w:p>
    <w:p w14:paraId="78D0616E" w14:textId="77777777" w:rsidR="009102AD" w:rsidRPr="00E8300E" w:rsidRDefault="009102AD" w:rsidP="009102AD">
      <w:pPr>
        <w:jc w:val="center"/>
        <w:rPr>
          <w:szCs w:val="28"/>
          <w:lang w:eastAsia="ru-RU"/>
        </w:rPr>
      </w:pPr>
      <w:r w:rsidRPr="00E8300E">
        <w:rPr>
          <w:noProof/>
          <w:szCs w:val="28"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Pr="00E8300E" w:rsidRDefault="009102AD" w:rsidP="009102AD">
      <w:pPr>
        <w:rPr>
          <w:szCs w:val="28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E8300E" w14:paraId="5B199231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E8300E" w:rsidRDefault="009102AD" w:rsidP="00CD4FDD">
            <w:pPr>
              <w:rPr>
                <w:color w:val="FF0000"/>
                <w:szCs w:val="28"/>
                <w:lang w:eastAsia="ru-RU"/>
              </w:rPr>
            </w:pPr>
            <w:r w:rsidRPr="00E8300E">
              <w:rPr>
                <w:szCs w:val="28"/>
                <w:lang w:eastAsia="ru-RU"/>
              </w:rPr>
              <w:t>А)</w:t>
            </w:r>
            <w:r w:rsidRPr="00E8300E">
              <w:rPr>
                <w:color w:val="FF0000"/>
                <w:szCs w:val="28"/>
                <w:lang w:eastAsia="ru-RU"/>
              </w:rPr>
              <w:t xml:space="preserve"> </w:t>
            </w:r>
            <w:r w:rsidRPr="00E8300E">
              <w:rPr>
                <w:noProof/>
                <w:szCs w:val="28"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E8300E" w:rsidRDefault="009102AD" w:rsidP="00CD4FDD">
            <w:pPr>
              <w:rPr>
                <w:szCs w:val="28"/>
                <w:lang w:eastAsia="ru-RU"/>
              </w:rPr>
            </w:pPr>
            <w:r w:rsidRPr="00E8300E">
              <w:rPr>
                <w:szCs w:val="28"/>
                <w:lang w:eastAsia="ru-RU"/>
              </w:rPr>
              <w:t xml:space="preserve">Б) </w:t>
            </w:r>
            <w:r w:rsidRPr="00E8300E">
              <w:rPr>
                <w:noProof/>
                <w:szCs w:val="28"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E8300E" w14:paraId="2A39CF5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E8300E" w:rsidRDefault="009102AD" w:rsidP="00CD4FDD">
            <w:pPr>
              <w:rPr>
                <w:color w:val="000000" w:themeColor="text1"/>
                <w:szCs w:val="28"/>
                <w:lang w:eastAsia="ru-RU"/>
              </w:rPr>
            </w:pPr>
            <w:r w:rsidRPr="00E8300E">
              <w:rPr>
                <w:color w:val="000000" w:themeColor="text1"/>
                <w:szCs w:val="28"/>
                <w:lang w:eastAsia="ru-RU"/>
              </w:rPr>
              <w:t xml:space="preserve">В) </w:t>
            </w:r>
            <w:r w:rsidRPr="00E8300E">
              <w:rPr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E8300E" w:rsidRDefault="009102AD" w:rsidP="00CD4FDD">
            <w:pPr>
              <w:rPr>
                <w:szCs w:val="28"/>
                <w:lang w:eastAsia="ru-RU"/>
              </w:rPr>
            </w:pPr>
            <w:r w:rsidRPr="00E8300E">
              <w:rPr>
                <w:szCs w:val="28"/>
                <w:lang w:eastAsia="ru-RU"/>
              </w:rPr>
              <w:t xml:space="preserve">Г) </w:t>
            </w:r>
            <w:r w:rsidRPr="00E8300E">
              <w:rPr>
                <w:noProof/>
                <w:szCs w:val="28"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Правильный ответ: В</w:t>
      </w:r>
    </w:p>
    <w:p w14:paraId="65ABFD11" w14:textId="30698A05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2186678" w14:textId="77777777" w:rsidR="009102AD" w:rsidRPr="00E8300E" w:rsidRDefault="009102AD" w:rsidP="009102AD">
      <w:pPr>
        <w:rPr>
          <w:szCs w:val="28"/>
        </w:rPr>
      </w:pPr>
    </w:p>
    <w:p w14:paraId="534C76EF" w14:textId="77777777" w:rsidR="005000E2" w:rsidRPr="00E8300E" w:rsidRDefault="005000E2" w:rsidP="009102AD">
      <w:pPr>
        <w:rPr>
          <w:iCs/>
          <w:szCs w:val="28"/>
        </w:rPr>
      </w:pPr>
      <w:r w:rsidRPr="00E8300E">
        <w:rPr>
          <w:szCs w:val="28"/>
        </w:rPr>
        <w:t xml:space="preserve">9. </w:t>
      </w:r>
      <w:r w:rsidRPr="00E8300E">
        <w:rPr>
          <w:iCs/>
          <w:szCs w:val="28"/>
        </w:rPr>
        <w:t>Выберите один правильный ответ</w:t>
      </w:r>
    </w:p>
    <w:p w14:paraId="4D1FD5A5" w14:textId="1C670EB4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В какой формуле допущена ошибка:</w:t>
      </w:r>
    </w:p>
    <w:p w14:paraId="0B1EBF76" w14:textId="77777777" w:rsidR="009102AD" w:rsidRPr="00E8300E" w:rsidRDefault="009102AD" w:rsidP="009102AD">
      <w:pPr>
        <w:rPr>
          <w:szCs w:val="28"/>
          <w:lang w:val="en-US"/>
        </w:rPr>
      </w:pPr>
      <w:r w:rsidRPr="00E8300E">
        <w:rPr>
          <w:szCs w:val="28"/>
        </w:rPr>
        <w:t>А</w:t>
      </w:r>
      <w:r w:rsidRPr="00E8300E">
        <w:rPr>
          <w:szCs w:val="28"/>
          <w:lang w:val="en-US"/>
        </w:rPr>
        <w:t xml:space="preserve">) =F2+D2/A2+AA2 </w:t>
      </w:r>
    </w:p>
    <w:p w14:paraId="35A3D96D" w14:textId="77777777" w:rsidR="009102AD" w:rsidRPr="00E8300E" w:rsidRDefault="009102AD" w:rsidP="009102AD">
      <w:pPr>
        <w:rPr>
          <w:szCs w:val="28"/>
          <w:lang w:val="en-US"/>
        </w:rPr>
      </w:pPr>
      <w:r w:rsidRPr="00E8300E">
        <w:rPr>
          <w:szCs w:val="28"/>
        </w:rPr>
        <w:t>Б</w:t>
      </w:r>
      <w:r w:rsidRPr="00E8300E">
        <w:rPr>
          <w:szCs w:val="28"/>
          <w:lang w:val="en-US"/>
        </w:rPr>
        <w:t>) =(C1*C10)/5+F2</w:t>
      </w:r>
    </w:p>
    <w:p w14:paraId="69D8EFFB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В) =A2^3*СУММ(А1-А3)</w:t>
      </w:r>
    </w:p>
    <w:p w14:paraId="427B51AA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Г) =</w:t>
      </w:r>
      <w:proofErr w:type="spellStart"/>
      <w:r w:rsidRPr="00E8300E">
        <w:rPr>
          <w:szCs w:val="28"/>
        </w:rPr>
        <w:t>cos</w:t>
      </w:r>
      <w:proofErr w:type="spellEnd"/>
      <w:r w:rsidRPr="00E8300E">
        <w:rPr>
          <w:szCs w:val="28"/>
        </w:rPr>
        <w:t>(А2)/</w:t>
      </w:r>
      <w:proofErr w:type="spellStart"/>
      <w:r w:rsidRPr="00E8300E">
        <w:rPr>
          <w:szCs w:val="28"/>
        </w:rPr>
        <w:t>sin</w:t>
      </w:r>
      <w:proofErr w:type="spellEnd"/>
      <w:r w:rsidRPr="00E8300E">
        <w:rPr>
          <w:szCs w:val="28"/>
        </w:rPr>
        <w:t>(А1)*5</w:t>
      </w:r>
    </w:p>
    <w:p w14:paraId="0FF8CCAA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Правильный ответ: В</w:t>
      </w:r>
    </w:p>
    <w:p w14:paraId="56D04A6E" w14:textId="3896863B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lastRenderedPageBreak/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0FC45267" w14:textId="77777777" w:rsidR="009102AD" w:rsidRPr="00E8300E" w:rsidRDefault="009102AD" w:rsidP="009102AD">
      <w:pPr>
        <w:rPr>
          <w:szCs w:val="28"/>
        </w:rPr>
      </w:pPr>
    </w:p>
    <w:p w14:paraId="5BC8DABD" w14:textId="77777777" w:rsidR="005000E2" w:rsidRPr="00E8300E" w:rsidRDefault="005000E2" w:rsidP="009102AD">
      <w:pPr>
        <w:rPr>
          <w:iCs/>
          <w:szCs w:val="28"/>
        </w:rPr>
      </w:pPr>
      <w:r w:rsidRPr="00E8300E">
        <w:rPr>
          <w:szCs w:val="28"/>
        </w:rPr>
        <w:t>10</w:t>
      </w:r>
      <w:r w:rsidR="009102AD" w:rsidRPr="00E8300E">
        <w:rPr>
          <w:szCs w:val="28"/>
        </w:rPr>
        <w:t>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один правильный ответ</w:t>
      </w:r>
    </w:p>
    <w:p w14:paraId="7999F73B" w14:textId="437C6B63" w:rsidR="009102AD" w:rsidRPr="00E8300E" w:rsidRDefault="009102AD" w:rsidP="009102AD">
      <w:pPr>
        <w:rPr>
          <w:rStyle w:val="c4"/>
          <w:rFonts w:eastAsiaTheme="majorEastAsia"/>
          <w:szCs w:val="28"/>
        </w:rPr>
      </w:pPr>
      <w:r w:rsidRPr="00E8300E">
        <w:rPr>
          <w:rStyle w:val="c4"/>
          <w:szCs w:val="28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8300E" w:rsidRDefault="009102AD" w:rsidP="009102A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eastAsiaTheme="majorEastAsia"/>
          <w:sz w:val="28"/>
          <w:szCs w:val="28"/>
        </w:rPr>
      </w:pPr>
      <w:r w:rsidRPr="00E8300E">
        <w:rPr>
          <w:noProof/>
          <w:sz w:val="28"/>
          <w:szCs w:val="28"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E8300E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sz w:val="28"/>
          <w:szCs w:val="28"/>
        </w:rPr>
      </w:pPr>
      <w:r w:rsidRPr="00E8300E">
        <w:rPr>
          <w:rStyle w:val="c4"/>
          <w:rFonts w:eastAsiaTheme="majorEastAsia"/>
          <w:sz w:val="28"/>
          <w:szCs w:val="28"/>
        </w:rPr>
        <w:t>А) = В3+</w:t>
      </w:r>
      <w:r w:rsidRPr="00E8300E">
        <w:rPr>
          <w:rStyle w:val="c4"/>
          <w:rFonts w:eastAsiaTheme="majorEastAsia"/>
          <w:sz w:val="28"/>
          <w:szCs w:val="28"/>
          <w:lang w:val="en-US"/>
        </w:rPr>
        <w:t>D</w:t>
      </w:r>
      <w:r w:rsidRPr="00E8300E">
        <w:rPr>
          <w:rStyle w:val="c4"/>
          <w:rFonts w:eastAsiaTheme="majorEastAsia"/>
          <w:sz w:val="28"/>
          <w:szCs w:val="28"/>
        </w:rPr>
        <w:t>7</w:t>
      </w:r>
    </w:p>
    <w:p w14:paraId="2A9A8219" w14:textId="77777777" w:rsidR="009102AD" w:rsidRPr="00E8300E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sz w:val="28"/>
          <w:szCs w:val="28"/>
        </w:rPr>
      </w:pPr>
      <w:r w:rsidRPr="00E8300E">
        <w:rPr>
          <w:rStyle w:val="c4"/>
          <w:rFonts w:eastAsiaTheme="majorEastAsia"/>
          <w:sz w:val="28"/>
          <w:szCs w:val="28"/>
        </w:rPr>
        <w:t xml:space="preserve">Б) = </w:t>
      </w:r>
      <w:r w:rsidRPr="00E8300E">
        <w:rPr>
          <w:rStyle w:val="c4"/>
          <w:rFonts w:eastAsiaTheme="majorEastAsia"/>
          <w:sz w:val="28"/>
          <w:szCs w:val="28"/>
          <w:lang w:val="en-US"/>
        </w:rPr>
        <w:t>B</w:t>
      </w:r>
      <w:r w:rsidRPr="00E8300E">
        <w:rPr>
          <w:rStyle w:val="c4"/>
          <w:rFonts w:eastAsiaTheme="majorEastAsia"/>
          <w:sz w:val="28"/>
          <w:szCs w:val="28"/>
        </w:rPr>
        <w:t>3+</w:t>
      </w:r>
      <w:r w:rsidRPr="00E8300E">
        <w:rPr>
          <w:rStyle w:val="c4"/>
          <w:rFonts w:eastAsiaTheme="majorEastAsia"/>
          <w:sz w:val="28"/>
          <w:szCs w:val="28"/>
          <w:lang w:val="en-US"/>
        </w:rPr>
        <w:t>B</w:t>
      </w:r>
      <w:r w:rsidRPr="00E8300E">
        <w:rPr>
          <w:rStyle w:val="c4"/>
          <w:rFonts w:eastAsiaTheme="majorEastAsia"/>
          <w:sz w:val="28"/>
          <w:szCs w:val="28"/>
        </w:rPr>
        <w:t>4+</w:t>
      </w:r>
      <w:r w:rsidRPr="00E8300E">
        <w:rPr>
          <w:rStyle w:val="c4"/>
          <w:rFonts w:eastAsiaTheme="majorEastAsia"/>
          <w:sz w:val="28"/>
          <w:szCs w:val="28"/>
          <w:lang w:val="en-US"/>
        </w:rPr>
        <w:t>B</w:t>
      </w:r>
      <w:r w:rsidRPr="00E8300E">
        <w:rPr>
          <w:rStyle w:val="c4"/>
          <w:rFonts w:eastAsiaTheme="majorEastAsia"/>
          <w:sz w:val="28"/>
          <w:szCs w:val="28"/>
        </w:rPr>
        <w:t>5+</w:t>
      </w:r>
      <w:r w:rsidRPr="00E8300E">
        <w:rPr>
          <w:rStyle w:val="c4"/>
          <w:rFonts w:eastAsiaTheme="majorEastAsia"/>
          <w:sz w:val="28"/>
          <w:szCs w:val="28"/>
          <w:lang w:val="en-US"/>
        </w:rPr>
        <w:t>B</w:t>
      </w:r>
      <w:r w:rsidRPr="00E8300E">
        <w:rPr>
          <w:rStyle w:val="c4"/>
          <w:rFonts w:eastAsiaTheme="majorEastAsia"/>
          <w:sz w:val="28"/>
          <w:szCs w:val="28"/>
        </w:rPr>
        <w:t>6+</w:t>
      </w:r>
      <w:r w:rsidRPr="00E8300E">
        <w:rPr>
          <w:rStyle w:val="c4"/>
          <w:rFonts w:eastAsiaTheme="majorEastAsia"/>
          <w:sz w:val="28"/>
          <w:szCs w:val="28"/>
          <w:lang w:val="en-US"/>
        </w:rPr>
        <w:t>B</w:t>
      </w:r>
      <w:r w:rsidRPr="00E8300E">
        <w:rPr>
          <w:rStyle w:val="c4"/>
          <w:rFonts w:eastAsiaTheme="majorEastAsia"/>
          <w:sz w:val="28"/>
          <w:szCs w:val="28"/>
        </w:rPr>
        <w:t xml:space="preserve">7+ </w:t>
      </w:r>
      <w:r w:rsidRPr="00E8300E">
        <w:rPr>
          <w:rStyle w:val="c4"/>
          <w:rFonts w:eastAsiaTheme="majorEastAsia"/>
          <w:sz w:val="28"/>
          <w:szCs w:val="28"/>
          <w:lang w:val="en-US"/>
        </w:rPr>
        <w:t>D</w:t>
      </w:r>
      <w:r w:rsidRPr="00E8300E">
        <w:rPr>
          <w:rStyle w:val="c4"/>
          <w:rFonts w:eastAsiaTheme="majorEastAsia"/>
          <w:sz w:val="28"/>
          <w:szCs w:val="28"/>
        </w:rPr>
        <w:t>3+</w:t>
      </w:r>
      <w:r w:rsidRPr="00E8300E">
        <w:rPr>
          <w:rStyle w:val="c4"/>
          <w:rFonts w:eastAsiaTheme="majorEastAsia"/>
          <w:sz w:val="28"/>
          <w:szCs w:val="28"/>
          <w:lang w:val="en-US"/>
        </w:rPr>
        <w:t>D</w:t>
      </w:r>
      <w:r w:rsidRPr="00E8300E">
        <w:rPr>
          <w:rStyle w:val="c4"/>
          <w:rFonts w:eastAsiaTheme="majorEastAsia"/>
          <w:sz w:val="28"/>
          <w:szCs w:val="28"/>
        </w:rPr>
        <w:t>4+</w:t>
      </w:r>
      <w:r w:rsidRPr="00E8300E">
        <w:rPr>
          <w:rStyle w:val="c4"/>
          <w:rFonts w:eastAsiaTheme="majorEastAsia"/>
          <w:sz w:val="28"/>
          <w:szCs w:val="28"/>
          <w:lang w:val="en-US"/>
        </w:rPr>
        <w:t>D</w:t>
      </w:r>
      <w:r w:rsidRPr="00E8300E">
        <w:rPr>
          <w:rStyle w:val="c4"/>
          <w:rFonts w:eastAsiaTheme="majorEastAsia"/>
          <w:sz w:val="28"/>
          <w:szCs w:val="28"/>
        </w:rPr>
        <w:t>5+</w:t>
      </w:r>
      <w:r w:rsidRPr="00E8300E">
        <w:rPr>
          <w:rStyle w:val="c4"/>
          <w:rFonts w:eastAsiaTheme="majorEastAsia"/>
          <w:sz w:val="28"/>
          <w:szCs w:val="28"/>
          <w:lang w:val="en-US"/>
        </w:rPr>
        <w:t>D</w:t>
      </w:r>
      <w:r w:rsidRPr="00E8300E">
        <w:rPr>
          <w:rStyle w:val="c4"/>
          <w:rFonts w:eastAsiaTheme="majorEastAsia"/>
          <w:sz w:val="28"/>
          <w:szCs w:val="28"/>
        </w:rPr>
        <w:t>6+</w:t>
      </w:r>
      <w:r w:rsidRPr="00E8300E">
        <w:rPr>
          <w:rStyle w:val="c4"/>
          <w:rFonts w:eastAsiaTheme="majorEastAsia"/>
          <w:sz w:val="28"/>
          <w:szCs w:val="28"/>
          <w:lang w:val="en-US"/>
        </w:rPr>
        <w:t>D</w:t>
      </w:r>
      <w:r w:rsidRPr="00E8300E">
        <w:rPr>
          <w:rStyle w:val="c4"/>
          <w:rFonts w:eastAsiaTheme="majorEastAsia"/>
          <w:sz w:val="28"/>
          <w:szCs w:val="28"/>
        </w:rPr>
        <w:t>7</w:t>
      </w:r>
    </w:p>
    <w:p w14:paraId="047DCFEE" w14:textId="77777777" w:rsidR="009102AD" w:rsidRPr="00E8300E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000000" w:themeColor="text1"/>
          <w:sz w:val="28"/>
          <w:szCs w:val="28"/>
        </w:rPr>
      </w:pPr>
      <w:r w:rsidRPr="00E8300E">
        <w:rPr>
          <w:rStyle w:val="c4"/>
          <w:rFonts w:eastAsiaTheme="majorEastAsia"/>
          <w:color w:val="000000" w:themeColor="text1"/>
          <w:sz w:val="28"/>
          <w:szCs w:val="28"/>
        </w:rPr>
        <w:t>В) =СУММ(B3:D7)</w:t>
      </w:r>
    </w:p>
    <w:p w14:paraId="699E7E94" w14:textId="77777777" w:rsidR="009102AD" w:rsidRPr="00E8300E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sz w:val="28"/>
          <w:szCs w:val="28"/>
        </w:rPr>
      </w:pPr>
      <w:r w:rsidRPr="00E8300E">
        <w:rPr>
          <w:rStyle w:val="c4"/>
          <w:rFonts w:eastAsiaTheme="majorEastAsia"/>
          <w:sz w:val="28"/>
          <w:szCs w:val="28"/>
        </w:rPr>
        <w:t>Г) =СУММ(B3:B7)</w:t>
      </w:r>
    </w:p>
    <w:p w14:paraId="006AD88C" w14:textId="7777777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Правильный ответ: В</w:t>
      </w:r>
    </w:p>
    <w:p w14:paraId="1E02321A" w14:textId="153108F7" w:rsidR="009102AD" w:rsidRPr="00E8300E" w:rsidRDefault="009102AD" w:rsidP="009102A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7641D638" w14:textId="77777777" w:rsidR="009102AD" w:rsidRPr="00E8300E" w:rsidRDefault="009102AD" w:rsidP="009102AD">
      <w:pPr>
        <w:rPr>
          <w:szCs w:val="28"/>
        </w:rPr>
      </w:pPr>
    </w:p>
    <w:p w14:paraId="453E25A6" w14:textId="77777777" w:rsidR="003407C2" w:rsidRPr="00E8300E" w:rsidRDefault="003407C2" w:rsidP="00B12814">
      <w:pPr>
        <w:rPr>
          <w:iCs/>
          <w:szCs w:val="28"/>
        </w:rPr>
      </w:pPr>
      <w:r w:rsidRPr="00E8300E">
        <w:rPr>
          <w:szCs w:val="28"/>
        </w:rPr>
        <w:t>1</w:t>
      </w:r>
      <w:r w:rsidR="00FF2B8B" w:rsidRPr="00E8300E">
        <w:rPr>
          <w:szCs w:val="28"/>
        </w:rPr>
        <w:t>1</w:t>
      </w:r>
      <w:r w:rsidR="001A4B7D" w:rsidRPr="00E8300E">
        <w:rPr>
          <w:szCs w:val="28"/>
        </w:rPr>
        <w:t>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7EB5ABAF" w14:textId="7C3733E8" w:rsidR="00FF2B8B" w:rsidRPr="00E8300E" w:rsidRDefault="00FF2B8B" w:rsidP="00B12814">
      <w:pPr>
        <w:rPr>
          <w:szCs w:val="28"/>
        </w:rPr>
      </w:pPr>
      <w:r w:rsidRPr="00E8300E">
        <w:rPr>
          <w:szCs w:val="28"/>
        </w:rP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А)</w:t>
      </w:r>
      <w:r w:rsidR="00FF2B8B" w:rsidRPr="00E8300E">
        <w:rPr>
          <w:szCs w:val="28"/>
        </w:rPr>
        <w:t xml:space="preserve"> Электронные таблицы.</w:t>
      </w:r>
    </w:p>
    <w:p w14:paraId="02026CCF" w14:textId="40B4E69C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Б)</w:t>
      </w:r>
      <w:r w:rsidR="00FF2B8B" w:rsidRPr="00E8300E">
        <w:rPr>
          <w:szCs w:val="28"/>
        </w:rPr>
        <w:t xml:space="preserve"> Бумажные журналы учета.</w:t>
      </w:r>
    </w:p>
    <w:p w14:paraId="3215017D" w14:textId="4A77A0E5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В)</w:t>
      </w:r>
      <w:r w:rsidR="00FF2B8B" w:rsidRPr="00E8300E">
        <w:rPr>
          <w:szCs w:val="28"/>
        </w:rPr>
        <w:t xml:space="preserve"> Факсовая машина.</w:t>
      </w:r>
    </w:p>
    <w:p w14:paraId="6AE6EC68" w14:textId="260F3307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Г)</w:t>
      </w:r>
      <w:r w:rsidR="00FF2B8B" w:rsidRPr="00E8300E">
        <w:rPr>
          <w:szCs w:val="28"/>
        </w:rPr>
        <w:t xml:space="preserve"> Программное обеспечение для управления проектами.</w:t>
      </w:r>
    </w:p>
    <w:p w14:paraId="2DC03607" w14:textId="22810CB6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BB0824" w:rsidRPr="00E8300E">
        <w:rPr>
          <w:szCs w:val="28"/>
        </w:rPr>
        <w:t>А, Г</w:t>
      </w:r>
      <w:r w:rsidRPr="00E8300E">
        <w:rPr>
          <w:szCs w:val="28"/>
        </w:rPr>
        <w:t>.</w:t>
      </w:r>
    </w:p>
    <w:p w14:paraId="41E56357" w14:textId="59155523" w:rsidR="00FF2B8B" w:rsidRPr="00E8300E" w:rsidRDefault="001A4B7D" w:rsidP="00FF2B8B">
      <w:pPr>
        <w:rPr>
          <w:szCs w:val="28"/>
        </w:rPr>
      </w:pPr>
      <w:r w:rsidRPr="00E8300E">
        <w:rPr>
          <w:szCs w:val="28"/>
        </w:rPr>
        <w:t>Компетенции (индикаторы)</w:t>
      </w:r>
      <w:r w:rsidR="00B12814" w:rsidRPr="00E8300E">
        <w:rPr>
          <w:szCs w:val="28"/>
        </w:rPr>
        <w:t>:</w:t>
      </w:r>
      <w:r w:rsidR="00C106BE" w:rsidRPr="00E8300E">
        <w:rPr>
          <w:szCs w:val="28"/>
        </w:rPr>
        <w:t xml:space="preserve"> ОПК-2.1; ОПК-2.2; ОПК-6.1</w:t>
      </w:r>
    </w:p>
    <w:p w14:paraId="305A2876" w14:textId="77777777" w:rsidR="00B12814" w:rsidRPr="00E8300E" w:rsidRDefault="00B12814" w:rsidP="00FF2B8B">
      <w:pPr>
        <w:rPr>
          <w:szCs w:val="28"/>
        </w:rPr>
      </w:pPr>
    </w:p>
    <w:p w14:paraId="71C3FF21" w14:textId="3A60AE93" w:rsidR="0014042E" w:rsidRPr="00E8300E" w:rsidRDefault="007A19E9" w:rsidP="00FF2B8B">
      <w:pPr>
        <w:rPr>
          <w:szCs w:val="28"/>
        </w:rPr>
      </w:pPr>
      <w:r w:rsidRPr="00E8300E">
        <w:rPr>
          <w:szCs w:val="28"/>
        </w:rPr>
        <w:t>1</w:t>
      </w:r>
      <w:r w:rsidR="00FF2B8B" w:rsidRPr="00E8300E">
        <w:rPr>
          <w:szCs w:val="28"/>
        </w:rPr>
        <w:t>2</w:t>
      </w:r>
      <w:r w:rsidR="00FB667B" w:rsidRPr="00E8300E">
        <w:rPr>
          <w:szCs w:val="28"/>
        </w:rPr>
        <w:t>.</w:t>
      </w:r>
      <w:r w:rsidR="00FF2B8B" w:rsidRPr="00E8300E">
        <w:rPr>
          <w:szCs w:val="28"/>
        </w:rPr>
        <w:t xml:space="preserve"> </w:t>
      </w:r>
      <w:r w:rsidR="0014042E" w:rsidRPr="00E8300E">
        <w:rPr>
          <w:iCs/>
          <w:szCs w:val="28"/>
        </w:rPr>
        <w:t>Выберите все правильные ответы</w:t>
      </w:r>
      <w:r w:rsidR="0014042E" w:rsidRPr="00E8300E">
        <w:rPr>
          <w:szCs w:val="28"/>
        </w:rPr>
        <w:t xml:space="preserve"> </w:t>
      </w:r>
    </w:p>
    <w:p w14:paraId="1820CE4F" w14:textId="0D7F9000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 xml:space="preserve">А) </w:t>
      </w:r>
      <w:r w:rsidR="00FF2B8B" w:rsidRPr="00E8300E">
        <w:rPr>
          <w:szCs w:val="28"/>
        </w:rPr>
        <w:t>Цена лицензии.</w:t>
      </w:r>
    </w:p>
    <w:p w14:paraId="10823A25" w14:textId="5B284338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Б)</w:t>
      </w:r>
      <w:r w:rsidR="00FF2B8B" w:rsidRPr="00E8300E">
        <w:rPr>
          <w:szCs w:val="28"/>
        </w:rPr>
        <w:t xml:space="preserve"> Количество поддерживаемых языков интерфейса.</w:t>
      </w:r>
    </w:p>
    <w:p w14:paraId="6EFD5170" w14:textId="62E1F46F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В)</w:t>
      </w:r>
      <w:r w:rsidR="00FF2B8B" w:rsidRPr="00E8300E">
        <w:rPr>
          <w:szCs w:val="28"/>
        </w:rPr>
        <w:t xml:space="preserve"> Скорость работы программы.</w:t>
      </w:r>
    </w:p>
    <w:p w14:paraId="072A3824" w14:textId="57336C1E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 xml:space="preserve">Г) </w:t>
      </w:r>
      <w:r w:rsidR="00FF2B8B" w:rsidRPr="00E8300E">
        <w:rPr>
          <w:szCs w:val="28"/>
        </w:rPr>
        <w:t>Наличие технической поддержки.</w:t>
      </w:r>
    </w:p>
    <w:p w14:paraId="79B879B1" w14:textId="05C466C9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Д)</w:t>
      </w:r>
      <w:r w:rsidR="00FF2B8B" w:rsidRPr="00E8300E">
        <w:rPr>
          <w:szCs w:val="28"/>
        </w:rPr>
        <w:t xml:space="preserve"> Совместимость с другими программами.</w:t>
      </w:r>
    </w:p>
    <w:p w14:paraId="603E3906" w14:textId="73A74D77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BB0824" w:rsidRPr="00E8300E">
        <w:rPr>
          <w:szCs w:val="28"/>
        </w:rPr>
        <w:t>А, Г, Д</w:t>
      </w:r>
      <w:r w:rsidRPr="00E8300E">
        <w:rPr>
          <w:szCs w:val="28"/>
        </w:rPr>
        <w:t>.</w:t>
      </w:r>
    </w:p>
    <w:p w14:paraId="641FFE81" w14:textId="1F2F9503" w:rsidR="00FB667B" w:rsidRPr="00E8300E" w:rsidRDefault="00FB667B" w:rsidP="00FF2B8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4E1E971C" w14:textId="77777777" w:rsidR="00FF2B8B" w:rsidRPr="00E8300E" w:rsidRDefault="00FF2B8B" w:rsidP="00FF2B8B">
      <w:pPr>
        <w:rPr>
          <w:szCs w:val="28"/>
        </w:rPr>
      </w:pPr>
    </w:p>
    <w:p w14:paraId="7A263B63" w14:textId="2A161D2A" w:rsidR="0014042E" w:rsidRPr="00E8300E" w:rsidRDefault="007A19E9" w:rsidP="00FF2B8B">
      <w:pPr>
        <w:rPr>
          <w:szCs w:val="28"/>
        </w:rPr>
      </w:pPr>
      <w:r w:rsidRPr="00E8300E">
        <w:rPr>
          <w:szCs w:val="28"/>
        </w:rPr>
        <w:t>1</w:t>
      </w:r>
      <w:r w:rsidR="00FF2B8B" w:rsidRPr="00E8300E">
        <w:rPr>
          <w:szCs w:val="28"/>
        </w:rPr>
        <w:t>3</w:t>
      </w:r>
      <w:r w:rsidR="00717C0E" w:rsidRPr="00E8300E">
        <w:rPr>
          <w:szCs w:val="28"/>
        </w:rPr>
        <w:t>.</w:t>
      </w:r>
      <w:r w:rsidR="00FF2B8B" w:rsidRPr="00E8300E">
        <w:rPr>
          <w:szCs w:val="28"/>
        </w:rPr>
        <w:t xml:space="preserve"> </w:t>
      </w:r>
      <w:r w:rsidR="0014042E" w:rsidRPr="00E8300E">
        <w:rPr>
          <w:iCs/>
          <w:szCs w:val="28"/>
        </w:rPr>
        <w:t>Выберите все правильные ответы</w:t>
      </w:r>
      <w:r w:rsidR="0014042E" w:rsidRPr="00E8300E">
        <w:rPr>
          <w:szCs w:val="28"/>
        </w:rPr>
        <w:t xml:space="preserve"> </w:t>
      </w:r>
    </w:p>
    <w:p w14:paraId="0697F7A6" w14:textId="68D623BF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 xml:space="preserve">А) </w:t>
      </w:r>
      <w:r w:rsidR="00FF2B8B" w:rsidRPr="00E8300E">
        <w:rPr>
          <w:szCs w:val="28"/>
        </w:rPr>
        <w:t>Навыки работы с клавиатурой.</w:t>
      </w:r>
    </w:p>
    <w:p w14:paraId="09A4E111" w14:textId="5A879E8F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lastRenderedPageBreak/>
        <w:t xml:space="preserve">Б) </w:t>
      </w:r>
      <w:r w:rsidR="00FF2B8B" w:rsidRPr="00E8300E">
        <w:rPr>
          <w:szCs w:val="28"/>
        </w:rPr>
        <w:t>Знание основ программирования.</w:t>
      </w:r>
    </w:p>
    <w:p w14:paraId="155B0C04" w14:textId="271B4416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 xml:space="preserve">В) </w:t>
      </w:r>
      <w:r w:rsidR="00FF2B8B" w:rsidRPr="00E8300E">
        <w:rPr>
          <w:szCs w:val="28"/>
        </w:rPr>
        <w:t>Способность анализировать и систематизировать информацию.</w:t>
      </w:r>
    </w:p>
    <w:p w14:paraId="60E8A9D4" w14:textId="6410F57C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 xml:space="preserve">Г) </w:t>
      </w:r>
      <w:r w:rsidR="00FF2B8B" w:rsidRPr="00E8300E">
        <w:rPr>
          <w:szCs w:val="28"/>
        </w:rPr>
        <w:t>Умение работать в команде.</w:t>
      </w:r>
    </w:p>
    <w:p w14:paraId="58C80294" w14:textId="038C0D35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 xml:space="preserve">Д) </w:t>
      </w:r>
      <w:r w:rsidR="00FF2B8B" w:rsidRPr="00E8300E">
        <w:rPr>
          <w:szCs w:val="28"/>
        </w:rPr>
        <w:t>Владение иностранными языками.</w:t>
      </w:r>
    </w:p>
    <w:p w14:paraId="0A703AAF" w14:textId="62592E92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BB0824" w:rsidRPr="00E8300E">
        <w:rPr>
          <w:szCs w:val="28"/>
        </w:rPr>
        <w:t>В, Г</w:t>
      </w:r>
      <w:r w:rsidRPr="00E8300E">
        <w:rPr>
          <w:szCs w:val="28"/>
        </w:rPr>
        <w:t>.</w:t>
      </w:r>
    </w:p>
    <w:p w14:paraId="5CBDED83" w14:textId="3ADCAC7E" w:rsidR="00E900F2" w:rsidRPr="00E8300E" w:rsidRDefault="00E900F2" w:rsidP="00FF2B8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0E88136F" w14:textId="77777777" w:rsidR="00FF2B8B" w:rsidRPr="00E8300E" w:rsidRDefault="00FF2B8B" w:rsidP="00FF2B8B">
      <w:pPr>
        <w:rPr>
          <w:szCs w:val="28"/>
        </w:rPr>
      </w:pPr>
    </w:p>
    <w:p w14:paraId="6E93A729" w14:textId="77777777" w:rsidR="007A19E9" w:rsidRPr="00E8300E" w:rsidRDefault="007A19E9" w:rsidP="00FF2B8B">
      <w:pPr>
        <w:rPr>
          <w:iCs/>
          <w:szCs w:val="28"/>
        </w:rPr>
      </w:pPr>
      <w:r w:rsidRPr="00E8300E">
        <w:rPr>
          <w:szCs w:val="28"/>
        </w:rPr>
        <w:t>1</w:t>
      </w:r>
      <w:r w:rsidR="00FF2B8B" w:rsidRPr="00E8300E">
        <w:rPr>
          <w:szCs w:val="28"/>
        </w:rPr>
        <w:t>4</w:t>
      </w:r>
      <w:r w:rsidR="00B65DE8" w:rsidRPr="00E8300E">
        <w:rPr>
          <w:szCs w:val="28"/>
        </w:rPr>
        <w:t>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155E4439" w14:textId="3180B93F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А)</w:t>
      </w:r>
      <w:r w:rsidR="00FF2B8B" w:rsidRPr="00E8300E">
        <w:rPr>
          <w:szCs w:val="28"/>
        </w:rPr>
        <w:t xml:space="preserve"> Повышение скорости выполнения задач.</w:t>
      </w:r>
    </w:p>
    <w:p w14:paraId="450DB697" w14:textId="63A4D53B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Б)</w:t>
      </w:r>
      <w:r w:rsidR="00FF2B8B" w:rsidRPr="00E8300E">
        <w:rPr>
          <w:szCs w:val="28"/>
        </w:rPr>
        <w:t xml:space="preserve"> Уменьшение количества ошибок.</w:t>
      </w:r>
    </w:p>
    <w:p w14:paraId="3A22AA87" w14:textId="05D9175A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В)</w:t>
      </w:r>
      <w:r w:rsidR="00FF2B8B" w:rsidRPr="00E8300E">
        <w:rPr>
          <w:szCs w:val="28"/>
        </w:rPr>
        <w:t xml:space="preserve"> Увеличение гибкости и адаптивности процессов.</w:t>
      </w:r>
    </w:p>
    <w:p w14:paraId="5EF4D78E" w14:textId="5CDD0BE3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Г)</w:t>
      </w:r>
      <w:r w:rsidR="00FF2B8B" w:rsidRPr="00E8300E">
        <w:rPr>
          <w:szCs w:val="28"/>
        </w:rPr>
        <w:t xml:space="preserve"> Возможность масштабирования решений.</w:t>
      </w:r>
    </w:p>
    <w:p w14:paraId="71FE4C9B" w14:textId="43A25E43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Д)</w:t>
      </w:r>
      <w:r w:rsidR="00FF2B8B" w:rsidRPr="00E8300E">
        <w:rPr>
          <w:szCs w:val="28"/>
        </w:rPr>
        <w:t xml:space="preserve"> Более точное планирование и прогнозирование.</w:t>
      </w:r>
    </w:p>
    <w:p w14:paraId="4ACACFFD" w14:textId="7315E447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BB0824" w:rsidRPr="00E8300E">
        <w:rPr>
          <w:szCs w:val="28"/>
        </w:rPr>
        <w:t>А, Б, В</w:t>
      </w:r>
      <w:r w:rsidRPr="00E8300E">
        <w:rPr>
          <w:szCs w:val="28"/>
        </w:rPr>
        <w:t>.</w:t>
      </w:r>
    </w:p>
    <w:p w14:paraId="6199FD44" w14:textId="21C933FE" w:rsidR="00FF2B8B" w:rsidRPr="00E8300E" w:rsidRDefault="00E900F2" w:rsidP="00FF2B8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617935B9" w14:textId="77777777" w:rsidR="00E900F2" w:rsidRPr="00E8300E" w:rsidRDefault="00E900F2" w:rsidP="00FF2B8B">
      <w:pPr>
        <w:rPr>
          <w:szCs w:val="28"/>
        </w:rPr>
      </w:pPr>
    </w:p>
    <w:p w14:paraId="4015C5A5" w14:textId="77777777" w:rsidR="007A19E9" w:rsidRPr="00E8300E" w:rsidRDefault="007A19E9" w:rsidP="00FF2B8B">
      <w:pPr>
        <w:rPr>
          <w:szCs w:val="28"/>
        </w:rPr>
      </w:pPr>
      <w:r w:rsidRPr="00E8300E">
        <w:rPr>
          <w:szCs w:val="28"/>
        </w:rPr>
        <w:t>1</w:t>
      </w:r>
      <w:r w:rsidR="00FF2B8B" w:rsidRPr="00E8300E">
        <w:rPr>
          <w:szCs w:val="28"/>
        </w:rPr>
        <w:t>5</w:t>
      </w:r>
      <w:r w:rsidR="00B65DE8" w:rsidRPr="00E8300E">
        <w:rPr>
          <w:szCs w:val="28"/>
        </w:rPr>
        <w:t>.</w:t>
      </w:r>
      <w:r w:rsidR="00FF2B8B"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  <w:r w:rsidRPr="00E8300E">
        <w:rPr>
          <w:szCs w:val="28"/>
        </w:rPr>
        <w:t xml:space="preserve"> </w:t>
      </w:r>
    </w:p>
    <w:p w14:paraId="6B960A2B" w14:textId="4F6DBDC3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А)</w:t>
      </w:r>
      <w:r w:rsidR="00FF2B8B" w:rsidRPr="00E8300E">
        <w:rPr>
          <w:szCs w:val="28"/>
        </w:rPr>
        <w:t xml:space="preserve"> Хранение и управление данными.</w:t>
      </w:r>
    </w:p>
    <w:p w14:paraId="5B5E017C" w14:textId="4D248817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Б)</w:t>
      </w:r>
      <w:r w:rsidR="00FF2B8B" w:rsidRPr="00E8300E">
        <w:rPr>
          <w:szCs w:val="28"/>
        </w:rPr>
        <w:t xml:space="preserve"> Обработка и анализ информации.</w:t>
      </w:r>
    </w:p>
    <w:p w14:paraId="406BD853" w14:textId="5BA6E79F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В)</w:t>
      </w:r>
      <w:r w:rsidR="00FF2B8B" w:rsidRPr="00E8300E">
        <w:rPr>
          <w:szCs w:val="28"/>
        </w:rPr>
        <w:t xml:space="preserve"> Генерация отчетов и визуализация данных.</w:t>
      </w:r>
    </w:p>
    <w:p w14:paraId="0456BFAC" w14:textId="732AE18D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Г)</w:t>
      </w:r>
      <w:r w:rsidR="00FF2B8B" w:rsidRPr="00E8300E">
        <w:rPr>
          <w:szCs w:val="28"/>
        </w:rPr>
        <w:t xml:space="preserve"> Автоматизация рутинных операций.</w:t>
      </w:r>
    </w:p>
    <w:p w14:paraId="0F03E2F5" w14:textId="795682C1" w:rsidR="00FF2B8B" w:rsidRPr="00E8300E" w:rsidRDefault="00BB0824" w:rsidP="00FF2B8B">
      <w:pPr>
        <w:rPr>
          <w:szCs w:val="28"/>
        </w:rPr>
      </w:pPr>
      <w:r w:rsidRPr="00E8300E">
        <w:rPr>
          <w:szCs w:val="28"/>
        </w:rPr>
        <w:t>Д)</w:t>
      </w:r>
      <w:r w:rsidR="00FF2B8B" w:rsidRPr="00E8300E">
        <w:rPr>
          <w:szCs w:val="28"/>
        </w:rPr>
        <w:t xml:space="preserve"> Обеспечение безопасности данных.</w:t>
      </w:r>
    </w:p>
    <w:p w14:paraId="1989BF47" w14:textId="53B1DE34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BB0824" w:rsidRPr="00E8300E">
        <w:rPr>
          <w:szCs w:val="28"/>
        </w:rPr>
        <w:t>А, Б, В</w:t>
      </w:r>
      <w:r w:rsidRPr="00E8300E">
        <w:rPr>
          <w:szCs w:val="28"/>
        </w:rPr>
        <w:t>.</w:t>
      </w:r>
    </w:p>
    <w:p w14:paraId="547BCCA0" w14:textId="1E214671" w:rsidR="00FF2B8B" w:rsidRPr="00E8300E" w:rsidRDefault="00E900F2" w:rsidP="00FF2B8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7ED5FE54" w14:textId="77777777" w:rsidR="00E900F2" w:rsidRPr="00E8300E" w:rsidRDefault="00E900F2" w:rsidP="00FF2B8B">
      <w:pPr>
        <w:rPr>
          <w:szCs w:val="28"/>
        </w:rPr>
      </w:pPr>
    </w:p>
    <w:p w14:paraId="7D3A3B4A" w14:textId="77777777" w:rsidR="00C33D24" w:rsidRPr="00E8300E" w:rsidRDefault="00C33D24" w:rsidP="00FF2B8B">
      <w:pPr>
        <w:rPr>
          <w:szCs w:val="28"/>
        </w:rPr>
      </w:pPr>
      <w:r w:rsidRPr="00E8300E">
        <w:rPr>
          <w:szCs w:val="28"/>
        </w:rPr>
        <w:t>1</w:t>
      </w:r>
      <w:r w:rsidR="00FF2B8B" w:rsidRPr="00E8300E">
        <w:rPr>
          <w:szCs w:val="28"/>
        </w:rPr>
        <w:t>6</w:t>
      </w:r>
      <w:r w:rsidR="00D47E43" w:rsidRPr="00E8300E">
        <w:rPr>
          <w:szCs w:val="28"/>
        </w:rPr>
        <w:t>.</w:t>
      </w:r>
      <w:r w:rsidR="00FF2B8B"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  <w:r w:rsidRPr="00E8300E">
        <w:rPr>
          <w:szCs w:val="28"/>
        </w:rPr>
        <w:t xml:space="preserve"> </w:t>
      </w:r>
    </w:p>
    <w:p w14:paraId="2C65FB0E" w14:textId="08DC0F0E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 xml:space="preserve">А) </w:t>
      </w:r>
      <w:r w:rsidR="00FF2B8B" w:rsidRPr="00E8300E">
        <w:rPr>
          <w:szCs w:val="28"/>
        </w:rPr>
        <w:t>Специальное программное обеспечение.</w:t>
      </w:r>
    </w:p>
    <w:p w14:paraId="5A761AF6" w14:textId="34CF0D40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 xml:space="preserve">Б) </w:t>
      </w:r>
      <w:r w:rsidR="00FF2B8B" w:rsidRPr="00E8300E">
        <w:rPr>
          <w:szCs w:val="28"/>
        </w:rPr>
        <w:t>Ручка и бумага.</w:t>
      </w:r>
    </w:p>
    <w:p w14:paraId="7FF52ED2" w14:textId="4C7B0DC9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 xml:space="preserve">В) </w:t>
      </w:r>
      <w:r w:rsidR="00FF2B8B" w:rsidRPr="00E8300E">
        <w:rPr>
          <w:szCs w:val="28"/>
        </w:rPr>
        <w:t>Электронные таблицы.</w:t>
      </w:r>
    </w:p>
    <w:p w14:paraId="7C123E39" w14:textId="754E39E1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 xml:space="preserve">Г) </w:t>
      </w:r>
      <w:r w:rsidR="00FF2B8B" w:rsidRPr="00E8300E">
        <w:rPr>
          <w:szCs w:val="28"/>
        </w:rPr>
        <w:t>Скриптовые языки программирования.</w:t>
      </w:r>
    </w:p>
    <w:p w14:paraId="62EA0E5C" w14:textId="4CA221FC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 xml:space="preserve">Д) </w:t>
      </w:r>
      <w:r w:rsidR="00FF2B8B" w:rsidRPr="00E8300E">
        <w:rPr>
          <w:szCs w:val="28"/>
        </w:rPr>
        <w:t>Механические устройства.</w:t>
      </w:r>
    </w:p>
    <w:p w14:paraId="5397A867" w14:textId="7EF69CCB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AD2C2E" w:rsidRPr="00E8300E">
        <w:rPr>
          <w:szCs w:val="28"/>
        </w:rPr>
        <w:t>А, В, Г</w:t>
      </w:r>
      <w:r w:rsidRPr="00E8300E">
        <w:rPr>
          <w:szCs w:val="28"/>
        </w:rPr>
        <w:t>.</w:t>
      </w:r>
    </w:p>
    <w:p w14:paraId="6431B227" w14:textId="1B778EE7" w:rsidR="00E900F2" w:rsidRPr="00E8300E" w:rsidRDefault="00062841" w:rsidP="00FF2B8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7C245B25" w14:textId="77777777" w:rsidR="00FF2B8B" w:rsidRPr="00E8300E" w:rsidRDefault="00FF2B8B" w:rsidP="00FF2B8B">
      <w:pPr>
        <w:rPr>
          <w:szCs w:val="28"/>
        </w:rPr>
      </w:pPr>
    </w:p>
    <w:p w14:paraId="0B20ADFC" w14:textId="77777777" w:rsidR="00607209" w:rsidRPr="00E8300E" w:rsidRDefault="00607209" w:rsidP="00FF2B8B">
      <w:pPr>
        <w:rPr>
          <w:iCs/>
          <w:szCs w:val="28"/>
        </w:rPr>
      </w:pPr>
      <w:r w:rsidRPr="00E8300E">
        <w:rPr>
          <w:szCs w:val="28"/>
        </w:rPr>
        <w:t>1</w:t>
      </w:r>
      <w:r w:rsidR="00FF2B8B" w:rsidRPr="00E8300E">
        <w:rPr>
          <w:szCs w:val="28"/>
        </w:rPr>
        <w:t>7</w:t>
      </w:r>
      <w:r w:rsidR="00D47E43" w:rsidRPr="00E8300E">
        <w:rPr>
          <w:szCs w:val="28"/>
        </w:rPr>
        <w:t>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19C99194" w14:textId="7FBF6500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 xml:space="preserve">А) </w:t>
      </w:r>
      <w:r w:rsidR="00FF2B8B" w:rsidRPr="00E8300E">
        <w:rPr>
          <w:szCs w:val="28"/>
        </w:rPr>
        <w:t>Первоначальная стоимость лицензии.</w:t>
      </w:r>
    </w:p>
    <w:p w14:paraId="4ED6C729" w14:textId="6C87451D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 xml:space="preserve">Б) </w:t>
      </w:r>
      <w:r w:rsidR="00FF2B8B" w:rsidRPr="00E8300E">
        <w:rPr>
          <w:szCs w:val="28"/>
        </w:rPr>
        <w:t>Стоимость обновления и поддержки.</w:t>
      </w:r>
    </w:p>
    <w:p w14:paraId="20A35AD2" w14:textId="13222408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lastRenderedPageBreak/>
        <w:t xml:space="preserve">В) </w:t>
      </w:r>
      <w:r w:rsidR="00FF2B8B" w:rsidRPr="00E8300E">
        <w:rPr>
          <w:szCs w:val="28"/>
        </w:rPr>
        <w:t>Стоимость обучения сотрудников.</w:t>
      </w:r>
    </w:p>
    <w:p w14:paraId="35DFE57C" w14:textId="1909CC9C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 xml:space="preserve">Г) </w:t>
      </w:r>
      <w:r w:rsidR="00FF2B8B" w:rsidRPr="00E8300E">
        <w:rPr>
          <w:szCs w:val="28"/>
        </w:rPr>
        <w:t>Стоимость интеграции с другими системами.</w:t>
      </w:r>
    </w:p>
    <w:p w14:paraId="69738C8D" w14:textId="69B25C24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 xml:space="preserve">Д) </w:t>
      </w:r>
      <w:r w:rsidR="00FF2B8B" w:rsidRPr="00E8300E">
        <w:rPr>
          <w:szCs w:val="28"/>
        </w:rPr>
        <w:t>Стоимость технического обслуживания.</w:t>
      </w:r>
    </w:p>
    <w:p w14:paraId="150DF551" w14:textId="760BDEC1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AD2C2E" w:rsidRPr="00E8300E">
        <w:rPr>
          <w:szCs w:val="28"/>
        </w:rPr>
        <w:t>Б, В, Д.</w:t>
      </w:r>
    </w:p>
    <w:p w14:paraId="5388DEB8" w14:textId="6E816FE8" w:rsidR="00FF2B8B" w:rsidRPr="00E8300E" w:rsidRDefault="00062841" w:rsidP="00FF2B8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0155BA4D" w14:textId="77777777" w:rsidR="00062841" w:rsidRPr="00E8300E" w:rsidRDefault="00062841" w:rsidP="00FF2B8B">
      <w:pPr>
        <w:rPr>
          <w:szCs w:val="28"/>
        </w:rPr>
      </w:pPr>
    </w:p>
    <w:p w14:paraId="3C4D1590" w14:textId="77777777" w:rsidR="003E67A4" w:rsidRPr="00E8300E" w:rsidRDefault="003E67A4" w:rsidP="00FF2B8B">
      <w:pPr>
        <w:rPr>
          <w:iCs/>
          <w:szCs w:val="28"/>
        </w:rPr>
      </w:pPr>
      <w:r w:rsidRPr="00E8300E">
        <w:rPr>
          <w:szCs w:val="28"/>
        </w:rPr>
        <w:t>1</w:t>
      </w:r>
      <w:r w:rsidR="00FF2B8B" w:rsidRPr="00E8300E">
        <w:rPr>
          <w:szCs w:val="28"/>
        </w:rPr>
        <w:t>8</w:t>
      </w:r>
      <w:r w:rsidR="00D47E43" w:rsidRPr="00E8300E">
        <w:rPr>
          <w:szCs w:val="28"/>
        </w:rPr>
        <w:t>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44D51ED2" w14:textId="74410436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>А)</w:t>
      </w:r>
      <w:r w:rsidR="00FF2B8B" w:rsidRPr="00E8300E">
        <w:rPr>
          <w:szCs w:val="28"/>
        </w:rPr>
        <w:t xml:space="preserve"> Навыки работы с клавиатурой.</w:t>
      </w:r>
    </w:p>
    <w:p w14:paraId="53F54258" w14:textId="1ADF52C5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>Б)</w:t>
      </w:r>
      <w:r w:rsidR="00FF2B8B" w:rsidRPr="00E8300E">
        <w:rPr>
          <w:szCs w:val="28"/>
        </w:rPr>
        <w:t xml:space="preserve"> Знание основ программирования.</w:t>
      </w:r>
    </w:p>
    <w:p w14:paraId="02FF1BDD" w14:textId="68FDFDA7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>В)</w:t>
      </w:r>
      <w:r w:rsidR="00FF2B8B" w:rsidRPr="00E8300E">
        <w:rPr>
          <w:szCs w:val="28"/>
        </w:rPr>
        <w:t xml:space="preserve"> Способность анализировать и систематизировать информацию.</w:t>
      </w:r>
    </w:p>
    <w:p w14:paraId="0FDCA45C" w14:textId="4EEC9FAA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>Г)</w:t>
      </w:r>
      <w:r w:rsidR="00FF2B8B" w:rsidRPr="00E8300E">
        <w:rPr>
          <w:szCs w:val="28"/>
        </w:rPr>
        <w:t xml:space="preserve"> Умение работать в команде.</w:t>
      </w:r>
    </w:p>
    <w:p w14:paraId="1E9A244F" w14:textId="71A7C799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>Д)</w:t>
      </w:r>
      <w:r w:rsidR="00FF2B8B" w:rsidRPr="00E8300E">
        <w:rPr>
          <w:szCs w:val="28"/>
        </w:rPr>
        <w:t xml:space="preserve"> Владение иностранными языками.</w:t>
      </w:r>
    </w:p>
    <w:p w14:paraId="498F3970" w14:textId="5DA52471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AD2C2E" w:rsidRPr="00E8300E">
        <w:rPr>
          <w:szCs w:val="28"/>
        </w:rPr>
        <w:t>В, Г</w:t>
      </w:r>
      <w:r w:rsidRPr="00E8300E">
        <w:rPr>
          <w:szCs w:val="28"/>
        </w:rPr>
        <w:t>.</w:t>
      </w:r>
    </w:p>
    <w:p w14:paraId="169B610C" w14:textId="629AA888" w:rsidR="00FF2B8B" w:rsidRPr="00E8300E" w:rsidRDefault="00062841" w:rsidP="00FF2B8B">
      <w:pPr>
        <w:rPr>
          <w:b/>
          <w:bCs/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25EC3F5C" w14:textId="77777777" w:rsidR="00062841" w:rsidRPr="00E8300E" w:rsidRDefault="00062841" w:rsidP="00FF2B8B">
      <w:pPr>
        <w:rPr>
          <w:szCs w:val="28"/>
        </w:rPr>
      </w:pPr>
    </w:p>
    <w:p w14:paraId="69CF76CD" w14:textId="3B9D0796" w:rsidR="00321C2D" w:rsidRPr="00E8300E" w:rsidRDefault="00321C2D" w:rsidP="00FF2B8B">
      <w:pPr>
        <w:rPr>
          <w:szCs w:val="28"/>
        </w:rPr>
      </w:pPr>
      <w:r w:rsidRPr="00E8300E">
        <w:rPr>
          <w:szCs w:val="28"/>
        </w:rPr>
        <w:t>1</w:t>
      </w:r>
      <w:r w:rsidR="00FF2B8B" w:rsidRPr="00E8300E">
        <w:rPr>
          <w:szCs w:val="28"/>
        </w:rPr>
        <w:t>9</w:t>
      </w:r>
      <w:r w:rsidR="00D47E43" w:rsidRPr="00E8300E">
        <w:rPr>
          <w:szCs w:val="28"/>
        </w:rPr>
        <w:t>.</w:t>
      </w:r>
      <w:r w:rsidR="00FF2B8B"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61E6B74A" w14:textId="2725A248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>А)</w:t>
      </w:r>
      <w:r w:rsidR="00FF2B8B" w:rsidRPr="00E8300E">
        <w:rPr>
          <w:szCs w:val="28"/>
        </w:rPr>
        <w:t xml:space="preserve"> Повышение скорости выполнения задач.</w:t>
      </w:r>
    </w:p>
    <w:p w14:paraId="0EF331FA" w14:textId="57140C7A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>Б)</w:t>
      </w:r>
      <w:r w:rsidR="00FF2B8B" w:rsidRPr="00E8300E">
        <w:rPr>
          <w:szCs w:val="28"/>
        </w:rPr>
        <w:t xml:space="preserve"> Уменьшение количества ошибок.</w:t>
      </w:r>
    </w:p>
    <w:p w14:paraId="22D101F0" w14:textId="352A0F81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>В)</w:t>
      </w:r>
      <w:r w:rsidR="00FF2B8B" w:rsidRPr="00E8300E">
        <w:rPr>
          <w:szCs w:val="28"/>
        </w:rPr>
        <w:t xml:space="preserve"> Увеличение гибкости и адаптивности процессов.</w:t>
      </w:r>
    </w:p>
    <w:p w14:paraId="47441DEB" w14:textId="39915EE2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>Г)</w:t>
      </w:r>
      <w:r w:rsidR="00FF2B8B" w:rsidRPr="00E8300E">
        <w:rPr>
          <w:szCs w:val="28"/>
        </w:rPr>
        <w:t xml:space="preserve"> Возможность масштабирования решений.</w:t>
      </w:r>
    </w:p>
    <w:p w14:paraId="1B3C9006" w14:textId="0E304284" w:rsidR="00FF2B8B" w:rsidRPr="00E8300E" w:rsidRDefault="00AD2C2E" w:rsidP="00FF2B8B">
      <w:pPr>
        <w:rPr>
          <w:szCs w:val="28"/>
        </w:rPr>
      </w:pPr>
      <w:r w:rsidRPr="00E8300E">
        <w:rPr>
          <w:szCs w:val="28"/>
        </w:rPr>
        <w:t>Д)</w:t>
      </w:r>
      <w:r w:rsidR="00FF2B8B" w:rsidRPr="00E8300E">
        <w:rPr>
          <w:szCs w:val="28"/>
        </w:rPr>
        <w:t xml:space="preserve"> Более точное планирование и прогнозирование.</w:t>
      </w:r>
    </w:p>
    <w:p w14:paraId="7D253E24" w14:textId="4B736701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AD2C2E" w:rsidRPr="00E8300E">
        <w:rPr>
          <w:szCs w:val="28"/>
        </w:rPr>
        <w:t>А, Б, В</w:t>
      </w:r>
      <w:r w:rsidRPr="00E8300E">
        <w:rPr>
          <w:szCs w:val="28"/>
        </w:rPr>
        <w:t>.</w:t>
      </w:r>
    </w:p>
    <w:p w14:paraId="18CDD328" w14:textId="18849690" w:rsidR="00FF2B8B" w:rsidRPr="00E8300E" w:rsidRDefault="00994051" w:rsidP="00FF2B8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EF24558" w14:textId="77777777" w:rsidR="00994051" w:rsidRPr="00E8300E" w:rsidRDefault="00994051" w:rsidP="00FF2B8B">
      <w:pPr>
        <w:rPr>
          <w:szCs w:val="28"/>
        </w:rPr>
      </w:pPr>
    </w:p>
    <w:p w14:paraId="349AACE5" w14:textId="744269E8" w:rsidR="00051F85" w:rsidRPr="00E8300E" w:rsidRDefault="00051F85" w:rsidP="00FF2B8B">
      <w:pPr>
        <w:rPr>
          <w:szCs w:val="28"/>
        </w:rPr>
      </w:pPr>
      <w:r w:rsidRPr="00E8300E">
        <w:rPr>
          <w:szCs w:val="28"/>
        </w:rPr>
        <w:t>2</w:t>
      </w:r>
      <w:r w:rsidR="00FF2B8B" w:rsidRPr="00E8300E">
        <w:rPr>
          <w:szCs w:val="28"/>
        </w:rPr>
        <w:t>0</w:t>
      </w:r>
      <w:r w:rsidR="00D47E43" w:rsidRPr="00E8300E">
        <w:rPr>
          <w:szCs w:val="28"/>
        </w:rPr>
        <w:t>.</w:t>
      </w:r>
      <w:r w:rsidR="00FF2B8B"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2B2A648C" w14:textId="6361A8EE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А)</w:t>
      </w:r>
      <w:r w:rsidR="00FF2B8B" w:rsidRPr="00E8300E">
        <w:rPr>
          <w:szCs w:val="28"/>
        </w:rPr>
        <w:t xml:space="preserve"> Хранение и управление данными.</w:t>
      </w:r>
    </w:p>
    <w:p w14:paraId="35B85628" w14:textId="6061481D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Б)</w:t>
      </w:r>
      <w:r w:rsidR="00FF2B8B" w:rsidRPr="00E8300E">
        <w:rPr>
          <w:szCs w:val="28"/>
        </w:rPr>
        <w:t xml:space="preserve"> Обработка и анализ информации.</w:t>
      </w:r>
    </w:p>
    <w:p w14:paraId="7BCE1372" w14:textId="353B9BF1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В)</w:t>
      </w:r>
      <w:r w:rsidR="00FF2B8B" w:rsidRPr="00E8300E">
        <w:rPr>
          <w:szCs w:val="28"/>
        </w:rPr>
        <w:t xml:space="preserve"> Генерация отчетов и визуализация данных.</w:t>
      </w:r>
    </w:p>
    <w:p w14:paraId="2BCCF13B" w14:textId="33D3B01A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Г)</w:t>
      </w:r>
      <w:r w:rsidR="00FF2B8B" w:rsidRPr="00E8300E">
        <w:rPr>
          <w:szCs w:val="28"/>
        </w:rPr>
        <w:t xml:space="preserve"> Автоматизация рутинных операций.</w:t>
      </w:r>
    </w:p>
    <w:p w14:paraId="704F1ECD" w14:textId="37478E35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Д)</w:t>
      </w:r>
      <w:r w:rsidR="00FF2B8B" w:rsidRPr="00E8300E">
        <w:rPr>
          <w:szCs w:val="28"/>
        </w:rPr>
        <w:t xml:space="preserve"> Обеспечение безопасности данных.</w:t>
      </w:r>
    </w:p>
    <w:p w14:paraId="6DBA65E7" w14:textId="35D89AFA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0A712A" w:rsidRPr="00E8300E">
        <w:rPr>
          <w:szCs w:val="28"/>
        </w:rPr>
        <w:t>А, Б, В</w:t>
      </w:r>
      <w:r w:rsidRPr="00E8300E">
        <w:rPr>
          <w:szCs w:val="28"/>
        </w:rPr>
        <w:t>.</w:t>
      </w:r>
    </w:p>
    <w:p w14:paraId="22E44D8D" w14:textId="1571BB34" w:rsidR="00FF2B8B" w:rsidRPr="00E8300E" w:rsidRDefault="00994051" w:rsidP="00FF2B8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9CC1312" w14:textId="77777777" w:rsidR="00994051" w:rsidRPr="00E8300E" w:rsidRDefault="00994051" w:rsidP="00FF2B8B">
      <w:pPr>
        <w:rPr>
          <w:szCs w:val="28"/>
        </w:rPr>
      </w:pPr>
    </w:p>
    <w:p w14:paraId="662EE04F" w14:textId="77777777" w:rsidR="001B791F" w:rsidRPr="00E8300E" w:rsidRDefault="00757482" w:rsidP="00FF2B8B">
      <w:pPr>
        <w:rPr>
          <w:iCs/>
          <w:szCs w:val="28"/>
        </w:rPr>
      </w:pPr>
      <w:r w:rsidRPr="00E8300E">
        <w:rPr>
          <w:szCs w:val="28"/>
        </w:rPr>
        <w:t>2</w:t>
      </w:r>
      <w:r w:rsidR="00FF2B8B" w:rsidRPr="00E8300E">
        <w:rPr>
          <w:szCs w:val="28"/>
        </w:rPr>
        <w:t>1</w:t>
      </w:r>
      <w:r w:rsidR="004044E6" w:rsidRPr="00E8300E">
        <w:rPr>
          <w:szCs w:val="28"/>
        </w:rPr>
        <w:t>.</w:t>
      </w:r>
      <w:r w:rsidR="001B791F" w:rsidRPr="00E8300E">
        <w:rPr>
          <w:szCs w:val="28"/>
        </w:rPr>
        <w:t xml:space="preserve"> </w:t>
      </w:r>
      <w:r w:rsidR="001B791F" w:rsidRPr="00E8300E">
        <w:rPr>
          <w:iCs/>
          <w:szCs w:val="28"/>
        </w:rPr>
        <w:t>Выберите все правильные ответы</w:t>
      </w:r>
    </w:p>
    <w:p w14:paraId="2B7FCCCD" w14:textId="2F601389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 xml:space="preserve">А) </w:t>
      </w:r>
      <w:r w:rsidR="00FF2B8B" w:rsidRPr="00E8300E">
        <w:rPr>
          <w:szCs w:val="28"/>
        </w:rPr>
        <w:t>Цена лицензии.</w:t>
      </w:r>
    </w:p>
    <w:p w14:paraId="17C42A69" w14:textId="4CC78F3E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 xml:space="preserve">Б) </w:t>
      </w:r>
      <w:r w:rsidR="00FF2B8B" w:rsidRPr="00E8300E">
        <w:rPr>
          <w:szCs w:val="28"/>
        </w:rPr>
        <w:t>Количество поддерживаемых языков интерфейса.</w:t>
      </w:r>
    </w:p>
    <w:p w14:paraId="5B9BB4D7" w14:textId="09027C00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 xml:space="preserve">В) </w:t>
      </w:r>
      <w:r w:rsidR="00FF2B8B" w:rsidRPr="00E8300E">
        <w:rPr>
          <w:szCs w:val="28"/>
        </w:rPr>
        <w:t>Скорость работы программы.</w:t>
      </w:r>
    </w:p>
    <w:p w14:paraId="7F758CDE" w14:textId="3CE4A778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lastRenderedPageBreak/>
        <w:t xml:space="preserve">Г) </w:t>
      </w:r>
      <w:r w:rsidR="00FF2B8B" w:rsidRPr="00E8300E">
        <w:rPr>
          <w:szCs w:val="28"/>
        </w:rPr>
        <w:t>Наличие технической поддержки.</w:t>
      </w:r>
    </w:p>
    <w:p w14:paraId="5BAA2F03" w14:textId="3EF7E88F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 xml:space="preserve">Д) </w:t>
      </w:r>
      <w:r w:rsidR="00FF2B8B" w:rsidRPr="00E8300E">
        <w:rPr>
          <w:szCs w:val="28"/>
        </w:rPr>
        <w:t>Совместимость с другими программами.</w:t>
      </w:r>
    </w:p>
    <w:p w14:paraId="174B7760" w14:textId="1C7AA588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0A712A" w:rsidRPr="00E8300E">
        <w:rPr>
          <w:szCs w:val="28"/>
        </w:rPr>
        <w:t>А, Г, Д</w:t>
      </w:r>
      <w:r w:rsidRPr="00E8300E">
        <w:rPr>
          <w:szCs w:val="28"/>
        </w:rPr>
        <w:t>.</w:t>
      </w:r>
    </w:p>
    <w:p w14:paraId="452F662E" w14:textId="507BE1E7" w:rsidR="00FF2B8B" w:rsidRPr="00E8300E" w:rsidRDefault="00072BCC" w:rsidP="00FF2B8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6ADE79A2" w14:textId="77777777" w:rsidR="00072BCC" w:rsidRPr="00E8300E" w:rsidRDefault="00072BCC" w:rsidP="00FF2B8B">
      <w:pPr>
        <w:rPr>
          <w:szCs w:val="28"/>
        </w:rPr>
      </w:pPr>
    </w:p>
    <w:p w14:paraId="63CE06C3" w14:textId="77777777" w:rsidR="00DA221B" w:rsidRPr="00E8300E" w:rsidRDefault="00DA221B" w:rsidP="00FF2B8B">
      <w:pPr>
        <w:rPr>
          <w:iCs/>
          <w:szCs w:val="28"/>
        </w:rPr>
      </w:pPr>
      <w:r w:rsidRPr="00E8300E">
        <w:rPr>
          <w:szCs w:val="28"/>
        </w:rPr>
        <w:t>2</w:t>
      </w:r>
      <w:r w:rsidR="00FF2B8B" w:rsidRPr="00E8300E">
        <w:rPr>
          <w:szCs w:val="28"/>
        </w:rPr>
        <w:t>2</w:t>
      </w:r>
      <w:r w:rsidR="004044E6" w:rsidRPr="00E8300E">
        <w:rPr>
          <w:szCs w:val="28"/>
        </w:rPr>
        <w:t>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466FD76A" w14:textId="71E6531C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 xml:space="preserve">А) </w:t>
      </w:r>
      <w:r w:rsidR="00FF2B8B" w:rsidRPr="00E8300E">
        <w:rPr>
          <w:szCs w:val="28"/>
        </w:rPr>
        <w:t>Первоначальная стоимость лицензии.</w:t>
      </w:r>
    </w:p>
    <w:p w14:paraId="6E210551" w14:textId="3ECD90BD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 xml:space="preserve">Б) </w:t>
      </w:r>
      <w:r w:rsidR="00FF2B8B" w:rsidRPr="00E8300E">
        <w:rPr>
          <w:szCs w:val="28"/>
        </w:rPr>
        <w:t>Стоимость обновления и поддержки.</w:t>
      </w:r>
    </w:p>
    <w:p w14:paraId="03D5DBFB" w14:textId="17B4F34A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 xml:space="preserve">В) </w:t>
      </w:r>
      <w:r w:rsidR="00FF2B8B" w:rsidRPr="00E8300E">
        <w:rPr>
          <w:szCs w:val="28"/>
        </w:rPr>
        <w:t>Стоимость обучения сотрудников.</w:t>
      </w:r>
    </w:p>
    <w:p w14:paraId="3E64E0DC" w14:textId="7B9F4ED1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 xml:space="preserve">Г) </w:t>
      </w:r>
      <w:r w:rsidR="00FF2B8B" w:rsidRPr="00E8300E">
        <w:rPr>
          <w:szCs w:val="28"/>
        </w:rPr>
        <w:t>Стоимость интеграции с другими системами.</w:t>
      </w:r>
    </w:p>
    <w:p w14:paraId="3F1325FF" w14:textId="6A8F27ED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 xml:space="preserve">Д) </w:t>
      </w:r>
      <w:r w:rsidR="00FF2B8B" w:rsidRPr="00E8300E">
        <w:rPr>
          <w:szCs w:val="28"/>
        </w:rPr>
        <w:t>Стоимость технического обслуживания.</w:t>
      </w:r>
    </w:p>
    <w:p w14:paraId="55F1A525" w14:textId="202269EF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0A712A" w:rsidRPr="00E8300E">
        <w:rPr>
          <w:szCs w:val="28"/>
        </w:rPr>
        <w:t>Б, В, Д</w:t>
      </w:r>
      <w:r w:rsidRPr="00E8300E">
        <w:rPr>
          <w:szCs w:val="28"/>
        </w:rPr>
        <w:t>.</w:t>
      </w:r>
    </w:p>
    <w:p w14:paraId="32595C93" w14:textId="3DCD00BC" w:rsidR="00FF2B8B" w:rsidRPr="00E8300E" w:rsidRDefault="00091570" w:rsidP="00FF2B8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EC16ECE" w14:textId="77777777" w:rsidR="00091570" w:rsidRPr="00E8300E" w:rsidRDefault="00091570" w:rsidP="00FF2B8B">
      <w:pPr>
        <w:rPr>
          <w:szCs w:val="28"/>
        </w:rPr>
      </w:pPr>
    </w:p>
    <w:p w14:paraId="1707DC99" w14:textId="77777777" w:rsidR="00A31D8D" w:rsidRPr="00E8300E" w:rsidRDefault="00A31D8D" w:rsidP="00FF2B8B">
      <w:pPr>
        <w:rPr>
          <w:iCs/>
          <w:szCs w:val="28"/>
        </w:rPr>
      </w:pPr>
      <w:r w:rsidRPr="00E8300E">
        <w:rPr>
          <w:szCs w:val="28"/>
        </w:rPr>
        <w:t>2</w:t>
      </w:r>
      <w:r w:rsidR="00FF2B8B" w:rsidRPr="00E8300E">
        <w:rPr>
          <w:szCs w:val="28"/>
        </w:rPr>
        <w:t>3</w:t>
      </w:r>
      <w:r w:rsidR="006B778B" w:rsidRPr="00E8300E">
        <w:rPr>
          <w:szCs w:val="28"/>
        </w:rPr>
        <w:t>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29414EF7" w14:textId="23A68A36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 xml:space="preserve">А) </w:t>
      </w:r>
      <w:r w:rsidR="00FF2B8B" w:rsidRPr="00E8300E">
        <w:rPr>
          <w:szCs w:val="28"/>
        </w:rPr>
        <w:t>Навыки работы с клавиатурой.</w:t>
      </w:r>
    </w:p>
    <w:p w14:paraId="43EBA9CD" w14:textId="7226A607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Б)</w:t>
      </w:r>
      <w:r w:rsidR="00FF2B8B" w:rsidRPr="00E8300E">
        <w:rPr>
          <w:szCs w:val="28"/>
        </w:rPr>
        <w:t xml:space="preserve"> Знание основ программирования.</w:t>
      </w:r>
    </w:p>
    <w:p w14:paraId="42DE0240" w14:textId="0742CB1A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В)</w:t>
      </w:r>
      <w:r w:rsidR="00FF2B8B" w:rsidRPr="00E8300E">
        <w:rPr>
          <w:szCs w:val="28"/>
        </w:rPr>
        <w:t xml:space="preserve"> Способность анализировать и систематизировать информацию.</w:t>
      </w:r>
    </w:p>
    <w:p w14:paraId="5A0936DA" w14:textId="5E8AF0BE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 xml:space="preserve">Г) </w:t>
      </w:r>
      <w:r w:rsidR="00FF2B8B" w:rsidRPr="00E8300E">
        <w:rPr>
          <w:szCs w:val="28"/>
        </w:rPr>
        <w:t>Умение работать в команде.</w:t>
      </w:r>
    </w:p>
    <w:p w14:paraId="2E8A2EB9" w14:textId="7B15F945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Д)</w:t>
      </w:r>
      <w:r w:rsidR="00FF2B8B" w:rsidRPr="00E8300E">
        <w:rPr>
          <w:szCs w:val="28"/>
        </w:rPr>
        <w:t xml:space="preserve"> Владение иностранными языками.</w:t>
      </w:r>
    </w:p>
    <w:p w14:paraId="5FC73AE2" w14:textId="0E51DC3A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0A712A" w:rsidRPr="00E8300E">
        <w:rPr>
          <w:szCs w:val="28"/>
        </w:rPr>
        <w:t>В, Г</w:t>
      </w:r>
      <w:r w:rsidRPr="00E8300E">
        <w:rPr>
          <w:szCs w:val="28"/>
        </w:rPr>
        <w:t>.</w:t>
      </w:r>
    </w:p>
    <w:p w14:paraId="792AD268" w14:textId="10EDFA37" w:rsidR="00FF2B8B" w:rsidRPr="00E8300E" w:rsidRDefault="00091570" w:rsidP="00FF2B8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11690F5" w14:textId="77777777" w:rsidR="00091570" w:rsidRPr="00E8300E" w:rsidRDefault="00091570" w:rsidP="00FF2B8B">
      <w:pPr>
        <w:rPr>
          <w:szCs w:val="28"/>
        </w:rPr>
      </w:pPr>
    </w:p>
    <w:p w14:paraId="3C6CF5E6" w14:textId="77777777" w:rsidR="00450B33" w:rsidRPr="00E8300E" w:rsidRDefault="00450B33" w:rsidP="00FF2B8B">
      <w:pPr>
        <w:rPr>
          <w:iCs/>
          <w:szCs w:val="28"/>
        </w:rPr>
      </w:pPr>
      <w:r w:rsidRPr="00E8300E">
        <w:rPr>
          <w:szCs w:val="28"/>
        </w:rPr>
        <w:t>2</w:t>
      </w:r>
      <w:r w:rsidR="00FF2B8B" w:rsidRPr="00E8300E">
        <w:rPr>
          <w:szCs w:val="28"/>
        </w:rPr>
        <w:t>4</w:t>
      </w:r>
      <w:r w:rsidR="0001717B" w:rsidRPr="00E8300E">
        <w:rPr>
          <w:szCs w:val="28"/>
        </w:rPr>
        <w:t>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7AD6C59B" w14:textId="3B224355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 xml:space="preserve">А) </w:t>
      </w:r>
      <w:r w:rsidR="00FF2B8B" w:rsidRPr="00E8300E">
        <w:rPr>
          <w:szCs w:val="28"/>
        </w:rPr>
        <w:t>Повышение скорости выполнения задач.</w:t>
      </w:r>
    </w:p>
    <w:p w14:paraId="4FCA27A3" w14:textId="2871CE4D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Б)</w:t>
      </w:r>
      <w:r w:rsidR="00FF2B8B" w:rsidRPr="00E8300E">
        <w:rPr>
          <w:szCs w:val="28"/>
        </w:rPr>
        <w:t xml:space="preserve"> Уменьшение количества ошибок.</w:t>
      </w:r>
    </w:p>
    <w:p w14:paraId="195F89E2" w14:textId="0708B652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В)</w:t>
      </w:r>
      <w:r w:rsidR="00FF2B8B" w:rsidRPr="00E8300E">
        <w:rPr>
          <w:szCs w:val="28"/>
        </w:rPr>
        <w:t xml:space="preserve"> Увеличение гибкости и адаптивности процессов.</w:t>
      </w:r>
    </w:p>
    <w:p w14:paraId="01396BA3" w14:textId="66B17417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 xml:space="preserve">Г) </w:t>
      </w:r>
      <w:r w:rsidR="00FF2B8B" w:rsidRPr="00E8300E">
        <w:rPr>
          <w:szCs w:val="28"/>
        </w:rPr>
        <w:t>Возможность масштабирования решений.</w:t>
      </w:r>
    </w:p>
    <w:p w14:paraId="12E2F91A" w14:textId="0CAA2F8B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Д)</w:t>
      </w:r>
      <w:r w:rsidR="00FF2B8B" w:rsidRPr="00E8300E">
        <w:rPr>
          <w:szCs w:val="28"/>
        </w:rPr>
        <w:t xml:space="preserve"> Более точное планирование и прогнозирование.</w:t>
      </w:r>
    </w:p>
    <w:p w14:paraId="12AFA0F9" w14:textId="1A56F621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0A712A" w:rsidRPr="00E8300E">
        <w:rPr>
          <w:szCs w:val="28"/>
        </w:rPr>
        <w:t>А, Б, В</w:t>
      </w:r>
      <w:r w:rsidRPr="00E8300E">
        <w:rPr>
          <w:szCs w:val="28"/>
        </w:rPr>
        <w:t>.</w:t>
      </w:r>
    </w:p>
    <w:p w14:paraId="76BF2C5C" w14:textId="117FDD63" w:rsidR="00FF2B8B" w:rsidRPr="00E8300E" w:rsidRDefault="00D76DD6" w:rsidP="00FF2B8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6F69BE4D" w14:textId="77777777" w:rsidR="00D76DD6" w:rsidRPr="00E8300E" w:rsidRDefault="00D76DD6" w:rsidP="00FF2B8B">
      <w:pPr>
        <w:rPr>
          <w:szCs w:val="28"/>
        </w:rPr>
      </w:pPr>
    </w:p>
    <w:p w14:paraId="776CAED6" w14:textId="1F7C361D" w:rsidR="00D47743" w:rsidRPr="00E8300E" w:rsidRDefault="00D47743" w:rsidP="00FF2B8B">
      <w:pPr>
        <w:rPr>
          <w:szCs w:val="28"/>
        </w:rPr>
      </w:pPr>
      <w:r w:rsidRPr="00E8300E">
        <w:rPr>
          <w:szCs w:val="28"/>
        </w:rPr>
        <w:t>2</w:t>
      </w:r>
      <w:r w:rsidR="00FF2B8B" w:rsidRPr="00E8300E">
        <w:rPr>
          <w:szCs w:val="28"/>
        </w:rPr>
        <w:t>5</w:t>
      </w:r>
      <w:r w:rsidR="0001717B" w:rsidRPr="00E8300E">
        <w:rPr>
          <w:szCs w:val="28"/>
        </w:rPr>
        <w:t>.</w:t>
      </w:r>
      <w:r w:rsidR="00FF2B8B"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1F15BAF3" w14:textId="7C4B7FA4" w:rsidR="00FF2B8B" w:rsidRPr="00E8300E" w:rsidRDefault="00FF2B8B" w:rsidP="00FF2B8B">
      <w:pPr>
        <w:rPr>
          <w:szCs w:val="28"/>
        </w:rPr>
      </w:pPr>
      <w:r w:rsidRPr="00E8300E">
        <w:rPr>
          <w:szCs w:val="28"/>
        </w:rP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А)</w:t>
      </w:r>
      <w:r w:rsidR="00FF2B8B" w:rsidRPr="00E8300E">
        <w:rPr>
          <w:szCs w:val="28"/>
        </w:rPr>
        <w:t xml:space="preserve"> Хранение и управление данными.</w:t>
      </w:r>
    </w:p>
    <w:p w14:paraId="5C089C8B" w14:textId="50938C4C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Б)</w:t>
      </w:r>
      <w:r w:rsidR="00FF2B8B" w:rsidRPr="00E8300E">
        <w:rPr>
          <w:szCs w:val="28"/>
        </w:rPr>
        <w:t xml:space="preserve"> Обработка и анализ информации.</w:t>
      </w:r>
    </w:p>
    <w:p w14:paraId="516A7A7B" w14:textId="351D60B2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В)</w:t>
      </w:r>
      <w:r w:rsidR="00FF2B8B" w:rsidRPr="00E8300E">
        <w:rPr>
          <w:szCs w:val="28"/>
        </w:rPr>
        <w:t xml:space="preserve"> Генерация отчетов и визуализация данных.</w:t>
      </w:r>
    </w:p>
    <w:p w14:paraId="7CE98F6E" w14:textId="5A0857C4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lastRenderedPageBreak/>
        <w:t>Г)</w:t>
      </w:r>
      <w:r w:rsidR="00FF2B8B" w:rsidRPr="00E8300E">
        <w:rPr>
          <w:szCs w:val="28"/>
        </w:rPr>
        <w:t xml:space="preserve"> Автоматизация рутинных операций.</w:t>
      </w:r>
    </w:p>
    <w:p w14:paraId="27306B7E" w14:textId="03822F0E" w:rsidR="00FF2B8B" w:rsidRPr="00E8300E" w:rsidRDefault="000A712A" w:rsidP="00FF2B8B">
      <w:pPr>
        <w:rPr>
          <w:szCs w:val="28"/>
        </w:rPr>
      </w:pPr>
      <w:r w:rsidRPr="00E8300E">
        <w:rPr>
          <w:szCs w:val="28"/>
        </w:rPr>
        <w:t>Д)</w:t>
      </w:r>
      <w:r w:rsidR="00FF2B8B" w:rsidRPr="00E8300E">
        <w:rPr>
          <w:szCs w:val="28"/>
        </w:rPr>
        <w:t xml:space="preserve"> Обеспечение безопасности данных.</w:t>
      </w:r>
    </w:p>
    <w:p w14:paraId="61E59EAB" w14:textId="104A0DC6" w:rsidR="00053130" w:rsidRPr="00E8300E" w:rsidRDefault="00FF2B8B" w:rsidP="00FF2B8B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0A712A" w:rsidRPr="00E8300E">
        <w:rPr>
          <w:szCs w:val="28"/>
        </w:rPr>
        <w:t>А, Б, В</w:t>
      </w:r>
      <w:r w:rsidRPr="00E8300E">
        <w:rPr>
          <w:szCs w:val="28"/>
        </w:rPr>
        <w:t>.</w:t>
      </w:r>
    </w:p>
    <w:p w14:paraId="738D5BEE" w14:textId="3EF9255C" w:rsidR="00D76DD6" w:rsidRPr="00E8300E" w:rsidRDefault="00D76DD6" w:rsidP="00FF2B8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201FE760" w14:textId="77777777" w:rsidR="003D24F9" w:rsidRPr="00E8300E" w:rsidRDefault="003D24F9" w:rsidP="00FF2B8B">
      <w:pPr>
        <w:rPr>
          <w:szCs w:val="28"/>
        </w:rPr>
      </w:pPr>
    </w:p>
    <w:p w14:paraId="720F0B70" w14:textId="77777777" w:rsidR="00F32914" w:rsidRPr="00E8300E" w:rsidRDefault="00F32914" w:rsidP="003D24F9">
      <w:pPr>
        <w:rPr>
          <w:iCs/>
          <w:szCs w:val="28"/>
        </w:rPr>
      </w:pPr>
      <w:r w:rsidRPr="00E8300E">
        <w:rPr>
          <w:szCs w:val="28"/>
        </w:rPr>
        <w:t>2</w:t>
      </w:r>
      <w:r w:rsidR="00B21E14" w:rsidRPr="00E8300E">
        <w:rPr>
          <w:szCs w:val="28"/>
        </w:rPr>
        <w:t>6.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34CA36A9" w14:textId="4636C27F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Pr="00E8300E" w:rsidRDefault="009B16B8" w:rsidP="009B16B8">
      <w:pPr>
        <w:rPr>
          <w:szCs w:val="28"/>
        </w:rPr>
      </w:pPr>
      <w:r w:rsidRPr="00E8300E">
        <w:rPr>
          <w:szCs w:val="28"/>
        </w:rPr>
        <w:t>А) Определить требования к программному обеспечению.</w:t>
      </w:r>
    </w:p>
    <w:p w14:paraId="74C32E0C" w14:textId="0C9C0404" w:rsidR="009B16B8" w:rsidRPr="00E8300E" w:rsidRDefault="009B16B8" w:rsidP="009B16B8">
      <w:pPr>
        <w:rPr>
          <w:szCs w:val="28"/>
        </w:rPr>
      </w:pPr>
      <w:r w:rsidRPr="00E8300E">
        <w:rPr>
          <w:szCs w:val="28"/>
        </w:rPr>
        <w:t>Б) Исследовать рынок программного обеспечения.</w:t>
      </w:r>
    </w:p>
    <w:p w14:paraId="7ECA857B" w14:textId="7BD12455" w:rsidR="009B16B8" w:rsidRPr="00E8300E" w:rsidRDefault="009B16B8" w:rsidP="009B16B8">
      <w:pPr>
        <w:rPr>
          <w:szCs w:val="28"/>
        </w:rPr>
      </w:pPr>
      <w:r w:rsidRPr="00E8300E">
        <w:rPr>
          <w:szCs w:val="28"/>
        </w:rPr>
        <w:t>В) Сравнить несколько продуктов.</w:t>
      </w:r>
    </w:p>
    <w:p w14:paraId="3A6FBB17" w14:textId="418895A2" w:rsidR="009B16B8" w:rsidRPr="00E8300E" w:rsidRDefault="009B16B8" w:rsidP="009B16B8">
      <w:pPr>
        <w:rPr>
          <w:szCs w:val="28"/>
        </w:rPr>
      </w:pPr>
      <w:r w:rsidRPr="00E8300E">
        <w:rPr>
          <w:szCs w:val="28"/>
        </w:rPr>
        <w:t>Г) Прочитать отзывы пользователей.</w:t>
      </w:r>
    </w:p>
    <w:p w14:paraId="1AB0FA1F" w14:textId="6F31DA04" w:rsidR="003D24F9" w:rsidRPr="00E8300E" w:rsidRDefault="009B16B8" w:rsidP="009B16B8">
      <w:pPr>
        <w:rPr>
          <w:szCs w:val="28"/>
        </w:rPr>
      </w:pPr>
      <w:r w:rsidRPr="00E8300E">
        <w:rPr>
          <w:szCs w:val="28"/>
        </w:rPr>
        <w:t>Д) Спланировать процесс внедрения.</w:t>
      </w:r>
    </w:p>
    <w:p w14:paraId="127825A5" w14:textId="6685AC1C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B22CF6" w:rsidRPr="00E8300E">
        <w:rPr>
          <w:szCs w:val="28"/>
        </w:rPr>
        <w:t>А, Б, В.</w:t>
      </w:r>
    </w:p>
    <w:p w14:paraId="2648EF21" w14:textId="09327F5D" w:rsidR="003D24F9" w:rsidRPr="00E8300E" w:rsidRDefault="00D510AE" w:rsidP="003D24F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0258BD5A" w14:textId="77777777" w:rsidR="00D510AE" w:rsidRPr="00E8300E" w:rsidRDefault="00D510AE" w:rsidP="003D24F9">
      <w:pPr>
        <w:rPr>
          <w:szCs w:val="28"/>
        </w:rPr>
      </w:pPr>
    </w:p>
    <w:p w14:paraId="269A8D20" w14:textId="77777777" w:rsidR="00F32914" w:rsidRPr="00E8300E" w:rsidRDefault="00F32914" w:rsidP="003D24F9">
      <w:pPr>
        <w:rPr>
          <w:iCs/>
          <w:szCs w:val="28"/>
        </w:rPr>
      </w:pPr>
      <w:r w:rsidRPr="00E8300E">
        <w:rPr>
          <w:szCs w:val="28"/>
        </w:rPr>
        <w:t>2</w:t>
      </w:r>
      <w:r w:rsidR="00B21E14" w:rsidRPr="00E8300E">
        <w:rPr>
          <w:szCs w:val="28"/>
        </w:rPr>
        <w:t>7.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570A83B4" w14:textId="1224CAD6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Pr="00E8300E" w:rsidRDefault="00951A11" w:rsidP="003D24F9">
      <w:pPr>
        <w:rPr>
          <w:szCs w:val="28"/>
        </w:rPr>
      </w:pPr>
      <w:r w:rsidRPr="00E8300E">
        <w:rPr>
          <w:szCs w:val="28"/>
        </w:rPr>
        <w:t>А)</w:t>
      </w:r>
      <w:r w:rsidR="003D24F9" w:rsidRPr="00E8300E">
        <w:rPr>
          <w:szCs w:val="28"/>
        </w:rPr>
        <w:t xml:space="preserve"> Цена лицензии.</w:t>
      </w:r>
    </w:p>
    <w:p w14:paraId="3AF6BA33" w14:textId="153F5010" w:rsidR="003D24F9" w:rsidRPr="00E8300E" w:rsidRDefault="00951A11" w:rsidP="003D24F9">
      <w:pPr>
        <w:rPr>
          <w:szCs w:val="28"/>
        </w:rPr>
      </w:pPr>
      <w:r w:rsidRPr="00E8300E">
        <w:rPr>
          <w:szCs w:val="28"/>
        </w:rPr>
        <w:t>Б)</w:t>
      </w:r>
      <w:r w:rsidR="003D24F9" w:rsidRPr="00E8300E">
        <w:rPr>
          <w:szCs w:val="28"/>
        </w:rPr>
        <w:t xml:space="preserve"> Функциональность и соответствие задачам.</w:t>
      </w:r>
    </w:p>
    <w:p w14:paraId="26521324" w14:textId="4E1A9EFF" w:rsidR="003D24F9" w:rsidRPr="00E8300E" w:rsidRDefault="00951A11" w:rsidP="003D24F9">
      <w:pPr>
        <w:rPr>
          <w:szCs w:val="28"/>
        </w:rPr>
      </w:pPr>
      <w:r w:rsidRPr="00E8300E">
        <w:rPr>
          <w:szCs w:val="28"/>
        </w:rPr>
        <w:t>В)</w:t>
      </w:r>
      <w:r w:rsidR="003D24F9" w:rsidRPr="00E8300E">
        <w:rPr>
          <w:szCs w:val="28"/>
        </w:rPr>
        <w:t xml:space="preserve"> Простота использования.</w:t>
      </w:r>
    </w:p>
    <w:p w14:paraId="35B51309" w14:textId="6E69A30A" w:rsidR="003D24F9" w:rsidRPr="00E8300E" w:rsidRDefault="00951A11" w:rsidP="003D24F9">
      <w:pPr>
        <w:rPr>
          <w:szCs w:val="28"/>
        </w:rPr>
      </w:pPr>
      <w:r w:rsidRPr="00E8300E">
        <w:rPr>
          <w:szCs w:val="28"/>
        </w:rPr>
        <w:t>Г)</w:t>
      </w:r>
      <w:r w:rsidR="003D24F9" w:rsidRPr="00E8300E">
        <w:rPr>
          <w:szCs w:val="28"/>
        </w:rPr>
        <w:t xml:space="preserve"> Надежность и поддержка разработчика.</w:t>
      </w:r>
    </w:p>
    <w:p w14:paraId="7EA81AA1" w14:textId="5F319CE8" w:rsidR="003D24F9" w:rsidRPr="00E8300E" w:rsidRDefault="00951A11" w:rsidP="003D24F9">
      <w:pPr>
        <w:rPr>
          <w:szCs w:val="28"/>
        </w:rPr>
      </w:pPr>
      <w:r w:rsidRPr="00E8300E">
        <w:rPr>
          <w:szCs w:val="28"/>
        </w:rPr>
        <w:t>Д)</w:t>
      </w:r>
      <w:r w:rsidR="003D24F9" w:rsidRPr="00E8300E">
        <w:rPr>
          <w:szCs w:val="28"/>
        </w:rPr>
        <w:t xml:space="preserve"> Совместимость с другими системами.</w:t>
      </w:r>
    </w:p>
    <w:p w14:paraId="6DE89E2A" w14:textId="26CFD054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>Правильный ответ</w:t>
      </w:r>
      <w:r w:rsidR="00951A11" w:rsidRPr="00E8300E">
        <w:rPr>
          <w:szCs w:val="28"/>
        </w:rPr>
        <w:t>: Б, В, Г, Д</w:t>
      </w:r>
      <w:r w:rsidRPr="00E8300E">
        <w:rPr>
          <w:szCs w:val="28"/>
        </w:rPr>
        <w:t>.</w:t>
      </w:r>
    </w:p>
    <w:p w14:paraId="1008AF71" w14:textId="6BD0C7BC" w:rsidR="003D24F9" w:rsidRPr="00E8300E" w:rsidRDefault="002E18B2" w:rsidP="003D24F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45FA53A" w14:textId="77777777" w:rsidR="002E18B2" w:rsidRPr="00E8300E" w:rsidRDefault="002E18B2" w:rsidP="003D24F9">
      <w:pPr>
        <w:rPr>
          <w:szCs w:val="28"/>
        </w:rPr>
      </w:pPr>
    </w:p>
    <w:p w14:paraId="018F039E" w14:textId="77777777" w:rsidR="00AE31C3" w:rsidRPr="00E8300E" w:rsidRDefault="00AE31C3" w:rsidP="003D24F9">
      <w:pPr>
        <w:rPr>
          <w:iCs/>
          <w:szCs w:val="28"/>
        </w:rPr>
      </w:pPr>
      <w:r w:rsidRPr="00E8300E">
        <w:rPr>
          <w:szCs w:val="28"/>
        </w:rPr>
        <w:t>2</w:t>
      </w:r>
      <w:r w:rsidR="00B21E14" w:rsidRPr="00E8300E">
        <w:rPr>
          <w:szCs w:val="28"/>
        </w:rPr>
        <w:t>8.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383F3108" w14:textId="668A825D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Pr="00E8300E" w:rsidRDefault="00951A11" w:rsidP="003D24F9">
      <w:pPr>
        <w:rPr>
          <w:szCs w:val="28"/>
        </w:rPr>
      </w:pPr>
      <w:r w:rsidRPr="00E8300E">
        <w:rPr>
          <w:szCs w:val="28"/>
        </w:rPr>
        <w:t xml:space="preserve">А) </w:t>
      </w:r>
      <w:r w:rsidR="003D24F9" w:rsidRPr="00E8300E">
        <w:rPr>
          <w:szCs w:val="28"/>
        </w:rPr>
        <w:t>Прочитать отзывы и рекомендации.</w:t>
      </w:r>
    </w:p>
    <w:p w14:paraId="0928B8A6" w14:textId="42303C2E" w:rsidR="003D24F9" w:rsidRPr="00E8300E" w:rsidRDefault="00951A11" w:rsidP="003D24F9">
      <w:pPr>
        <w:rPr>
          <w:szCs w:val="28"/>
        </w:rPr>
      </w:pPr>
      <w:r w:rsidRPr="00E8300E">
        <w:rPr>
          <w:szCs w:val="28"/>
        </w:rPr>
        <w:t xml:space="preserve">Б) </w:t>
      </w:r>
      <w:r w:rsidR="003D24F9" w:rsidRPr="00E8300E">
        <w:rPr>
          <w:szCs w:val="28"/>
        </w:rPr>
        <w:t>Изучить технические характеристики и функционал.</w:t>
      </w:r>
    </w:p>
    <w:p w14:paraId="7A40627C" w14:textId="365CC407" w:rsidR="003D24F9" w:rsidRPr="00E8300E" w:rsidRDefault="00951A11" w:rsidP="003D24F9">
      <w:pPr>
        <w:rPr>
          <w:szCs w:val="28"/>
        </w:rPr>
      </w:pPr>
      <w:r w:rsidRPr="00E8300E">
        <w:rPr>
          <w:szCs w:val="28"/>
        </w:rPr>
        <w:t xml:space="preserve">В) </w:t>
      </w:r>
      <w:r w:rsidR="003D24F9" w:rsidRPr="00E8300E">
        <w:rPr>
          <w:szCs w:val="28"/>
        </w:rPr>
        <w:t>Провести тестирование продукта.</w:t>
      </w:r>
    </w:p>
    <w:p w14:paraId="130F395E" w14:textId="644970A1" w:rsidR="003D24F9" w:rsidRPr="00E8300E" w:rsidRDefault="00951A11" w:rsidP="003D24F9">
      <w:pPr>
        <w:rPr>
          <w:szCs w:val="28"/>
        </w:rPr>
      </w:pPr>
      <w:r w:rsidRPr="00E8300E">
        <w:rPr>
          <w:szCs w:val="28"/>
        </w:rPr>
        <w:t xml:space="preserve">Г) </w:t>
      </w:r>
      <w:r w:rsidR="003D24F9" w:rsidRPr="00E8300E">
        <w:rPr>
          <w:szCs w:val="28"/>
        </w:rPr>
        <w:t>Получить консультацию у специалистов.</w:t>
      </w:r>
    </w:p>
    <w:p w14:paraId="2A8A7D1B" w14:textId="7C22317C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951A11" w:rsidRPr="00E8300E">
        <w:rPr>
          <w:szCs w:val="28"/>
        </w:rPr>
        <w:t>Б, В, Г.</w:t>
      </w:r>
    </w:p>
    <w:p w14:paraId="1DEE4702" w14:textId="06B800C6" w:rsidR="003D24F9" w:rsidRPr="00E8300E" w:rsidRDefault="002E18B2" w:rsidP="003D24F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7721CF97" w14:textId="77777777" w:rsidR="002E18B2" w:rsidRPr="00E8300E" w:rsidRDefault="002E18B2" w:rsidP="003D24F9">
      <w:pPr>
        <w:rPr>
          <w:szCs w:val="28"/>
        </w:rPr>
      </w:pPr>
    </w:p>
    <w:p w14:paraId="08F7DCF3" w14:textId="77777777" w:rsidR="005329C8" w:rsidRPr="00E8300E" w:rsidRDefault="003D0581" w:rsidP="003D24F9">
      <w:pPr>
        <w:rPr>
          <w:iCs/>
          <w:szCs w:val="28"/>
        </w:rPr>
      </w:pPr>
      <w:r w:rsidRPr="00E8300E">
        <w:rPr>
          <w:szCs w:val="28"/>
        </w:rPr>
        <w:t>2</w:t>
      </w:r>
      <w:r w:rsidR="00B21E14" w:rsidRPr="00E8300E">
        <w:rPr>
          <w:szCs w:val="28"/>
        </w:rPr>
        <w:t>9.</w:t>
      </w:r>
      <w:r w:rsidR="005329C8" w:rsidRPr="00E8300E">
        <w:rPr>
          <w:szCs w:val="28"/>
        </w:rPr>
        <w:t xml:space="preserve"> </w:t>
      </w:r>
      <w:r w:rsidR="005329C8" w:rsidRPr="00E8300E">
        <w:rPr>
          <w:iCs/>
          <w:szCs w:val="28"/>
        </w:rPr>
        <w:t>Выберите все правильные ответы</w:t>
      </w:r>
    </w:p>
    <w:p w14:paraId="5926D52B" w14:textId="27E40735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 xml:space="preserve">Какие действия следует предпринять, если ни одно из доступных программных </w:t>
      </w:r>
      <w:r w:rsidR="00267B60" w:rsidRPr="00E8300E">
        <w:rPr>
          <w:szCs w:val="28"/>
        </w:rPr>
        <w:t>средств</w:t>
      </w:r>
      <w:r w:rsidRPr="00E8300E">
        <w:rPr>
          <w:szCs w:val="28"/>
        </w:rPr>
        <w:t xml:space="preserve"> полностью не соответствует вашим требованиям?</w:t>
      </w:r>
    </w:p>
    <w:p w14:paraId="05317E96" w14:textId="66AAE5EA" w:rsidR="003D24F9" w:rsidRPr="00E8300E" w:rsidRDefault="00951A11" w:rsidP="003D24F9">
      <w:pPr>
        <w:rPr>
          <w:szCs w:val="28"/>
        </w:rPr>
      </w:pPr>
      <w:r w:rsidRPr="00E8300E">
        <w:rPr>
          <w:szCs w:val="28"/>
        </w:rPr>
        <w:t>А)</w:t>
      </w:r>
      <w:r w:rsidR="003D24F9" w:rsidRPr="00E8300E">
        <w:rPr>
          <w:szCs w:val="28"/>
        </w:rPr>
        <w:t xml:space="preserve"> Рассмотреть возможность модификации существующего ПО.</w:t>
      </w:r>
    </w:p>
    <w:p w14:paraId="56D2043A" w14:textId="3B8FF9FF" w:rsidR="003D24F9" w:rsidRPr="00E8300E" w:rsidRDefault="00951A11" w:rsidP="003D24F9">
      <w:pPr>
        <w:rPr>
          <w:szCs w:val="28"/>
        </w:rPr>
      </w:pPr>
      <w:r w:rsidRPr="00E8300E">
        <w:rPr>
          <w:szCs w:val="28"/>
        </w:rPr>
        <w:t>Б)</w:t>
      </w:r>
      <w:r w:rsidR="003D24F9" w:rsidRPr="00E8300E">
        <w:rPr>
          <w:szCs w:val="28"/>
        </w:rPr>
        <w:t xml:space="preserve"> Разработать собственное решение.</w:t>
      </w:r>
    </w:p>
    <w:p w14:paraId="51F906B3" w14:textId="63A130E2" w:rsidR="003D24F9" w:rsidRPr="00E8300E" w:rsidRDefault="00951A11" w:rsidP="003D24F9">
      <w:pPr>
        <w:rPr>
          <w:szCs w:val="28"/>
        </w:rPr>
      </w:pPr>
      <w:r w:rsidRPr="00E8300E">
        <w:rPr>
          <w:szCs w:val="28"/>
        </w:rPr>
        <w:t>В)</w:t>
      </w:r>
      <w:r w:rsidR="003D24F9" w:rsidRPr="00E8300E">
        <w:rPr>
          <w:szCs w:val="28"/>
        </w:rPr>
        <w:t xml:space="preserve"> Комбинировать несколько программных продуктов.</w:t>
      </w:r>
    </w:p>
    <w:p w14:paraId="5982F4DE" w14:textId="76FB5B92" w:rsidR="003D24F9" w:rsidRPr="00E8300E" w:rsidRDefault="00951A11" w:rsidP="003D24F9">
      <w:pPr>
        <w:rPr>
          <w:szCs w:val="28"/>
        </w:rPr>
      </w:pPr>
      <w:r w:rsidRPr="00E8300E">
        <w:rPr>
          <w:szCs w:val="28"/>
        </w:rPr>
        <w:t>Г)</w:t>
      </w:r>
      <w:r w:rsidR="003D24F9" w:rsidRPr="00E8300E">
        <w:rPr>
          <w:szCs w:val="28"/>
        </w:rPr>
        <w:t xml:space="preserve"> Отложить принятие решения до появления более подходящего ПО.</w:t>
      </w:r>
    </w:p>
    <w:p w14:paraId="543BD33D" w14:textId="03FC8B84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lastRenderedPageBreak/>
        <w:t xml:space="preserve">Правильный ответ: </w:t>
      </w:r>
      <w:r w:rsidR="00951A11" w:rsidRPr="00E8300E">
        <w:rPr>
          <w:szCs w:val="28"/>
        </w:rPr>
        <w:t>А, Б, В</w:t>
      </w:r>
      <w:r w:rsidRPr="00E8300E">
        <w:rPr>
          <w:szCs w:val="28"/>
        </w:rPr>
        <w:t>.</w:t>
      </w:r>
    </w:p>
    <w:p w14:paraId="1623A84D" w14:textId="59C73DEC" w:rsidR="003D24F9" w:rsidRPr="00E8300E" w:rsidRDefault="002E18B2" w:rsidP="003D24F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F00435B" w14:textId="77777777" w:rsidR="002E18B2" w:rsidRPr="00E8300E" w:rsidRDefault="002E18B2" w:rsidP="003D24F9">
      <w:pPr>
        <w:rPr>
          <w:szCs w:val="28"/>
        </w:rPr>
      </w:pPr>
    </w:p>
    <w:p w14:paraId="17862A8C" w14:textId="77777777" w:rsidR="00AB2572" w:rsidRPr="00E8300E" w:rsidRDefault="00AB2572" w:rsidP="003D24F9">
      <w:pPr>
        <w:rPr>
          <w:iCs/>
          <w:szCs w:val="28"/>
        </w:rPr>
      </w:pPr>
      <w:r w:rsidRPr="00E8300E">
        <w:rPr>
          <w:szCs w:val="28"/>
        </w:rPr>
        <w:t>3</w:t>
      </w:r>
      <w:r w:rsidR="00B21E14" w:rsidRPr="00E8300E">
        <w:rPr>
          <w:szCs w:val="28"/>
        </w:rPr>
        <w:t>0.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70FC3CFB" w14:textId="111AFCDA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Pr="00E8300E" w:rsidRDefault="00903690" w:rsidP="003D24F9">
      <w:pPr>
        <w:rPr>
          <w:szCs w:val="28"/>
        </w:rPr>
      </w:pPr>
      <w:r w:rsidRPr="00E8300E">
        <w:rPr>
          <w:szCs w:val="28"/>
        </w:rPr>
        <w:t>А)</w:t>
      </w:r>
      <w:r w:rsidR="003D24F9" w:rsidRPr="00E8300E">
        <w:rPr>
          <w:szCs w:val="28"/>
        </w:rPr>
        <w:t xml:space="preserve"> Изучить репутацию производителя и отзывы пользователей.</w:t>
      </w:r>
    </w:p>
    <w:p w14:paraId="0F619FC8" w14:textId="70DD403B" w:rsidR="003D24F9" w:rsidRPr="00E8300E" w:rsidRDefault="00903690" w:rsidP="003D24F9">
      <w:pPr>
        <w:rPr>
          <w:szCs w:val="28"/>
        </w:rPr>
      </w:pPr>
      <w:r w:rsidRPr="00E8300E">
        <w:rPr>
          <w:szCs w:val="28"/>
        </w:rPr>
        <w:t>Б)</w:t>
      </w:r>
      <w:r w:rsidR="003D24F9" w:rsidRPr="00E8300E">
        <w:rPr>
          <w:szCs w:val="28"/>
        </w:rPr>
        <w:t xml:space="preserve"> Узнать о наличии и условиях гарантии.</w:t>
      </w:r>
    </w:p>
    <w:p w14:paraId="2F3B7C3F" w14:textId="651B23CA" w:rsidR="003D24F9" w:rsidRPr="00E8300E" w:rsidRDefault="00903690" w:rsidP="003D24F9">
      <w:pPr>
        <w:rPr>
          <w:szCs w:val="28"/>
        </w:rPr>
      </w:pPr>
      <w:r w:rsidRPr="00E8300E">
        <w:rPr>
          <w:szCs w:val="28"/>
        </w:rPr>
        <w:t>В)</w:t>
      </w:r>
      <w:r w:rsidR="003D24F9" w:rsidRPr="00E8300E">
        <w:rPr>
          <w:szCs w:val="28"/>
        </w:rPr>
        <w:t xml:space="preserve"> Оценить наличие и доступность обучающих материалов.</w:t>
      </w:r>
    </w:p>
    <w:p w14:paraId="181A4665" w14:textId="6A6D8422" w:rsidR="003D24F9" w:rsidRPr="00E8300E" w:rsidRDefault="00903690" w:rsidP="003D24F9">
      <w:pPr>
        <w:rPr>
          <w:szCs w:val="28"/>
        </w:rPr>
      </w:pPr>
      <w:r w:rsidRPr="00E8300E">
        <w:rPr>
          <w:szCs w:val="28"/>
        </w:rPr>
        <w:t>Г)</w:t>
      </w:r>
      <w:r w:rsidR="003D24F9" w:rsidRPr="00E8300E">
        <w:rPr>
          <w:szCs w:val="28"/>
        </w:rPr>
        <w:t xml:space="preserve"> Связаться с поддержкой и задать интересующие вопросы.</w:t>
      </w:r>
    </w:p>
    <w:p w14:paraId="2359CAC0" w14:textId="03E6D598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903690" w:rsidRPr="00E8300E">
        <w:rPr>
          <w:szCs w:val="28"/>
        </w:rPr>
        <w:t>А, Г</w:t>
      </w:r>
      <w:r w:rsidRPr="00E8300E">
        <w:rPr>
          <w:szCs w:val="28"/>
        </w:rPr>
        <w:t>.</w:t>
      </w:r>
    </w:p>
    <w:p w14:paraId="46C3F108" w14:textId="470105DD" w:rsidR="003D24F9" w:rsidRPr="00E8300E" w:rsidRDefault="00473CC6" w:rsidP="003D24F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B4E8AD3" w14:textId="77777777" w:rsidR="00473CC6" w:rsidRPr="00E8300E" w:rsidRDefault="00473CC6" w:rsidP="003D24F9">
      <w:pPr>
        <w:rPr>
          <w:szCs w:val="28"/>
        </w:rPr>
      </w:pPr>
    </w:p>
    <w:p w14:paraId="0E4C12EC" w14:textId="77777777" w:rsidR="00346847" w:rsidRPr="00E8300E" w:rsidRDefault="00AB2572" w:rsidP="003D24F9">
      <w:pPr>
        <w:rPr>
          <w:iCs/>
          <w:szCs w:val="28"/>
        </w:rPr>
      </w:pPr>
      <w:r w:rsidRPr="00E8300E">
        <w:rPr>
          <w:szCs w:val="28"/>
        </w:rPr>
        <w:t>3</w:t>
      </w:r>
      <w:r w:rsidR="006F0352" w:rsidRPr="00E8300E">
        <w:rPr>
          <w:szCs w:val="28"/>
        </w:rPr>
        <w:t>1.</w:t>
      </w:r>
      <w:r w:rsidR="00346847" w:rsidRPr="00E8300E">
        <w:rPr>
          <w:szCs w:val="28"/>
        </w:rPr>
        <w:t xml:space="preserve"> </w:t>
      </w:r>
      <w:r w:rsidR="00346847" w:rsidRPr="00E8300E">
        <w:rPr>
          <w:iCs/>
          <w:szCs w:val="28"/>
        </w:rPr>
        <w:t>Выберите все правильные ответы</w:t>
      </w:r>
    </w:p>
    <w:p w14:paraId="66028C1B" w14:textId="177E8E8D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Pr="00E8300E" w:rsidRDefault="00877ADC" w:rsidP="00877ADC">
      <w:pPr>
        <w:rPr>
          <w:szCs w:val="28"/>
        </w:rPr>
      </w:pPr>
      <w:r w:rsidRPr="00E8300E">
        <w:rPr>
          <w:szCs w:val="28"/>
        </w:rPr>
        <w:t>А) Проверить системные требования.</w:t>
      </w:r>
    </w:p>
    <w:p w14:paraId="5E31D173" w14:textId="77777777" w:rsidR="00877ADC" w:rsidRPr="00E8300E" w:rsidRDefault="00877ADC" w:rsidP="00877ADC">
      <w:pPr>
        <w:rPr>
          <w:szCs w:val="28"/>
        </w:rPr>
      </w:pPr>
      <w:r w:rsidRPr="00E8300E">
        <w:rPr>
          <w:szCs w:val="28"/>
        </w:rPr>
        <w:t>Б) Изучить документацию и спецификации.</w:t>
      </w:r>
    </w:p>
    <w:p w14:paraId="383CFFC5" w14:textId="77777777" w:rsidR="00877ADC" w:rsidRPr="00E8300E" w:rsidRDefault="00877ADC" w:rsidP="00877ADC">
      <w:pPr>
        <w:rPr>
          <w:szCs w:val="28"/>
        </w:rPr>
      </w:pPr>
      <w:r w:rsidRPr="00E8300E">
        <w:rPr>
          <w:szCs w:val="28"/>
        </w:rPr>
        <w:t>В) Протестировать совместимость в тестовой среде.</w:t>
      </w:r>
    </w:p>
    <w:p w14:paraId="172CFDFD" w14:textId="77777777" w:rsidR="00877ADC" w:rsidRPr="00E8300E" w:rsidRDefault="00877ADC" w:rsidP="00877ADC">
      <w:pPr>
        <w:rPr>
          <w:szCs w:val="28"/>
        </w:rPr>
      </w:pPr>
      <w:r w:rsidRPr="00E8300E">
        <w:rPr>
          <w:szCs w:val="28"/>
        </w:rPr>
        <w:t>Г) Узнать о поддержке различных платформ и операционных систем.</w:t>
      </w:r>
    </w:p>
    <w:p w14:paraId="1EF3CB12" w14:textId="5F72AECD" w:rsidR="003D24F9" w:rsidRPr="00E8300E" w:rsidRDefault="00877ADC" w:rsidP="00877ADC">
      <w:pPr>
        <w:rPr>
          <w:szCs w:val="28"/>
        </w:rPr>
      </w:pPr>
      <w:r w:rsidRPr="00E8300E">
        <w:rPr>
          <w:szCs w:val="28"/>
        </w:rPr>
        <w:t>Д) Устранить все возможные конфликты вручную.</w:t>
      </w:r>
    </w:p>
    <w:p w14:paraId="09C23E58" w14:textId="7E68331D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CE5E2A" w:rsidRPr="00E8300E">
        <w:rPr>
          <w:szCs w:val="28"/>
        </w:rPr>
        <w:t>А, Б, В</w:t>
      </w:r>
      <w:r w:rsidRPr="00E8300E">
        <w:rPr>
          <w:szCs w:val="28"/>
        </w:rPr>
        <w:t>.</w:t>
      </w:r>
    </w:p>
    <w:p w14:paraId="7BDE7069" w14:textId="6E926C20" w:rsidR="003D24F9" w:rsidRPr="00E8300E" w:rsidRDefault="00473CC6" w:rsidP="003D24F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4C09433E" w14:textId="77777777" w:rsidR="00473CC6" w:rsidRPr="00E8300E" w:rsidRDefault="00473CC6" w:rsidP="003D24F9">
      <w:pPr>
        <w:rPr>
          <w:szCs w:val="28"/>
        </w:rPr>
      </w:pPr>
    </w:p>
    <w:p w14:paraId="1DC447D1" w14:textId="77777777" w:rsidR="00346847" w:rsidRPr="00E8300E" w:rsidRDefault="00346847" w:rsidP="003D24F9">
      <w:pPr>
        <w:rPr>
          <w:iCs/>
          <w:szCs w:val="28"/>
        </w:rPr>
      </w:pPr>
      <w:r w:rsidRPr="00E8300E">
        <w:rPr>
          <w:szCs w:val="28"/>
        </w:rPr>
        <w:t xml:space="preserve">32. </w:t>
      </w:r>
      <w:r w:rsidRPr="00E8300E">
        <w:rPr>
          <w:iCs/>
          <w:szCs w:val="28"/>
        </w:rPr>
        <w:t>Выберите все правильные ответы</w:t>
      </w:r>
    </w:p>
    <w:p w14:paraId="1F8B6010" w14:textId="0E03D580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Pr="00E8300E" w:rsidRDefault="00CE5E2A" w:rsidP="003D24F9">
      <w:pPr>
        <w:rPr>
          <w:szCs w:val="28"/>
        </w:rPr>
      </w:pPr>
      <w:r w:rsidRPr="00E8300E">
        <w:rPr>
          <w:szCs w:val="28"/>
        </w:rPr>
        <w:t>А)</w:t>
      </w:r>
      <w:r w:rsidR="003D24F9" w:rsidRPr="00E8300E">
        <w:rPr>
          <w:szCs w:val="28"/>
        </w:rPr>
        <w:t xml:space="preserve"> Изучить интерфейс и навигацию.</w:t>
      </w:r>
    </w:p>
    <w:p w14:paraId="4DA1EA1F" w14:textId="02B733BE" w:rsidR="003D24F9" w:rsidRPr="00E8300E" w:rsidRDefault="00CE5E2A" w:rsidP="003D24F9">
      <w:pPr>
        <w:rPr>
          <w:szCs w:val="28"/>
        </w:rPr>
      </w:pPr>
      <w:r w:rsidRPr="00E8300E">
        <w:rPr>
          <w:szCs w:val="28"/>
        </w:rPr>
        <w:t>Б</w:t>
      </w:r>
      <w:r w:rsidR="003D24F9" w:rsidRPr="00E8300E">
        <w:rPr>
          <w:szCs w:val="28"/>
        </w:rPr>
        <w:t>) Просмотреть обучающие материалы и руководства.</w:t>
      </w:r>
    </w:p>
    <w:p w14:paraId="579F79FB" w14:textId="05B92011" w:rsidR="003D24F9" w:rsidRPr="00E8300E" w:rsidRDefault="00CE5E2A" w:rsidP="003D24F9">
      <w:pPr>
        <w:rPr>
          <w:szCs w:val="28"/>
        </w:rPr>
      </w:pPr>
      <w:r w:rsidRPr="00E8300E">
        <w:rPr>
          <w:szCs w:val="28"/>
        </w:rPr>
        <w:t>В)</w:t>
      </w:r>
      <w:r w:rsidR="003D24F9" w:rsidRPr="00E8300E">
        <w:rPr>
          <w:szCs w:val="28"/>
        </w:rPr>
        <w:t xml:space="preserve"> Воспользоваться бесплатными пробными версиями.</w:t>
      </w:r>
    </w:p>
    <w:p w14:paraId="1C178068" w14:textId="3C2C708D" w:rsidR="003D24F9" w:rsidRPr="00E8300E" w:rsidRDefault="00CE5E2A" w:rsidP="003D24F9">
      <w:pPr>
        <w:rPr>
          <w:szCs w:val="28"/>
        </w:rPr>
      </w:pPr>
      <w:r w:rsidRPr="00E8300E">
        <w:rPr>
          <w:szCs w:val="28"/>
        </w:rPr>
        <w:t>Г)</w:t>
      </w:r>
      <w:r w:rsidR="003D24F9" w:rsidRPr="00E8300E">
        <w:rPr>
          <w:szCs w:val="28"/>
        </w:rPr>
        <w:t xml:space="preserve"> Почитать отзывы пользователей.</w:t>
      </w:r>
    </w:p>
    <w:p w14:paraId="10434DD9" w14:textId="1CF8B09C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CE5E2A" w:rsidRPr="00E8300E">
        <w:rPr>
          <w:szCs w:val="28"/>
        </w:rPr>
        <w:t>В, Г</w:t>
      </w:r>
      <w:r w:rsidRPr="00E8300E">
        <w:rPr>
          <w:szCs w:val="28"/>
        </w:rPr>
        <w:t>.</w:t>
      </w:r>
    </w:p>
    <w:p w14:paraId="010E3EE0" w14:textId="756BBDF4" w:rsidR="003D24F9" w:rsidRPr="00E8300E" w:rsidRDefault="00D11873" w:rsidP="003D24F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860F276" w14:textId="77777777" w:rsidR="00D11873" w:rsidRPr="00E8300E" w:rsidRDefault="00D11873" w:rsidP="003D24F9">
      <w:pPr>
        <w:rPr>
          <w:szCs w:val="28"/>
        </w:rPr>
      </w:pPr>
    </w:p>
    <w:p w14:paraId="6740B6C0" w14:textId="77777777" w:rsidR="00346847" w:rsidRPr="00E8300E" w:rsidRDefault="00346847" w:rsidP="003D24F9">
      <w:pPr>
        <w:rPr>
          <w:iCs/>
          <w:szCs w:val="28"/>
        </w:rPr>
      </w:pPr>
      <w:r w:rsidRPr="00E8300E">
        <w:rPr>
          <w:szCs w:val="28"/>
        </w:rPr>
        <w:t>3</w:t>
      </w:r>
      <w:r w:rsidR="006F0352" w:rsidRPr="00E8300E">
        <w:rPr>
          <w:szCs w:val="28"/>
        </w:rPr>
        <w:t>3.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>Выберите все правильные ответы</w:t>
      </w:r>
    </w:p>
    <w:p w14:paraId="7746364E" w14:textId="38AFC156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Pr="00E8300E" w:rsidRDefault="00CE5E2A" w:rsidP="003D24F9">
      <w:pPr>
        <w:rPr>
          <w:szCs w:val="28"/>
        </w:rPr>
      </w:pPr>
      <w:r w:rsidRPr="00E8300E">
        <w:rPr>
          <w:szCs w:val="28"/>
        </w:rPr>
        <w:t>А)</w:t>
      </w:r>
      <w:r w:rsidR="003D24F9" w:rsidRPr="00E8300E">
        <w:rPr>
          <w:szCs w:val="28"/>
        </w:rPr>
        <w:t xml:space="preserve"> Узнать о политике поддержки и обновления продукта.</w:t>
      </w:r>
    </w:p>
    <w:p w14:paraId="1A101195" w14:textId="2FB747CB" w:rsidR="003D24F9" w:rsidRPr="00E8300E" w:rsidRDefault="00CE5E2A" w:rsidP="003D24F9">
      <w:pPr>
        <w:rPr>
          <w:szCs w:val="28"/>
        </w:rPr>
      </w:pPr>
      <w:r w:rsidRPr="00E8300E">
        <w:rPr>
          <w:szCs w:val="28"/>
        </w:rPr>
        <w:t>Б)</w:t>
      </w:r>
      <w:r w:rsidR="003D24F9" w:rsidRPr="00E8300E">
        <w:rPr>
          <w:szCs w:val="28"/>
        </w:rPr>
        <w:t xml:space="preserve"> Проверить совместимость с последними версиями ОС и оборудования.</w:t>
      </w:r>
    </w:p>
    <w:p w14:paraId="757F2E62" w14:textId="228E1D25" w:rsidR="003D24F9" w:rsidRPr="00E8300E" w:rsidRDefault="00CE5E2A" w:rsidP="003D24F9">
      <w:pPr>
        <w:rPr>
          <w:szCs w:val="28"/>
        </w:rPr>
      </w:pPr>
      <w:r w:rsidRPr="00E8300E">
        <w:rPr>
          <w:szCs w:val="28"/>
        </w:rPr>
        <w:t>В)</w:t>
      </w:r>
      <w:r w:rsidR="003D24F9" w:rsidRPr="00E8300E">
        <w:rPr>
          <w:szCs w:val="28"/>
        </w:rPr>
        <w:t xml:space="preserve"> Изучить отзывы и опыт других пользователей.</w:t>
      </w:r>
    </w:p>
    <w:p w14:paraId="190908A7" w14:textId="0532D2BC" w:rsidR="003D24F9" w:rsidRPr="00E8300E" w:rsidRDefault="003D24F9" w:rsidP="003D24F9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CE5E2A" w:rsidRPr="00E8300E">
        <w:rPr>
          <w:szCs w:val="28"/>
        </w:rPr>
        <w:t>A, Б</w:t>
      </w:r>
      <w:r w:rsidRPr="00E8300E">
        <w:rPr>
          <w:szCs w:val="28"/>
        </w:rPr>
        <w:t>.</w:t>
      </w:r>
    </w:p>
    <w:p w14:paraId="445CF5F7" w14:textId="3608C447" w:rsidR="00531269" w:rsidRPr="00E8300E" w:rsidRDefault="00BF5BCC" w:rsidP="003D24F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5D02D02" w14:textId="77777777" w:rsidR="00BF5BCC" w:rsidRPr="00E8300E" w:rsidRDefault="00BF5BCC" w:rsidP="003D24F9">
      <w:pPr>
        <w:rPr>
          <w:szCs w:val="28"/>
        </w:rPr>
      </w:pPr>
    </w:p>
    <w:p w14:paraId="1CBE166D" w14:textId="745F1231" w:rsidR="002153D1" w:rsidRPr="00E8300E" w:rsidRDefault="009D5642" w:rsidP="00531269">
      <w:pPr>
        <w:rPr>
          <w:iCs/>
          <w:szCs w:val="28"/>
        </w:rPr>
      </w:pPr>
      <w:r w:rsidRPr="00E8300E">
        <w:rPr>
          <w:szCs w:val="28"/>
        </w:rPr>
        <w:t>3</w:t>
      </w:r>
      <w:r w:rsidR="00EB7E20" w:rsidRPr="00E8300E">
        <w:rPr>
          <w:szCs w:val="28"/>
        </w:rPr>
        <w:t>4.</w:t>
      </w:r>
      <w:r w:rsidR="002153D1" w:rsidRPr="00E8300E">
        <w:rPr>
          <w:szCs w:val="28"/>
        </w:rPr>
        <w:t xml:space="preserve"> </w:t>
      </w:r>
      <w:r w:rsidR="002153D1" w:rsidRPr="00E8300E">
        <w:rPr>
          <w:iCs/>
          <w:szCs w:val="28"/>
        </w:rPr>
        <w:t>Выберите один правильный ответ.</w:t>
      </w:r>
    </w:p>
    <w:p w14:paraId="603462F4" w14:textId="436F1516" w:rsidR="00531269" w:rsidRPr="00E8300E" w:rsidRDefault="00531269" w:rsidP="00531269">
      <w:pPr>
        <w:rPr>
          <w:szCs w:val="28"/>
        </w:rPr>
      </w:pPr>
      <w:r w:rsidRPr="00E8300E">
        <w:rPr>
          <w:szCs w:val="28"/>
        </w:rPr>
        <w:lastRenderedPageBreak/>
        <w:t>Что такое SWOT-анализ?</w:t>
      </w:r>
    </w:p>
    <w:p w14:paraId="7FEC63EE" w14:textId="50849452" w:rsidR="00531269" w:rsidRPr="00E8300E" w:rsidRDefault="00CE5E2A" w:rsidP="00531269">
      <w:pPr>
        <w:rPr>
          <w:szCs w:val="28"/>
        </w:rPr>
      </w:pPr>
      <w:r w:rsidRPr="00E8300E">
        <w:rPr>
          <w:szCs w:val="28"/>
        </w:rPr>
        <w:t>А</w:t>
      </w:r>
      <w:r w:rsidR="00531269" w:rsidRPr="00E8300E">
        <w:rPr>
          <w:szCs w:val="28"/>
        </w:rPr>
        <w:t>) Анализ стоимости владения системой.</w:t>
      </w:r>
    </w:p>
    <w:p w14:paraId="2AC29EAB" w14:textId="3222D0B1" w:rsidR="00531269" w:rsidRPr="00E8300E" w:rsidRDefault="00CE5E2A" w:rsidP="00531269">
      <w:pPr>
        <w:rPr>
          <w:szCs w:val="28"/>
        </w:rPr>
      </w:pPr>
      <w:r w:rsidRPr="00E8300E">
        <w:rPr>
          <w:szCs w:val="28"/>
        </w:rPr>
        <w:t>Б</w:t>
      </w:r>
      <w:r w:rsidR="00531269" w:rsidRPr="00E8300E">
        <w:rPr>
          <w:szCs w:val="28"/>
        </w:rPr>
        <w:t>) Анализ сильных и слабых сторон, возможностей и угроз.</w:t>
      </w:r>
    </w:p>
    <w:p w14:paraId="074DCDAE" w14:textId="0CF93B21" w:rsidR="00531269" w:rsidRPr="00E8300E" w:rsidRDefault="00CE5E2A" w:rsidP="00531269">
      <w:pPr>
        <w:rPr>
          <w:szCs w:val="28"/>
        </w:rPr>
      </w:pPr>
      <w:r w:rsidRPr="00E8300E">
        <w:rPr>
          <w:szCs w:val="28"/>
        </w:rPr>
        <w:t>В</w:t>
      </w:r>
      <w:r w:rsidR="00531269" w:rsidRPr="00E8300E">
        <w:rPr>
          <w:szCs w:val="28"/>
        </w:rPr>
        <w:t>) Анализ возврата инвестиций.</w:t>
      </w:r>
    </w:p>
    <w:p w14:paraId="5BBF15B3" w14:textId="471E0A0E" w:rsidR="00531269" w:rsidRPr="00E8300E" w:rsidRDefault="00531269" w:rsidP="00531269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CE5E2A" w:rsidRPr="00E8300E">
        <w:rPr>
          <w:szCs w:val="28"/>
        </w:rPr>
        <w:t>Б</w:t>
      </w:r>
      <w:r w:rsidRPr="00E8300E">
        <w:rPr>
          <w:szCs w:val="28"/>
        </w:rPr>
        <w:t>.</w:t>
      </w:r>
    </w:p>
    <w:p w14:paraId="2476DA80" w14:textId="50463933" w:rsidR="00531269" w:rsidRPr="00E8300E" w:rsidRDefault="0049625F" w:rsidP="0053126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7EA92E92" w14:textId="77777777" w:rsidR="00531269" w:rsidRPr="00E8300E" w:rsidRDefault="00531269" w:rsidP="00531269">
      <w:pPr>
        <w:rPr>
          <w:szCs w:val="28"/>
        </w:rPr>
      </w:pPr>
    </w:p>
    <w:p w14:paraId="5A1BEDFC" w14:textId="77777777" w:rsidR="003178B4" w:rsidRPr="00E8300E" w:rsidRDefault="009D5642" w:rsidP="00531269">
      <w:pPr>
        <w:rPr>
          <w:iCs/>
          <w:szCs w:val="28"/>
        </w:rPr>
      </w:pPr>
      <w:r w:rsidRPr="00E8300E">
        <w:rPr>
          <w:szCs w:val="28"/>
        </w:rPr>
        <w:t>3</w:t>
      </w:r>
      <w:r w:rsidR="00C81A91" w:rsidRPr="00E8300E">
        <w:rPr>
          <w:szCs w:val="28"/>
        </w:rPr>
        <w:t>5.</w:t>
      </w:r>
      <w:r w:rsidRPr="00E8300E">
        <w:rPr>
          <w:szCs w:val="28"/>
        </w:rPr>
        <w:t xml:space="preserve"> </w:t>
      </w:r>
      <w:r w:rsidRPr="00E8300E">
        <w:rPr>
          <w:iCs/>
          <w:szCs w:val="28"/>
        </w:rPr>
        <w:t xml:space="preserve">Выберите </w:t>
      </w:r>
      <w:r w:rsidR="003178B4" w:rsidRPr="00E8300E">
        <w:rPr>
          <w:iCs/>
          <w:szCs w:val="28"/>
        </w:rPr>
        <w:t xml:space="preserve">один </w:t>
      </w:r>
      <w:r w:rsidRPr="00E8300E">
        <w:rPr>
          <w:iCs/>
          <w:szCs w:val="28"/>
        </w:rPr>
        <w:t>правильный ответ.</w:t>
      </w:r>
    </w:p>
    <w:p w14:paraId="517FA56C" w14:textId="7C85CE96" w:rsidR="00531269" w:rsidRPr="00E8300E" w:rsidRDefault="00531269" w:rsidP="00531269">
      <w:pPr>
        <w:rPr>
          <w:szCs w:val="28"/>
        </w:rPr>
      </w:pPr>
      <w:r w:rsidRPr="00E8300E">
        <w:rPr>
          <w:szCs w:val="28"/>
        </w:rPr>
        <w:t>Какие данные требуют специальных методов обработки?</w:t>
      </w:r>
    </w:p>
    <w:p w14:paraId="41962370" w14:textId="1FCD2D6E" w:rsidR="00531269" w:rsidRPr="00E8300E" w:rsidRDefault="00CE5E2A" w:rsidP="00531269">
      <w:pPr>
        <w:rPr>
          <w:szCs w:val="28"/>
        </w:rPr>
      </w:pPr>
      <w:r w:rsidRPr="00E8300E">
        <w:rPr>
          <w:szCs w:val="28"/>
        </w:rPr>
        <w:t>А</w:t>
      </w:r>
      <w:r w:rsidR="00531269" w:rsidRPr="00E8300E">
        <w:rPr>
          <w:szCs w:val="28"/>
        </w:rPr>
        <w:t>) Структурированные данные.</w:t>
      </w:r>
    </w:p>
    <w:p w14:paraId="37DA69DD" w14:textId="50D4AD68" w:rsidR="00531269" w:rsidRPr="00E8300E" w:rsidRDefault="00CE5E2A" w:rsidP="00531269">
      <w:pPr>
        <w:rPr>
          <w:szCs w:val="28"/>
        </w:rPr>
      </w:pPr>
      <w:r w:rsidRPr="00E8300E">
        <w:rPr>
          <w:szCs w:val="28"/>
        </w:rPr>
        <w:t>Б</w:t>
      </w:r>
      <w:r w:rsidR="00531269" w:rsidRPr="00E8300E">
        <w:rPr>
          <w:szCs w:val="28"/>
        </w:rPr>
        <w:t xml:space="preserve">) </w:t>
      </w:r>
      <w:proofErr w:type="spellStart"/>
      <w:r w:rsidR="00531269" w:rsidRPr="00E8300E">
        <w:rPr>
          <w:szCs w:val="28"/>
        </w:rPr>
        <w:t>Полуструктурированные</w:t>
      </w:r>
      <w:proofErr w:type="spellEnd"/>
      <w:r w:rsidR="00531269" w:rsidRPr="00E8300E">
        <w:rPr>
          <w:szCs w:val="28"/>
        </w:rPr>
        <w:t xml:space="preserve"> данные.</w:t>
      </w:r>
    </w:p>
    <w:p w14:paraId="511C0585" w14:textId="3E0626A3" w:rsidR="00531269" w:rsidRPr="00E8300E" w:rsidRDefault="00CE5E2A" w:rsidP="00531269">
      <w:pPr>
        <w:rPr>
          <w:szCs w:val="28"/>
        </w:rPr>
      </w:pPr>
      <w:r w:rsidRPr="00E8300E">
        <w:rPr>
          <w:szCs w:val="28"/>
        </w:rPr>
        <w:t>В</w:t>
      </w:r>
      <w:r w:rsidR="00531269" w:rsidRPr="00E8300E">
        <w:rPr>
          <w:szCs w:val="28"/>
        </w:rPr>
        <w:t>) Неструктурированные данные.</w:t>
      </w:r>
    </w:p>
    <w:p w14:paraId="70A3BF70" w14:textId="7FE55C22" w:rsidR="00531269" w:rsidRPr="00E8300E" w:rsidRDefault="00531269" w:rsidP="00531269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CE5E2A" w:rsidRPr="00E8300E">
        <w:rPr>
          <w:szCs w:val="28"/>
        </w:rPr>
        <w:t>В.</w:t>
      </w:r>
    </w:p>
    <w:p w14:paraId="3416F4AA" w14:textId="318040C5" w:rsidR="00531269" w:rsidRPr="00E8300E" w:rsidRDefault="00BA6FE5" w:rsidP="0053126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6FB4F7F8" w14:textId="77777777" w:rsidR="00531269" w:rsidRPr="00E8300E" w:rsidRDefault="00531269" w:rsidP="00531269">
      <w:pPr>
        <w:rPr>
          <w:szCs w:val="28"/>
        </w:rPr>
      </w:pPr>
    </w:p>
    <w:p w14:paraId="5B9338CB" w14:textId="6D04DE6F" w:rsidR="007E5D8D" w:rsidRPr="00E8300E" w:rsidRDefault="003178B4" w:rsidP="00531269">
      <w:pPr>
        <w:rPr>
          <w:iCs/>
          <w:szCs w:val="28"/>
        </w:rPr>
      </w:pPr>
      <w:r w:rsidRPr="00E8300E">
        <w:rPr>
          <w:szCs w:val="28"/>
        </w:rPr>
        <w:t>3</w:t>
      </w:r>
      <w:r w:rsidR="00955A7A" w:rsidRPr="00E8300E">
        <w:rPr>
          <w:szCs w:val="28"/>
        </w:rPr>
        <w:t>6.</w:t>
      </w:r>
      <w:r w:rsidR="007E5D8D" w:rsidRPr="00E8300E">
        <w:rPr>
          <w:szCs w:val="28"/>
        </w:rPr>
        <w:t xml:space="preserve"> </w:t>
      </w:r>
      <w:r w:rsidR="007E5D8D" w:rsidRPr="00E8300E">
        <w:rPr>
          <w:iCs/>
          <w:szCs w:val="28"/>
        </w:rPr>
        <w:t>Выберите все правильные ответы</w:t>
      </w:r>
    </w:p>
    <w:p w14:paraId="053DFA89" w14:textId="39F6B44A" w:rsidR="00531269" w:rsidRPr="00E8300E" w:rsidRDefault="00531269" w:rsidP="00531269">
      <w:pPr>
        <w:rPr>
          <w:szCs w:val="28"/>
        </w:rPr>
      </w:pPr>
      <w:r w:rsidRPr="00E8300E">
        <w:rPr>
          <w:szCs w:val="28"/>
        </w:rPr>
        <w:t>Как можно предотвратить утечку данных?</w:t>
      </w:r>
    </w:p>
    <w:p w14:paraId="3E032862" w14:textId="262FE1D8" w:rsidR="00531269" w:rsidRPr="00E8300E" w:rsidRDefault="002C4960" w:rsidP="00531269">
      <w:pPr>
        <w:rPr>
          <w:szCs w:val="28"/>
        </w:rPr>
      </w:pPr>
      <w:r w:rsidRPr="00E8300E">
        <w:rPr>
          <w:szCs w:val="28"/>
        </w:rPr>
        <w:t>А</w:t>
      </w:r>
      <w:r w:rsidR="00531269" w:rsidRPr="00E8300E">
        <w:rPr>
          <w:szCs w:val="28"/>
        </w:rPr>
        <w:t>) Использовать антивирусное ПО.</w:t>
      </w:r>
    </w:p>
    <w:p w14:paraId="1A311E55" w14:textId="648AA95F" w:rsidR="00531269" w:rsidRPr="00E8300E" w:rsidRDefault="002C4960" w:rsidP="00531269">
      <w:pPr>
        <w:rPr>
          <w:szCs w:val="28"/>
        </w:rPr>
      </w:pPr>
      <w:r w:rsidRPr="00E8300E">
        <w:rPr>
          <w:szCs w:val="28"/>
        </w:rPr>
        <w:t>Б</w:t>
      </w:r>
      <w:r w:rsidR="00531269" w:rsidRPr="00E8300E">
        <w:rPr>
          <w:szCs w:val="28"/>
        </w:rPr>
        <w:t>) Шифровать данные.</w:t>
      </w:r>
    </w:p>
    <w:p w14:paraId="6965577A" w14:textId="5FC7BE24" w:rsidR="00531269" w:rsidRPr="00E8300E" w:rsidRDefault="002C4960" w:rsidP="00531269">
      <w:pPr>
        <w:rPr>
          <w:szCs w:val="28"/>
        </w:rPr>
      </w:pPr>
      <w:r w:rsidRPr="00E8300E">
        <w:rPr>
          <w:szCs w:val="28"/>
        </w:rPr>
        <w:t>В</w:t>
      </w:r>
      <w:r w:rsidR="00531269" w:rsidRPr="00E8300E">
        <w:rPr>
          <w:szCs w:val="28"/>
        </w:rPr>
        <w:t>) Использовать сложные пароли.</w:t>
      </w:r>
    </w:p>
    <w:p w14:paraId="122BBDB0" w14:textId="0D659EAA" w:rsidR="00531269" w:rsidRPr="00E8300E" w:rsidRDefault="00531269" w:rsidP="00531269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2C4960" w:rsidRPr="00E8300E">
        <w:rPr>
          <w:szCs w:val="28"/>
        </w:rPr>
        <w:t>Б, В.</w:t>
      </w:r>
    </w:p>
    <w:p w14:paraId="561B0A86" w14:textId="02CE5969" w:rsidR="00531269" w:rsidRPr="00E8300E" w:rsidRDefault="00214BA2" w:rsidP="0053126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666FA6D8" w14:textId="77777777" w:rsidR="00531269" w:rsidRPr="00E8300E" w:rsidRDefault="00531269" w:rsidP="00531269">
      <w:pPr>
        <w:rPr>
          <w:szCs w:val="28"/>
        </w:rPr>
      </w:pPr>
    </w:p>
    <w:p w14:paraId="4104E3EE" w14:textId="04FD94B4" w:rsidR="00DD7EED" w:rsidRPr="00E8300E" w:rsidRDefault="00DD7EED" w:rsidP="000E6562">
      <w:pPr>
        <w:pStyle w:val="3"/>
        <w:jc w:val="left"/>
      </w:pPr>
      <w:r w:rsidRPr="00E8300E">
        <w:t>Задания закрытого типа на установление соответствия</w:t>
      </w:r>
    </w:p>
    <w:p w14:paraId="45CCF2F1" w14:textId="3DA6F9D0" w:rsidR="00952600" w:rsidRPr="00E8300E" w:rsidRDefault="008F5FDA" w:rsidP="00952600">
      <w:pPr>
        <w:rPr>
          <w:iCs/>
          <w:szCs w:val="28"/>
        </w:rPr>
      </w:pPr>
      <w:r w:rsidRPr="00E8300E">
        <w:rPr>
          <w:szCs w:val="28"/>
        </w:rPr>
        <w:t xml:space="preserve">1. </w:t>
      </w:r>
      <w:r w:rsidR="00952600" w:rsidRPr="00E8300E">
        <w:rPr>
          <w:iCs/>
          <w:szCs w:val="28"/>
        </w:rPr>
        <w:t>Установите соответствие между командами и их назначением в текстовом редакторе Microsoft Word</w:t>
      </w:r>
      <w:r w:rsidR="00F83A17" w:rsidRPr="00E8300E">
        <w:rPr>
          <w:iCs/>
          <w:szCs w:val="28"/>
        </w:rPr>
        <w:t>. Каждому элементу левого столбца соответствует только один элемент правого столбца</w:t>
      </w:r>
      <w:r w:rsidR="00952600" w:rsidRPr="00E8300E">
        <w:rPr>
          <w:iCs/>
          <w:szCs w:val="28"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:rsidRPr="00E8300E" w14:paraId="21CF76D3" w14:textId="77777777" w:rsidTr="00DD66B5">
        <w:tc>
          <w:tcPr>
            <w:tcW w:w="4672" w:type="dxa"/>
          </w:tcPr>
          <w:p w14:paraId="4F1D172E" w14:textId="17440029" w:rsidR="00DD66B5" w:rsidRPr="00E8300E" w:rsidRDefault="00DD66B5" w:rsidP="00BC44A8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Pr="00E8300E" w:rsidRDefault="00DD66B5" w:rsidP="00BC44A8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Назначение команд:</w:t>
            </w:r>
          </w:p>
        </w:tc>
      </w:tr>
      <w:tr w:rsidR="00BC44A8" w:rsidRPr="00E8300E" w14:paraId="441C68F0" w14:textId="77777777" w:rsidTr="00DD66B5">
        <w:tc>
          <w:tcPr>
            <w:tcW w:w="4672" w:type="dxa"/>
          </w:tcPr>
          <w:p w14:paraId="405980ED" w14:textId="26C6D60D" w:rsidR="00BC44A8" w:rsidRPr="00E8300E" w:rsidRDefault="00BC44A8" w:rsidP="00BC44A8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Pr="00E8300E" w:rsidRDefault="00BC44A8" w:rsidP="00BC44A8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А) Команда сохранения документа.</w:t>
            </w:r>
          </w:p>
        </w:tc>
      </w:tr>
      <w:tr w:rsidR="00BC44A8" w:rsidRPr="00E8300E" w14:paraId="3FFE7F57" w14:textId="77777777" w:rsidTr="00DD66B5">
        <w:tc>
          <w:tcPr>
            <w:tcW w:w="4672" w:type="dxa"/>
          </w:tcPr>
          <w:p w14:paraId="14D21C19" w14:textId="6527CE48" w:rsidR="00BC44A8" w:rsidRPr="00E8300E" w:rsidRDefault="00BC44A8" w:rsidP="00BC44A8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Pr="00E8300E" w:rsidRDefault="00BC44A8" w:rsidP="00BC44A8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Б) Команда отмены последнего действия.</w:t>
            </w:r>
          </w:p>
        </w:tc>
      </w:tr>
      <w:tr w:rsidR="00BC44A8" w:rsidRPr="00E8300E" w14:paraId="01ABE1EF" w14:textId="77777777" w:rsidTr="00DD66B5">
        <w:tc>
          <w:tcPr>
            <w:tcW w:w="4672" w:type="dxa"/>
          </w:tcPr>
          <w:p w14:paraId="1D464FAB" w14:textId="56887F10" w:rsidR="00BC44A8" w:rsidRPr="00E8300E" w:rsidRDefault="00BC44A8" w:rsidP="00BC44A8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Pr="00E8300E" w:rsidRDefault="00BC44A8" w:rsidP="00BC44A8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В) Команда вставки изображения.</w:t>
            </w:r>
          </w:p>
        </w:tc>
      </w:tr>
      <w:tr w:rsidR="00BC44A8" w:rsidRPr="00E8300E" w14:paraId="38B86D5D" w14:textId="77777777" w:rsidTr="00DD66B5">
        <w:tc>
          <w:tcPr>
            <w:tcW w:w="4672" w:type="dxa"/>
          </w:tcPr>
          <w:p w14:paraId="68762C39" w14:textId="3E305380" w:rsidR="00BC44A8" w:rsidRPr="00E8300E" w:rsidRDefault="00BC44A8" w:rsidP="00BC44A8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Pr="00E8300E" w:rsidRDefault="00BC44A8" w:rsidP="00BC44A8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Г) Команда поиска и замены текста.</w:t>
            </w:r>
          </w:p>
        </w:tc>
      </w:tr>
      <w:tr w:rsidR="00BC44A8" w:rsidRPr="00E8300E" w14:paraId="67261B37" w14:textId="77777777" w:rsidTr="00DD66B5">
        <w:tc>
          <w:tcPr>
            <w:tcW w:w="4672" w:type="dxa"/>
          </w:tcPr>
          <w:p w14:paraId="72E134EB" w14:textId="3AA8A764" w:rsidR="00BC44A8" w:rsidRPr="00E8300E" w:rsidRDefault="00BC44A8" w:rsidP="00BC44A8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Pr="00E8300E" w:rsidRDefault="00BC44A8" w:rsidP="00BC44A8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Д) Команда проверки орфографии и грамматики.</w:t>
            </w:r>
          </w:p>
        </w:tc>
      </w:tr>
    </w:tbl>
    <w:p w14:paraId="719020CC" w14:textId="349F08F0" w:rsidR="00952600" w:rsidRPr="00E8300E" w:rsidRDefault="00F139E9" w:rsidP="00952600">
      <w:pPr>
        <w:rPr>
          <w:szCs w:val="28"/>
        </w:rPr>
      </w:pPr>
      <w:r w:rsidRPr="00E8300E">
        <w:rPr>
          <w:szCs w:val="28"/>
        </w:rPr>
        <w:t>Правильный ответ:</w:t>
      </w:r>
      <w:r w:rsidR="00B641FF" w:rsidRPr="00E8300E">
        <w:rPr>
          <w:szCs w:val="28"/>
        </w:rPr>
        <w:t xml:space="preserve"> </w:t>
      </w:r>
      <w:r w:rsidR="00E16901" w:rsidRPr="00E8300E">
        <w:rPr>
          <w:szCs w:val="28"/>
        </w:rPr>
        <w:t>1</w:t>
      </w:r>
      <w:r w:rsidR="000E6562" w:rsidRPr="00E8300E">
        <w:rPr>
          <w:szCs w:val="28"/>
        </w:rPr>
        <w:t>-</w:t>
      </w:r>
      <w:r w:rsidR="00E16901" w:rsidRPr="00E8300E">
        <w:rPr>
          <w:szCs w:val="28"/>
        </w:rPr>
        <w:t>А, 2</w:t>
      </w:r>
      <w:r w:rsidR="000E6562" w:rsidRPr="00E8300E">
        <w:rPr>
          <w:szCs w:val="28"/>
        </w:rPr>
        <w:t>-</w:t>
      </w:r>
      <w:r w:rsidR="00E16901" w:rsidRPr="00E8300E">
        <w:rPr>
          <w:szCs w:val="28"/>
        </w:rPr>
        <w:t xml:space="preserve">Б, </w:t>
      </w:r>
      <w:r w:rsidR="00C86FCF" w:rsidRPr="00E8300E">
        <w:rPr>
          <w:szCs w:val="28"/>
        </w:rPr>
        <w:t>3</w:t>
      </w:r>
      <w:r w:rsidR="000E6562" w:rsidRPr="00E8300E">
        <w:rPr>
          <w:szCs w:val="28"/>
        </w:rPr>
        <w:t>--</w:t>
      </w:r>
      <w:r w:rsidR="00C86FCF" w:rsidRPr="00E8300E">
        <w:rPr>
          <w:szCs w:val="28"/>
        </w:rPr>
        <w:t>В,</w:t>
      </w:r>
      <w:r w:rsidR="00952600" w:rsidRPr="00E8300E">
        <w:rPr>
          <w:szCs w:val="28"/>
        </w:rPr>
        <w:t xml:space="preserve"> </w:t>
      </w:r>
      <w:r w:rsidR="00C86FCF" w:rsidRPr="00E8300E">
        <w:rPr>
          <w:szCs w:val="28"/>
        </w:rPr>
        <w:t>4</w:t>
      </w:r>
      <w:r w:rsidR="000E6562" w:rsidRPr="00E8300E">
        <w:rPr>
          <w:szCs w:val="28"/>
        </w:rPr>
        <w:t>-</w:t>
      </w:r>
      <w:r w:rsidR="00C86FCF" w:rsidRPr="00E8300E">
        <w:rPr>
          <w:szCs w:val="28"/>
        </w:rPr>
        <w:t>Г, 5-Д</w:t>
      </w:r>
      <w:r w:rsidR="00952600" w:rsidRPr="00E8300E">
        <w:rPr>
          <w:szCs w:val="28"/>
        </w:rPr>
        <w:t>.</w:t>
      </w:r>
    </w:p>
    <w:p w14:paraId="5F3A68A9" w14:textId="7787CB13" w:rsidR="00952600" w:rsidRPr="00E8300E" w:rsidRDefault="00F139E9" w:rsidP="00952600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ECDF203" w14:textId="77777777" w:rsidR="00952600" w:rsidRPr="00E8300E" w:rsidRDefault="00952600" w:rsidP="00952600">
      <w:pPr>
        <w:rPr>
          <w:szCs w:val="28"/>
        </w:rPr>
      </w:pPr>
    </w:p>
    <w:p w14:paraId="71879BAF" w14:textId="4C20FDBB" w:rsidR="00952600" w:rsidRPr="00E8300E" w:rsidRDefault="00952600" w:rsidP="00952600">
      <w:pPr>
        <w:rPr>
          <w:szCs w:val="28"/>
        </w:rPr>
      </w:pPr>
      <w:r w:rsidRPr="00E8300E">
        <w:rPr>
          <w:szCs w:val="28"/>
        </w:rPr>
        <w:t>2</w:t>
      </w:r>
      <w:r w:rsidR="00100482" w:rsidRPr="00E8300E">
        <w:rPr>
          <w:szCs w:val="28"/>
        </w:rPr>
        <w:t xml:space="preserve">. </w:t>
      </w:r>
      <w:r w:rsidRPr="00E8300E">
        <w:rPr>
          <w:iCs/>
          <w:szCs w:val="28"/>
        </w:rPr>
        <w:t>Установите соответствие между функциями в табличном процессоре Microsoft Excel и их использованием</w:t>
      </w:r>
      <w:r w:rsidR="005B0A51" w:rsidRPr="00E8300E">
        <w:rPr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:rsidRPr="00E8300E" w14:paraId="4B76045B" w14:textId="77777777" w:rsidTr="00100482">
        <w:tc>
          <w:tcPr>
            <w:tcW w:w="4672" w:type="dxa"/>
          </w:tcPr>
          <w:p w14:paraId="2CBC05BF" w14:textId="5B637435" w:rsidR="00100482" w:rsidRPr="00E8300E" w:rsidRDefault="00100482" w:rsidP="001447F5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Pr="00E8300E" w:rsidRDefault="00100482" w:rsidP="001447F5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Использование функций:</w:t>
            </w:r>
          </w:p>
          <w:p w14:paraId="44354A73" w14:textId="75A9D689" w:rsidR="00100482" w:rsidRPr="00E8300E" w:rsidRDefault="00100482" w:rsidP="00D41DE8">
            <w:pPr>
              <w:ind w:firstLine="0"/>
              <w:rPr>
                <w:szCs w:val="28"/>
              </w:rPr>
            </w:pPr>
          </w:p>
        </w:tc>
      </w:tr>
      <w:tr w:rsidR="001447F5" w:rsidRPr="00E8300E" w14:paraId="5B1B8DA5" w14:textId="77777777" w:rsidTr="00100482">
        <w:tc>
          <w:tcPr>
            <w:tcW w:w="4672" w:type="dxa"/>
          </w:tcPr>
          <w:p w14:paraId="0F7E7A58" w14:textId="62FEE533" w:rsidR="001447F5" w:rsidRPr="00E8300E" w:rsidRDefault="001447F5" w:rsidP="001447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lastRenderedPageBreak/>
              <w:t>1) СУММ</w:t>
            </w:r>
          </w:p>
        </w:tc>
        <w:tc>
          <w:tcPr>
            <w:tcW w:w="4673" w:type="dxa"/>
          </w:tcPr>
          <w:p w14:paraId="0228323A" w14:textId="2F7EAA49" w:rsidR="001447F5" w:rsidRPr="00E8300E" w:rsidRDefault="001447F5" w:rsidP="001447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А) Для суммирования чисел.</w:t>
            </w:r>
          </w:p>
        </w:tc>
      </w:tr>
      <w:tr w:rsidR="001447F5" w:rsidRPr="00E8300E" w14:paraId="716EC7FC" w14:textId="77777777" w:rsidTr="00100482">
        <w:tc>
          <w:tcPr>
            <w:tcW w:w="4672" w:type="dxa"/>
          </w:tcPr>
          <w:p w14:paraId="0E571A34" w14:textId="414179A9" w:rsidR="001447F5" w:rsidRPr="00E8300E" w:rsidRDefault="001447F5" w:rsidP="001447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2) СРЗНАЧ</w:t>
            </w:r>
          </w:p>
        </w:tc>
        <w:tc>
          <w:tcPr>
            <w:tcW w:w="4673" w:type="dxa"/>
          </w:tcPr>
          <w:p w14:paraId="3E94E700" w14:textId="7406844D" w:rsidR="001447F5" w:rsidRPr="00E8300E" w:rsidRDefault="001447F5" w:rsidP="001447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Б) Для подсчёта количества ячеек, соответствующих условию.</w:t>
            </w:r>
          </w:p>
        </w:tc>
      </w:tr>
      <w:tr w:rsidR="001447F5" w:rsidRPr="00E8300E" w14:paraId="7B5F0E31" w14:textId="77777777" w:rsidTr="00100482">
        <w:tc>
          <w:tcPr>
            <w:tcW w:w="4672" w:type="dxa"/>
          </w:tcPr>
          <w:p w14:paraId="72D93450" w14:textId="43205D26" w:rsidR="001447F5" w:rsidRPr="00E8300E" w:rsidRDefault="001447F5" w:rsidP="001447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3) МАКС</w:t>
            </w:r>
          </w:p>
        </w:tc>
        <w:tc>
          <w:tcPr>
            <w:tcW w:w="4673" w:type="dxa"/>
          </w:tcPr>
          <w:p w14:paraId="11B8D8BA" w14:textId="0033D609" w:rsidR="001447F5" w:rsidRPr="00E8300E" w:rsidRDefault="001447F5" w:rsidP="001447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В) Для расчёта среднего значения.</w:t>
            </w:r>
          </w:p>
        </w:tc>
      </w:tr>
      <w:tr w:rsidR="001447F5" w:rsidRPr="00E8300E" w14:paraId="4F6AB8ED" w14:textId="77777777" w:rsidTr="00100482">
        <w:tc>
          <w:tcPr>
            <w:tcW w:w="4672" w:type="dxa"/>
          </w:tcPr>
          <w:p w14:paraId="3512FB5A" w14:textId="3CBCF879" w:rsidR="001447F5" w:rsidRPr="00E8300E" w:rsidRDefault="001447F5" w:rsidP="001447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4) МИН</w:t>
            </w:r>
          </w:p>
        </w:tc>
        <w:tc>
          <w:tcPr>
            <w:tcW w:w="4673" w:type="dxa"/>
          </w:tcPr>
          <w:p w14:paraId="34417D25" w14:textId="43DAEEA2" w:rsidR="001447F5" w:rsidRPr="00E8300E" w:rsidRDefault="001447F5" w:rsidP="001447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Г) Для нахождения максимального значения.</w:t>
            </w:r>
          </w:p>
        </w:tc>
      </w:tr>
      <w:tr w:rsidR="001447F5" w:rsidRPr="00E8300E" w14:paraId="07ACA3E5" w14:textId="77777777" w:rsidTr="00100482">
        <w:tc>
          <w:tcPr>
            <w:tcW w:w="4672" w:type="dxa"/>
          </w:tcPr>
          <w:p w14:paraId="30B45433" w14:textId="47714338" w:rsidR="001447F5" w:rsidRPr="00E8300E" w:rsidRDefault="001447F5" w:rsidP="001447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Pr="00E8300E" w:rsidRDefault="001447F5" w:rsidP="001447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Д) Для нахождения минимального значения.</w:t>
            </w:r>
          </w:p>
        </w:tc>
      </w:tr>
    </w:tbl>
    <w:p w14:paraId="76EA2616" w14:textId="51A3F0E3" w:rsidR="00952600" w:rsidRPr="00E8300E" w:rsidRDefault="0018248F" w:rsidP="00952600">
      <w:pPr>
        <w:rPr>
          <w:szCs w:val="28"/>
        </w:rPr>
      </w:pPr>
      <w:r w:rsidRPr="00E8300E">
        <w:rPr>
          <w:szCs w:val="28"/>
        </w:rPr>
        <w:t>Правильный ответ</w:t>
      </w:r>
      <w:r w:rsidR="00952600" w:rsidRPr="00E8300E">
        <w:rPr>
          <w:szCs w:val="28"/>
        </w:rPr>
        <w:t>:</w:t>
      </w:r>
      <w:r w:rsidR="00552608" w:rsidRPr="00E8300E">
        <w:rPr>
          <w:b/>
          <w:bCs/>
          <w:szCs w:val="28"/>
        </w:rPr>
        <w:t xml:space="preserve"> </w:t>
      </w:r>
      <w:r w:rsidR="00E61271" w:rsidRPr="00E8300E">
        <w:rPr>
          <w:szCs w:val="28"/>
        </w:rPr>
        <w:t>1</w:t>
      </w:r>
      <w:r w:rsidR="00952600" w:rsidRPr="00E8300E">
        <w:rPr>
          <w:szCs w:val="28"/>
        </w:rPr>
        <w:t xml:space="preserve"> - </w:t>
      </w:r>
      <w:r w:rsidR="00E61271" w:rsidRPr="00E8300E">
        <w:rPr>
          <w:szCs w:val="28"/>
        </w:rPr>
        <w:t>А</w:t>
      </w:r>
      <w:r w:rsidR="00952600" w:rsidRPr="00E8300E">
        <w:rPr>
          <w:szCs w:val="28"/>
        </w:rPr>
        <w:t xml:space="preserve">, </w:t>
      </w:r>
      <w:r w:rsidR="00E61271" w:rsidRPr="00E8300E">
        <w:rPr>
          <w:szCs w:val="28"/>
        </w:rPr>
        <w:t>2</w:t>
      </w:r>
      <w:r w:rsidR="00952600" w:rsidRPr="00E8300E">
        <w:rPr>
          <w:szCs w:val="28"/>
        </w:rPr>
        <w:t xml:space="preserve"> - </w:t>
      </w:r>
      <w:r w:rsidR="00E61271" w:rsidRPr="00E8300E">
        <w:rPr>
          <w:szCs w:val="28"/>
        </w:rPr>
        <w:t>В</w:t>
      </w:r>
      <w:r w:rsidR="00952600" w:rsidRPr="00E8300E">
        <w:rPr>
          <w:szCs w:val="28"/>
        </w:rPr>
        <w:t xml:space="preserve">, </w:t>
      </w:r>
      <w:r w:rsidR="00375D75" w:rsidRPr="00E8300E">
        <w:rPr>
          <w:szCs w:val="28"/>
        </w:rPr>
        <w:t>3</w:t>
      </w:r>
      <w:r w:rsidR="00952600" w:rsidRPr="00E8300E">
        <w:rPr>
          <w:szCs w:val="28"/>
        </w:rPr>
        <w:t xml:space="preserve"> - </w:t>
      </w:r>
      <w:r w:rsidR="00375D75" w:rsidRPr="00E8300E">
        <w:rPr>
          <w:szCs w:val="28"/>
        </w:rPr>
        <w:t>Г</w:t>
      </w:r>
      <w:r w:rsidR="00952600" w:rsidRPr="00E8300E">
        <w:rPr>
          <w:szCs w:val="28"/>
        </w:rPr>
        <w:t xml:space="preserve">, </w:t>
      </w:r>
      <w:r w:rsidR="006B3F53" w:rsidRPr="00E8300E">
        <w:rPr>
          <w:szCs w:val="28"/>
        </w:rPr>
        <w:t>4</w:t>
      </w:r>
      <w:r w:rsidR="00952600" w:rsidRPr="00E8300E">
        <w:rPr>
          <w:szCs w:val="28"/>
        </w:rPr>
        <w:t xml:space="preserve"> - </w:t>
      </w:r>
      <w:r w:rsidR="00021A5A" w:rsidRPr="00E8300E">
        <w:rPr>
          <w:szCs w:val="28"/>
        </w:rPr>
        <w:t>Д</w:t>
      </w:r>
      <w:r w:rsidR="00952600" w:rsidRPr="00E8300E">
        <w:rPr>
          <w:szCs w:val="28"/>
        </w:rPr>
        <w:t xml:space="preserve">, </w:t>
      </w:r>
      <w:r w:rsidR="00796AF6" w:rsidRPr="00E8300E">
        <w:rPr>
          <w:szCs w:val="28"/>
        </w:rPr>
        <w:t>5</w:t>
      </w:r>
      <w:r w:rsidR="00952600" w:rsidRPr="00E8300E">
        <w:rPr>
          <w:szCs w:val="28"/>
        </w:rPr>
        <w:t xml:space="preserve"> - </w:t>
      </w:r>
      <w:r w:rsidR="00796AF6" w:rsidRPr="00E8300E">
        <w:rPr>
          <w:szCs w:val="28"/>
        </w:rPr>
        <w:t>Б</w:t>
      </w:r>
      <w:r w:rsidR="00952600" w:rsidRPr="00E8300E">
        <w:rPr>
          <w:szCs w:val="28"/>
        </w:rPr>
        <w:t>.</w:t>
      </w:r>
    </w:p>
    <w:p w14:paraId="6E7BE0F2" w14:textId="297DE6CD" w:rsidR="00952600" w:rsidRPr="00E8300E" w:rsidRDefault="0018248F" w:rsidP="00952600">
      <w:pPr>
        <w:rPr>
          <w:szCs w:val="28"/>
        </w:rPr>
      </w:pPr>
      <w:r w:rsidRPr="00E8300E">
        <w:rPr>
          <w:szCs w:val="28"/>
        </w:rPr>
        <w:t>К</w:t>
      </w:r>
      <w:r w:rsidR="00952600" w:rsidRPr="00E8300E">
        <w:rPr>
          <w:szCs w:val="28"/>
        </w:rPr>
        <w:t>омпетенции</w:t>
      </w:r>
      <w:r w:rsidRPr="00E8300E">
        <w:rPr>
          <w:szCs w:val="28"/>
        </w:rPr>
        <w:t xml:space="preserve"> (индикаторы)</w:t>
      </w:r>
      <w:r w:rsidR="00952600" w:rsidRPr="00E8300E">
        <w:rPr>
          <w:szCs w:val="28"/>
        </w:rPr>
        <w:t>:</w:t>
      </w:r>
      <w:r w:rsidR="00C106BE" w:rsidRPr="00E8300E">
        <w:rPr>
          <w:szCs w:val="28"/>
        </w:rPr>
        <w:t xml:space="preserve"> ОПК-2.1; ОПК-2.2; ОПК-6.1</w:t>
      </w:r>
    </w:p>
    <w:p w14:paraId="2171A23F" w14:textId="77777777" w:rsidR="00952600" w:rsidRPr="00E8300E" w:rsidRDefault="00952600" w:rsidP="00952600">
      <w:pPr>
        <w:rPr>
          <w:szCs w:val="28"/>
        </w:rPr>
      </w:pPr>
    </w:p>
    <w:p w14:paraId="41BFF6E7" w14:textId="0DE6F1FE" w:rsidR="00952600" w:rsidRPr="00E8300E" w:rsidRDefault="00952600" w:rsidP="00952600">
      <w:pPr>
        <w:rPr>
          <w:szCs w:val="28"/>
        </w:rPr>
      </w:pPr>
      <w:r w:rsidRPr="00E8300E">
        <w:rPr>
          <w:szCs w:val="28"/>
        </w:rPr>
        <w:t>3</w:t>
      </w:r>
      <w:r w:rsidR="00077C4F" w:rsidRPr="00E8300E">
        <w:rPr>
          <w:szCs w:val="28"/>
        </w:rPr>
        <w:t xml:space="preserve">. </w:t>
      </w:r>
      <w:r w:rsidRPr="00E8300E">
        <w:rPr>
          <w:iCs/>
          <w:szCs w:val="28"/>
        </w:rPr>
        <w:t>Установите соответствие между видами диаграмм и их предназначением</w:t>
      </w:r>
      <w:r w:rsidR="005214E3" w:rsidRPr="00E8300E">
        <w:rPr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:rsidRPr="00E8300E" w14:paraId="30A9D0BB" w14:textId="77777777" w:rsidTr="00B641FF">
        <w:tc>
          <w:tcPr>
            <w:tcW w:w="4672" w:type="dxa"/>
          </w:tcPr>
          <w:p w14:paraId="1CFD0CD7" w14:textId="3B7B807E" w:rsidR="00DD3191" w:rsidRPr="00E8300E" w:rsidRDefault="00DD3191" w:rsidP="009E3587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Pr="00E8300E" w:rsidRDefault="00DD3191" w:rsidP="009E3587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Предназначение диаграмм:</w:t>
            </w:r>
          </w:p>
        </w:tc>
      </w:tr>
      <w:tr w:rsidR="009E3587" w:rsidRPr="00E8300E" w14:paraId="25C46F9D" w14:textId="77777777" w:rsidTr="00B641FF">
        <w:tc>
          <w:tcPr>
            <w:tcW w:w="4672" w:type="dxa"/>
          </w:tcPr>
          <w:p w14:paraId="5E702C70" w14:textId="6D9B1A17" w:rsidR="009E3587" w:rsidRPr="00E8300E" w:rsidRDefault="009E3587" w:rsidP="009E35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Pr="00E8300E" w:rsidRDefault="009E3587" w:rsidP="009E35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А) Для демонстрации изменения данных во времени.</w:t>
            </w:r>
          </w:p>
        </w:tc>
      </w:tr>
      <w:tr w:rsidR="009E3587" w:rsidRPr="00E8300E" w14:paraId="50A23723" w14:textId="77777777" w:rsidTr="00B641FF">
        <w:tc>
          <w:tcPr>
            <w:tcW w:w="4672" w:type="dxa"/>
          </w:tcPr>
          <w:p w14:paraId="41873CC5" w14:textId="615BA147" w:rsidR="009E3587" w:rsidRPr="00E8300E" w:rsidRDefault="009E3587" w:rsidP="009E35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Pr="00E8300E" w:rsidRDefault="009E3587" w:rsidP="009E35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Б) Для отображения взаимосвязей между данными.</w:t>
            </w:r>
          </w:p>
        </w:tc>
      </w:tr>
      <w:tr w:rsidR="009E3587" w:rsidRPr="00E8300E" w14:paraId="4E4AC8D8" w14:textId="77777777" w:rsidTr="00B641FF">
        <w:tc>
          <w:tcPr>
            <w:tcW w:w="4672" w:type="dxa"/>
          </w:tcPr>
          <w:p w14:paraId="14CB79E6" w14:textId="3738A176" w:rsidR="009E3587" w:rsidRPr="00E8300E" w:rsidRDefault="009E3587" w:rsidP="009E35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Pr="00E8300E" w:rsidRDefault="009E3587" w:rsidP="009E35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В) Для отображения распределения данных по категориям.</w:t>
            </w:r>
          </w:p>
        </w:tc>
      </w:tr>
      <w:tr w:rsidR="009E3587" w:rsidRPr="00E8300E" w14:paraId="02E7E3EF" w14:textId="77777777" w:rsidTr="00B641FF">
        <w:tc>
          <w:tcPr>
            <w:tcW w:w="4672" w:type="dxa"/>
          </w:tcPr>
          <w:p w14:paraId="01A5EA0E" w14:textId="606D3B00" w:rsidR="009E3587" w:rsidRPr="00E8300E" w:rsidRDefault="009E3587" w:rsidP="009E35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Pr="00E8300E" w:rsidRDefault="009E3587" w:rsidP="009E35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Г) Для показа доли каждого элемента в общей сумме.</w:t>
            </w:r>
          </w:p>
        </w:tc>
      </w:tr>
    </w:tbl>
    <w:p w14:paraId="2127292B" w14:textId="6DCC2970" w:rsidR="00952600" w:rsidRPr="00E8300E" w:rsidRDefault="00DD3191" w:rsidP="00952600">
      <w:pPr>
        <w:rPr>
          <w:szCs w:val="28"/>
        </w:rPr>
      </w:pPr>
      <w:r w:rsidRPr="00E8300E">
        <w:rPr>
          <w:szCs w:val="28"/>
        </w:rPr>
        <w:t>Правильный ответ:</w:t>
      </w:r>
      <w:r w:rsidR="00B641FF" w:rsidRPr="00E8300E">
        <w:rPr>
          <w:b/>
          <w:bCs/>
          <w:szCs w:val="28"/>
        </w:rPr>
        <w:t xml:space="preserve"> </w:t>
      </w:r>
      <w:r w:rsidR="00706E7F" w:rsidRPr="00E8300E">
        <w:rPr>
          <w:szCs w:val="28"/>
        </w:rPr>
        <w:t>1</w:t>
      </w:r>
      <w:r w:rsidR="00952600" w:rsidRPr="00E8300E">
        <w:rPr>
          <w:szCs w:val="28"/>
        </w:rPr>
        <w:t xml:space="preserve"> - </w:t>
      </w:r>
      <w:r w:rsidR="00706E7F" w:rsidRPr="00E8300E">
        <w:rPr>
          <w:szCs w:val="28"/>
        </w:rPr>
        <w:t>В</w:t>
      </w:r>
      <w:r w:rsidR="00952600" w:rsidRPr="00E8300E">
        <w:rPr>
          <w:szCs w:val="28"/>
        </w:rPr>
        <w:t xml:space="preserve">, </w:t>
      </w:r>
      <w:r w:rsidR="00706E7F" w:rsidRPr="00E8300E">
        <w:rPr>
          <w:szCs w:val="28"/>
        </w:rPr>
        <w:t>2</w:t>
      </w:r>
      <w:r w:rsidR="00952600" w:rsidRPr="00E8300E">
        <w:rPr>
          <w:szCs w:val="28"/>
        </w:rPr>
        <w:t xml:space="preserve"> - </w:t>
      </w:r>
      <w:r w:rsidR="00706E7F" w:rsidRPr="00E8300E">
        <w:rPr>
          <w:szCs w:val="28"/>
        </w:rPr>
        <w:t>Г</w:t>
      </w:r>
      <w:r w:rsidR="00952600" w:rsidRPr="00E8300E">
        <w:rPr>
          <w:szCs w:val="28"/>
        </w:rPr>
        <w:t xml:space="preserve">, </w:t>
      </w:r>
      <w:r w:rsidR="00706E7F" w:rsidRPr="00E8300E">
        <w:rPr>
          <w:szCs w:val="28"/>
        </w:rPr>
        <w:t>3</w:t>
      </w:r>
      <w:r w:rsidR="00952600" w:rsidRPr="00E8300E">
        <w:rPr>
          <w:szCs w:val="28"/>
        </w:rPr>
        <w:t xml:space="preserve"> - </w:t>
      </w:r>
      <w:r w:rsidR="00706E7F" w:rsidRPr="00E8300E">
        <w:rPr>
          <w:szCs w:val="28"/>
        </w:rPr>
        <w:t>А</w:t>
      </w:r>
      <w:r w:rsidR="00952600" w:rsidRPr="00E8300E">
        <w:rPr>
          <w:szCs w:val="28"/>
        </w:rPr>
        <w:t xml:space="preserve">, </w:t>
      </w:r>
      <w:r w:rsidR="00706E7F" w:rsidRPr="00E8300E">
        <w:rPr>
          <w:szCs w:val="28"/>
        </w:rPr>
        <w:t>4</w:t>
      </w:r>
      <w:r w:rsidR="00952600" w:rsidRPr="00E8300E">
        <w:rPr>
          <w:szCs w:val="28"/>
        </w:rPr>
        <w:t xml:space="preserve"> - </w:t>
      </w:r>
      <w:r w:rsidR="00706E7F" w:rsidRPr="00E8300E">
        <w:rPr>
          <w:szCs w:val="28"/>
        </w:rPr>
        <w:t>Б</w:t>
      </w:r>
      <w:r w:rsidR="00952600" w:rsidRPr="00E8300E">
        <w:rPr>
          <w:szCs w:val="28"/>
        </w:rPr>
        <w:t>.</w:t>
      </w:r>
    </w:p>
    <w:p w14:paraId="51562971" w14:textId="0C5055D9" w:rsidR="00952600" w:rsidRPr="00E8300E" w:rsidRDefault="00D85F45" w:rsidP="00952600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7180B7C7" w14:textId="77777777" w:rsidR="00952600" w:rsidRPr="00E8300E" w:rsidRDefault="00952600" w:rsidP="00952600">
      <w:pPr>
        <w:rPr>
          <w:szCs w:val="28"/>
        </w:rPr>
      </w:pPr>
    </w:p>
    <w:p w14:paraId="01A9029C" w14:textId="1D5868E6" w:rsidR="00952600" w:rsidRPr="00E8300E" w:rsidRDefault="00952600" w:rsidP="00952600">
      <w:pPr>
        <w:rPr>
          <w:szCs w:val="28"/>
        </w:rPr>
      </w:pPr>
      <w:r w:rsidRPr="00E8300E">
        <w:rPr>
          <w:szCs w:val="28"/>
        </w:rPr>
        <w:t>4</w:t>
      </w:r>
      <w:r w:rsidR="002E284B" w:rsidRPr="00E8300E">
        <w:rPr>
          <w:szCs w:val="28"/>
        </w:rPr>
        <w:t xml:space="preserve">. </w:t>
      </w:r>
      <w:r w:rsidRPr="00E8300E">
        <w:rPr>
          <w:iCs/>
          <w:szCs w:val="28"/>
        </w:rPr>
        <w:t>Установите соответствие между этапами создания табличного документа и их содержанием</w:t>
      </w:r>
      <w:r w:rsidR="0041730B" w:rsidRPr="00E8300E">
        <w:rPr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:rsidRPr="00E8300E" w14:paraId="40EFB72B" w14:textId="77777777" w:rsidTr="00B641FF">
        <w:tc>
          <w:tcPr>
            <w:tcW w:w="4672" w:type="dxa"/>
          </w:tcPr>
          <w:p w14:paraId="5DDD1DA3" w14:textId="1AB9363B" w:rsidR="007A7549" w:rsidRPr="00E8300E" w:rsidRDefault="007A7549" w:rsidP="00777487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Этапы:</w:t>
            </w:r>
          </w:p>
          <w:p w14:paraId="6C471EC8" w14:textId="0D96F024" w:rsidR="007A7549" w:rsidRPr="00E8300E" w:rsidRDefault="007A7549" w:rsidP="00777487">
            <w:pPr>
              <w:ind w:firstLine="0"/>
              <w:rPr>
                <w:szCs w:val="28"/>
              </w:rPr>
            </w:pPr>
          </w:p>
        </w:tc>
        <w:tc>
          <w:tcPr>
            <w:tcW w:w="4673" w:type="dxa"/>
          </w:tcPr>
          <w:p w14:paraId="7F74DA82" w14:textId="35F67F2B" w:rsidR="007A7549" w:rsidRPr="00E8300E" w:rsidRDefault="007A7549" w:rsidP="00777487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Содержание этапов:</w:t>
            </w:r>
          </w:p>
        </w:tc>
      </w:tr>
      <w:tr w:rsidR="00777487" w:rsidRPr="00E8300E" w14:paraId="1A27DAD2" w14:textId="77777777" w:rsidTr="00B641FF">
        <w:tc>
          <w:tcPr>
            <w:tcW w:w="4672" w:type="dxa"/>
          </w:tcPr>
          <w:p w14:paraId="24DD8BE1" w14:textId="747E6CB1" w:rsidR="00777487" w:rsidRPr="00E8300E" w:rsidRDefault="00777487" w:rsidP="007774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Pr="00E8300E" w:rsidRDefault="00777487" w:rsidP="007774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А) Ввод данных в ячейки таблицы.</w:t>
            </w:r>
          </w:p>
        </w:tc>
      </w:tr>
      <w:tr w:rsidR="00777487" w:rsidRPr="00E8300E" w14:paraId="507AD941" w14:textId="77777777" w:rsidTr="00B641FF">
        <w:tc>
          <w:tcPr>
            <w:tcW w:w="4672" w:type="dxa"/>
          </w:tcPr>
          <w:p w14:paraId="704F5B0D" w14:textId="16215B11" w:rsidR="00777487" w:rsidRPr="00E8300E" w:rsidRDefault="00777487" w:rsidP="007774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Pr="00E8300E" w:rsidRDefault="00777487" w:rsidP="007774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Б) Создание нового документа в табличном процессоре.</w:t>
            </w:r>
          </w:p>
        </w:tc>
      </w:tr>
      <w:tr w:rsidR="00777487" w:rsidRPr="00E8300E" w14:paraId="3C3586A3" w14:textId="77777777" w:rsidTr="00B641FF">
        <w:tc>
          <w:tcPr>
            <w:tcW w:w="4672" w:type="dxa"/>
          </w:tcPr>
          <w:p w14:paraId="2380A383" w14:textId="62ED0208" w:rsidR="00777487" w:rsidRPr="00E8300E" w:rsidRDefault="00777487" w:rsidP="007774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Pr="00E8300E" w:rsidRDefault="00777487" w:rsidP="007774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В) Использование формул для вычислений.</w:t>
            </w:r>
          </w:p>
        </w:tc>
      </w:tr>
      <w:tr w:rsidR="00777487" w:rsidRPr="00E8300E" w14:paraId="54E1C338" w14:textId="77777777" w:rsidTr="00B641FF">
        <w:tc>
          <w:tcPr>
            <w:tcW w:w="4672" w:type="dxa"/>
          </w:tcPr>
          <w:p w14:paraId="6B2BA5B2" w14:textId="728740C2" w:rsidR="00777487" w:rsidRPr="00E8300E" w:rsidRDefault="00777487" w:rsidP="007774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Pr="00E8300E" w:rsidRDefault="00777487" w:rsidP="00777487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Г) Применение стилей и оформлений к данным.</w:t>
            </w:r>
          </w:p>
        </w:tc>
      </w:tr>
    </w:tbl>
    <w:p w14:paraId="2565BB64" w14:textId="5D68FAF7" w:rsidR="00952600" w:rsidRPr="00E8300E" w:rsidRDefault="00EB2880" w:rsidP="00952600">
      <w:pPr>
        <w:rPr>
          <w:szCs w:val="28"/>
        </w:rPr>
      </w:pPr>
      <w:r w:rsidRPr="00E8300E">
        <w:rPr>
          <w:szCs w:val="28"/>
        </w:rPr>
        <w:t>Правильный ответ:</w:t>
      </w:r>
      <w:r w:rsidR="00B641FF" w:rsidRPr="00E8300E">
        <w:rPr>
          <w:szCs w:val="28"/>
        </w:rPr>
        <w:t xml:space="preserve"> </w:t>
      </w:r>
      <w:r w:rsidR="006B3680" w:rsidRPr="00E8300E">
        <w:rPr>
          <w:szCs w:val="28"/>
        </w:rPr>
        <w:t>1</w:t>
      </w:r>
      <w:r w:rsidR="00952600" w:rsidRPr="00E8300E">
        <w:rPr>
          <w:szCs w:val="28"/>
        </w:rPr>
        <w:t xml:space="preserve"> - </w:t>
      </w:r>
      <w:r w:rsidR="006B3680" w:rsidRPr="00E8300E">
        <w:rPr>
          <w:szCs w:val="28"/>
        </w:rPr>
        <w:t>Б</w:t>
      </w:r>
      <w:r w:rsidR="00952600" w:rsidRPr="00E8300E">
        <w:rPr>
          <w:szCs w:val="28"/>
        </w:rPr>
        <w:t xml:space="preserve">, </w:t>
      </w:r>
      <w:r w:rsidR="006B3680" w:rsidRPr="00E8300E">
        <w:rPr>
          <w:szCs w:val="28"/>
        </w:rPr>
        <w:t>2</w:t>
      </w:r>
      <w:r w:rsidR="00952600" w:rsidRPr="00E8300E">
        <w:rPr>
          <w:szCs w:val="28"/>
        </w:rPr>
        <w:t xml:space="preserve"> - </w:t>
      </w:r>
      <w:r w:rsidR="006B3680" w:rsidRPr="00E8300E">
        <w:rPr>
          <w:szCs w:val="28"/>
        </w:rPr>
        <w:t>А</w:t>
      </w:r>
      <w:r w:rsidR="00952600" w:rsidRPr="00E8300E">
        <w:rPr>
          <w:szCs w:val="28"/>
        </w:rPr>
        <w:t xml:space="preserve">, </w:t>
      </w:r>
      <w:r w:rsidR="006B3680" w:rsidRPr="00E8300E">
        <w:rPr>
          <w:szCs w:val="28"/>
        </w:rPr>
        <w:t>3</w:t>
      </w:r>
      <w:r w:rsidR="00952600" w:rsidRPr="00E8300E">
        <w:rPr>
          <w:szCs w:val="28"/>
        </w:rPr>
        <w:t xml:space="preserve"> - </w:t>
      </w:r>
      <w:r w:rsidR="006B3680" w:rsidRPr="00E8300E">
        <w:rPr>
          <w:szCs w:val="28"/>
        </w:rPr>
        <w:t>В</w:t>
      </w:r>
      <w:r w:rsidR="00952600" w:rsidRPr="00E8300E">
        <w:rPr>
          <w:szCs w:val="28"/>
        </w:rPr>
        <w:t xml:space="preserve">, </w:t>
      </w:r>
      <w:r w:rsidR="006B3680" w:rsidRPr="00E8300E">
        <w:rPr>
          <w:szCs w:val="28"/>
        </w:rPr>
        <w:t>4</w:t>
      </w:r>
      <w:r w:rsidR="00952600" w:rsidRPr="00E8300E">
        <w:rPr>
          <w:szCs w:val="28"/>
        </w:rPr>
        <w:t xml:space="preserve"> - </w:t>
      </w:r>
      <w:r w:rsidR="006B3680" w:rsidRPr="00E8300E">
        <w:rPr>
          <w:szCs w:val="28"/>
        </w:rPr>
        <w:t>Г</w:t>
      </w:r>
      <w:r w:rsidR="00952600" w:rsidRPr="00E8300E">
        <w:rPr>
          <w:szCs w:val="28"/>
        </w:rPr>
        <w:t>.</w:t>
      </w:r>
    </w:p>
    <w:p w14:paraId="0D653389" w14:textId="0EDCE151" w:rsidR="00952600" w:rsidRPr="00E8300E" w:rsidRDefault="0080564B" w:rsidP="00952600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7E76D619" w14:textId="77777777" w:rsidR="00952600" w:rsidRPr="00E8300E" w:rsidRDefault="00952600" w:rsidP="00952600">
      <w:pPr>
        <w:rPr>
          <w:szCs w:val="28"/>
        </w:rPr>
      </w:pPr>
    </w:p>
    <w:p w14:paraId="53584B0E" w14:textId="1BA7CE8D" w:rsidR="00952600" w:rsidRPr="00E8300E" w:rsidRDefault="00ED752A" w:rsidP="00952600">
      <w:pPr>
        <w:rPr>
          <w:szCs w:val="28"/>
        </w:rPr>
      </w:pPr>
      <w:r w:rsidRPr="00E8300E">
        <w:rPr>
          <w:szCs w:val="28"/>
        </w:rPr>
        <w:t>5</w:t>
      </w:r>
      <w:r w:rsidR="00B641FF" w:rsidRPr="00E8300E">
        <w:rPr>
          <w:szCs w:val="28"/>
        </w:rPr>
        <w:t xml:space="preserve">. </w:t>
      </w:r>
      <w:r w:rsidR="00952600" w:rsidRPr="00E8300E">
        <w:rPr>
          <w:iCs/>
          <w:szCs w:val="28"/>
        </w:rPr>
        <w:t>Установите соответствие между элементами интерфейса текстового редактора Microsoft Word и их назначением</w:t>
      </w:r>
      <w:r w:rsidR="00600B39" w:rsidRPr="00E8300E">
        <w:rPr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:rsidRPr="00E8300E" w14:paraId="1F56E346" w14:textId="77777777" w:rsidTr="00B641FF">
        <w:tc>
          <w:tcPr>
            <w:tcW w:w="4672" w:type="dxa"/>
          </w:tcPr>
          <w:p w14:paraId="25E488D8" w14:textId="45980768" w:rsidR="00B641FF" w:rsidRPr="00E8300E" w:rsidRDefault="00B641FF" w:rsidP="00060DCA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Pr="00E8300E" w:rsidRDefault="00B641FF" w:rsidP="00060DCA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Назначение элементов:</w:t>
            </w:r>
          </w:p>
        </w:tc>
      </w:tr>
      <w:tr w:rsidR="00060DCA" w:rsidRPr="00E8300E" w14:paraId="16E94763" w14:textId="77777777" w:rsidTr="00B641FF">
        <w:tc>
          <w:tcPr>
            <w:tcW w:w="4672" w:type="dxa"/>
          </w:tcPr>
          <w:p w14:paraId="746FAC02" w14:textId="6F63F5CA" w:rsidR="00060DCA" w:rsidRPr="00E8300E" w:rsidRDefault="00060DCA" w:rsidP="00060DCA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lastRenderedPageBreak/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Pr="00E8300E" w:rsidRDefault="00060DCA" w:rsidP="00060DCA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А) Область для ввода и редактирования текста.</w:t>
            </w:r>
          </w:p>
        </w:tc>
      </w:tr>
      <w:tr w:rsidR="00060DCA" w:rsidRPr="00E8300E" w14:paraId="4A7EF7C0" w14:textId="77777777" w:rsidTr="00B641FF">
        <w:tc>
          <w:tcPr>
            <w:tcW w:w="4672" w:type="dxa"/>
          </w:tcPr>
          <w:p w14:paraId="114400BB" w14:textId="35EFE3C9" w:rsidR="00060DCA" w:rsidRPr="00E8300E" w:rsidRDefault="00060DCA" w:rsidP="00060DCA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Pr="00E8300E" w:rsidRDefault="00060DCA" w:rsidP="00060DCA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Б) Меню для выполнения операций с документом.</w:t>
            </w:r>
          </w:p>
        </w:tc>
      </w:tr>
      <w:tr w:rsidR="00060DCA" w:rsidRPr="00E8300E" w14:paraId="70323E4D" w14:textId="77777777" w:rsidTr="00B641FF">
        <w:tc>
          <w:tcPr>
            <w:tcW w:w="4672" w:type="dxa"/>
          </w:tcPr>
          <w:p w14:paraId="623F7C2F" w14:textId="0B368288" w:rsidR="00060DCA" w:rsidRPr="00E8300E" w:rsidRDefault="00060DCA" w:rsidP="00060DCA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Pr="00E8300E" w:rsidRDefault="00060DCA" w:rsidP="00060DCA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В) Панель с кнопками для быстрого доступа к часто используемым командам.</w:t>
            </w:r>
          </w:p>
        </w:tc>
      </w:tr>
    </w:tbl>
    <w:p w14:paraId="6141769C" w14:textId="45A6A020" w:rsidR="00952600" w:rsidRPr="00E8300E" w:rsidRDefault="00B641FF" w:rsidP="00952600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2135CA" w:rsidRPr="00E8300E">
        <w:rPr>
          <w:szCs w:val="28"/>
        </w:rPr>
        <w:t>1</w:t>
      </w:r>
      <w:r w:rsidR="00952600" w:rsidRPr="00E8300E">
        <w:rPr>
          <w:szCs w:val="28"/>
        </w:rPr>
        <w:t xml:space="preserve"> - </w:t>
      </w:r>
      <w:r w:rsidR="002135CA" w:rsidRPr="00E8300E">
        <w:rPr>
          <w:szCs w:val="28"/>
        </w:rPr>
        <w:t>Б</w:t>
      </w:r>
      <w:r w:rsidR="00952600" w:rsidRPr="00E8300E">
        <w:rPr>
          <w:szCs w:val="28"/>
        </w:rPr>
        <w:t xml:space="preserve">, </w:t>
      </w:r>
      <w:r w:rsidR="002135CA" w:rsidRPr="00E8300E">
        <w:rPr>
          <w:szCs w:val="28"/>
        </w:rPr>
        <w:t>2</w:t>
      </w:r>
      <w:r w:rsidR="00952600" w:rsidRPr="00E8300E">
        <w:rPr>
          <w:szCs w:val="28"/>
        </w:rPr>
        <w:t xml:space="preserve"> - </w:t>
      </w:r>
      <w:r w:rsidR="002135CA" w:rsidRPr="00E8300E">
        <w:rPr>
          <w:szCs w:val="28"/>
        </w:rPr>
        <w:t>В</w:t>
      </w:r>
      <w:r w:rsidR="00952600" w:rsidRPr="00E8300E">
        <w:rPr>
          <w:szCs w:val="28"/>
        </w:rPr>
        <w:t xml:space="preserve">, </w:t>
      </w:r>
      <w:r w:rsidR="002135CA" w:rsidRPr="00E8300E">
        <w:rPr>
          <w:szCs w:val="28"/>
        </w:rPr>
        <w:t>3</w:t>
      </w:r>
      <w:r w:rsidR="00952600" w:rsidRPr="00E8300E">
        <w:rPr>
          <w:szCs w:val="28"/>
        </w:rPr>
        <w:t xml:space="preserve"> - </w:t>
      </w:r>
      <w:r w:rsidR="002135CA" w:rsidRPr="00E8300E">
        <w:rPr>
          <w:szCs w:val="28"/>
        </w:rPr>
        <w:t>А</w:t>
      </w:r>
      <w:r w:rsidR="00952600" w:rsidRPr="00E8300E">
        <w:rPr>
          <w:szCs w:val="28"/>
        </w:rPr>
        <w:t>.</w:t>
      </w:r>
    </w:p>
    <w:p w14:paraId="1271CAE0" w14:textId="1A17C2E0" w:rsidR="00952600" w:rsidRPr="00E8300E" w:rsidRDefault="00ED752A" w:rsidP="00952600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280C067" w14:textId="77777777" w:rsidR="00952600" w:rsidRPr="00E8300E" w:rsidRDefault="00952600" w:rsidP="00952600">
      <w:pPr>
        <w:rPr>
          <w:szCs w:val="28"/>
        </w:rPr>
      </w:pPr>
    </w:p>
    <w:p w14:paraId="47C03DF4" w14:textId="6FF15C28" w:rsidR="00952600" w:rsidRPr="00E8300E" w:rsidRDefault="00ED752A" w:rsidP="00952600">
      <w:pPr>
        <w:rPr>
          <w:szCs w:val="28"/>
        </w:rPr>
      </w:pPr>
      <w:r w:rsidRPr="00E8300E">
        <w:rPr>
          <w:szCs w:val="28"/>
        </w:rPr>
        <w:t xml:space="preserve">6. </w:t>
      </w:r>
      <w:r w:rsidR="00952600" w:rsidRPr="00E8300E">
        <w:rPr>
          <w:iCs/>
          <w:szCs w:val="28"/>
        </w:rPr>
        <w:t>Установите соответствие между функциями и их аргументами в табличном процессоре Microsoft Excel</w:t>
      </w:r>
      <w:r w:rsidR="005F56F8" w:rsidRPr="00E8300E">
        <w:rPr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:rsidRPr="00E8300E" w14:paraId="4ECFE049" w14:textId="77777777" w:rsidTr="0070735D">
        <w:tc>
          <w:tcPr>
            <w:tcW w:w="4672" w:type="dxa"/>
          </w:tcPr>
          <w:p w14:paraId="164AD2E1" w14:textId="56251E6C" w:rsidR="00ED752A" w:rsidRPr="00E8300E" w:rsidRDefault="00ED752A" w:rsidP="00643934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Функции:</w:t>
            </w:r>
          </w:p>
        </w:tc>
        <w:tc>
          <w:tcPr>
            <w:tcW w:w="4673" w:type="dxa"/>
          </w:tcPr>
          <w:p w14:paraId="4F88D13D" w14:textId="3C3D0E73" w:rsidR="00ED752A" w:rsidRPr="00E8300E" w:rsidRDefault="00ED752A" w:rsidP="00643934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Аргументы функций:</w:t>
            </w:r>
          </w:p>
        </w:tc>
      </w:tr>
      <w:tr w:rsidR="00643934" w:rsidRPr="00E8300E" w14:paraId="5DE62AAD" w14:textId="77777777" w:rsidTr="0070735D">
        <w:tc>
          <w:tcPr>
            <w:tcW w:w="4672" w:type="dxa"/>
          </w:tcPr>
          <w:p w14:paraId="110F3CA2" w14:textId="179D57AB" w:rsidR="00643934" w:rsidRPr="00E8300E" w:rsidRDefault="00643934" w:rsidP="00643934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Pr="00E8300E" w:rsidRDefault="00643934" w:rsidP="00643934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А) Диапазон ячеек для расчёта среднего значения.</w:t>
            </w:r>
          </w:p>
        </w:tc>
      </w:tr>
      <w:tr w:rsidR="00643934" w:rsidRPr="00E8300E" w14:paraId="3F727432" w14:textId="77777777" w:rsidTr="0070735D">
        <w:tc>
          <w:tcPr>
            <w:tcW w:w="4672" w:type="dxa"/>
          </w:tcPr>
          <w:p w14:paraId="0FD1E51F" w14:textId="66B31C75" w:rsidR="00643934" w:rsidRPr="00E8300E" w:rsidRDefault="00643934" w:rsidP="00643934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2) МАКС.</w:t>
            </w:r>
          </w:p>
        </w:tc>
        <w:tc>
          <w:tcPr>
            <w:tcW w:w="4673" w:type="dxa"/>
          </w:tcPr>
          <w:p w14:paraId="024F8373" w14:textId="65765F93" w:rsidR="00643934" w:rsidRPr="00E8300E" w:rsidRDefault="00643934" w:rsidP="00643934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Б) Диапазон ячеек для нахождения минимального значения.</w:t>
            </w:r>
          </w:p>
        </w:tc>
      </w:tr>
      <w:tr w:rsidR="00643934" w:rsidRPr="00E8300E" w14:paraId="42672CFA" w14:textId="77777777" w:rsidTr="0070735D">
        <w:tc>
          <w:tcPr>
            <w:tcW w:w="4672" w:type="dxa"/>
          </w:tcPr>
          <w:p w14:paraId="287A9A4D" w14:textId="6C06CC1E" w:rsidR="00643934" w:rsidRPr="00E8300E" w:rsidRDefault="00643934" w:rsidP="00643934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3) МИН.</w:t>
            </w:r>
          </w:p>
        </w:tc>
        <w:tc>
          <w:tcPr>
            <w:tcW w:w="4673" w:type="dxa"/>
          </w:tcPr>
          <w:p w14:paraId="027E4D46" w14:textId="7D2436EE" w:rsidR="00643934" w:rsidRPr="00E8300E" w:rsidRDefault="00643934" w:rsidP="00643934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В) Диапазон ячеек для нахождения максимального значения.</w:t>
            </w:r>
          </w:p>
        </w:tc>
      </w:tr>
    </w:tbl>
    <w:p w14:paraId="6989997C" w14:textId="45460DC2" w:rsidR="00952600" w:rsidRPr="00E8300E" w:rsidRDefault="00ED752A" w:rsidP="00952600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5F56F8" w:rsidRPr="00E8300E">
        <w:rPr>
          <w:szCs w:val="28"/>
        </w:rPr>
        <w:t>1</w:t>
      </w:r>
      <w:r w:rsidR="00952600" w:rsidRPr="00E8300E">
        <w:rPr>
          <w:szCs w:val="28"/>
        </w:rPr>
        <w:t xml:space="preserve"> - </w:t>
      </w:r>
      <w:r w:rsidR="005F56F8" w:rsidRPr="00E8300E">
        <w:rPr>
          <w:szCs w:val="28"/>
        </w:rPr>
        <w:t>А</w:t>
      </w:r>
      <w:r w:rsidR="00952600" w:rsidRPr="00E8300E">
        <w:rPr>
          <w:szCs w:val="28"/>
        </w:rPr>
        <w:t xml:space="preserve">, </w:t>
      </w:r>
      <w:r w:rsidR="005F56F8" w:rsidRPr="00E8300E">
        <w:rPr>
          <w:szCs w:val="28"/>
        </w:rPr>
        <w:t>2</w:t>
      </w:r>
      <w:r w:rsidR="00952600" w:rsidRPr="00E8300E">
        <w:rPr>
          <w:szCs w:val="28"/>
        </w:rPr>
        <w:t xml:space="preserve"> - </w:t>
      </w:r>
      <w:r w:rsidR="005F56F8" w:rsidRPr="00E8300E">
        <w:rPr>
          <w:szCs w:val="28"/>
        </w:rPr>
        <w:t>В</w:t>
      </w:r>
      <w:r w:rsidR="00952600" w:rsidRPr="00E8300E">
        <w:rPr>
          <w:szCs w:val="28"/>
        </w:rPr>
        <w:t xml:space="preserve">, </w:t>
      </w:r>
      <w:r w:rsidR="005F56F8" w:rsidRPr="00E8300E">
        <w:rPr>
          <w:szCs w:val="28"/>
        </w:rPr>
        <w:t>3</w:t>
      </w:r>
      <w:r w:rsidR="00952600" w:rsidRPr="00E8300E">
        <w:rPr>
          <w:szCs w:val="28"/>
        </w:rPr>
        <w:t xml:space="preserve"> - </w:t>
      </w:r>
      <w:r w:rsidR="005F56F8" w:rsidRPr="00E8300E">
        <w:rPr>
          <w:szCs w:val="28"/>
        </w:rPr>
        <w:t>Б</w:t>
      </w:r>
      <w:r w:rsidR="00952600" w:rsidRPr="00E8300E">
        <w:rPr>
          <w:szCs w:val="28"/>
        </w:rPr>
        <w:t>.</w:t>
      </w:r>
    </w:p>
    <w:p w14:paraId="3DF6BE94" w14:textId="2119C5E6" w:rsidR="00952600" w:rsidRPr="00E8300E" w:rsidRDefault="00351EAD" w:rsidP="00952600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DFA19BE" w14:textId="77777777" w:rsidR="00952600" w:rsidRPr="00E8300E" w:rsidRDefault="00952600" w:rsidP="00952600">
      <w:pPr>
        <w:rPr>
          <w:szCs w:val="28"/>
        </w:rPr>
      </w:pPr>
    </w:p>
    <w:p w14:paraId="0EB83B0F" w14:textId="6F69D76C" w:rsidR="00952600" w:rsidRPr="00E8300E" w:rsidRDefault="00D1632D" w:rsidP="00952600">
      <w:pPr>
        <w:rPr>
          <w:szCs w:val="28"/>
        </w:rPr>
      </w:pPr>
      <w:r w:rsidRPr="00E8300E">
        <w:rPr>
          <w:szCs w:val="28"/>
        </w:rPr>
        <w:t xml:space="preserve">7. </w:t>
      </w:r>
      <w:r w:rsidR="00952600" w:rsidRPr="00E8300E">
        <w:rPr>
          <w:iCs/>
          <w:szCs w:val="28"/>
        </w:rPr>
        <w:t>Установите соответствие между задачами и способами их решения в табличном процессоре Microsoft Excel</w:t>
      </w:r>
      <w:r w:rsidR="005F56F8" w:rsidRPr="00E8300E">
        <w:rPr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:rsidRPr="00E8300E" w14:paraId="675199B2" w14:textId="77777777" w:rsidTr="00D85C66">
        <w:tc>
          <w:tcPr>
            <w:tcW w:w="4672" w:type="dxa"/>
          </w:tcPr>
          <w:p w14:paraId="1FC280BB" w14:textId="77777777" w:rsidR="00D1632D" w:rsidRPr="00E8300E" w:rsidRDefault="00D1632D" w:rsidP="00A95D5A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Задачи:</w:t>
            </w:r>
          </w:p>
          <w:p w14:paraId="0DA33E5D" w14:textId="12E86CC4" w:rsidR="00D1632D" w:rsidRPr="00E8300E" w:rsidRDefault="00A95D5A" w:rsidP="0052367D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1</w:t>
            </w:r>
            <w:r w:rsidR="00D1632D" w:rsidRPr="00E8300E">
              <w:rPr>
                <w:szCs w:val="28"/>
              </w:rPr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Pr="00E8300E" w:rsidRDefault="00D1632D" w:rsidP="00A95D5A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Способы решения задач:</w:t>
            </w:r>
          </w:p>
          <w:p w14:paraId="4A9C400A" w14:textId="65776AEE" w:rsidR="00D1632D" w:rsidRPr="00E8300E" w:rsidRDefault="00A95D5A" w:rsidP="0052367D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А)</w:t>
            </w:r>
            <w:r w:rsidR="00D85C66" w:rsidRPr="00E8300E">
              <w:rPr>
                <w:szCs w:val="28"/>
              </w:rPr>
              <w:t xml:space="preserve"> </w:t>
            </w:r>
            <w:r w:rsidR="003E6A08" w:rsidRPr="00E8300E">
              <w:rPr>
                <w:szCs w:val="28"/>
              </w:rPr>
              <w:t>Планирование задач и отслеживание прогресса с помощью календарного плана</w:t>
            </w:r>
          </w:p>
        </w:tc>
      </w:tr>
      <w:tr w:rsidR="0052367D" w:rsidRPr="00E8300E" w14:paraId="65191F25" w14:textId="77777777" w:rsidTr="00D85C66">
        <w:tc>
          <w:tcPr>
            <w:tcW w:w="4672" w:type="dxa"/>
          </w:tcPr>
          <w:p w14:paraId="52F9B021" w14:textId="5A362C9E" w:rsidR="0052367D" w:rsidRPr="00E8300E" w:rsidRDefault="0052367D" w:rsidP="0052367D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Pr="00E8300E" w:rsidRDefault="0052367D" w:rsidP="0052367D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Б) Обработка анкетных данных с помощью фильтров и сортировки.</w:t>
            </w:r>
          </w:p>
        </w:tc>
      </w:tr>
      <w:tr w:rsidR="0052367D" w:rsidRPr="00E8300E" w14:paraId="3D434DFA" w14:textId="77777777" w:rsidTr="00D85C66">
        <w:tc>
          <w:tcPr>
            <w:tcW w:w="4672" w:type="dxa"/>
          </w:tcPr>
          <w:p w14:paraId="2D00A6BD" w14:textId="32654AD6" w:rsidR="0052367D" w:rsidRPr="00E8300E" w:rsidRDefault="0052367D" w:rsidP="0052367D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Pr="00E8300E" w:rsidRDefault="0052367D" w:rsidP="00EB7600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В) Использование таблиц для учёта доходов и расходов.</w:t>
            </w:r>
          </w:p>
        </w:tc>
      </w:tr>
    </w:tbl>
    <w:p w14:paraId="15F45DED" w14:textId="31264758" w:rsidR="00952600" w:rsidRPr="00E8300E" w:rsidRDefault="00D85C66" w:rsidP="00952600">
      <w:pPr>
        <w:rPr>
          <w:szCs w:val="28"/>
        </w:rPr>
      </w:pPr>
      <w:r w:rsidRPr="00E8300E">
        <w:rPr>
          <w:szCs w:val="28"/>
        </w:rPr>
        <w:t>Правильный ответ</w:t>
      </w:r>
      <w:r w:rsidR="00952600" w:rsidRPr="00E8300E">
        <w:rPr>
          <w:szCs w:val="28"/>
        </w:rPr>
        <w:t>:</w:t>
      </w:r>
      <w:r w:rsidRPr="00E8300E">
        <w:rPr>
          <w:szCs w:val="28"/>
        </w:rPr>
        <w:t xml:space="preserve"> </w:t>
      </w:r>
      <w:r w:rsidR="00A95D5A" w:rsidRPr="00E8300E">
        <w:rPr>
          <w:szCs w:val="28"/>
        </w:rPr>
        <w:t>1</w:t>
      </w:r>
      <w:r w:rsidR="00952600" w:rsidRPr="00E8300E">
        <w:rPr>
          <w:szCs w:val="28"/>
        </w:rPr>
        <w:t xml:space="preserve"> - </w:t>
      </w:r>
      <w:r w:rsidR="00A95D5A" w:rsidRPr="00E8300E">
        <w:rPr>
          <w:szCs w:val="28"/>
        </w:rPr>
        <w:t>В</w:t>
      </w:r>
      <w:r w:rsidR="00952600" w:rsidRPr="00E8300E">
        <w:rPr>
          <w:szCs w:val="28"/>
        </w:rPr>
        <w:t xml:space="preserve">, </w:t>
      </w:r>
      <w:r w:rsidR="00A95D5A" w:rsidRPr="00E8300E">
        <w:rPr>
          <w:szCs w:val="28"/>
        </w:rPr>
        <w:t>2</w:t>
      </w:r>
      <w:r w:rsidR="00952600" w:rsidRPr="00E8300E">
        <w:rPr>
          <w:szCs w:val="28"/>
        </w:rPr>
        <w:t xml:space="preserve"> - </w:t>
      </w:r>
      <w:r w:rsidR="00A95D5A" w:rsidRPr="00E8300E">
        <w:rPr>
          <w:szCs w:val="28"/>
        </w:rPr>
        <w:t>Б</w:t>
      </w:r>
      <w:r w:rsidR="00952600" w:rsidRPr="00E8300E">
        <w:rPr>
          <w:szCs w:val="28"/>
        </w:rPr>
        <w:t xml:space="preserve">, </w:t>
      </w:r>
      <w:r w:rsidR="00A95D5A" w:rsidRPr="00E8300E">
        <w:rPr>
          <w:szCs w:val="28"/>
        </w:rPr>
        <w:t>3</w:t>
      </w:r>
      <w:r w:rsidR="00952600" w:rsidRPr="00E8300E">
        <w:rPr>
          <w:szCs w:val="28"/>
        </w:rPr>
        <w:t xml:space="preserve"> - </w:t>
      </w:r>
      <w:r w:rsidR="00A95D5A" w:rsidRPr="00E8300E">
        <w:rPr>
          <w:szCs w:val="28"/>
        </w:rPr>
        <w:t>А</w:t>
      </w:r>
      <w:r w:rsidR="00952600" w:rsidRPr="00E8300E">
        <w:rPr>
          <w:szCs w:val="28"/>
        </w:rPr>
        <w:t>.</w:t>
      </w:r>
    </w:p>
    <w:p w14:paraId="2E8FFF78" w14:textId="73E7355C" w:rsidR="00952600" w:rsidRPr="00E8300E" w:rsidRDefault="00D56CB8" w:rsidP="00952600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73A90B2F" w14:textId="77777777" w:rsidR="00000EA6" w:rsidRPr="00E8300E" w:rsidRDefault="00000EA6" w:rsidP="00053130">
      <w:pPr>
        <w:rPr>
          <w:szCs w:val="28"/>
        </w:rPr>
      </w:pPr>
    </w:p>
    <w:p w14:paraId="00770E0D" w14:textId="1DFCEA3E" w:rsidR="001E440C" w:rsidRPr="00E8300E" w:rsidRDefault="00D56CB8" w:rsidP="001E440C">
      <w:pPr>
        <w:rPr>
          <w:szCs w:val="28"/>
        </w:rPr>
      </w:pPr>
      <w:r w:rsidRPr="00E8300E">
        <w:rPr>
          <w:szCs w:val="28"/>
        </w:rPr>
        <w:t xml:space="preserve">8. </w:t>
      </w:r>
      <w:r w:rsidR="001E440C" w:rsidRPr="00E8300E">
        <w:rPr>
          <w:iCs/>
          <w:szCs w:val="28"/>
        </w:rPr>
        <w:t>Установите соответствие между принципами работы современных информационных технологий и их примерами</w:t>
      </w:r>
      <w:r w:rsidR="007951F5" w:rsidRPr="00E8300E">
        <w:rPr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:rsidRPr="00E8300E" w14:paraId="01776478" w14:textId="77777777" w:rsidTr="00E6776A">
        <w:tc>
          <w:tcPr>
            <w:tcW w:w="4672" w:type="dxa"/>
          </w:tcPr>
          <w:p w14:paraId="4F78C84E" w14:textId="77777777" w:rsidR="00E6776A" w:rsidRPr="00E8300E" w:rsidRDefault="00E6776A" w:rsidP="007951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Принципы работы:</w:t>
            </w:r>
          </w:p>
          <w:p w14:paraId="7B9A4C2C" w14:textId="2D0A84B5" w:rsidR="00E6776A" w:rsidRPr="00E8300E" w:rsidRDefault="003A4580" w:rsidP="007951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1</w:t>
            </w:r>
            <w:r w:rsidR="00E6776A" w:rsidRPr="00E8300E">
              <w:rPr>
                <w:szCs w:val="28"/>
              </w:rPr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Pr="00E8300E" w:rsidRDefault="00E6776A" w:rsidP="007951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Примеры:</w:t>
            </w:r>
          </w:p>
          <w:p w14:paraId="6969232D" w14:textId="5E220204" w:rsidR="00E6776A" w:rsidRPr="00E8300E" w:rsidRDefault="003A4580" w:rsidP="007951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А)</w:t>
            </w:r>
            <w:r w:rsidR="00E6776A" w:rsidRPr="00E8300E">
              <w:rPr>
                <w:szCs w:val="28"/>
              </w:rPr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:rsidRPr="00E8300E" w14:paraId="0DC9FD17" w14:textId="77777777" w:rsidTr="00E6776A">
        <w:tc>
          <w:tcPr>
            <w:tcW w:w="4672" w:type="dxa"/>
          </w:tcPr>
          <w:p w14:paraId="128B4005" w14:textId="0791E98D" w:rsidR="007951F5" w:rsidRPr="00E8300E" w:rsidRDefault="003A4580" w:rsidP="007951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2</w:t>
            </w:r>
            <w:r w:rsidR="007951F5" w:rsidRPr="00E8300E">
              <w:rPr>
                <w:szCs w:val="28"/>
              </w:rPr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Pr="00E8300E" w:rsidRDefault="003A4580" w:rsidP="007951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Б)</w:t>
            </w:r>
            <w:r w:rsidR="007951F5" w:rsidRPr="00E8300E">
              <w:rPr>
                <w:szCs w:val="28"/>
              </w:rPr>
              <w:t xml:space="preserve"> Разделение приложения на </w:t>
            </w:r>
            <w:r w:rsidR="007951F5" w:rsidRPr="00E8300E">
              <w:rPr>
                <w:szCs w:val="28"/>
              </w:rPr>
              <w:lastRenderedPageBreak/>
              <w:t>клиентскую и серверную части.</w:t>
            </w:r>
          </w:p>
        </w:tc>
      </w:tr>
      <w:tr w:rsidR="007951F5" w:rsidRPr="00E8300E" w14:paraId="2A07C67A" w14:textId="77777777" w:rsidTr="00E6776A">
        <w:tc>
          <w:tcPr>
            <w:tcW w:w="4672" w:type="dxa"/>
          </w:tcPr>
          <w:p w14:paraId="2090DB13" w14:textId="03B978E1" w:rsidR="007951F5" w:rsidRPr="00E8300E" w:rsidRDefault="003A4580" w:rsidP="007951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lastRenderedPageBreak/>
              <w:t>3</w:t>
            </w:r>
            <w:r w:rsidR="007951F5" w:rsidRPr="00E8300E">
              <w:rPr>
                <w:szCs w:val="28"/>
              </w:rPr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Pr="00E8300E" w:rsidRDefault="003A4580" w:rsidP="007951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В)</w:t>
            </w:r>
            <w:r w:rsidR="007951F5" w:rsidRPr="00E8300E">
              <w:rPr>
                <w:szCs w:val="28"/>
              </w:rPr>
              <w:t xml:space="preserve"> Использование интернета для хранения и обработки данных.</w:t>
            </w:r>
          </w:p>
        </w:tc>
      </w:tr>
      <w:tr w:rsidR="007951F5" w:rsidRPr="00E8300E" w14:paraId="48782F0A" w14:textId="77777777" w:rsidTr="00E6776A">
        <w:tc>
          <w:tcPr>
            <w:tcW w:w="4672" w:type="dxa"/>
          </w:tcPr>
          <w:p w14:paraId="473632FE" w14:textId="7D5EFB1E" w:rsidR="007951F5" w:rsidRPr="00E8300E" w:rsidRDefault="003A4580" w:rsidP="007951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4</w:t>
            </w:r>
            <w:r w:rsidR="007951F5" w:rsidRPr="00E8300E">
              <w:rPr>
                <w:szCs w:val="28"/>
              </w:rPr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Pr="00E8300E" w:rsidRDefault="003A4580" w:rsidP="007951F5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Г)</w:t>
            </w:r>
            <w:r w:rsidR="007951F5" w:rsidRPr="00E8300E">
              <w:rPr>
                <w:szCs w:val="28"/>
              </w:rPr>
              <w:t xml:space="preserve"> Распределение задач между различными узлами сети.</w:t>
            </w:r>
          </w:p>
        </w:tc>
      </w:tr>
    </w:tbl>
    <w:p w14:paraId="5469C6EA" w14:textId="6966EFCD" w:rsidR="001E440C" w:rsidRPr="00E8300E" w:rsidRDefault="00E6776A" w:rsidP="001E440C">
      <w:pPr>
        <w:rPr>
          <w:szCs w:val="28"/>
        </w:rPr>
      </w:pPr>
      <w:r w:rsidRPr="00E8300E">
        <w:rPr>
          <w:szCs w:val="28"/>
        </w:rPr>
        <w:t>Правильный ответ</w:t>
      </w:r>
      <w:r w:rsidR="001E440C" w:rsidRPr="00E8300E">
        <w:rPr>
          <w:szCs w:val="28"/>
        </w:rPr>
        <w:t>:</w:t>
      </w:r>
      <w:r w:rsidRPr="00E8300E">
        <w:rPr>
          <w:szCs w:val="28"/>
        </w:rPr>
        <w:t xml:space="preserve"> </w:t>
      </w:r>
      <w:r w:rsidR="003A4580" w:rsidRPr="00E8300E">
        <w:rPr>
          <w:szCs w:val="28"/>
        </w:rPr>
        <w:t>1</w:t>
      </w:r>
      <w:r w:rsidR="001E440C" w:rsidRPr="00E8300E">
        <w:rPr>
          <w:szCs w:val="28"/>
        </w:rPr>
        <w:t xml:space="preserve"> - </w:t>
      </w:r>
      <w:r w:rsidR="003A4580" w:rsidRPr="00E8300E">
        <w:rPr>
          <w:szCs w:val="28"/>
        </w:rPr>
        <w:t>А</w:t>
      </w:r>
      <w:r w:rsidR="001E440C" w:rsidRPr="00E8300E">
        <w:rPr>
          <w:szCs w:val="28"/>
        </w:rPr>
        <w:t xml:space="preserve">, </w:t>
      </w:r>
      <w:r w:rsidR="003A4580" w:rsidRPr="00E8300E">
        <w:rPr>
          <w:szCs w:val="28"/>
        </w:rPr>
        <w:t>2</w:t>
      </w:r>
      <w:r w:rsidR="001E440C" w:rsidRPr="00E8300E">
        <w:rPr>
          <w:szCs w:val="28"/>
        </w:rPr>
        <w:t xml:space="preserve"> - </w:t>
      </w:r>
      <w:r w:rsidR="003A4580" w:rsidRPr="00E8300E">
        <w:rPr>
          <w:szCs w:val="28"/>
        </w:rPr>
        <w:t>Г</w:t>
      </w:r>
      <w:r w:rsidR="001E440C" w:rsidRPr="00E8300E">
        <w:rPr>
          <w:szCs w:val="28"/>
        </w:rPr>
        <w:t xml:space="preserve">, </w:t>
      </w:r>
      <w:r w:rsidR="003A4580" w:rsidRPr="00E8300E">
        <w:rPr>
          <w:szCs w:val="28"/>
        </w:rPr>
        <w:t>3</w:t>
      </w:r>
      <w:r w:rsidR="001E440C" w:rsidRPr="00E8300E">
        <w:rPr>
          <w:szCs w:val="28"/>
        </w:rPr>
        <w:t xml:space="preserve"> - </w:t>
      </w:r>
      <w:r w:rsidR="003A4580" w:rsidRPr="00E8300E">
        <w:rPr>
          <w:szCs w:val="28"/>
        </w:rPr>
        <w:t>Б</w:t>
      </w:r>
      <w:r w:rsidR="001E440C" w:rsidRPr="00E8300E">
        <w:rPr>
          <w:szCs w:val="28"/>
        </w:rPr>
        <w:t xml:space="preserve">, </w:t>
      </w:r>
      <w:r w:rsidR="003A4580" w:rsidRPr="00E8300E">
        <w:rPr>
          <w:szCs w:val="28"/>
        </w:rPr>
        <w:t>4</w:t>
      </w:r>
      <w:r w:rsidR="001E440C" w:rsidRPr="00E8300E">
        <w:rPr>
          <w:szCs w:val="28"/>
        </w:rPr>
        <w:t xml:space="preserve"> - </w:t>
      </w:r>
      <w:r w:rsidR="003A4580" w:rsidRPr="00E8300E">
        <w:rPr>
          <w:szCs w:val="28"/>
        </w:rPr>
        <w:t>Г</w:t>
      </w:r>
      <w:r w:rsidR="001E440C" w:rsidRPr="00E8300E">
        <w:rPr>
          <w:szCs w:val="28"/>
        </w:rPr>
        <w:t>.</w:t>
      </w:r>
    </w:p>
    <w:p w14:paraId="3368CD87" w14:textId="5FA731CB" w:rsidR="001E440C" w:rsidRPr="00E8300E" w:rsidRDefault="006500DA" w:rsidP="001E440C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6A17E72" w14:textId="77777777" w:rsidR="001E440C" w:rsidRPr="00E8300E" w:rsidRDefault="001E440C" w:rsidP="001E440C">
      <w:pPr>
        <w:rPr>
          <w:szCs w:val="28"/>
        </w:rPr>
      </w:pPr>
    </w:p>
    <w:p w14:paraId="0C760A4A" w14:textId="43474009" w:rsidR="001E440C" w:rsidRPr="00E8300E" w:rsidRDefault="001C2479" w:rsidP="001E440C">
      <w:pPr>
        <w:rPr>
          <w:szCs w:val="28"/>
        </w:rPr>
      </w:pPr>
      <w:r w:rsidRPr="00E8300E">
        <w:rPr>
          <w:szCs w:val="28"/>
        </w:rPr>
        <w:t xml:space="preserve">9. </w:t>
      </w:r>
      <w:r w:rsidR="001E440C" w:rsidRPr="00E8300E">
        <w:rPr>
          <w:iCs/>
          <w:szCs w:val="28"/>
        </w:rPr>
        <w:t xml:space="preserve">Установите соответствие между </w:t>
      </w:r>
      <w:r w:rsidR="00AC60E8" w:rsidRPr="00E8300E">
        <w:rPr>
          <w:iCs/>
          <w:szCs w:val="28"/>
        </w:rPr>
        <w:t>наименованиями</w:t>
      </w:r>
      <w:r w:rsidR="001E440C" w:rsidRPr="00E8300E">
        <w:rPr>
          <w:iCs/>
          <w:szCs w:val="28"/>
        </w:rPr>
        <w:t xml:space="preserve"> информационных технологий и их описанием</w:t>
      </w:r>
      <w:r w:rsidR="00CE3B8F" w:rsidRPr="00E8300E">
        <w:rPr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:rsidRPr="00E8300E" w14:paraId="32D859F5" w14:textId="77777777" w:rsidTr="006303D1">
        <w:tc>
          <w:tcPr>
            <w:tcW w:w="4672" w:type="dxa"/>
          </w:tcPr>
          <w:p w14:paraId="3B9A6F63" w14:textId="71F2AD7E" w:rsidR="00AC60E8" w:rsidRPr="00E8300E" w:rsidRDefault="00AC60E8" w:rsidP="006303D1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Pr="00E8300E" w:rsidRDefault="00AC60E8" w:rsidP="006303D1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Описание методов:</w:t>
            </w:r>
          </w:p>
        </w:tc>
      </w:tr>
      <w:tr w:rsidR="006303D1" w:rsidRPr="00E8300E" w14:paraId="037A73E0" w14:textId="77777777" w:rsidTr="006303D1">
        <w:tc>
          <w:tcPr>
            <w:tcW w:w="4672" w:type="dxa"/>
          </w:tcPr>
          <w:p w14:paraId="4E7B15DF" w14:textId="5D221F56" w:rsidR="006303D1" w:rsidRPr="00E8300E" w:rsidRDefault="00197F46" w:rsidP="006303D1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1</w:t>
            </w:r>
            <w:r w:rsidR="006303D1" w:rsidRPr="00E8300E">
              <w:rPr>
                <w:szCs w:val="28"/>
              </w:rPr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Pr="00E8300E" w:rsidRDefault="00197F46" w:rsidP="006303D1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А)</w:t>
            </w:r>
            <w:r w:rsidR="006303D1" w:rsidRPr="00E8300E">
              <w:rPr>
                <w:szCs w:val="28"/>
              </w:rPr>
              <w:t xml:space="preserve"> Анализ стоимости владения системой.</w:t>
            </w:r>
          </w:p>
        </w:tc>
      </w:tr>
      <w:tr w:rsidR="006303D1" w:rsidRPr="00E8300E" w14:paraId="776979A7" w14:textId="77777777" w:rsidTr="006303D1">
        <w:tc>
          <w:tcPr>
            <w:tcW w:w="4672" w:type="dxa"/>
          </w:tcPr>
          <w:p w14:paraId="6CB5C4D7" w14:textId="01190794" w:rsidR="006303D1" w:rsidRPr="00E8300E" w:rsidRDefault="00197F46" w:rsidP="006303D1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2</w:t>
            </w:r>
            <w:r w:rsidR="006303D1" w:rsidRPr="00E8300E">
              <w:rPr>
                <w:szCs w:val="28"/>
              </w:rPr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Pr="00E8300E" w:rsidRDefault="00197F46" w:rsidP="006303D1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Б)</w:t>
            </w:r>
            <w:r w:rsidR="006303D1" w:rsidRPr="00E8300E">
              <w:rPr>
                <w:szCs w:val="28"/>
              </w:rPr>
              <w:t xml:space="preserve"> Анализ возврата инвестиций.</w:t>
            </w:r>
          </w:p>
        </w:tc>
      </w:tr>
      <w:tr w:rsidR="006303D1" w:rsidRPr="00E8300E" w14:paraId="3E21ACF2" w14:textId="77777777" w:rsidTr="006303D1">
        <w:tc>
          <w:tcPr>
            <w:tcW w:w="4672" w:type="dxa"/>
          </w:tcPr>
          <w:p w14:paraId="37C59BA0" w14:textId="38446A5E" w:rsidR="006303D1" w:rsidRPr="00E8300E" w:rsidRDefault="00197F46" w:rsidP="006303D1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3</w:t>
            </w:r>
            <w:r w:rsidR="006303D1" w:rsidRPr="00E8300E">
              <w:rPr>
                <w:szCs w:val="28"/>
              </w:rPr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Pr="00E8300E" w:rsidRDefault="00197F46" w:rsidP="006303D1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В)</w:t>
            </w:r>
            <w:r w:rsidR="006303D1" w:rsidRPr="00E8300E">
              <w:rPr>
                <w:szCs w:val="28"/>
              </w:rPr>
              <w:t xml:space="preserve"> Анализ сильных и слабых сторон, возможностей и угроз.</w:t>
            </w:r>
          </w:p>
        </w:tc>
      </w:tr>
    </w:tbl>
    <w:p w14:paraId="1878050F" w14:textId="47C68D6D" w:rsidR="001E440C" w:rsidRPr="00E8300E" w:rsidRDefault="00AC60E8" w:rsidP="001E440C">
      <w:pPr>
        <w:rPr>
          <w:szCs w:val="28"/>
        </w:rPr>
      </w:pPr>
      <w:r w:rsidRPr="00E8300E">
        <w:rPr>
          <w:szCs w:val="28"/>
        </w:rPr>
        <w:t>Правильный ответ</w:t>
      </w:r>
      <w:r w:rsidR="001E440C" w:rsidRPr="00E8300E">
        <w:rPr>
          <w:szCs w:val="28"/>
        </w:rPr>
        <w:t>:</w:t>
      </w:r>
      <w:r w:rsidRPr="00E8300E">
        <w:rPr>
          <w:szCs w:val="28"/>
        </w:rPr>
        <w:t xml:space="preserve"> </w:t>
      </w:r>
      <w:r w:rsidR="00197F46" w:rsidRPr="00E8300E">
        <w:rPr>
          <w:szCs w:val="28"/>
        </w:rPr>
        <w:t>1</w:t>
      </w:r>
      <w:r w:rsidR="001E440C" w:rsidRPr="00E8300E">
        <w:rPr>
          <w:szCs w:val="28"/>
        </w:rPr>
        <w:t xml:space="preserve"> - </w:t>
      </w:r>
      <w:r w:rsidR="00197F46" w:rsidRPr="00E8300E">
        <w:rPr>
          <w:szCs w:val="28"/>
        </w:rPr>
        <w:t>В</w:t>
      </w:r>
      <w:r w:rsidR="001E440C" w:rsidRPr="00E8300E">
        <w:rPr>
          <w:szCs w:val="28"/>
        </w:rPr>
        <w:t xml:space="preserve">, </w:t>
      </w:r>
      <w:r w:rsidR="00197F46" w:rsidRPr="00E8300E">
        <w:rPr>
          <w:szCs w:val="28"/>
        </w:rPr>
        <w:t>2</w:t>
      </w:r>
      <w:r w:rsidR="001E440C" w:rsidRPr="00E8300E">
        <w:rPr>
          <w:szCs w:val="28"/>
        </w:rPr>
        <w:t xml:space="preserve"> - </w:t>
      </w:r>
      <w:r w:rsidR="00197F46" w:rsidRPr="00E8300E">
        <w:rPr>
          <w:szCs w:val="28"/>
        </w:rPr>
        <w:t>А</w:t>
      </w:r>
      <w:r w:rsidR="001E440C" w:rsidRPr="00E8300E">
        <w:rPr>
          <w:szCs w:val="28"/>
        </w:rPr>
        <w:t xml:space="preserve">, </w:t>
      </w:r>
      <w:r w:rsidR="00197F46" w:rsidRPr="00E8300E">
        <w:rPr>
          <w:szCs w:val="28"/>
        </w:rPr>
        <w:t>3</w:t>
      </w:r>
      <w:r w:rsidR="001E440C" w:rsidRPr="00E8300E">
        <w:rPr>
          <w:szCs w:val="28"/>
        </w:rPr>
        <w:t xml:space="preserve"> - </w:t>
      </w:r>
      <w:r w:rsidR="00197F46" w:rsidRPr="00E8300E">
        <w:rPr>
          <w:szCs w:val="28"/>
        </w:rPr>
        <w:t>Б</w:t>
      </w:r>
      <w:r w:rsidR="001E440C" w:rsidRPr="00E8300E">
        <w:rPr>
          <w:szCs w:val="28"/>
        </w:rPr>
        <w:t>.</w:t>
      </w:r>
    </w:p>
    <w:p w14:paraId="379C088F" w14:textId="2C7FB124" w:rsidR="001E440C" w:rsidRPr="00E8300E" w:rsidRDefault="00AC60E8" w:rsidP="001E440C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78012C57" w14:textId="77777777" w:rsidR="001E440C" w:rsidRPr="00E8300E" w:rsidRDefault="001E440C" w:rsidP="001E440C">
      <w:pPr>
        <w:rPr>
          <w:szCs w:val="28"/>
        </w:rPr>
      </w:pPr>
    </w:p>
    <w:p w14:paraId="381A2D81" w14:textId="07843EBE" w:rsidR="001E440C" w:rsidRPr="00E8300E" w:rsidRDefault="005D283B" w:rsidP="001E440C">
      <w:pPr>
        <w:rPr>
          <w:iCs/>
          <w:szCs w:val="28"/>
        </w:rPr>
      </w:pPr>
      <w:r w:rsidRPr="00E8300E">
        <w:rPr>
          <w:iCs/>
          <w:szCs w:val="28"/>
        </w:rPr>
        <w:t xml:space="preserve">10. </w:t>
      </w:r>
      <w:r w:rsidR="001E440C" w:rsidRPr="00E8300E">
        <w:rPr>
          <w:iCs/>
          <w:szCs w:val="28"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 w:rsidRPr="00E8300E">
        <w:rPr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:rsidRPr="00E8300E" w14:paraId="6A1EF03F" w14:textId="77777777" w:rsidTr="005D283B">
        <w:tc>
          <w:tcPr>
            <w:tcW w:w="4672" w:type="dxa"/>
          </w:tcPr>
          <w:p w14:paraId="2BDABB76" w14:textId="44C0F767" w:rsidR="005D283B" w:rsidRPr="00E8300E" w:rsidRDefault="005D283B" w:rsidP="00090070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Задачи:</w:t>
            </w:r>
          </w:p>
        </w:tc>
        <w:tc>
          <w:tcPr>
            <w:tcW w:w="4673" w:type="dxa"/>
          </w:tcPr>
          <w:p w14:paraId="015662F5" w14:textId="0A3FEA32" w:rsidR="005D283B" w:rsidRPr="00E8300E" w:rsidRDefault="005D283B" w:rsidP="00090070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Методы решения:</w:t>
            </w:r>
          </w:p>
        </w:tc>
      </w:tr>
      <w:tr w:rsidR="00DD6AF4" w:rsidRPr="00E8300E" w14:paraId="3DAC2067" w14:textId="77777777" w:rsidTr="005D283B">
        <w:tc>
          <w:tcPr>
            <w:tcW w:w="4672" w:type="dxa"/>
          </w:tcPr>
          <w:p w14:paraId="2CEFE907" w14:textId="1383DC13" w:rsidR="00DD6AF4" w:rsidRPr="00E8300E" w:rsidRDefault="00090070" w:rsidP="00090070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1</w:t>
            </w:r>
            <w:r w:rsidR="0015479B" w:rsidRPr="00E8300E">
              <w:rPr>
                <w:szCs w:val="28"/>
              </w:rPr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Pr="00E8300E" w:rsidRDefault="00090070" w:rsidP="00090070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А)</w:t>
            </w:r>
            <w:r w:rsidR="0015479B" w:rsidRPr="00E8300E">
              <w:rPr>
                <w:szCs w:val="28"/>
              </w:rPr>
              <w:t xml:space="preserve"> Применение корпоративных порталов и мессенджеров</w:t>
            </w:r>
          </w:p>
        </w:tc>
      </w:tr>
      <w:tr w:rsidR="00DD6AF4" w:rsidRPr="00E8300E" w14:paraId="21C884AA" w14:textId="77777777" w:rsidTr="005D283B">
        <w:tc>
          <w:tcPr>
            <w:tcW w:w="4672" w:type="dxa"/>
          </w:tcPr>
          <w:p w14:paraId="1C34B057" w14:textId="449E90BB" w:rsidR="00DD6AF4" w:rsidRPr="00E8300E" w:rsidRDefault="00090070" w:rsidP="00090070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2</w:t>
            </w:r>
            <w:r w:rsidR="00DD6AF4" w:rsidRPr="00E8300E">
              <w:rPr>
                <w:szCs w:val="28"/>
              </w:rPr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Pr="00E8300E" w:rsidRDefault="00090070" w:rsidP="00090070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Б)</w:t>
            </w:r>
            <w:r w:rsidR="00DD6AF4" w:rsidRPr="00E8300E">
              <w:rPr>
                <w:szCs w:val="28"/>
              </w:rPr>
              <w:t xml:space="preserve"> Внедрение ERP-систем.</w:t>
            </w:r>
          </w:p>
        </w:tc>
      </w:tr>
      <w:tr w:rsidR="00DD6AF4" w:rsidRPr="00E8300E" w14:paraId="0ACE8D34" w14:textId="77777777" w:rsidTr="005D283B">
        <w:tc>
          <w:tcPr>
            <w:tcW w:w="4672" w:type="dxa"/>
          </w:tcPr>
          <w:p w14:paraId="031DC70E" w14:textId="122328E2" w:rsidR="00DD6AF4" w:rsidRPr="00E8300E" w:rsidRDefault="00090070" w:rsidP="00090070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3</w:t>
            </w:r>
            <w:r w:rsidR="00DD6AF4" w:rsidRPr="00E8300E">
              <w:rPr>
                <w:szCs w:val="28"/>
              </w:rPr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Pr="00E8300E" w:rsidRDefault="00090070" w:rsidP="00090070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В)</w:t>
            </w:r>
            <w:r w:rsidR="00DD6AF4" w:rsidRPr="00E8300E">
              <w:rPr>
                <w:szCs w:val="28"/>
              </w:rPr>
              <w:t xml:space="preserve"> Использование баз данных и аналитических инструментов.</w:t>
            </w:r>
          </w:p>
        </w:tc>
      </w:tr>
    </w:tbl>
    <w:p w14:paraId="1ED41414" w14:textId="04935F0D" w:rsidR="001E440C" w:rsidRPr="00E8300E" w:rsidRDefault="005D283B" w:rsidP="001E440C">
      <w:pPr>
        <w:rPr>
          <w:szCs w:val="28"/>
        </w:rPr>
      </w:pPr>
      <w:r w:rsidRPr="00E8300E">
        <w:rPr>
          <w:szCs w:val="28"/>
        </w:rPr>
        <w:t>Правильный ответ</w:t>
      </w:r>
      <w:r w:rsidR="001E440C" w:rsidRPr="00E8300E">
        <w:rPr>
          <w:szCs w:val="28"/>
        </w:rPr>
        <w:t>:</w:t>
      </w:r>
      <w:r w:rsidRPr="00E8300E">
        <w:rPr>
          <w:szCs w:val="28"/>
        </w:rPr>
        <w:t xml:space="preserve"> </w:t>
      </w:r>
      <w:r w:rsidR="00090070" w:rsidRPr="00E8300E">
        <w:rPr>
          <w:szCs w:val="28"/>
        </w:rPr>
        <w:t>А</w:t>
      </w:r>
      <w:r w:rsidR="001E440C" w:rsidRPr="00E8300E">
        <w:rPr>
          <w:szCs w:val="28"/>
        </w:rPr>
        <w:t xml:space="preserve"> - 1, </w:t>
      </w:r>
      <w:r w:rsidR="00090070" w:rsidRPr="00E8300E">
        <w:rPr>
          <w:szCs w:val="28"/>
        </w:rPr>
        <w:t>Б</w:t>
      </w:r>
      <w:r w:rsidR="001E440C" w:rsidRPr="00E8300E">
        <w:rPr>
          <w:szCs w:val="28"/>
        </w:rPr>
        <w:t xml:space="preserve"> - 2, </w:t>
      </w:r>
      <w:r w:rsidR="00090070" w:rsidRPr="00E8300E">
        <w:rPr>
          <w:szCs w:val="28"/>
        </w:rPr>
        <w:t>В</w:t>
      </w:r>
      <w:r w:rsidR="001E440C" w:rsidRPr="00E8300E">
        <w:rPr>
          <w:szCs w:val="28"/>
        </w:rPr>
        <w:t xml:space="preserve"> - 3.</w:t>
      </w:r>
    </w:p>
    <w:p w14:paraId="40AB1ADA" w14:textId="24362D1C" w:rsidR="001E440C" w:rsidRPr="00E8300E" w:rsidRDefault="00EF4FD8" w:rsidP="001E440C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CE921D2" w14:textId="77777777" w:rsidR="00EF4FD8" w:rsidRPr="00E8300E" w:rsidRDefault="00EF4FD8" w:rsidP="001E440C">
      <w:pPr>
        <w:rPr>
          <w:szCs w:val="28"/>
        </w:rPr>
      </w:pPr>
    </w:p>
    <w:p w14:paraId="39BF72E0" w14:textId="5FA1D6AA" w:rsidR="001E440C" w:rsidRPr="00E8300E" w:rsidRDefault="00EF4FD8" w:rsidP="001E440C">
      <w:pPr>
        <w:rPr>
          <w:szCs w:val="28"/>
        </w:rPr>
      </w:pPr>
      <w:r w:rsidRPr="00E8300E">
        <w:rPr>
          <w:szCs w:val="28"/>
        </w:rPr>
        <w:t xml:space="preserve">11. </w:t>
      </w:r>
      <w:r w:rsidR="001E440C" w:rsidRPr="00E8300E">
        <w:rPr>
          <w:iCs/>
          <w:szCs w:val="28"/>
        </w:rPr>
        <w:t>Установите соответствие между видами информационных систем и их назначением</w:t>
      </w:r>
      <w:r w:rsidR="009A2B5B" w:rsidRPr="00E8300E">
        <w:rPr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:rsidRPr="00E8300E" w14:paraId="0B1314C0" w14:textId="77777777" w:rsidTr="0010449A">
        <w:tc>
          <w:tcPr>
            <w:tcW w:w="4672" w:type="dxa"/>
          </w:tcPr>
          <w:p w14:paraId="7D58AEC7" w14:textId="2D09704F" w:rsidR="001B308C" w:rsidRPr="00E8300E" w:rsidRDefault="001B308C" w:rsidP="008A21AA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Pr="00E8300E" w:rsidRDefault="001B308C" w:rsidP="008A21AA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Назначение:</w:t>
            </w:r>
          </w:p>
        </w:tc>
      </w:tr>
      <w:tr w:rsidR="008A21AA" w:rsidRPr="00E8300E" w14:paraId="185E98DC" w14:textId="77777777" w:rsidTr="0010449A">
        <w:tc>
          <w:tcPr>
            <w:tcW w:w="4672" w:type="dxa"/>
          </w:tcPr>
          <w:p w14:paraId="4AAB8286" w14:textId="417FDB7B" w:rsidR="008A21AA" w:rsidRPr="00E8300E" w:rsidRDefault="008A21AA" w:rsidP="008A21AA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Pr="00E8300E" w:rsidRDefault="008A21AA" w:rsidP="008A21AA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А) Управление цепочками поставок.</w:t>
            </w:r>
          </w:p>
        </w:tc>
      </w:tr>
      <w:tr w:rsidR="008A21AA" w:rsidRPr="00E8300E" w14:paraId="4AC2C679" w14:textId="77777777" w:rsidTr="0010449A">
        <w:tc>
          <w:tcPr>
            <w:tcW w:w="4672" w:type="dxa"/>
          </w:tcPr>
          <w:p w14:paraId="09105475" w14:textId="666ECBCE" w:rsidR="008A21AA" w:rsidRPr="00E8300E" w:rsidRDefault="008A21AA" w:rsidP="008A21AA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Pr="00E8300E" w:rsidRDefault="008A21AA" w:rsidP="008A21AA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Б) Управление взаимоотношениями с клиентами.</w:t>
            </w:r>
          </w:p>
        </w:tc>
      </w:tr>
      <w:tr w:rsidR="008A21AA" w:rsidRPr="00E8300E" w14:paraId="274EC55A" w14:textId="77777777" w:rsidTr="0010449A">
        <w:tc>
          <w:tcPr>
            <w:tcW w:w="4672" w:type="dxa"/>
          </w:tcPr>
          <w:p w14:paraId="341D1017" w14:textId="116B7989" w:rsidR="008A21AA" w:rsidRPr="00E8300E" w:rsidRDefault="008A21AA" w:rsidP="008A21AA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Pr="00E8300E" w:rsidRDefault="008A21AA" w:rsidP="008A21AA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В) Управление человеческими ресурсами.</w:t>
            </w:r>
          </w:p>
        </w:tc>
      </w:tr>
    </w:tbl>
    <w:p w14:paraId="1E51984E" w14:textId="47BF08FB" w:rsidR="001E440C" w:rsidRPr="00E8300E" w:rsidRDefault="001B308C" w:rsidP="001E440C">
      <w:pPr>
        <w:rPr>
          <w:szCs w:val="28"/>
        </w:rPr>
      </w:pPr>
      <w:r w:rsidRPr="00E8300E">
        <w:rPr>
          <w:szCs w:val="28"/>
        </w:rPr>
        <w:t>Правильный ответ</w:t>
      </w:r>
      <w:r w:rsidR="001E440C" w:rsidRPr="00E8300E">
        <w:rPr>
          <w:szCs w:val="28"/>
        </w:rPr>
        <w:t>:</w:t>
      </w:r>
      <w:r w:rsidRPr="00E8300E">
        <w:rPr>
          <w:szCs w:val="28"/>
        </w:rPr>
        <w:t xml:space="preserve"> </w:t>
      </w:r>
      <w:r w:rsidR="009A2B5B" w:rsidRPr="00E8300E">
        <w:rPr>
          <w:szCs w:val="28"/>
        </w:rPr>
        <w:t>1</w:t>
      </w:r>
      <w:r w:rsidR="001E440C" w:rsidRPr="00E8300E">
        <w:rPr>
          <w:szCs w:val="28"/>
        </w:rPr>
        <w:t xml:space="preserve"> - </w:t>
      </w:r>
      <w:r w:rsidR="009A2B5B" w:rsidRPr="00E8300E">
        <w:rPr>
          <w:szCs w:val="28"/>
        </w:rPr>
        <w:t>Б</w:t>
      </w:r>
      <w:r w:rsidR="001E440C" w:rsidRPr="00E8300E">
        <w:rPr>
          <w:szCs w:val="28"/>
        </w:rPr>
        <w:t xml:space="preserve">, </w:t>
      </w:r>
      <w:r w:rsidR="009A2B5B" w:rsidRPr="00E8300E">
        <w:rPr>
          <w:szCs w:val="28"/>
        </w:rPr>
        <w:t>2</w:t>
      </w:r>
      <w:r w:rsidR="001E440C" w:rsidRPr="00E8300E">
        <w:rPr>
          <w:szCs w:val="28"/>
        </w:rPr>
        <w:t xml:space="preserve"> - </w:t>
      </w:r>
      <w:r w:rsidR="009A2B5B" w:rsidRPr="00E8300E">
        <w:rPr>
          <w:szCs w:val="28"/>
        </w:rPr>
        <w:t>А</w:t>
      </w:r>
      <w:r w:rsidR="001E440C" w:rsidRPr="00E8300E">
        <w:rPr>
          <w:szCs w:val="28"/>
        </w:rPr>
        <w:t xml:space="preserve">, </w:t>
      </w:r>
      <w:r w:rsidR="009A2B5B" w:rsidRPr="00E8300E">
        <w:rPr>
          <w:szCs w:val="28"/>
        </w:rPr>
        <w:t>3</w:t>
      </w:r>
      <w:r w:rsidR="001E440C" w:rsidRPr="00E8300E">
        <w:rPr>
          <w:szCs w:val="28"/>
        </w:rPr>
        <w:t xml:space="preserve"> - </w:t>
      </w:r>
      <w:r w:rsidR="009A2B5B" w:rsidRPr="00E8300E">
        <w:rPr>
          <w:szCs w:val="28"/>
        </w:rPr>
        <w:t>В</w:t>
      </w:r>
      <w:r w:rsidR="001E440C" w:rsidRPr="00E8300E">
        <w:rPr>
          <w:szCs w:val="28"/>
        </w:rPr>
        <w:t>.</w:t>
      </w:r>
    </w:p>
    <w:p w14:paraId="07F64A3A" w14:textId="22E054D4" w:rsidR="001E440C" w:rsidRPr="00E8300E" w:rsidRDefault="00405823" w:rsidP="001E440C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0E8A3C6F" w14:textId="77777777" w:rsidR="001E440C" w:rsidRPr="00E8300E" w:rsidRDefault="001E440C" w:rsidP="001E440C">
      <w:pPr>
        <w:rPr>
          <w:szCs w:val="28"/>
        </w:rPr>
      </w:pPr>
    </w:p>
    <w:p w14:paraId="0DCD758F" w14:textId="287E81AB" w:rsidR="001E440C" w:rsidRPr="00E8300E" w:rsidRDefault="00405823" w:rsidP="001E440C">
      <w:pPr>
        <w:rPr>
          <w:szCs w:val="28"/>
        </w:rPr>
      </w:pPr>
      <w:r w:rsidRPr="00E8300E">
        <w:rPr>
          <w:szCs w:val="28"/>
        </w:rPr>
        <w:lastRenderedPageBreak/>
        <w:t xml:space="preserve">11. </w:t>
      </w:r>
      <w:r w:rsidR="001E440C" w:rsidRPr="00E8300E">
        <w:rPr>
          <w:iCs/>
          <w:szCs w:val="28"/>
        </w:rPr>
        <w:t>Установите соответствие между уровнями интеграции информационных систем и их характеристиками</w:t>
      </w:r>
      <w:r w:rsidR="009A2B5B" w:rsidRPr="00E8300E">
        <w:rPr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:rsidRPr="00E8300E" w14:paraId="60E859A6" w14:textId="77777777" w:rsidTr="000828E1">
        <w:tc>
          <w:tcPr>
            <w:tcW w:w="4672" w:type="dxa"/>
          </w:tcPr>
          <w:p w14:paraId="1776329F" w14:textId="6AEA0B55" w:rsidR="0010449A" w:rsidRPr="00E8300E" w:rsidRDefault="0010449A" w:rsidP="00D03422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Pr="00E8300E" w:rsidRDefault="0010449A" w:rsidP="00D03422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Характеристики:</w:t>
            </w:r>
          </w:p>
        </w:tc>
      </w:tr>
      <w:tr w:rsidR="00D03422" w:rsidRPr="00E8300E" w14:paraId="0E50AE4A" w14:textId="77777777" w:rsidTr="000828E1">
        <w:tc>
          <w:tcPr>
            <w:tcW w:w="4672" w:type="dxa"/>
          </w:tcPr>
          <w:p w14:paraId="21139A54" w14:textId="2E1237CA" w:rsidR="00D03422" w:rsidRPr="00E8300E" w:rsidRDefault="00D03422" w:rsidP="00D0342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Pr="00E8300E" w:rsidRDefault="00D03422" w:rsidP="00D0342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А) Совместное использование данных разными системами.</w:t>
            </w:r>
          </w:p>
        </w:tc>
      </w:tr>
      <w:tr w:rsidR="00D03422" w:rsidRPr="00E8300E" w14:paraId="533A6D72" w14:textId="77777777" w:rsidTr="000828E1">
        <w:tc>
          <w:tcPr>
            <w:tcW w:w="4672" w:type="dxa"/>
          </w:tcPr>
          <w:p w14:paraId="1C1DF1F5" w14:textId="75CFB836" w:rsidR="00D03422" w:rsidRPr="00E8300E" w:rsidRDefault="00D03422" w:rsidP="00D0342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Pr="00E8300E" w:rsidRDefault="00D03422" w:rsidP="00D0342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Б) Полная синхронизация всех компонентов.</w:t>
            </w:r>
          </w:p>
        </w:tc>
      </w:tr>
      <w:tr w:rsidR="00D03422" w:rsidRPr="00E8300E" w14:paraId="09AB9A18" w14:textId="77777777" w:rsidTr="000828E1">
        <w:tc>
          <w:tcPr>
            <w:tcW w:w="4672" w:type="dxa"/>
          </w:tcPr>
          <w:p w14:paraId="4E227F1C" w14:textId="5E815F13" w:rsidR="00D03422" w:rsidRPr="00E8300E" w:rsidRDefault="00D03422" w:rsidP="00D0342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Pr="00E8300E" w:rsidRDefault="00D03422" w:rsidP="00D0342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В) Объединение отдельных модулей в единую систему.</w:t>
            </w:r>
          </w:p>
        </w:tc>
      </w:tr>
    </w:tbl>
    <w:p w14:paraId="7E0AFE22" w14:textId="520CA8B8" w:rsidR="001E440C" w:rsidRPr="00E8300E" w:rsidRDefault="00B9798B" w:rsidP="001E440C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8A21AA" w:rsidRPr="00E8300E">
        <w:rPr>
          <w:szCs w:val="28"/>
        </w:rPr>
        <w:t>1</w:t>
      </w:r>
      <w:r w:rsidR="001E440C" w:rsidRPr="00E8300E">
        <w:rPr>
          <w:szCs w:val="28"/>
        </w:rPr>
        <w:t xml:space="preserve"> - </w:t>
      </w:r>
      <w:r w:rsidR="008A21AA" w:rsidRPr="00E8300E">
        <w:rPr>
          <w:szCs w:val="28"/>
        </w:rPr>
        <w:t>Б</w:t>
      </w:r>
      <w:r w:rsidR="001E440C" w:rsidRPr="00E8300E">
        <w:rPr>
          <w:szCs w:val="28"/>
        </w:rPr>
        <w:t xml:space="preserve">, </w:t>
      </w:r>
      <w:r w:rsidR="008A21AA" w:rsidRPr="00E8300E">
        <w:rPr>
          <w:szCs w:val="28"/>
        </w:rPr>
        <w:t>2</w:t>
      </w:r>
      <w:r w:rsidR="001E440C" w:rsidRPr="00E8300E">
        <w:rPr>
          <w:szCs w:val="28"/>
        </w:rPr>
        <w:t xml:space="preserve"> - </w:t>
      </w:r>
      <w:r w:rsidR="008A21AA" w:rsidRPr="00E8300E">
        <w:rPr>
          <w:szCs w:val="28"/>
        </w:rPr>
        <w:t>В</w:t>
      </w:r>
      <w:r w:rsidR="001E440C" w:rsidRPr="00E8300E">
        <w:rPr>
          <w:szCs w:val="28"/>
        </w:rPr>
        <w:t xml:space="preserve">, </w:t>
      </w:r>
      <w:r w:rsidR="008A21AA" w:rsidRPr="00E8300E">
        <w:rPr>
          <w:szCs w:val="28"/>
        </w:rPr>
        <w:t>3</w:t>
      </w:r>
      <w:r w:rsidR="001E440C" w:rsidRPr="00E8300E">
        <w:rPr>
          <w:szCs w:val="28"/>
        </w:rPr>
        <w:t xml:space="preserve"> - </w:t>
      </w:r>
      <w:r w:rsidR="008A21AA" w:rsidRPr="00E8300E">
        <w:rPr>
          <w:szCs w:val="28"/>
        </w:rPr>
        <w:t>А</w:t>
      </w:r>
      <w:r w:rsidR="001E440C" w:rsidRPr="00E8300E">
        <w:rPr>
          <w:szCs w:val="28"/>
        </w:rPr>
        <w:t>.</w:t>
      </w:r>
    </w:p>
    <w:p w14:paraId="345E4E01" w14:textId="691A46B0" w:rsidR="001E440C" w:rsidRPr="00E8300E" w:rsidRDefault="00B9798B" w:rsidP="001E440C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20E3468B" w14:textId="77777777" w:rsidR="001E440C" w:rsidRPr="00E8300E" w:rsidRDefault="001E440C" w:rsidP="001E440C">
      <w:pPr>
        <w:rPr>
          <w:szCs w:val="28"/>
        </w:rPr>
      </w:pPr>
    </w:p>
    <w:p w14:paraId="743C1B39" w14:textId="556EA67F" w:rsidR="001E440C" w:rsidRPr="00E8300E" w:rsidRDefault="000828E1" w:rsidP="001E440C">
      <w:pPr>
        <w:rPr>
          <w:szCs w:val="28"/>
        </w:rPr>
      </w:pPr>
      <w:r w:rsidRPr="00E8300E">
        <w:rPr>
          <w:szCs w:val="28"/>
        </w:rPr>
        <w:t xml:space="preserve">12. </w:t>
      </w:r>
      <w:r w:rsidR="001E440C" w:rsidRPr="00E8300E">
        <w:rPr>
          <w:iCs/>
          <w:szCs w:val="28"/>
        </w:rPr>
        <w:t>Установите соответствие между этапами разработки информационных систем и их содержанием</w:t>
      </w:r>
      <w:r w:rsidR="00141F72" w:rsidRPr="00E8300E">
        <w:rPr>
          <w:iCs/>
          <w:szCs w:val="28"/>
        </w:rPr>
        <w:t>. 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:rsidRPr="00E8300E" w14:paraId="492168DD" w14:textId="77777777" w:rsidTr="0032272A">
        <w:tc>
          <w:tcPr>
            <w:tcW w:w="4672" w:type="dxa"/>
          </w:tcPr>
          <w:p w14:paraId="3AA7A587" w14:textId="7C146203" w:rsidR="000828E1" w:rsidRPr="00E8300E" w:rsidRDefault="000828E1" w:rsidP="00141F72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Pr="00E8300E" w:rsidRDefault="000828E1" w:rsidP="00141F72">
            <w:pPr>
              <w:ind w:firstLine="0"/>
              <w:jc w:val="center"/>
              <w:rPr>
                <w:szCs w:val="28"/>
              </w:rPr>
            </w:pPr>
            <w:r w:rsidRPr="00E8300E">
              <w:rPr>
                <w:szCs w:val="28"/>
              </w:rPr>
              <w:t>Содержание этапов:</w:t>
            </w:r>
          </w:p>
        </w:tc>
      </w:tr>
      <w:tr w:rsidR="00141F72" w:rsidRPr="00E8300E" w14:paraId="0B52695D" w14:textId="77777777" w:rsidTr="0032272A">
        <w:tc>
          <w:tcPr>
            <w:tcW w:w="4672" w:type="dxa"/>
          </w:tcPr>
          <w:p w14:paraId="7E654DA5" w14:textId="08F041EF" w:rsidR="00141F72" w:rsidRPr="00E8300E" w:rsidRDefault="00141F72" w:rsidP="00141F7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Pr="00E8300E" w:rsidRDefault="00141F72" w:rsidP="00141F7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А) Создание архитектуры и дизайна системы.</w:t>
            </w:r>
          </w:p>
        </w:tc>
      </w:tr>
      <w:tr w:rsidR="00141F72" w:rsidRPr="00E8300E" w14:paraId="477D1D6C" w14:textId="77777777" w:rsidTr="0032272A">
        <w:tc>
          <w:tcPr>
            <w:tcW w:w="4672" w:type="dxa"/>
          </w:tcPr>
          <w:p w14:paraId="7FA51C6B" w14:textId="041E3097" w:rsidR="00141F72" w:rsidRPr="00E8300E" w:rsidRDefault="00141F72" w:rsidP="00141F7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Pr="00E8300E" w:rsidRDefault="00141F72" w:rsidP="00141F7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Б) Определение потребностей пользователей.</w:t>
            </w:r>
          </w:p>
        </w:tc>
      </w:tr>
      <w:tr w:rsidR="00141F72" w:rsidRPr="00E8300E" w14:paraId="6208525D" w14:textId="77777777" w:rsidTr="0032272A">
        <w:tc>
          <w:tcPr>
            <w:tcW w:w="4672" w:type="dxa"/>
          </w:tcPr>
          <w:p w14:paraId="24A98CE5" w14:textId="153ABE44" w:rsidR="00141F72" w:rsidRPr="00E8300E" w:rsidRDefault="00141F72" w:rsidP="00141F7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Pr="00E8300E" w:rsidRDefault="00141F72" w:rsidP="00141F7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В) Проверка работоспособности и устранение ошибок.</w:t>
            </w:r>
          </w:p>
        </w:tc>
      </w:tr>
      <w:tr w:rsidR="00141F72" w:rsidRPr="00E8300E" w14:paraId="4F21B85E" w14:textId="77777777" w:rsidTr="0032272A">
        <w:tc>
          <w:tcPr>
            <w:tcW w:w="4672" w:type="dxa"/>
          </w:tcPr>
          <w:p w14:paraId="15EAF60C" w14:textId="09A1ED08" w:rsidR="00141F72" w:rsidRPr="00E8300E" w:rsidRDefault="00141F72" w:rsidP="00141F7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Pr="00E8300E" w:rsidRDefault="00141F72" w:rsidP="00141F72">
            <w:pPr>
              <w:ind w:firstLine="0"/>
              <w:rPr>
                <w:szCs w:val="28"/>
              </w:rPr>
            </w:pPr>
            <w:r w:rsidRPr="00E8300E">
              <w:rPr>
                <w:szCs w:val="28"/>
              </w:rPr>
              <w:t>Г) Программирование и внедрение</w:t>
            </w:r>
          </w:p>
        </w:tc>
      </w:tr>
    </w:tbl>
    <w:p w14:paraId="11B81A3B" w14:textId="6AFD0D33" w:rsidR="001E440C" w:rsidRPr="00E8300E" w:rsidRDefault="00AD4FAB" w:rsidP="001E440C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C156C5" w:rsidRPr="00E8300E">
        <w:rPr>
          <w:szCs w:val="28"/>
        </w:rPr>
        <w:t>1</w:t>
      </w:r>
      <w:r w:rsidR="001E440C" w:rsidRPr="00E8300E">
        <w:rPr>
          <w:szCs w:val="28"/>
        </w:rPr>
        <w:t xml:space="preserve"> - </w:t>
      </w:r>
      <w:r w:rsidR="00C156C5" w:rsidRPr="00E8300E">
        <w:rPr>
          <w:szCs w:val="28"/>
        </w:rPr>
        <w:t>Б</w:t>
      </w:r>
      <w:r w:rsidR="001E440C" w:rsidRPr="00E8300E">
        <w:rPr>
          <w:szCs w:val="28"/>
        </w:rPr>
        <w:t xml:space="preserve">, </w:t>
      </w:r>
      <w:r w:rsidR="00C156C5" w:rsidRPr="00E8300E">
        <w:rPr>
          <w:szCs w:val="28"/>
        </w:rPr>
        <w:t>2</w:t>
      </w:r>
      <w:r w:rsidR="001E440C" w:rsidRPr="00E8300E">
        <w:rPr>
          <w:szCs w:val="28"/>
        </w:rPr>
        <w:t xml:space="preserve"> - </w:t>
      </w:r>
      <w:r w:rsidR="00C156C5" w:rsidRPr="00E8300E">
        <w:rPr>
          <w:szCs w:val="28"/>
        </w:rPr>
        <w:t>А</w:t>
      </w:r>
      <w:r w:rsidR="001E440C" w:rsidRPr="00E8300E">
        <w:rPr>
          <w:szCs w:val="28"/>
        </w:rPr>
        <w:t xml:space="preserve">, </w:t>
      </w:r>
      <w:r w:rsidR="00C156C5" w:rsidRPr="00E8300E">
        <w:rPr>
          <w:szCs w:val="28"/>
        </w:rPr>
        <w:t>3</w:t>
      </w:r>
      <w:r w:rsidR="001E440C" w:rsidRPr="00E8300E">
        <w:rPr>
          <w:szCs w:val="28"/>
        </w:rPr>
        <w:t xml:space="preserve"> - </w:t>
      </w:r>
      <w:r w:rsidR="00C156C5" w:rsidRPr="00E8300E">
        <w:rPr>
          <w:szCs w:val="28"/>
        </w:rPr>
        <w:t>Г</w:t>
      </w:r>
      <w:r w:rsidR="001E440C" w:rsidRPr="00E8300E">
        <w:rPr>
          <w:szCs w:val="28"/>
        </w:rPr>
        <w:t xml:space="preserve">, </w:t>
      </w:r>
      <w:r w:rsidR="00C156C5" w:rsidRPr="00E8300E">
        <w:rPr>
          <w:szCs w:val="28"/>
        </w:rPr>
        <w:t>4</w:t>
      </w:r>
      <w:r w:rsidR="001E440C" w:rsidRPr="00E8300E">
        <w:rPr>
          <w:szCs w:val="28"/>
        </w:rPr>
        <w:t xml:space="preserve"> - </w:t>
      </w:r>
      <w:r w:rsidR="00C156C5" w:rsidRPr="00E8300E">
        <w:rPr>
          <w:szCs w:val="28"/>
        </w:rPr>
        <w:t>В</w:t>
      </w:r>
      <w:r w:rsidR="001E440C" w:rsidRPr="00E8300E">
        <w:rPr>
          <w:szCs w:val="28"/>
        </w:rPr>
        <w:t>.</w:t>
      </w:r>
    </w:p>
    <w:p w14:paraId="3A71B42D" w14:textId="5008BDC0" w:rsidR="00952600" w:rsidRPr="00E8300E" w:rsidRDefault="0053251D" w:rsidP="001E440C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71EEF3A" w14:textId="0F3E6688" w:rsidR="00DD7EED" w:rsidRPr="00E8300E" w:rsidRDefault="00DD7EED" w:rsidP="000E6562">
      <w:pPr>
        <w:pStyle w:val="3"/>
        <w:jc w:val="left"/>
      </w:pPr>
      <w:r w:rsidRPr="00E8300E">
        <w:t>Задания закрытого типа на установление правильной последовательности</w:t>
      </w:r>
    </w:p>
    <w:p w14:paraId="27F4F537" w14:textId="56AFF8F2" w:rsidR="00BD159C" w:rsidRPr="00E8300E" w:rsidRDefault="00BD159C" w:rsidP="00193DBD">
      <w:pPr>
        <w:rPr>
          <w:szCs w:val="28"/>
        </w:rPr>
      </w:pPr>
      <w:r w:rsidRPr="00E8300E">
        <w:rPr>
          <w:szCs w:val="28"/>
        </w:rPr>
        <w:t xml:space="preserve">1. </w:t>
      </w:r>
      <w:r w:rsidR="00960EC0" w:rsidRPr="00E8300E">
        <w:rPr>
          <w:iCs/>
          <w:szCs w:val="28"/>
        </w:rPr>
        <w:t>Установите правильную последовательность</w:t>
      </w:r>
      <w:r w:rsidR="00960EC0" w:rsidRPr="00E8300E">
        <w:rPr>
          <w:szCs w:val="28"/>
        </w:rPr>
        <w:t xml:space="preserve"> </w:t>
      </w:r>
      <w:r w:rsidR="00F50325" w:rsidRPr="00E8300E">
        <w:rPr>
          <w:iCs/>
          <w:szCs w:val="28"/>
        </w:rPr>
        <w:t>этап</w:t>
      </w:r>
      <w:r w:rsidR="00960EC0" w:rsidRPr="00E8300E">
        <w:rPr>
          <w:iCs/>
          <w:szCs w:val="28"/>
        </w:rPr>
        <w:t>ов</w:t>
      </w:r>
      <w:r w:rsidR="00F50325" w:rsidRPr="00E8300E">
        <w:rPr>
          <w:iCs/>
          <w:szCs w:val="28"/>
        </w:rPr>
        <w:t xml:space="preserve"> создания сводной таблицы в правильной последовательности</w:t>
      </w:r>
      <w:r w:rsidR="00D25D10" w:rsidRPr="00E8300E">
        <w:rPr>
          <w:szCs w:val="28"/>
        </w:rPr>
        <w:t xml:space="preserve">. </w:t>
      </w:r>
      <w:r w:rsidR="009B7C04" w:rsidRPr="00E8300E">
        <w:rPr>
          <w:iCs/>
          <w:szCs w:val="28"/>
        </w:rPr>
        <w:t>Запишите правильную последовательность букв слева направо:</w:t>
      </w:r>
    </w:p>
    <w:p w14:paraId="1E4985D8" w14:textId="3B946123" w:rsidR="00BD159C" w:rsidRPr="00E8300E" w:rsidRDefault="00643E34" w:rsidP="00193DBD">
      <w:pPr>
        <w:rPr>
          <w:szCs w:val="28"/>
        </w:rPr>
      </w:pPr>
      <w:r w:rsidRPr="00E8300E">
        <w:rPr>
          <w:szCs w:val="28"/>
        </w:rPr>
        <w:t>А</w:t>
      </w:r>
      <w:r w:rsidR="00F50325" w:rsidRPr="00E8300E">
        <w:rPr>
          <w:szCs w:val="28"/>
        </w:rPr>
        <w:t>) изменение структуры сводной таблицы;</w:t>
      </w:r>
    </w:p>
    <w:p w14:paraId="06685C52" w14:textId="513147F7" w:rsidR="00BD159C" w:rsidRPr="00E8300E" w:rsidRDefault="00643E34" w:rsidP="00193DBD">
      <w:pPr>
        <w:rPr>
          <w:szCs w:val="28"/>
        </w:rPr>
      </w:pPr>
      <w:r w:rsidRPr="00E8300E">
        <w:rPr>
          <w:szCs w:val="28"/>
        </w:rPr>
        <w:t>Б</w:t>
      </w:r>
      <w:r w:rsidR="00F50325" w:rsidRPr="00E8300E">
        <w:rPr>
          <w:szCs w:val="28"/>
        </w:rPr>
        <w:t>) создание сводной таблицы, разбитой на страницы;</w:t>
      </w:r>
    </w:p>
    <w:p w14:paraId="7A303D7B" w14:textId="7F51A1E0" w:rsidR="00BD159C" w:rsidRPr="00E8300E" w:rsidRDefault="00643E34" w:rsidP="00193DBD">
      <w:pPr>
        <w:rPr>
          <w:szCs w:val="28"/>
        </w:rPr>
      </w:pPr>
      <w:r w:rsidRPr="00E8300E">
        <w:rPr>
          <w:szCs w:val="28"/>
        </w:rPr>
        <w:t>В</w:t>
      </w:r>
      <w:r w:rsidR="00F50325" w:rsidRPr="00E8300E">
        <w:rPr>
          <w:szCs w:val="28"/>
        </w:rPr>
        <w:t>) построение сводной диаграммы;</w:t>
      </w:r>
    </w:p>
    <w:p w14:paraId="0205670A" w14:textId="409EBD75" w:rsidR="00BD159C" w:rsidRPr="00E8300E" w:rsidRDefault="00643E34" w:rsidP="00193DBD">
      <w:pPr>
        <w:rPr>
          <w:szCs w:val="28"/>
        </w:rPr>
      </w:pPr>
      <w:r w:rsidRPr="00E8300E">
        <w:rPr>
          <w:szCs w:val="28"/>
        </w:rPr>
        <w:t>Г</w:t>
      </w:r>
      <w:r w:rsidR="00F50325" w:rsidRPr="00E8300E">
        <w:rPr>
          <w:szCs w:val="28"/>
        </w:rPr>
        <w:t>) технология создания сводной таблицы.</w:t>
      </w:r>
    </w:p>
    <w:p w14:paraId="07047062" w14:textId="42AD167F" w:rsidR="00F50325" w:rsidRPr="00E8300E" w:rsidRDefault="00F50325" w:rsidP="00193DBD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643E34" w:rsidRPr="00E8300E">
        <w:rPr>
          <w:szCs w:val="28"/>
        </w:rPr>
        <w:t>Г</w:t>
      </w:r>
      <w:r w:rsidRPr="00E8300E">
        <w:rPr>
          <w:szCs w:val="28"/>
        </w:rPr>
        <w:t xml:space="preserve">, </w:t>
      </w:r>
      <w:r w:rsidR="00643E34" w:rsidRPr="00E8300E">
        <w:rPr>
          <w:szCs w:val="28"/>
        </w:rPr>
        <w:t>В</w:t>
      </w:r>
      <w:r w:rsidRPr="00E8300E">
        <w:rPr>
          <w:szCs w:val="28"/>
        </w:rPr>
        <w:t xml:space="preserve">, </w:t>
      </w:r>
      <w:r w:rsidR="00643E34" w:rsidRPr="00E8300E">
        <w:rPr>
          <w:szCs w:val="28"/>
        </w:rPr>
        <w:t>Б</w:t>
      </w:r>
      <w:r w:rsidRPr="00E8300E">
        <w:rPr>
          <w:szCs w:val="28"/>
        </w:rPr>
        <w:t xml:space="preserve">, </w:t>
      </w:r>
      <w:r w:rsidR="00643E34" w:rsidRPr="00E8300E">
        <w:rPr>
          <w:szCs w:val="28"/>
        </w:rPr>
        <w:t>А</w:t>
      </w:r>
    </w:p>
    <w:p w14:paraId="2DE567A9" w14:textId="66E6655E" w:rsidR="00BD159C" w:rsidRPr="00E8300E" w:rsidRDefault="00BD159C" w:rsidP="00193DB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0F2E8E68" w14:textId="77777777" w:rsidR="00BD159C" w:rsidRPr="00E8300E" w:rsidRDefault="00BD159C" w:rsidP="00193DBD">
      <w:pPr>
        <w:rPr>
          <w:szCs w:val="28"/>
        </w:rPr>
      </w:pPr>
    </w:p>
    <w:p w14:paraId="1707DDB3" w14:textId="5F3A01DC" w:rsidR="00BD159C" w:rsidRPr="00E8300E" w:rsidRDefault="00BD159C" w:rsidP="00193DBD">
      <w:pPr>
        <w:rPr>
          <w:szCs w:val="28"/>
        </w:rPr>
      </w:pPr>
      <w:r w:rsidRPr="00E8300E">
        <w:rPr>
          <w:szCs w:val="28"/>
        </w:rPr>
        <w:t xml:space="preserve">2. </w:t>
      </w:r>
      <w:r w:rsidR="00960EC0" w:rsidRPr="00E8300E">
        <w:rPr>
          <w:iCs/>
          <w:szCs w:val="28"/>
        </w:rPr>
        <w:t xml:space="preserve">Установите </w:t>
      </w:r>
      <w:r w:rsidR="005F1586" w:rsidRPr="00E8300E">
        <w:rPr>
          <w:iCs/>
          <w:szCs w:val="28"/>
        </w:rPr>
        <w:t xml:space="preserve">правильную последовательность </w:t>
      </w:r>
      <w:r w:rsidR="005631BB" w:rsidRPr="00E8300E">
        <w:rPr>
          <w:iCs/>
          <w:szCs w:val="28"/>
        </w:rPr>
        <w:t>этап</w:t>
      </w:r>
      <w:r w:rsidR="005F1586" w:rsidRPr="00E8300E">
        <w:rPr>
          <w:iCs/>
          <w:szCs w:val="28"/>
        </w:rPr>
        <w:t>ов</w:t>
      </w:r>
      <w:r w:rsidR="005631BB" w:rsidRPr="00E8300E">
        <w:rPr>
          <w:iCs/>
          <w:szCs w:val="28"/>
        </w:rPr>
        <w:t xml:space="preserve"> создания документа в Microsoft Word</w:t>
      </w:r>
      <w:r w:rsidR="009529B2" w:rsidRPr="00E8300E">
        <w:rPr>
          <w:iCs/>
          <w:szCs w:val="28"/>
        </w:rPr>
        <w:t xml:space="preserve">. </w:t>
      </w:r>
      <w:r w:rsidR="00F35E69" w:rsidRPr="00E8300E">
        <w:rPr>
          <w:iCs/>
          <w:szCs w:val="28"/>
        </w:rPr>
        <w:t>Запишите правильную последовательность букв слева направо:</w:t>
      </w:r>
    </w:p>
    <w:p w14:paraId="608D8575" w14:textId="29C988DE" w:rsidR="00FD40BC" w:rsidRPr="00E8300E" w:rsidRDefault="00E12A1D" w:rsidP="00193DBD">
      <w:pPr>
        <w:rPr>
          <w:szCs w:val="28"/>
        </w:rPr>
      </w:pPr>
      <w:r w:rsidRPr="00E8300E">
        <w:rPr>
          <w:szCs w:val="28"/>
        </w:rPr>
        <w:t>А</w:t>
      </w:r>
      <w:r w:rsidR="005631BB" w:rsidRPr="00E8300E">
        <w:rPr>
          <w:szCs w:val="28"/>
        </w:rPr>
        <w:t>) редактирование и форматирование текста;</w:t>
      </w:r>
    </w:p>
    <w:p w14:paraId="70DE30C8" w14:textId="636B616B" w:rsidR="00FD40BC" w:rsidRPr="00E8300E" w:rsidRDefault="00E12A1D" w:rsidP="00193DBD">
      <w:pPr>
        <w:rPr>
          <w:szCs w:val="28"/>
        </w:rPr>
      </w:pPr>
      <w:r w:rsidRPr="00E8300E">
        <w:rPr>
          <w:szCs w:val="28"/>
        </w:rPr>
        <w:t>Б</w:t>
      </w:r>
      <w:r w:rsidR="005631BB" w:rsidRPr="00E8300E">
        <w:rPr>
          <w:szCs w:val="28"/>
        </w:rPr>
        <w:t>) создание нового документа;</w:t>
      </w:r>
    </w:p>
    <w:p w14:paraId="4E340BD3" w14:textId="74912A1A" w:rsidR="00FD40BC" w:rsidRPr="00E8300E" w:rsidRDefault="00E12A1D" w:rsidP="00193DBD">
      <w:pPr>
        <w:rPr>
          <w:szCs w:val="28"/>
        </w:rPr>
      </w:pPr>
      <w:r w:rsidRPr="00E8300E">
        <w:rPr>
          <w:szCs w:val="28"/>
        </w:rPr>
        <w:lastRenderedPageBreak/>
        <w:t>В</w:t>
      </w:r>
      <w:r w:rsidR="005631BB" w:rsidRPr="00E8300E">
        <w:rPr>
          <w:szCs w:val="28"/>
        </w:rPr>
        <w:t>) ввод текста;</w:t>
      </w:r>
    </w:p>
    <w:p w14:paraId="3C3D1A41" w14:textId="7B037475" w:rsidR="00FD40BC" w:rsidRPr="00E8300E" w:rsidRDefault="00E12A1D" w:rsidP="00193DBD">
      <w:pPr>
        <w:rPr>
          <w:szCs w:val="28"/>
        </w:rPr>
      </w:pPr>
      <w:r w:rsidRPr="00E8300E">
        <w:rPr>
          <w:szCs w:val="28"/>
        </w:rPr>
        <w:t>Г</w:t>
      </w:r>
      <w:r w:rsidR="005631BB" w:rsidRPr="00E8300E">
        <w:rPr>
          <w:szCs w:val="28"/>
        </w:rPr>
        <w:t>) сохранение документа.</w:t>
      </w:r>
    </w:p>
    <w:p w14:paraId="658C3EA3" w14:textId="2CAC90FF" w:rsidR="005631BB" w:rsidRPr="00E8300E" w:rsidRDefault="005631BB" w:rsidP="00193DBD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E12A1D" w:rsidRPr="00E8300E">
        <w:rPr>
          <w:szCs w:val="28"/>
        </w:rPr>
        <w:t>В, Б, А, Г</w:t>
      </w:r>
    </w:p>
    <w:p w14:paraId="795BF2D1" w14:textId="6E566F87" w:rsidR="00FD40BC" w:rsidRPr="00E8300E" w:rsidRDefault="00FD40BC" w:rsidP="00193DB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DCE445B" w14:textId="77777777" w:rsidR="00FD40BC" w:rsidRPr="00E8300E" w:rsidRDefault="00FD40BC" w:rsidP="00193DBD">
      <w:pPr>
        <w:rPr>
          <w:szCs w:val="28"/>
        </w:rPr>
      </w:pPr>
    </w:p>
    <w:p w14:paraId="3E271E39" w14:textId="2216C96C" w:rsidR="008724E6" w:rsidRPr="00E8300E" w:rsidRDefault="008724E6" w:rsidP="00193DBD">
      <w:pPr>
        <w:rPr>
          <w:szCs w:val="28"/>
        </w:rPr>
      </w:pPr>
      <w:r w:rsidRPr="00E8300E">
        <w:rPr>
          <w:szCs w:val="28"/>
        </w:rPr>
        <w:t xml:space="preserve">3. </w:t>
      </w:r>
      <w:r w:rsidR="005F1586" w:rsidRPr="00E8300E">
        <w:rPr>
          <w:iCs/>
          <w:szCs w:val="28"/>
        </w:rPr>
        <w:t>Установите правильную последовательность</w:t>
      </w:r>
      <w:r w:rsidR="005631BB" w:rsidRPr="00E8300E">
        <w:rPr>
          <w:iCs/>
          <w:szCs w:val="28"/>
        </w:rPr>
        <w:t xml:space="preserve"> действи</w:t>
      </w:r>
      <w:r w:rsidR="005F1586" w:rsidRPr="00E8300E">
        <w:rPr>
          <w:iCs/>
          <w:szCs w:val="28"/>
        </w:rPr>
        <w:t>й</w:t>
      </w:r>
      <w:r w:rsidR="005631BB" w:rsidRPr="00E8300E">
        <w:rPr>
          <w:iCs/>
          <w:szCs w:val="28"/>
        </w:rPr>
        <w:t xml:space="preserve"> для создания таблицы в Microsoft Word</w:t>
      </w:r>
      <w:r w:rsidR="00E12A1D" w:rsidRPr="00E8300E">
        <w:rPr>
          <w:szCs w:val="28"/>
        </w:rPr>
        <w:t xml:space="preserve">. </w:t>
      </w:r>
      <w:r w:rsidR="00E12A1D" w:rsidRPr="00E8300E">
        <w:rPr>
          <w:iCs/>
          <w:szCs w:val="28"/>
        </w:rPr>
        <w:t>Запишите правильную последовательность букв слева направо:</w:t>
      </w:r>
    </w:p>
    <w:p w14:paraId="46F09BEB" w14:textId="048066D9" w:rsidR="008724E6" w:rsidRPr="00E8300E" w:rsidRDefault="00E12A1D" w:rsidP="00193DBD">
      <w:pPr>
        <w:rPr>
          <w:szCs w:val="28"/>
        </w:rPr>
      </w:pPr>
      <w:r w:rsidRPr="00E8300E">
        <w:rPr>
          <w:szCs w:val="28"/>
        </w:rPr>
        <w:t>А</w:t>
      </w:r>
      <w:r w:rsidR="005631BB" w:rsidRPr="00E8300E">
        <w:rPr>
          <w:szCs w:val="28"/>
        </w:rPr>
        <w:t>) выбор размера таблицы;</w:t>
      </w:r>
    </w:p>
    <w:p w14:paraId="1F70274B" w14:textId="1C703358" w:rsidR="008724E6" w:rsidRPr="00E8300E" w:rsidRDefault="00E12A1D" w:rsidP="00193DBD">
      <w:pPr>
        <w:rPr>
          <w:szCs w:val="28"/>
        </w:rPr>
      </w:pPr>
      <w:r w:rsidRPr="00E8300E">
        <w:rPr>
          <w:szCs w:val="28"/>
        </w:rPr>
        <w:t>Б</w:t>
      </w:r>
      <w:r w:rsidR="005631BB" w:rsidRPr="00E8300E">
        <w:rPr>
          <w:szCs w:val="28"/>
        </w:rPr>
        <w:t>) открытие вкладки «Вставка»;</w:t>
      </w:r>
    </w:p>
    <w:p w14:paraId="55CBC32A" w14:textId="024125BA" w:rsidR="008724E6" w:rsidRPr="00E8300E" w:rsidRDefault="00E12A1D" w:rsidP="00193DBD">
      <w:pPr>
        <w:rPr>
          <w:szCs w:val="28"/>
        </w:rPr>
      </w:pPr>
      <w:r w:rsidRPr="00E8300E">
        <w:rPr>
          <w:szCs w:val="28"/>
        </w:rPr>
        <w:t>В</w:t>
      </w:r>
      <w:r w:rsidR="005631BB" w:rsidRPr="00E8300E">
        <w:rPr>
          <w:szCs w:val="28"/>
        </w:rPr>
        <w:t>) щелчок по кнопке «Таблица» на вкладке «Вставка»;</w:t>
      </w:r>
    </w:p>
    <w:p w14:paraId="76925DA0" w14:textId="78348519" w:rsidR="008724E6" w:rsidRPr="00E8300E" w:rsidRDefault="00E12A1D" w:rsidP="00193DBD">
      <w:pPr>
        <w:rPr>
          <w:szCs w:val="28"/>
        </w:rPr>
      </w:pPr>
      <w:r w:rsidRPr="00E8300E">
        <w:rPr>
          <w:szCs w:val="28"/>
        </w:rPr>
        <w:t>Г</w:t>
      </w:r>
      <w:r w:rsidR="005631BB" w:rsidRPr="00E8300E">
        <w:rPr>
          <w:szCs w:val="28"/>
        </w:rPr>
        <w:t>) ввод данных в таблицу.</w:t>
      </w:r>
    </w:p>
    <w:p w14:paraId="0908EC9D" w14:textId="4E117C68" w:rsidR="005631BB" w:rsidRPr="00E8300E" w:rsidRDefault="005631BB" w:rsidP="00193DBD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E12A1D" w:rsidRPr="00E8300E">
        <w:rPr>
          <w:szCs w:val="28"/>
        </w:rPr>
        <w:t>Б, В, А, Г</w:t>
      </w:r>
    </w:p>
    <w:p w14:paraId="1CA8AD30" w14:textId="69173D2B" w:rsidR="008724E6" w:rsidRPr="00E8300E" w:rsidRDefault="008724E6" w:rsidP="00193DB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7BFC6481" w14:textId="77777777" w:rsidR="008724E6" w:rsidRPr="00E8300E" w:rsidRDefault="008724E6" w:rsidP="00193DBD">
      <w:pPr>
        <w:rPr>
          <w:szCs w:val="28"/>
        </w:rPr>
      </w:pPr>
    </w:p>
    <w:p w14:paraId="17F9F1E2" w14:textId="49264C6C" w:rsidR="008724E6" w:rsidRPr="00E8300E" w:rsidRDefault="008724E6" w:rsidP="00193DBD">
      <w:pPr>
        <w:rPr>
          <w:szCs w:val="28"/>
        </w:rPr>
      </w:pPr>
      <w:r w:rsidRPr="00E8300E">
        <w:rPr>
          <w:szCs w:val="28"/>
        </w:rPr>
        <w:t xml:space="preserve">4. </w:t>
      </w:r>
      <w:r w:rsidR="00F207FC" w:rsidRPr="00E8300E">
        <w:rPr>
          <w:iCs/>
          <w:szCs w:val="28"/>
        </w:rPr>
        <w:t xml:space="preserve">Установите правильную последовательность </w:t>
      </w:r>
      <w:r w:rsidR="005631BB" w:rsidRPr="00E8300E">
        <w:rPr>
          <w:iCs/>
          <w:szCs w:val="28"/>
        </w:rPr>
        <w:t>шаг</w:t>
      </w:r>
      <w:r w:rsidR="00F207FC" w:rsidRPr="00E8300E">
        <w:rPr>
          <w:iCs/>
          <w:szCs w:val="28"/>
        </w:rPr>
        <w:t>ов</w:t>
      </w:r>
      <w:r w:rsidR="005631BB" w:rsidRPr="00E8300E">
        <w:rPr>
          <w:iCs/>
          <w:szCs w:val="28"/>
        </w:rPr>
        <w:t xml:space="preserve"> для изменения размера таблицы в Microsoft Word</w:t>
      </w:r>
      <w:r w:rsidR="00F207FC" w:rsidRPr="00E8300E">
        <w:rPr>
          <w:szCs w:val="28"/>
        </w:rPr>
        <w:t xml:space="preserve">. </w:t>
      </w:r>
      <w:r w:rsidR="00F207FC" w:rsidRPr="00E8300E">
        <w:rPr>
          <w:iCs/>
          <w:szCs w:val="28"/>
        </w:rPr>
        <w:t>Запишите правильную последовательность букв слева направо:</w:t>
      </w:r>
    </w:p>
    <w:p w14:paraId="73237E18" w14:textId="1F25349E" w:rsidR="008724E6" w:rsidRPr="00E8300E" w:rsidRDefault="003A4671" w:rsidP="00193DBD">
      <w:pPr>
        <w:rPr>
          <w:szCs w:val="28"/>
        </w:rPr>
      </w:pPr>
      <w:r w:rsidRPr="00E8300E">
        <w:rPr>
          <w:szCs w:val="28"/>
        </w:rPr>
        <w:t>А</w:t>
      </w:r>
      <w:r w:rsidR="005631BB" w:rsidRPr="00E8300E">
        <w:rPr>
          <w:szCs w:val="28"/>
        </w:rPr>
        <w:t>) перетаскивание границ ячеек;</w:t>
      </w:r>
    </w:p>
    <w:p w14:paraId="1FEEA213" w14:textId="15DA5011" w:rsidR="008724E6" w:rsidRPr="00E8300E" w:rsidRDefault="003A4671" w:rsidP="00193DBD">
      <w:pPr>
        <w:rPr>
          <w:szCs w:val="28"/>
        </w:rPr>
      </w:pPr>
      <w:r w:rsidRPr="00E8300E">
        <w:rPr>
          <w:szCs w:val="28"/>
        </w:rPr>
        <w:t>Б</w:t>
      </w:r>
      <w:r w:rsidR="005631BB" w:rsidRPr="00E8300E">
        <w:rPr>
          <w:szCs w:val="28"/>
        </w:rPr>
        <w:t>) выделение ячеек, размер которых нужно изменить;</w:t>
      </w:r>
    </w:p>
    <w:p w14:paraId="2117B12D" w14:textId="39967EED" w:rsidR="008724E6" w:rsidRPr="00E8300E" w:rsidRDefault="003A4671" w:rsidP="00193DBD">
      <w:pPr>
        <w:rPr>
          <w:szCs w:val="28"/>
        </w:rPr>
      </w:pPr>
      <w:r w:rsidRPr="00E8300E">
        <w:rPr>
          <w:szCs w:val="28"/>
        </w:rPr>
        <w:t>В</w:t>
      </w:r>
      <w:r w:rsidR="005631BB" w:rsidRPr="00E8300E">
        <w:rPr>
          <w:szCs w:val="28"/>
        </w:rPr>
        <w:t>) открытие вкладки «Макет»;</w:t>
      </w:r>
    </w:p>
    <w:p w14:paraId="694A6C21" w14:textId="7BE81511" w:rsidR="008724E6" w:rsidRPr="00E8300E" w:rsidRDefault="003A4671" w:rsidP="00193DBD">
      <w:pPr>
        <w:rPr>
          <w:szCs w:val="28"/>
        </w:rPr>
      </w:pPr>
      <w:r w:rsidRPr="00E8300E">
        <w:rPr>
          <w:szCs w:val="28"/>
        </w:rPr>
        <w:t>Г</w:t>
      </w:r>
      <w:r w:rsidR="005631BB" w:rsidRPr="00E8300E">
        <w:rPr>
          <w:szCs w:val="28"/>
        </w:rPr>
        <w:t>) нажатие кнопки «Размер таблицы» на вкладке «Макет».</w:t>
      </w:r>
    </w:p>
    <w:p w14:paraId="3669ED4C" w14:textId="07FE0E1D" w:rsidR="005631BB" w:rsidRPr="00E8300E" w:rsidRDefault="005631BB" w:rsidP="00193DBD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3A4671" w:rsidRPr="00E8300E">
        <w:rPr>
          <w:szCs w:val="28"/>
        </w:rPr>
        <w:t>Б, В, Г, А</w:t>
      </w:r>
    </w:p>
    <w:p w14:paraId="29F1E02E" w14:textId="28029407" w:rsidR="008724E6" w:rsidRPr="00E8300E" w:rsidRDefault="008724E6" w:rsidP="00193DB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47CD4C38" w14:textId="77777777" w:rsidR="008724E6" w:rsidRPr="00E8300E" w:rsidRDefault="008724E6" w:rsidP="00193DBD">
      <w:pPr>
        <w:rPr>
          <w:szCs w:val="28"/>
        </w:rPr>
      </w:pPr>
    </w:p>
    <w:p w14:paraId="03FAB2FA" w14:textId="6BF342B5" w:rsidR="008724E6" w:rsidRPr="00E8300E" w:rsidRDefault="008724E6" w:rsidP="00193DBD">
      <w:pPr>
        <w:rPr>
          <w:szCs w:val="28"/>
        </w:rPr>
      </w:pPr>
      <w:r w:rsidRPr="00E8300E">
        <w:rPr>
          <w:szCs w:val="28"/>
        </w:rPr>
        <w:t xml:space="preserve">5. </w:t>
      </w:r>
      <w:r w:rsidR="003A4671" w:rsidRPr="00E8300E">
        <w:rPr>
          <w:iCs/>
          <w:szCs w:val="28"/>
        </w:rPr>
        <w:t xml:space="preserve">Установите правильную последовательность </w:t>
      </w:r>
      <w:r w:rsidR="005631BB" w:rsidRPr="00E8300E">
        <w:rPr>
          <w:iCs/>
          <w:szCs w:val="28"/>
        </w:rPr>
        <w:t>операци</w:t>
      </w:r>
      <w:r w:rsidR="003A4671" w:rsidRPr="00E8300E">
        <w:rPr>
          <w:iCs/>
          <w:szCs w:val="28"/>
        </w:rPr>
        <w:t>й</w:t>
      </w:r>
      <w:r w:rsidR="005631BB" w:rsidRPr="00E8300E">
        <w:rPr>
          <w:iCs/>
          <w:szCs w:val="28"/>
        </w:rPr>
        <w:t xml:space="preserve"> для создания и форматирования списков в Microsoft Word</w:t>
      </w:r>
      <w:r w:rsidR="003A4671" w:rsidRPr="00E8300E">
        <w:rPr>
          <w:iCs/>
          <w:szCs w:val="28"/>
        </w:rPr>
        <w:t>.</w:t>
      </w:r>
      <w:r w:rsidR="003A4671" w:rsidRPr="00E8300E">
        <w:rPr>
          <w:szCs w:val="28"/>
        </w:rPr>
        <w:t xml:space="preserve"> </w:t>
      </w:r>
      <w:r w:rsidR="003A4671" w:rsidRPr="00E8300E">
        <w:rPr>
          <w:iCs/>
          <w:szCs w:val="28"/>
        </w:rPr>
        <w:t>Запишите правильную последовательность букв слева направо:</w:t>
      </w:r>
    </w:p>
    <w:p w14:paraId="5130A1D1" w14:textId="0587B8C9" w:rsidR="008724E6" w:rsidRPr="00E8300E" w:rsidRDefault="003A4671" w:rsidP="00193DBD">
      <w:pPr>
        <w:rPr>
          <w:szCs w:val="28"/>
        </w:rPr>
      </w:pPr>
      <w:r w:rsidRPr="00E8300E">
        <w:rPr>
          <w:szCs w:val="28"/>
        </w:rPr>
        <w:t>А</w:t>
      </w:r>
      <w:r w:rsidR="005631BB" w:rsidRPr="00E8300E">
        <w:rPr>
          <w:szCs w:val="28"/>
        </w:rPr>
        <w:t>) добавление пунктов в список;</w:t>
      </w:r>
    </w:p>
    <w:p w14:paraId="1D4B1FD5" w14:textId="283310F2" w:rsidR="008724E6" w:rsidRPr="00E8300E" w:rsidRDefault="003A4671" w:rsidP="00193DBD">
      <w:pPr>
        <w:rPr>
          <w:szCs w:val="28"/>
        </w:rPr>
      </w:pPr>
      <w:r w:rsidRPr="00E8300E">
        <w:rPr>
          <w:szCs w:val="28"/>
        </w:rPr>
        <w:t>Б</w:t>
      </w:r>
      <w:r w:rsidR="005631BB" w:rsidRPr="00E8300E">
        <w:rPr>
          <w:szCs w:val="28"/>
        </w:rPr>
        <w:t>) выбор типа списка;</w:t>
      </w:r>
    </w:p>
    <w:p w14:paraId="561E451A" w14:textId="713704CB" w:rsidR="008724E6" w:rsidRPr="00E8300E" w:rsidRDefault="003A4671" w:rsidP="00193DBD">
      <w:pPr>
        <w:rPr>
          <w:szCs w:val="28"/>
        </w:rPr>
      </w:pPr>
      <w:r w:rsidRPr="00E8300E">
        <w:rPr>
          <w:szCs w:val="28"/>
        </w:rPr>
        <w:t>В</w:t>
      </w:r>
      <w:r w:rsidR="005631BB" w:rsidRPr="00E8300E">
        <w:rPr>
          <w:szCs w:val="28"/>
        </w:rPr>
        <w:t>) выделение текста, который будет списком;</w:t>
      </w:r>
    </w:p>
    <w:p w14:paraId="70840B78" w14:textId="66EE8267" w:rsidR="008724E6" w:rsidRPr="00E8300E" w:rsidRDefault="003A4671" w:rsidP="00193DBD">
      <w:pPr>
        <w:rPr>
          <w:szCs w:val="28"/>
        </w:rPr>
      </w:pPr>
      <w:r w:rsidRPr="00E8300E">
        <w:rPr>
          <w:szCs w:val="28"/>
        </w:rPr>
        <w:t>Г</w:t>
      </w:r>
      <w:r w:rsidR="005631BB" w:rsidRPr="00E8300E">
        <w:rPr>
          <w:szCs w:val="28"/>
        </w:rPr>
        <w:t>) применение выбранного формата списка.</w:t>
      </w:r>
    </w:p>
    <w:p w14:paraId="65DADB75" w14:textId="1056BFC7" w:rsidR="005631BB" w:rsidRPr="00E8300E" w:rsidRDefault="005631BB" w:rsidP="00193DBD">
      <w:pPr>
        <w:rPr>
          <w:szCs w:val="28"/>
        </w:rPr>
      </w:pPr>
      <w:r w:rsidRPr="00E8300E">
        <w:rPr>
          <w:szCs w:val="28"/>
        </w:rPr>
        <w:t xml:space="preserve">Правильный ответ: </w:t>
      </w:r>
      <w:r w:rsidR="003A4671" w:rsidRPr="00E8300E">
        <w:rPr>
          <w:szCs w:val="28"/>
        </w:rPr>
        <w:t>В, Б, А, Г</w:t>
      </w:r>
    </w:p>
    <w:p w14:paraId="3C940726" w14:textId="484CA5F7" w:rsidR="008724E6" w:rsidRPr="00E8300E" w:rsidRDefault="008724E6" w:rsidP="00193DB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8CC664D" w14:textId="77777777" w:rsidR="00000EA6" w:rsidRPr="00E8300E" w:rsidRDefault="00000EA6" w:rsidP="00193DBD">
      <w:pPr>
        <w:rPr>
          <w:szCs w:val="28"/>
        </w:rPr>
      </w:pPr>
    </w:p>
    <w:p w14:paraId="147D76D6" w14:textId="67F0182A" w:rsidR="00DD7EED" w:rsidRPr="00E8300E" w:rsidRDefault="00DD7EED" w:rsidP="00000EA6">
      <w:pPr>
        <w:pStyle w:val="2"/>
        <w:rPr>
          <w:szCs w:val="28"/>
        </w:rPr>
      </w:pPr>
      <w:r w:rsidRPr="00E8300E">
        <w:rPr>
          <w:szCs w:val="28"/>
        </w:rPr>
        <w:t>Задания открытого типа</w:t>
      </w:r>
    </w:p>
    <w:p w14:paraId="5FF72FDC" w14:textId="00DBFC45" w:rsidR="00DD7EED" w:rsidRPr="00E8300E" w:rsidRDefault="00DD7EED" w:rsidP="000E6562">
      <w:pPr>
        <w:pStyle w:val="3"/>
        <w:jc w:val="left"/>
      </w:pPr>
      <w:r w:rsidRPr="00E8300E">
        <w:t>Задания открытого типа на дополнение</w:t>
      </w:r>
    </w:p>
    <w:p w14:paraId="50479D6A" w14:textId="1AFC371D" w:rsidR="001F6825" w:rsidRPr="00E8300E" w:rsidRDefault="00454A03" w:rsidP="00454A03">
      <w:pPr>
        <w:rPr>
          <w:iCs/>
          <w:szCs w:val="28"/>
        </w:rPr>
      </w:pPr>
      <w:r w:rsidRPr="00E8300E">
        <w:rPr>
          <w:szCs w:val="28"/>
        </w:rPr>
        <w:t>1.</w:t>
      </w:r>
      <w:r w:rsidRPr="00E8300E">
        <w:rPr>
          <w:iCs/>
          <w:szCs w:val="28"/>
        </w:rPr>
        <w:t xml:space="preserve"> </w:t>
      </w:r>
      <w:r w:rsidR="001F6825" w:rsidRPr="00E8300E">
        <w:rPr>
          <w:iCs/>
          <w:szCs w:val="28"/>
        </w:rPr>
        <w:t>Напишите пропущенное слово.</w:t>
      </w:r>
    </w:p>
    <w:p w14:paraId="1CF7FDC8" w14:textId="0F0F128E" w:rsidR="00454A03" w:rsidRPr="00E8300E" w:rsidRDefault="001849BD" w:rsidP="00454A03">
      <w:pPr>
        <w:rPr>
          <w:szCs w:val="28"/>
        </w:rPr>
      </w:pPr>
      <w:r w:rsidRPr="00E8300E">
        <w:rPr>
          <w:szCs w:val="28"/>
        </w:rP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Pr="00E8300E" w:rsidRDefault="001849BD" w:rsidP="00454A03">
      <w:pPr>
        <w:rPr>
          <w:szCs w:val="28"/>
        </w:rPr>
      </w:pPr>
      <w:r w:rsidRPr="00E8300E">
        <w:rPr>
          <w:szCs w:val="28"/>
        </w:rPr>
        <w:t>Правильный ответ: ЕСЛИ.</w:t>
      </w:r>
    </w:p>
    <w:p w14:paraId="08A0009B" w14:textId="17F44923" w:rsidR="00193DBD" w:rsidRPr="00E8300E" w:rsidRDefault="00193DBD" w:rsidP="00193DB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B578BEF" w14:textId="77777777" w:rsidR="00193DBD" w:rsidRPr="00E8300E" w:rsidRDefault="00193DBD" w:rsidP="00454A03">
      <w:pPr>
        <w:rPr>
          <w:szCs w:val="28"/>
        </w:rPr>
      </w:pPr>
    </w:p>
    <w:p w14:paraId="63CB6274" w14:textId="0C8CF4DB" w:rsidR="001F6825" w:rsidRPr="00E8300E" w:rsidRDefault="00193DBD" w:rsidP="00193DBD">
      <w:pPr>
        <w:rPr>
          <w:szCs w:val="28"/>
        </w:rPr>
      </w:pPr>
      <w:r w:rsidRPr="00E8300E">
        <w:rPr>
          <w:szCs w:val="28"/>
        </w:rPr>
        <w:t xml:space="preserve">2. </w:t>
      </w:r>
      <w:r w:rsidR="001F6825" w:rsidRPr="00E8300E">
        <w:rPr>
          <w:iCs/>
          <w:szCs w:val="28"/>
        </w:rPr>
        <w:t>Напишите пропущенное слово.</w:t>
      </w:r>
    </w:p>
    <w:p w14:paraId="2DD27252" w14:textId="23A09D9D" w:rsidR="00193DBD" w:rsidRPr="00E8300E" w:rsidRDefault="001849BD" w:rsidP="00193DBD">
      <w:pPr>
        <w:rPr>
          <w:szCs w:val="28"/>
        </w:rPr>
      </w:pPr>
      <w:r w:rsidRPr="00E8300E">
        <w:rPr>
          <w:szCs w:val="28"/>
        </w:rP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Pr="00E8300E" w:rsidRDefault="001849BD" w:rsidP="00193DBD">
      <w:pPr>
        <w:rPr>
          <w:szCs w:val="28"/>
        </w:rPr>
      </w:pPr>
      <w:r w:rsidRPr="00E8300E">
        <w:rPr>
          <w:szCs w:val="28"/>
        </w:rPr>
        <w:t>Правильный ответ: ВПР.</w:t>
      </w:r>
    </w:p>
    <w:p w14:paraId="0C8B3A71" w14:textId="0C12138B" w:rsidR="00193DBD" w:rsidRPr="00E8300E" w:rsidRDefault="00193DBD" w:rsidP="00A67152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55F8558" w14:textId="77777777" w:rsidR="00193DBD" w:rsidRPr="00E8300E" w:rsidRDefault="00193DBD" w:rsidP="00193DBD">
      <w:pPr>
        <w:rPr>
          <w:szCs w:val="28"/>
        </w:rPr>
      </w:pPr>
    </w:p>
    <w:p w14:paraId="0CCB950C" w14:textId="77777777" w:rsidR="001F6825" w:rsidRPr="00E8300E" w:rsidRDefault="00193DBD" w:rsidP="00193DBD">
      <w:pPr>
        <w:rPr>
          <w:iCs/>
          <w:szCs w:val="28"/>
        </w:rPr>
      </w:pPr>
      <w:r w:rsidRPr="00E8300E">
        <w:rPr>
          <w:szCs w:val="28"/>
        </w:rPr>
        <w:t xml:space="preserve">3. </w:t>
      </w:r>
      <w:r w:rsidR="001F6825" w:rsidRPr="00E8300E">
        <w:rPr>
          <w:iCs/>
          <w:szCs w:val="28"/>
        </w:rPr>
        <w:t>Напишите пропущенное слово.</w:t>
      </w:r>
    </w:p>
    <w:p w14:paraId="1066092A" w14:textId="30FA48E7" w:rsidR="00193DBD" w:rsidRPr="00E8300E" w:rsidRDefault="001849BD" w:rsidP="00193DBD">
      <w:pPr>
        <w:rPr>
          <w:szCs w:val="28"/>
        </w:rPr>
      </w:pPr>
      <w:r w:rsidRPr="00E8300E">
        <w:rPr>
          <w:szCs w:val="28"/>
        </w:rP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Pr="00E8300E" w:rsidRDefault="001849BD" w:rsidP="00193DBD">
      <w:pPr>
        <w:rPr>
          <w:szCs w:val="28"/>
        </w:rPr>
      </w:pPr>
      <w:r w:rsidRPr="00E8300E">
        <w:rPr>
          <w:szCs w:val="28"/>
        </w:rPr>
        <w:t>Правильный ответ: СУММЕСЛ</w:t>
      </w:r>
      <w:r w:rsidR="00C94C9B" w:rsidRPr="00E8300E">
        <w:rPr>
          <w:szCs w:val="28"/>
        </w:rPr>
        <w:t>И</w:t>
      </w:r>
      <w:r w:rsidRPr="00E8300E">
        <w:rPr>
          <w:szCs w:val="28"/>
        </w:rPr>
        <w:t>.</w:t>
      </w:r>
    </w:p>
    <w:p w14:paraId="05524C28" w14:textId="19EBEB4C" w:rsidR="00193DBD" w:rsidRPr="00E8300E" w:rsidRDefault="00193DBD" w:rsidP="00193DB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2DD5FCDC" w14:textId="77777777" w:rsidR="00193DBD" w:rsidRPr="00E8300E" w:rsidRDefault="00193DBD" w:rsidP="00193DBD">
      <w:pPr>
        <w:rPr>
          <w:szCs w:val="28"/>
        </w:rPr>
      </w:pPr>
    </w:p>
    <w:p w14:paraId="19100FD5" w14:textId="183C1D8C" w:rsidR="001F6825" w:rsidRPr="00E8300E" w:rsidRDefault="00A67152" w:rsidP="00A67152">
      <w:pPr>
        <w:rPr>
          <w:szCs w:val="28"/>
        </w:rPr>
      </w:pPr>
      <w:r w:rsidRPr="00E8300E">
        <w:rPr>
          <w:szCs w:val="28"/>
        </w:rPr>
        <w:t xml:space="preserve">4. </w:t>
      </w:r>
      <w:r w:rsidR="001F6825" w:rsidRPr="00E8300E">
        <w:rPr>
          <w:iCs/>
          <w:szCs w:val="28"/>
        </w:rPr>
        <w:t>Напишите пропущенное слово.</w:t>
      </w:r>
    </w:p>
    <w:p w14:paraId="7A41CED3" w14:textId="792199A4" w:rsidR="00A67152" w:rsidRPr="00E8300E" w:rsidRDefault="001849BD" w:rsidP="00A67152">
      <w:pPr>
        <w:rPr>
          <w:szCs w:val="28"/>
        </w:rPr>
      </w:pPr>
      <w:r w:rsidRPr="00E8300E">
        <w:rPr>
          <w:szCs w:val="28"/>
        </w:rP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Pr="00E8300E" w:rsidRDefault="001849BD" w:rsidP="00A67152">
      <w:pPr>
        <w:rPr>
          <w:szCs w:val="28"/>
        </w:rPr>
      </w:pPr>
      <w:r w:rsidRPr="00E8300E">
        <w:rPr>
          <w:szCs w:val="28"/>
        </w:rPr>
        <w:t>Правильный ответ: СЧЕТЕСЛИ.</w:t>
      </w:r>
    </w:p>
    <w:p w14:paraId="19B69398" w14:textId="1232276F" w:rsidR="00A67152" w:rsidRPr="00E8300E" w:rsidRDefault="00A67152" w:rsidP="00A67152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C8C9ED7" w14:textId="77777777" w:rsidR="00A67152" w:rsidRPr="00E8300E" w:rsidRDefault="00A67152" w:rsidP="00A67152">
      <w:pPr>
        <w:rPr>
          <w:szCs w:val="28"/>
        </w:rPr>
      </w:pPr>
    </w:p>
    <w:p w14:paraId="027AC7C5" w14:textId="48E5595A" w:rsidR="001F6825" w:rsidRPr="00E8300E" w:rsidRDefault="00D56E2B" w:rsidP="00D56E2B">
      <w:pPr>
        <w:rPr>
          <w:szCs w:val="28"/>
        </w:rPr>
      </w:pPr>
      <w:r w:rsidRPr="00E8300E">
        <w:rPr>
          <w:szCs w:val="28"/>
        </w:rPr>
        <w:t xml:space="preserve">5. </w:t>
      </w:r>
      <w:r w:rsidR="000B1052" w:rsidRPr="00E8300E">
        <w:rPr>
          <w:iCs/>
          <w:szCs w:val="28"/>
        </w:rPr>
        <w:t>Напишите пропущенное слово.</w:t>
      </w:r>
    </w:p>
    <w:p w14:paraId="2B301ADA" w14:textId="55463C0E" w:rsidR="00D56E2B" w:rsidRPr="00E8300E" w:rsidRDefault="001849BD" w:rsidP="00D56E2B">
      <w:pPr>
        <w:rPr>
          <w:szCs w:val="28"/>
        </w:rPr>
      </w:pPr>
      <w:r w:rsidRPr="00E8300E">
        <w:rPr>
          <w:szCs w:val="28"/>
        </w:rP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Pr="00E8300E" w:rsidRDefault="001849BD" w:rsidP="00D56E2B">
      <w:pPr>
        <w:rPr>
          <w:szCs w:val="28"/>
        </w:rPr>
      </w:pPr>
      <w:r w:rsidRPr="00E8300E">
        <w:rPr>
          <w:szCs w:val="28"/>
        </w:rPr>
        <w:t>Правильный ответ: логическими.</w:t>
      </w:r>
    </w:p>
    <w:p w14:paraId="083441F3" w14:textId="25919910" w:rsidR="00D56E2B" w:rsidRPr="00E8300E" w:rsidRDefault="00D56E2B" w:rsidP="00D56E2B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8F849CF" w14:textId="77777777" w:rsidR="00D56E2B" w:rsidRPr="00E8300E" w:rsidRDefault="00D56E2B" w:rsidP="00D56E2B">
      <w:pPr>
        <w:rPr>
          <w:szCs w:val="28"/>
        </w:rPr>
      </w:pPr>
    </w:p>
    <w:p w14:paraId="5554F4E0" w14:textId="37432060" w:rsidR="000B1052" w:rsidRPr="00E8300E" w:rsidRDefault="00D56E2B" w:rsidP="001454C2">
      <w:pPr>
        <w:rPr>
          <w:szCs w:val="28"/>
        </w:rPr>
      </w:pPr>
      <w:r w:rsidRPr="00E8300E">
        <w:rPr>
          <w:szCs w:val="28"/>
        </w:rPr>
        <w:t xml:space="preserve">6. </w:t>
      </w:r>
      <w:r w:rsidR="000B1052" w:rsidRPr="00E8300E">
        <w:rPr>
          <w:iCs/>
          <w:szCs w:val="28"/>
        </w:rPr>
        <w:t>Напишите пропущенное слово.</w:t>
      </w:r>
    </w:p>
    <w:p w14:paraId="608E4D2D" w14:textId="21A1C024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Процесс обработки данных включает в себя сбор, обработку и __________ данных.</w:t>
      </w:r>
    </w:p>
    <w:p w14:paraId="2B52D03E" w14:textId="77777777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Правильный ответ: хранение.</w:t>
      </w:r>
    </w:p>
    <w:p w14:paraId="0DE04157" w14:textId="0EDF758A" w:rsidR="001454C2" w:rsidRPr="00E8300E" w:rsidRDefault="008C7D4B" w:rsidP="001454C2">
      <w:pPr>
        <w:rPr>
          <w:szCs w:val="28"/>
        </w:rPr>
      </w:pPr>
      <w:r w:rsidRPr="00E8300E">
        <w:rPr>
          <w:szCs w:val="28"/>
        </w:rPr>
        <w:t>Компетенции(индикаторы)</w:t>
      </w:r>
      <w:r w:rsidR="001454C2" w:rsidRPr="00E8300E">
        <w:rPr>
          <w:szCs w:val="28"/>
        </w:rPr>
        <w:t>:</w:t>
      </w:r>
      <w:r w:rsidR="00C106BE" w:rsidRPr="00E8300E">
        <w:rPr>
          <w:szCs w:val="28"/>
        </w:rPr>
        <w:t xml:space="preserve"> ОПК-2.1; ОПК-2.2; ОПК-6.1</w:t>
      </w:r>
    </w:p>
    <w:p w14:paraId="6F374F84" w14:textId="77777777" w:rsidR="001454C2" w:rsidRPr="00E8300E" w:rsidRDefault="001454C2" w:rsidP="001454C2">
      <w:pPr>
        <w:rPr>
          <w:szCs w:val="28"/>
        </w:rPr>
      </w:pPr>
    </w:p>
    <w:p w14:paraId="5FF83E1B" w14:textId="77777777" w:rsidR="000B1052" w:rsidRPr="00E8300E" w:rsidRDefault="008C7D4B" w:rsidP="001454C2">
      <w:pPr>
        <w:rPr>
          <w:iCs/>
          <w:szCs w:val="28"/>
        </w:rPr>
      </w:pPr>
      <w:r w:rsidRPr="00E8300E">
        <w:rPr>
          <w:szCs w:val="28"/>
        </w:rPr>
        <w:t xml:space="preserve">7. </w:t>
      </w:r>
      <w:r w:rsidR="000B1052" w:rsidRPr="00E8300E">
        <w:rPr>
          <w:iCs/>
          <w:szCs w:val="28"/>
        </w:rPr>
        <w:t>Напишите пропущенное слово.</w:t>
      </w:r>
    </w:p>
    <w:p w14:paraId="67AE75DA" w14:textId="4DBCD305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Единица измерения количества информации, равная 8 битам, называется __________.</w:t>
      </w:r>
    </w:p>
    <w:p w14:paraId="3E9317B4" w14:textId="77777777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Правильный ответ: байт.</w:t>
      </w:r>
    </w:p>
    <w:p w14:paraId="4687E5E3" w14:textId="66E38154" w:rsidR="001454C2" w:rsidRPr="00E8300E" w:rsidRDefault="008C7D4B" w:rsidP="001454C2">
      <w:pPr>
        <w:rPr>
          <w:szCs w:val="28"/>
        </w:rPr>
      </w:pPr>
      <w:r w:rsidRPr="00E8300E">
        <w:rPr>
          <w:szCs w:val="28"/>
        </w:rPr>
        <w:t>Компетенции(индикаторы):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668B10E0" w14:textId="77777777" w:rsidR="001454C2" w:rsidRPr="00E8300E" w:rsidRDefault="001454C2" w:rsidP="001454C2">
      <w:pPr>
        <w:rPr>
          <w:szCs w:val="28"/>
        </w:rPr>
      </w:pPr>
    </w:p>
    <w:p w14:paraId="192C5BCE" w14:textId="55CABFF5" w:rsidR="00A70246" w:rsidRPr="00E8300E" w:rsidRDefault="008E6755" w:rsidP="001454C2">
      <w:pPr>
        <w:rPr>
          <w:szCs w:val="28"/>
        </w:rPr>
      </w:pPr>
      <w:r w:rsidRPr="00E8300E">
        <w:rPr>
          <w:szCs w:val="28"/>
        </w:rPr>
        <w:t xml:space="preserve">8. </w:t>
      </w:r>
      <w:r w:rsidR="00A70246" w:rsidRPr="00E8300E">
        <w:rPr>
          <w:iCs/>
          <w:szCs w:val="28"/>
        </w:rPr>
        <w:t>Напишите пропущенное слово.</w:t>
      </w:r>
    </w:p>
    <w:p w14:paraId="7E311EA8" w14:textId="5E205366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Правильный ответ: CRM.</w:t>
      </w:r>
    </w:p>
    <w:p w14:paraId="4EB50285" w14:textId="05023A0D" w:rsidR="001454C2" w:rsidRPr="00E8300E" w:rsidRDefault="008E6755" w:rsidP="001454C2">
      <w:pPr>
        <w:rPr>
          <w:szCs w:val="28"/>
        </w:rPr>
      </w:pPr>
      <w:r w:rsidRPr="00E8300E">
        <w:rPr>
          <w:szCs w:val="28"/>
        </w:rPr>
        <w:lastRenderedPageBreak/>
        <w:t>Компетенции(индикаторы)</w:t>
      </w:r>
      <w:r w:rsidR="001454C2" w:rsidRPr="00E8300E">
        <w:rPr>
          <w:szCs w:val="28"/>
        </w:rPr>
        <w:t>:</w:t>
      </w:r>
      <w:r w:rsidR="00C106BE" w:rsidRPr="00E8300E">
        <w:rPr>
          <w:szCs w:val="28"/>
        </w:rPr>
        <w:t xml:space="preserve"> ОПК-2.1; ОПК-2.2; ОПК-6.1</w:t>
      </w:r>
    </w:p>
    <w:p w14:paraId="535C8895" w14:textId="77777777" w:rsidR="008E6755" w:rsidRPr="00E8300E" w:rsidRDefault="008E6755" w:rsidP="001454C2">
      <w:pPr>
        <w:rPr>
          <w:szCs w:val="28"/>
        </w:rPr>
      </w:pPr>
    </w:p>
    <w:p w14:paraId="643471F7" w14:textId="4B050518" w:rsidR="00A70246" w:rsidRPr="00E8300E" w:rsidRDefault="008E6755" w:rsidP="001454C2">
      <w:pPr>
        <w:rPr>
          <w:szCs w:val="28"/>
        </w:rPr>
      </w:pPr>
      <w:r w:rsidRPr="00E8300E">
        <w:rPr>
          <w:szCs w:val="28"/>
        </w:rPr>
        <w:t xml:space="preserve">9. </w:t>
      </w:r>
      <w:r w:rsidR="00A70246" w:rsidRPr="00E8300E">
        <w:rPr>
          <w:iCs/>
          <w:szCs w:val="28"/>
        </w:rPr>
        <w:t>Напишите пропущенное слово.</w:t>
      </w:r>
    </w:p>
    <w:p w14:paraId="032A406E" w14:textId="5E32F6D7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Правильный ответ: SWOT.</w:t>
      </w:r>
    </w:p>
    <w:p w14:paraId="5C1930D5" w14:textId="210F2090" w:rsidR="001454C2" w:rsidRPr="00E8300E" w:rsidRDefault="008E6755" w:rsidP="001454C2">
      <w:pPr>
        <w:rPr>
          <w:szCs w:val="28"/>
        </w:rPr>
      </w:pPr>
      <w:r w:rsidRPr="00E8300E">
        <w:rPr>
          <w:szCs w:val="28"/>
        </w:rPr>
        <w:t>Компетенции(индикаторы)</w:t>
      </w:r>
      <w:r w:rsidR="001454C2" w:rsidRPr="00E8300E">
        <w:rPr>
          <w:szCs w:val="28"/>
        </w:rPr>
        <w:t>:</w:t>
      </w:r>
      <w:r w:rsidR="00C106BE" w:rsidRPr="00E8300E">
        <w:rPr>
          <w:szCs w:val="28"/>
        </w:rPr>
        <w:t xml:space="preserve"> ОПК-2.1; ОПК-2.2; ОПК-6.1</w:t>
      </w:r>
    </w:p>
    <w:p w14:paraId="4D733FC8" w14:textId="77777777" w:rsidR="001454C2" w:rsidRPr="00E8300E" w:rsidRDefault="001454C2" w:rsidP="001454C2">
      <w:pPr>
        <w:rPr>
          <w:szCs w:val="28"/>
        </w:rPr>
      </w:pPr>
    </w:p>
    <w:p w14:paraId="6264C83B" w14:textId="77777777" w:rsidR="00A70246" w:rsidRPr="00E8300E" w:rsidRDefault="00F17957" w:rsidP="001454C2">
      <w:pPr>
        <w:rPr>
          <w:iCs/>
          <w:szCs w:val="28"/>
        </w:rPr>
      </w:pPr>
      <w:r w:rsidRPr="00E8300E">
        <w:rPr>
          <w:szCs w:val="28"/>
        </w:rPr>
        <w:t xml:space="preserve">10. </w:t>
      </w:r>
      <w:r w:rsidR="00A70246" w:rsidRPr="00E8300E">
        <w:rPr>
          <w:iCs/>
          <w:szCs w:val="28"/>
        </w:rPr>
        <w:t>Напишите пропущенное слово.</w:t>
      </w:r>
    </w:p>
    <w:p w14:paraId="3D24006D" w14:textId="382AF0CD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Правильный ответ: программой.</w:t>
      </w:r>
    </w:p>
    <w:p w14:paraId="67D6907E" w14:textId="5902D104" w:rsidR="001454C2" w:rsidRPr="00E8300E" w:rsidRDefault="00F17957" w:rsidP="001454C2">
      <w:pPr>
        <w:rPr>
          <w:szCs w:val="28"/>
        </w:rPr>
      </w:pPr>
      <w:r w:rsidRPr="00E8300E">
        <w:rPr>
          <w:szCs w:val="28"/>
        </w:rPr>
        <w:t>Компетенции(индикаторы)</w:t>
      </w:r>
      <w:r w:rsidR="000861D6" w:rsidRPr="00E8300E">
        <w:rPr>
          <w:szCs w:val="28"/>
        </w:rPr>
        <w:t>:</w:t>
      </w:r>
      <w:r w:rsidR="00C106BE" w:rsidRPr="00E8300E">
        <w:rPr>
          <w:szCs w:val="28"/>
        </w:rPr>
        <w:t xml:space="preserve"> ОПК-2.1; ОПК-2.2; ОПК-6.1</w:t>
      </w:r>
    </w:p>
    <w:p w14:paraId="2D72114F" w14:textId="77777777" w:rsidR="001454C2" w:rsidRPr="00E8300E" w:rsidRDefault="001454C2" w:rsidP="001454C2">
      <w:pPr>
        <w:rPr>
          <w:szCs w:val="28"/>
        </w:rPr>
      </w:pPr>
    </w:p>
    <w:p w14:paraId="6670472E" w14:textId="77777777" w:rsidR="00A70246" w:rsidRPr="00E8300E" w:rsidRDefault="006441B2" w:rsidP="001454C2">
      <w:pPr>
        <w:rPr>
          <w:iCs/>
          <w:szCs w:val="28"/>
        </w:rPr>
      </w:pPr>
      <w:r w:rsidRPr="00E8300E">
        <w:rPr>
          <w:szCs w:val="28"/>
        </w:rPr>
        <w:t xml:space="preserve">11. </w:t>
      </w:r>
      <w:r w:rsidR="00A70246" w:rsidRPr="00E8300E">
        <w:rPr>
          <w:iCs/>
          <w:szCs w:val="28"/>
        </w:rPr>
        <w:t>Напишите пропущенное слово.</w:t>
      </w:r>
    </w:p>
    <w:p w14:paraId="2EFD03D6" w14:textId="0BD0DB0D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Правильный ответ: анализом.</w:t>
      </w:r>
    </w:p>
    <w:p w14:paraId="0207EA85" w14:textId="1069406C" w:rsidR="001454C2" w:rsidRPr="00E8300E" w:rsidRDefault="006441B2" w:rsidP="001454C2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>ОПК-2.1; ОПК-2.2; ОПК-6.1</w:t>
      </w:r>
    </w:p>
    <w:p w14:paraId="17E9D134" w14:textId="77777777" w:rsidR="00C106BE" w:rsidRPr="00E8300E" w:rsidRDefault="00C106BE" w:rsidP="001454C2">
      <w:pPr>
        <w:rPr>
          <w:szCs w:val="28"/>
        </w:rPr>
      </w:pPr>
    </w:p>
    <w:p w14:paraId="54824E56" w14:textId="30D93598" w:rsidR="00A70246" w:rsidRPr="00E8300E" w:rsidRDefault="006441B2" w:rsidP="001454C2">
      <w:pPr>
        <w:rPr>
          <w:iCs/>
          <w:szCs w:val="28"/>
        </w:rPr>
      </w:pPr>
      <w:r w:rsidRPr="00E8300E">
        <w:rPr>
          <w:szCs w:val="28"/>
        </w:rPr>
        <w:t xml:space="preserve">12. </w:t>
      </w:r>
      <w:r w:rsidR="00A70246" w:rsidRPr="00E8300E">
        <w:rPr>
          <w:iCs/>
          <w:szCs w:val="28"/>
        </w:rPr>
        <w:t>Напишите пропущенное слово.</w:t>
      </w:r>
    </w:p>
    <w:p w14:paraId="53BC363B" w14:textId="2D453EAD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Правильный ответ: программным обеспечением.</w:t>
      </w:r>
    </w:p>
    <w:p w14:paraId="2C6E1FA3" w14:textId="64160069" w:rsidR="001454C2" w:rsidRPr="00E8300E" w:rsidRDefault="006E5E0E" w:rsidP="001454C2">
      <w:pPr>
        <w:rPr>
          <w:szCs w:val="28"/>
        </w:rPr>
      </w:pPr>
      <w:r w:rsidRPr="00E8300E">
        <w:rPr>
          <w:szCs w:val="28"/>
        </w:rPr>
        <w:t>Компетенции (индикаторы):</w:t>
      </w:r>
    </w:p>
    <w:p w14:paraId="17C06C16" w14:textId="77777777" w:rsidR="001454C2" w:rsidRPr="00E8300E" w:rsidRDefault="001454C2" w:rsidP="001454C2">
      <w:pPr>
        <w:rPr>
          <w:szCs w:val="28"/>
        </w:rPr>
      </w:pPr>
    </w:p>
    <w:p w14:paraId="06411F81" w14:textId="77777777" w:rsidR="00A70246" w:rsidRPr="00E8300E" w:rsidRDefault="006E5E0E" w:rsidP="001454C2">
      <w:pPr>
        <w:rPr>
          <w:iCs/>
          <w:szCs w:val="28"/>
        </w:rPr>
      </w:pPr>
      <w:r w:rsidRPr="00E8300E">
        <w:rPr>
          <w:szCs w:val="28"/>
        </w:rPr>
        <w:t xml:space="preserve">13. </w:t>
      </w:r>
      <w:r w:rsidR="00A70246" w:rsidRPr="00E8300E">
        <w:rPr>
          <w:iCs/>
          <w:szCs w:val="28"/>
        </w:rPr>
        <w:t>Напишите пропущенное слово.</w:t>
      </w:r>
    </w:p>
    <w:p w14:paraId="1A59D39A" w14:textId="041DCCA9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Правильный ответ: производительностью.</w:t>
      </w:r>
    </w:p>
    <w:p w14:paraId="7EA5BCD4" w14:textId="1E3CA98F" w:rsidR="001454C2" w:rsidRPr="00E8300E" w:rsidRDefault="006E5E0E" w:rsidP="001454C2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74A199C" w14:textId="77777777" w:rsidR="001454C2" w:rsidRPr="00E8300E" w:rsidRDefault="001454C2" w:rsidP="001454C2">
      <w:pPr>
        <w:rPr>
          <w:szCs w:val="28"/>
        </w:rPr>
      </w:pPr>
    </w:p>
    <w:p w14:paraId="15DD3ED1" w14:textId="77777777" w:rsidR="00A70246" w:rsidRPr="00E8300E" w:rsidRDefault="006E5E0E" w:rsidP="001454C2">
      <w:pPr>
        <w:rPr>
          <w:iCs/>
          <w:szCs w:val="28"/>
        </w:rPr>
      </w:pPr>
      <w:r w:rsidRPr="00E8300E">
        <w:rPr>
          <w:szCs w:val="28"/>
        </w:rPr>
        <w:t xml:space="preserve">14. </w:t>
      </w:r>
      <w:r w:rsidR="00A70246" w:rsidRPr="00E8300E">
        <w:rPr>
          <w:iCs/>
          <w:szCs w:val="28"/>
        </w:rPr>
        <w:t>Напишите пропущенное слово.</w:t>
      </w:r>
    </w:p>
    <w:p w14:paraId="1D4B9D78" w14:textId="79A3A426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Pr="00E8300E" w:rsidRDefault="001454C2" w:rsidP="001454C2">
      <w:pPr>
        <w:rPr>
          <w:szCs w:val="28"/>
        </w:rPr>
      </w:pPr>
      <w:r w:rsidRPr="00E8300E">
        <w:rPr>
          <w:szCs w:val="28"/>
        </w:rPr>
        <w:t>Правильный ответ: интерфейсом.</w:t>
      </w:r>
    </w:p>
    <w:p w14:paraId="28F3F240" w14:textId="03C8BC82" w:rsidR="00000EA6" w:rsidRPr="00E8300E" w:rsidRDefault="006E5E0E" w:rsidP="001454C2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4976EEB" w14:textId="77777777" w:rsidR="001A19F3" w:rsidRPr="00E8300E" w:rsidRDefault="001A19F3" w:rsidP="001454C2">
      <w:pPr>
        <w:rPr>
          <w:szCs w:val="28"/>
        </w:rPr>
      </w:pPr>
    </w:p>
    <w:p w14:paraId="0C7765E8" w14:textId="5B8D3C03" w:rsidR="00A70246" w:rsidRPr="00E8300E" w:rsidRDefault="006E5E0E" w:rsidP="001A19F3">
      <w:pPr>
        <w:rPr>
          <w:szCs w:val="28"/>
        </w:rPr>
      </w:pPr>
      <w:r w:rsidRPr="00E8300E">
        <w:rPr>
          <w:szCs w:val="28"/>
        </w:rPr>
        <w:t xml:space="preserve">15. </w:t>
      </w:r>
      <w:r w:rsidR="00A70246" w:rsidRPr="00E8300E">
        <w:rPr>
          <w:iCs/>
          <w:szCs w:val="28"/>
        </w:rPr>
        <w:t>Напишите пропущенное слово.</w:t>
      </w:r>
    </w:p>
    <w:p w14:paraId="1613E435" w14:textId="15E850FB" w:rsidR="001A19F3" w:rsidRPr="00E8300E" w:rsidRDefault="001A19F3" w:rsidP="001A19F3">
      <w:pPr>
        <w:rPr>
          <w:szCs w:val="28"/>
        </w:rPr>
      </w:pPr>
      <w:r w:rsidRPr="00E8300E">
        <w:rPr>
          <w:szCs w:val="28"/>
        </w:rP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Pr="00E8300E" w:rsidRDefault="001A19F3" w:rsidP="001A19F3">
      <w:pPr>
        <w:rPr>
          <w:szCs w:val="28"/>
        </w:rPr>
      </w:pPr>
      <w:r w:rsidRPr="00E8300E">
        <w:rPr>
          <w:szCs w:val="28"/>
        </w:rPr>
        <w:t>Правильный ответ: оптимизационным.</w:t>
      </w:r>
    </w:p>
    <w:p w14:paraId="0DC9CE1D" w14:textId="5470F9D1" w:rsidR="001A19F3" w:rsidRPr="00E8300E" w:rsidRDefault="006E5E0E" w:rsidP="001A19F3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1F4E8C2" w14:textId="77777777" w:rsidR="001A19F3" w:rsidRPr="00E8300E" w:rsidRDefault="001A19F3" w:rsidP="001A19F3">
      <w:pPr>
        <w:rPr>
          <w:szCs w:val="28"/>
        </w:rPr>
      </w:pPr>
    </w:p>
    <w:p w14:paraId="67491B80" w14:textId="77777777" w:rsidR="00A70246" w:rsidRPr="00E8300E" w:rsidRDefault="00ED5CE2" w:rsidP="001A19F3">
      <w:pPr>
        <w:rPr>
          <w:iCs/>
          <w:szCs w:val="28"/>
        </w:rPr>
      </w:pPr>
      <w:r w:rsidRPr="00E8300E">
        <w:rPr>
          <w:szCs w:val="28"/>
        </w:rPr>
        <w:t xml:space="preserve">16. </w:t>
      </w:r>
      <w:r w:rsidR="00A70246" w:rsidRPr="00E8300E">
        <w:rPr>
          <w:iCs/>
          <w:szCs w:val="28"/>
        </w:rPr>
        <w:t>Напишите пропущенное слово.</w:t>
      </w:r>
    </w:p>
    <w:p w14:paraId="52A0FAF4" w14:textId="562F1518" w:rsidR="001A19F3" w:rsidRPr="00E8300E" w:rsidRDefault="001A19F3" w:rsidP="001A19F3">
      <w:pPr>
        <w:rPr>
          <w:szCs w:val="28"/>
        </w:rPr>
      </w:pPr>
      <w:r w:rsidRPr="00E8300E">
        <w:rPr>
          <w:szCs w:val="28"/>
        </w:rP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Pr="00E8300E" w:rsidRDefault="001A19F3" w:rsidP="001A19F3">
      <w:pPr>
        <w:rPr>
          <w:szCs w:val="28"/>
        </w:rPr>
      </w:pPr>
      <w:r w:rsidRPr="00E8300E">
        <w:rPr>
          <w:szCs w:val="28"/>
        </w:rPr>
        <w:t>Правильный ответ: информационной.</w:t>
      </w:r>
    </w:p>
    <w:p w14:paraId="489E970E" w14:textId="3DA778F1" w:rsidR="001A19F3" w:rsidRPr="00E8300E" w:rsidRDefault="00ED5CE2" w:rsidP="00ED5CE2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0715BE32" w14:textId="77777777" w:rsidR="001A19F3" w:rsidRPr="00E8300E" w:rsidRDefault="001A19F3" w:rsidP="001A19F3">
      <w:pPr>
        <w:rPr>
          <w:szCs w:val="28"/>
        </w:rPr>
      </w:pPr>
    </w:p>
    <w:p w14:paraId="22588AF7" w14:textId="77777777" w:rsidR="00A70246" w:rsidRPr="00E8300E" w:rsidRDefault="00ED5CE2" w:rsidP="001A19F3">
      <w:pPr>
        <w:rPr>
          <w:iCs/>
          <w:szCs w:val="28"/>
        </w:rPr>
      </w:pPr>
      <w:r w:rsidRPr="00E8300E">
        <w:rPr>
          <w:szCs w:val="28"/>
        </w:rPr>
        <w:t xml:space="preserve">17. </w:t>
      </w:r>
      <w:r w:rsidR="00A70246" w:rsidRPr="00E8300E">
        <w:rPr>
          <w:iCs/>
          <w:szCs w:val="28"/>
        </w:rPr>
        <w:t>Напишите пропущенное слово.</w:t>
      </w:r>
    </w:p>
    <w:p w14:paraId="4E0B57EB" w14:textId="6D7E538F" w:rsidR="001A19F3" w:rsidRPr="00E8300E" w:rsidRDefault="001A19F3" w:rsidP="001A19F3">
      <w:pPr>
        <w:rPr>
          <w:szCs w:val="28"/>
        </w:rPr>
      </w:pPr>
      <w:r w:rsidRPr="00E8300E">
        <w:rPr>
          <w:szCs w:val="28"/>
        </w:rP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Pr="00E8300E" w:rsidRDefault="001A19F3" w:rsidP="001A19F3">
      <w:pPr>
        <w:rPr>
          <w:szCs w:val="28"/>
        </w:rPr>
      </w:pPr>
      <w:r w:rsidRPr="00E8300E">
        <w:rPr>
          <w:szCs w:val="28"/>
        </w:rPr>
        <w:t>Правильный ответ: анализом.</w:t>
      </w:r>
    </w:p>
    <w:p w14:paraId="0B09F672" w14:textId="77777777" w:rsidR="00C106BE" w:rsidRPr="00E8300E" w:rsidRDefault="00C106BE" w:rsidP="00C106BE">
      <w:pPr>
        <w:rPr>
          <w:szCs w:val="28"/>
        </w:rPr>
      </w:pPr>
      <w:r w:rsidRPr="00E8300E">
        <w:rPr>
          <w:szCs w:val="28"/>
        </w:rPr>
        <w:t>Компетенции (индикаторы): ОПК-2.1; ОПК-2.2; ОПК-6.1</w:t>
      </w:r>
    </w:p>
    <w:p w14:paraId="4F2D13BF" w14:textId="77777777" w:rsidR="00C106BE" w:rsidRPr="00E8300E" w:rsidRDefault="00C106BE" w:rsidP="001A19F3">
      <w:pPr>
        <w:rPr>
          <w:szCs w:val="28"/>
        </w:rPr>
      </w:pPr>
    </w:p>
    <w:p w14:paraId="2933123D" w14:textId="7A3B4759" w:rsidR="00A70246" w:rsidRPr="00E8300E" w:rsidRDefault="00F17C9E" w:rsidP="001A19F3">
      <w:pPr>
        <w:rPr>
          <w:szCs w:val="28"/>
        </w:rPr>
      </w:pPr>
      <w:r w:rsidRPr="00E8300E">
        <w:rPr>
          <w:szCs w:val="28"/>
        </w:rPr>
        <w:t xml:space="preserve">18. </w:t>
      </w:r>
      <w:r w:rsidR="00A70246" w:rsidRPr="00E8300E">
        <w:rPr>
          <w:iCs/>
          <w:szCs w:val="28"/>
        </w:rPr>
        <w:t>Напишите пропущенное слово.</w:t>
      </w:r>
    </w:p>
    <w:p w14:paraId="11B19010" w14:textId="39D7DC81" w:rsidR="001A19F3" w:rsidRPr="00E8300E" w:rsidRDefault="001A19F3" w:rsidP="001A19F3">
      <w:pPr>
        <w:rPr>
          <w:szCs w:val="28"/>
        </w:rPr>
      </w:pPr>
      <w:r w:rsidRPr="00E8300E">
        <w:rPr>
          <w:szCs w:val="28"/>
        </w:rP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Pr="00E8300E" w:rsidRDefault="001A19F3" w:rsidP="001A19F3">
      <w:pPr>
        <w:rPr>
          <w:szCs w:val="28"/>
        </w:rPr>
      </w:pPr>
      <w:r w:rsidRPr="00E8300E">
        <w:rPr>
          <w:szCs w:val="28"/>
        </w:rPr>
        <w:t>Правильный ответ: факторным.</w:t>
      </w:r>
    </w:p>
    <w:p w14:paraId="0F5B6E51" w14:textId="018ECD88" w:rsidR="00C106BE" w:rsidRPr="00E8300E" w:rsidRDefault="00F17C9E" w:rsidP="00C106BE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F2A9541" w14:textId="41A3CA6E" w:rsidR="001A19F3" w:rsidRPr="00E8300E" w:rsidRDefault="001A19F3" w:rsidP="001A19F3">
      <w:pPr>
        <w:rPr>
          <w:szCs w:val="28"/>
        </w:rPr>
      </w:pPr>
    </w:p>
    <w:p w14:paraId="3FACB1DC" w14:textId="77777777" w:rsidR="001A19F3" w:rsidRPr="00E8300E" w:rsidRDefault="001A19F3" w:rsidP="001A19F3">
      <w:pPr>
        <w:rPr>
          <w:szCs w:val="28"/>
        </w:rPr>
      </w:pPr>
    </w:p>
    <w:p w14:paraId="764C76F4" w14:textId="77777777" w:rsidR="00A70246" w:rsidRPr="00E8300E" w:rsidRDefault="00F17C9E" w:rsidP="001A19F3">
      <w:pPr>
        <w:rPr>
          <w:iCs/>
          <w:szCs w:val="28"/>
        </w:rPr>
      </w:pPr>
      <w:r w:rsidRPr="00E8300E">
        <w:rPr>
          <w:szCs w:val="28"/>
        </w:rPr>
        <w:t xml:space="preserve">19. </w:t>
      </w:r>
      <w:r w:rsidR="00A70246" w:rsidRPr="00E8300E">
        <w:rPr>
          <w:iCs/>
          <w:szCs w:val="28"/>
        </w:rPr>
        <w:t>Напишите пропущенное слово.</w:t>
      </w:r>
    </w:p>
    <w:p w14:paraId="52F69D93" w14:textId="0EB5FA35" w:rsidR="001A19F3" w:rsidRPr="00E8300E" w:rsidRDefault="001A19F3" w:rsidP="001A19F3">
      <w:pPr>
        <w:rPr>
          <w:szCs w:val="28"/>
        </w:rPr>
      </w:pPr>
      <w:r w:rsidRPr="00E8300E">
        <w:rPr>
          <w:szCs w:val="28"/>
        </w:rP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Pr="00E8300E" w:rsidRDefault="001A19F3" w:rsidP="001A19F3">
      <w:pPr>
        <w:rPr>
          <w:szCs w:val="28"/>
        </w:rPr>
      </w:pPr>
      <w:r w:rsidRPr="00E8300E">
        <w:rPr>
          <w:szCs w:val="28"/>
        </w:rPr>
        <w:t>Правильный ответ: оптимальным.</w:t>
      </w:r>
    </w:p>
    <w:p w14:paraId="2EB13E22" w14:textId="79177259" w:rsidR="001A19F3" w:rsidRPr="00E8300E" w:rsidRDefault="00F17C9E" w:rsidP="001A19F3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7A399300" w14:textId="77777777" w:rsidR="00F17C9E" w:rsidRPr="00E8300E" w:rsidRDefault="00F17C9E" w:rsidP="001A19F3">
      <w:pPr>
        <w:rPr>
          <w:szCs w:val="28"/>
        </w:rPr>
      </w:pPr>
    </w:p>
    <w:p w14:paraId="0C7675CF" w14:textId="77777777" w:rsidR="00A70246" w:rsidRPr="00E8300E" w:rsidRDefault="00640EF7" w:rsidP="001A19F3">
      <w:pPr>
        <w:rPr>
          <w:iCs/>
          <w:szCs w:val="28"/>
        </w:rPr>
      </w:pPr>
      <w:r w:rsidRPr="00E8300E">
        <w:rPr>
          <w:szCs w:val="28"/>
        </w:rPr>
        <w:t xml:space="preserve">20. </w:t>
      </w:r>
      <w:r w:rsidR="00A70246" w:rsidRPr="00E8300E">
        <w:rPr>
          <w:iCs/>
          <w:szCs w:val="28"/>
        </w:rPr>
        <w:t>Напишите пропущенное слово.</w:t>
      </w:r>
    </w:p>
    <w:p w14:paraId="2D3371AF" w14:textId="32DE1272" w:rsidR="001A19F3" w:rsidRPr="00E8300E" w:rsidRDefault="001A19F3" w:rsidP="001A19F3">
      <w:pPr>
        <w:rPr>
          <w:szCs w:val="28"/>
        </w:rPr>
      </w:pPr>
      <w:r w:rsidRPr="00E8300E">
        <w:rPr>
          <w:szCs w:val="28"/>
        </w:rP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Pr="00E8300E" w:rsidRDefault="001A19F3" w:rsidP="001A19F3">
      <w:pPr>
        <w:rPr>
          <w:szCs w:val="28"/>
        </w:rPr>
      </w:pPr>
      <w:r w:rsidRPr="00E8300E">
        <w:rPr>
          <w:szCs w:val="28"/>
        </w:rPr>
        <w:t>Правильный ответ: ERP.</w:t>
      </w:r>
    </w:p>
    <w:p w14:paraId="200B266A" w14:textId="381C5975" w:rsidR="001A19F3" w:rsidRPr="00E8300E" w:rsidRDefault="00640EF7" w:rsidP="001A19F3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1A1473C" w14:textId="1269A3F5" w:rsidR="00DD7EED" w:rsidRPr="00E8300E" w:rsidRDefault="00DD7EED" w:rsidP="000E6562">
      <w:pPr>
        <w:pStyle w:val="3"/>
        <w:jc w:val="left"/>
      </w:pPr>
      <w:r w:rsidRPr="00E8300E">
        <w:t>Задания открытого типа с кратким свободным ответом</w:t>
      </w:r>
    </w:p>
    <w:p w14:paraId="50D16A76" w14:textId="2E587C2C" w:rsidR="00D41B52" w:rsidRPr="00E8300E" w:rsidRDefault="00640EF7" w:rsidP="00D41B52">
      <w:pPr>
        <w:rPr>
          <w:szCs w:val="28"/>
        </w:rPr>
      </w:pPr>
      <w:r w:rsidRPr="00E8300E">
        <w:rPr>
          <w:szCs w:val="28"/>
        </w:rPr>
        <w:t xml:space="preserve">1. </w:t>
      </w:r>
      <w:r w:rsidR="008637CC" w:rsidRPr="00E8300E">
        <w:rPr>
          <w:iCs/>
          <w:szCs w:val="28"/>
        </w:rPr>
        <w:t>Дайте ответ на вопрос:</w:t>
      </w:r>
      <w:r w:rsidR="008637CC" w:rsidRPr="00E8300E">
        <w:rPr>
          <w:szCs w:val="28"/>
        </w:rPr>
        <w:t xml:space="preserve"> «</w:t>
      </w:r>
      <w:r w:rsidR="00D41B52" w:rsidRPr="00E8300E">
        <w:rPr>
          <w:szCs w:val="28"/>
        </w:rPr>
        <w:t>Назовите одну из основных функций информационных систем в бизнесе</w:t>
      </w:r>
      <w:r w:rsidR="008637CC" w:rsidRPr="00E8300E">
        <w:rPr>
          <w:szCs w:val="28"/>
        </w:rPr>
        <w:t>»</w:t>
      </w:r>
      <w:r w:rsidR="00D41B52" w:rsidRPr="00E8300E">
        <w:rPr>
          <w:szCs w:val="28"/>
        </w:rPr>
        <w:t>.</w:t>
      </w:r>
    </w:p>
    <w:p w14:paraId="23629053" w14:textId="77777777" w:rsidR="00D41B52" w:rsidRPr="00E8300E" w:rsidRDefault="00D41B52" w:rsidP="00D41B52">
      <w:pPr>
        <w:rPr>
          <w:szCs w:val="28"/>
        </w:rPr>
      </w:pPr>
      <w:r w:rsidRPr="00E8300E">
        <w:rPr>
          <w:szCs w:val="28"/>
        </w:rPr>
        <w:t>Правильный ответ: Управление данными.</w:t>
      </w:r>
    </w:p>
    <w:p w14:paraId="2D875E01" w14:textId="1F75586A" w:rsidR="00D41B52" w:rsidRPr="00E8300E" w:rsidRDefault="00640EF7" w:rsidP="00D41B52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D2E1053" w14:textId="77777777" w:rsidR="00D41B52" w:rsidRPr="00E8300E" w:rsidRDefault="00D41B52" w:rsidP="00D41B52">
      <w:pPr>
        <w:rPr>
          <w:szCs w:val="28"/>
        </w:rPr>
      </w:pPr>
    </w:p>
    <w:p w14:paraId="2DC027A1" w14:textId="65CA140B" w:rsidR="00D41B52" w:rsidRPr="00E8300E" w:rsidRDefault="00640EF7" w:rsidP="00D41B52">
      <w:pPr>
        <w:rPr>
          <w:szCs w:val="28"/>
        </w:rPr>
      </w:pPr>
      <w:r w:rsidRPr="00E8300E">
        <w:rPr>
          <w:szCs w:val="28"/>
        </w:rPr>
        <w:t xml:space="preserve">2. </w:t>
      </w:r>
      <w:r w:rsidR="008637CC" w:rsidRPr="00E8300E">
        <w:rPr>
          <w:iCs/>
          <w:szCs w:val="28"/>
        </w:rPr>
        <w:t>Дайте ответ на вопрос:</w:t>
      </w:r>
      <w:r w:rsidR="008637CC" w:rsidRPr="00E8300E">
        <w:rPr>
          <w:szCs w:val="28"/>
        </w:rPr>
        <w:t xml:space="preserve"> «</w:t>
      </w:r>
      <w:r w:rsidR="00D41B52" w:rsidRPr="00E8300E">
        <w:rPr>
          <w:szCs w:val="28"/>
        </w:rPr>
        <w:t>Дайте определение понятию "автоматизированная информационная система"</w:t>
      </w:r>
      <w:r w:rsidR="008637CC" w:rsidRPr="00E8300E">
        <w:rPr>
          <w:szCs w:val="28"/>
        </w:rPr>
        <w:t>»</w:t>
      </w:r>
      <w:r w:rsidR="00D41B52" w:rsidRPr="00E8300E">
        <w:rPr>
          <w:szCs w:val="28"/>
        </w:rPr>
        <w:t>.</w:t>
      </w:r>
    </w:p>
    <w:p w14:paraId="556AC367" w14:textId="06A3EDE8" w:rsidR="00D41B52" w:rsidRPr="00E8300E" w:rsidRDefault="00D41B52" w:rsidP="00D41B52">
      <w:pPr>
        <w:rPr>
          <w:szCs w:val="28"/>
        </w:rPr>
      </w:pPr>
      <w:r w:rsidRPr="00E8300E">
        <w:rPr>
          <w:szCs w:val="28"/>
        </w:rPr>
        <w:t xml:space="preserve">Правильный ответ: Автоматизированная информационная система (АИС) </w:t>
      </w:r>
      <w:r w:rsidR="007475C8" w:rsidRPr="00E8300E">
        <w:rPr>
          <w:szCs w:val="28"/>
        </w:rPr>
        <w:t>–</w:t>
      </w:r>
      <w:r w:rsidRPr="00E8300E">
        <w:rPr>
          <w:szCs w:val="28"/>
        </w:rPr>
        <w:t xml:space="preserve"> это совокупность программно-аппаратных средств, </w:t>
      </w:r>
      <w:r w:rsidRPr="00E8300E">
        <w:rPr>
          <w:szCs w:val="28"/>
        </w:rPr>
        <w:lastRenderedPageBreak/>
        <w:t>предназначенных для автоматизации процессов сбора, хранения, обработки и передачи данных.</w:t>
      </w:r>
    </w:p>
    <w:p w14:paraId="09B7D63A" w14:textId="719C57D3" w:rsidR="00D41B52" w:rsidRPr="00E8300E" w:rsidRDefault="00D36614" w:rsidP="00D41B52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63A0845" w14:textId="77777777" w:rsidR="00D36614" w:rsidRPr="00E8300E" w:rsidRDefault="00D36614" w:rsidP="00D41B52">
      <w:pPr>
        <w:rPr>
          <w:szCs w:val="28"/>
        </w:rPr>
      </w:pPr>
    </w:p>
    <w:p w14:paraId="5B230B23" w14:textId="58BDDF93" w:rsidR="00D41B52" w:rsidRPr="00E8300E" w:rsidRDefault="00D36614" w:rsidP="00D41B52">
      <w:pPr>
        <w:rPr>
          <w:szCs w:val="28"/>
        </w:rPr>
      </w:pPr>
      <w:r w:rsidRPr="00E8300E">
        <w:rPr>
          <w:szCs w:val="28"/>
        </w:rPr>
        <w:t xml:space="preserve">3. </w:t>
      </w:r>
      <w:r w:rsidR="007475C8" w:rsidRPr="00E8300E">
        <w:rPr>
          <w:iCs/>
          <w:szCs w:val="28"/>
        </w:rPr>
        <w:t>Дайте ответ на вопрос:</w:t>
      </w:r>
      <w:r w:rsidR="007475C8" w:rsidRPr="00E8300E">
        <w:rPr>
          <w:szCs w:val="28"/>
        </w:rPr>
        <w:t xml:space="preserve"> «</w:t>
      </w:r>
      <w:r w:rsidR="00D41B52" w:rsidRPr="00E8300E">
        <w:rPr>
          <w:szCs w:val="28"/>
        </w:rPr>
        <w:t>Какие виды данных могут обрабатываться информационными системами?</w:t>
      </w:r>
      <w:r w:rsidR="007475C8" w:rsidRPr="00E8300E">
        <w:rPr>
          <w:szCs w:val="28"/>
        </w:rPr>
        <w:t>»</w:t>
      </w:r>
    </w:p>
    <w:p w14:paraId="43A80B98" w14:textId="77777777" w:rsidR="00D41B52" w:rsidRPr="00E8300E" w:rsidRDefault="00D41B52" w:rsidP="00D41B52">
      <w:pPr>
        <w:rPr>
          <w:szCs w:val="28"/>
        </w:rPr>
      </w:pPr>
      <w:r w:rsidRPr="00E8300E">
        <w:rPr>
          <w:szCs w:val="28"/>
        </w:rPr>
        <w:t>Правильный ответ: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23C29EF6" w14:textId="51A04E82" w:rsidR="00D41B52" w:rsidRPr="00E8300E" w:rsidRDefault="00D36614" w:rsidP="00D41B52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485D3EE0" w14:textId="77777777" w:rsidR="00D36614" w:rsidRPr="00E8300E" w:rsidRDefault="00D36614" w:rsidP="00D41B52">
      <w:pPr>
        <w:rPr>
          <w:szCs w:val="28"/>
        </w:rPr>
      </w:pPr>
    </w:p>
    <w:p w14:paraId="6F03FF89" w14:textId="3D8D02B3" w:rsidR="00D41B52" w:rsidRPr="00E8300E" w:rsidRDefault="00D41B52" w:rsidP="00D41B52">
      <w:pPr>
        <w:rPr>
          <w:szCs w:val="28"/>
        </w:rPr>
      </w:pPr>
      <w:r w:rsidRPr="00E8300E">
        <w:rPr>
          <w:szCs w:val="28"/>
        </w:rPr>
        <w:t>4</w:t>
      </w:r>
      <w:r w:rsidR="00D36614" w:rsidRPr="00E8300E">
        <w:rPr>
          <w:szCs w:val="28"/>
        </w:rPr>
        <w:t xml:space="preserve">. </w:t>
      </w:r>
      <w:r w:rsidR="007475C8" w:rsidRPr="00E8300E">
        <w:rPr>
          <w:iCs/>
          <w:szCs w:val="28"/>
        </w:rPr>
        <w:t>Дайте ответ на вопрос:</w:t>
      </w:r>
      <w:r w:rsidR="007475C8" w:rsidRPr="00E8300E">
        <w:rPr>
          <w:szCs w:val="28"/>
        </w:rPr>
        <w:t xml:space="preserve"> «</w:t>
      </w:r>
      <w:r w:rsidRPr="00E8300E">
        <w:rPr>
          <w:szCs w:val="28"/>
        </w:rPr>
        <w:t>Какие преимущества дает использование информационных технологий в бизнесе?</w:t>
      </w:r>
      <w:r w:rsidR="007475C8" w:rsidRPr="00E8300E">
        <w:rPr>
          <w:szCs w:val="28"/>
        </w:rPr>
        <w:t>»</w:t>
      </w:r>
    </w:p>
    <w:p w14:paraId="4ABFD305" w14:textId="77777777" w:rsidR="00D41B52" w:rsidRPr="00E8300E" w:rsidRDefault="00D41B52" w:rsidP="00D41B52">
      <w:pPr>
        <w:rPr>
          <w:szCs w:val="28"/>
        </w:rPr>
      </w:pPr>
      <w:r w:rsidRPr="00E8300E">
        <w:rPr>
          <w:szCs w:val="28"/>
        </w:rPr>
        <w:t>Правильный ответ: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30839AF4" w14:textId="2BA7CE08" w:rsidR="00D41B52" w:rsidRPr="00E8300E" w:rsidRDefault="00D36614" w:rsidP="00D41B52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712655A" w14:textId="77777777" w:rsidR="00D36614" w:rsidRPr="00E8300E" w:rsidRDefault="00D36614" w:rsidP="00D41B52">
      <w:pPr>
        <w:rPr>
          <w:szCs w:val="28"/>
        </w:rPr>
      </w:pPr>
    </w:p>
    <w:p w14:paraId="3504158E" w14:textId="4AAF71C5" w:rsidR="00D41B52" w:rsidRPr="00E8300E" w:rsidRDefault="00D36614" w:rsidP="00D41B52">
      <w:pPr>
        <w:rPr>
          <w:szCs w:val="28"/>
        </w:rPr>
      </w:pPr>
      <w:r w:rsidRPr="00E8300E">
        <w:rPr>
          <w:szCs w:val="28"/>
        </w:rPr>
        <w:t xml:space="preserve">5. </w:t>
      </w:r>
      <w:r w:rsidR="007475C8" w:rsidRPr="00E8300E">
        <w:rPr>
          <w:iCs/>
          <w:szCs w:val="28"/>
        </w:rPr>
        <w:t>Дайте ответ на вопрос:</w:t>
      </w:r>
      <w:r w:rsidR="007475C8" w:rsidRPr="00E8300E">
        <w:rPr>
          <w:szCs w:val="28"/>
        </w:rPr>
        <w:t xml:space="preserve"> «</w:t>
      </w:r>
      <w:r w:rsidR="00D41B52" w:rsidRPr="00E8300E">
        <w:rPr>
          <w:szCs w:val="28"/>
        </w:rPr>
        <w:t>Что такое CRM-система?</w:t>
      </w:r>
      <w:r w:rsidR="007475C8" w:rsidRPr="00E8300E">
        <w:rPr>
          <w:szCs w:val="28"/>
        </w:rPr>
        <w:t>»</w:t>
      </w:r>
    </w:p>
    <w:p w14:paraId="567A9D21" w14:textId="481C66A6" w:rsidR="00D41B52" w:rsidRPr="00E8300E" w:rsidRDefault="00D41B52" w:rsidP="00D41B52">
      <w:pPr>
        <w:rPr>
          <w:szCs w:val="28"/>
        </w:rPr>
      </w:pPr>
      <w:r w:rsidRPr="00E8300E">
        <w:rPr>
          <w:szCs w:val="28"/>
        </w:rPr>
        <w:t>Правильный ответ: CRM-система (</w:t>
      </w:r>
      <w:proofErr w:type="spellStart"/>
      <w:r w:rsidRPr="00E8300E">
        <w:rPr>
          <w:szCs w:val="28"/>
        </w:rPr>
        <w:t>Customer</w:t>
      </w:r>
      <w:proofErr w:type="spellEnd"/>
      <w:r w:rsidRPr="00E8300E">
        <w:rPr>
          <w:szCs w:val="28"/>
        </w:rPr>
        <w:t xml:space="preserve"> </w:t>
      </w:r>
      <w:proofErr w:type="spellStart"/>
      <w:r w:rsidRPr="00E8300E">
        <w:rPr>
          <w:szCs w:val="28"/>
        </w:rPr>
        <w:t>Relationship</w:t>
      </w:r>
      <w:proofErr w:type="spellEnd"/>
      <w:r w:rsidRPr="00E8300E">
        <w:rPr>
          <w:szCs w:val="28"/>
        </w:rPr>
        <w:t xml:space="preserve"> </w:t>
      </w:r>
      <w:proofErr w:type="spellStart"/>
      <w:r w:rsidRPr="00E8300E">
        <w:rPr>
          <w:szCs w:val="28"/>
        </w:rPr>
        <w:t>Management</w:t>
      </w:r>
      <w:proofErr w:type="spellEnd"/>
      <w:r w:rsidRPr="00E8300E">
        <w:rPr>
          <w:szCs w:val="28"/>
        </w:rPr>
        <w:t xml:space="preserve">) </w:t>
      </w:r>
      <w:r w:rsidR="007475C8" w:rsidRPr="00E8300E">
        <w:rPr>
          <w:szCs w:val="28"/>
        </w:rPr>
        <w:t>–</w:t>
      </w:r>
      <w:r w:rsidRPr="00E8300E">
        <w:rPr>
          <w:szCs w:val="28"/>
        </w:rP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2723F5F6" w14:textId="6866AD6C" w:rsidR="00D41B52" w:rsidRPr="00E8300E" w:rsidRDefault="00D36614" w:rsidP="00D41B52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299FA447" w14:textId="77777777" w:rsidR="00D41B52" w:rsidRPr="00E8300E" w:rsidRDefault="00D41B52" w:rsidP="00D41B52">
      <w:pPr>
        <w:rPr>
          <w:szCs w:val="28"/>
        </w:rPr>
      </w:pPr>
    </w:p>
    <w:p w14:paraId="529C4892" w14:textId="2D9AF3C8" w:rsidR="00D41B52" w:rsidRPr="00E8300E" w:rsidRDefault="00D36614" w:rsidP="00D41B52">
      <w:pPr>
        <w:rPr>
          <w:szCs w:val="28"/>
        </w:rPr>
      </w:pPr>
      <w:r w:rsidRPr="00E8300E">
        <w:rPr>
          <w:szCs w:val="28"/>
        </w:rPr>
        <w:t xml:space="preserve">6. </w:t>
      </w:r>
      <w:r w:rsidR="007475C8" w:rsidRPr="00E8300E">
        <w:rPr>
          <w:iCs/>
          <w:szCs w:val="28"/>
        </w:rPr>
        <w:t>Дайте ответ на вопрос:</w:t>
      </w:r>
      <w:r w:rsidR="007475C8" w:rsidRPr="00E8300E">
        <w:rPr>
          <w:szCs w:val="28"/>
        </w:rPr>
        <w:t xml:space="preserve"> «</w:t>
      </w:r>
      <w:r w:rsidR="00D41B52" w:rsidRPr="00E8300E">
        <w:rPr>
          <w:szCs w:val="28"/>
        </w:rPr>
        <w:t>Какие методы анализа данных вы знаете?</w:t>
      </w:r>
      <w:r w:rsidR="007475C8" w:rsidRPr="00E8300E">
        <w:rPr>
          <w:szCs w:val="28"/>
        </w:rPr>
        <w:t>»</w:t>
      </w:r>
    </w:p>
    <w:p w14:paraId="14DA1CB0" w14:textId="77777777" w:rsidR="00D41B52" w:rsidRPr="00E8300E" w:rsidRDefault="00D41B52" w:rsidP="00D41B52">
      <w:pPr>
        <w:rPr>
          <w:szCs w:val="28"/>
        </w:rPr>
      </w:pPr>
      <w:r w:rsidRPr="00E8300E">
        <w:rPr>
          <w:szCs w:val="28"/>
        </w:rPr>
        <w:t>Правильный ответ: Методы анализа данных включают статистический анализ, регрессионный анализ, кластерный анализ, факторный анализ и другие.</w:t>
      </w:r>
    </w:p>
    <w:p w14:paraId="115CBC8B" w14:textId="44669E55" w:rsidR="00D41B52" w:rsidRPr="00E8300E" w:rsidRDefault="00D36614" w:rsidP="00D41B52">
      <w:pPr>
        <w:rPr>
          <w:szCs w:val="28"/>
        </w:rPr>
      </w:pPr>
      <w:r w:rsidRPr="00E8300E">
        <w:rPr>
          <w:szCs w:val="28"/>
        </w:rPr>
        <w:t>Компетенции (индикаторы):</w:t>
      </w:r>
    </w:p>
    <w:p w14:paraId="2DB9CE94" w14:textId="565E355B" w:rsidR="00D41B52" w:rsidRPr="00E8300E" w:rsidRDefault="00C106BE" w:rsidP="00D41B52">
      <w:pPr>
        <w:rPr>
          <w:szCs w:val="28"/>
        </w:rPr>
      </w:pPr>
      <w:r w:rsidRPr="00E8300E">
        <w:rPr>
          <w:szCs w:val="28"/>
        </w:rPr>
        <w:t>ОПК-2.1; ОПК-2.2; ОПК-6.1</w:t>
      </w:r>
    </w:p>
    <w:p w14:paraId="4C62BA4D" w14:textId="77777777" w:rsidR="00C106BE" w:rsidRPr="00E8300E" w:rsidRDefault="00C106BE" w:rsidP="00D41B52">
      <w:pPr>
        <w:rPr>
          <w:szCs w:val="28"/>
        </w:rPr>
      </w:pPr>
    </w:p>
    <w:p w14:paraId="6E34083F" w14:textId="3778E9C1" w:rsidR="00D41B52" w:rsidRPr="00E8300E" w:rsidRDefault="00D41B52" w:rsidP="00D41B52">
      <w:pPr>
        <w:rPr>
          <w:szCs w:val="28"/>
        </w:rPr>
      </w:pPr>
      <w:r w:rsidRPr="00E8300E">
        <w:rPr>
          <w:szCs w:val="28"/>
        </w:rPr>
        <w:t>7</w:t>
      </w:r>
      <w:r w:rsidR="00B01896" w:rsidRPr="00E8300E">
        <w:rPr>
          <w:szCs w:val="28"/>
        </w:rPr>
        <w:t xml:space="preserve">. </w:t>
      </w:r>
      <w:r w:rsidR="007475C8" w:rsidRPr="00E8300E">
        <w:rPr>
          <w:iCs/>
          <w:szCs w:val="28"/>
        </w:rPr>
        <w:t>Дайте ответ на вопрос:</w:t>
      </w:r>
      <w:r w:rsidR="007475C8" w:rsidRPr="00E8300E">
        <w:rPr>
          <w:szCs w:val="28"/>
        </w:rPr>
        <w:t xml:space="preserve"> «</w:t>
      </w:r>
      <w:r w:rsidRPr="00E8300E">
        <w:rPr>
          <w:szCs w:val="28"/>
        </w:rPr>
        <w:t>Какие существуют способы защиты информации в информационных системах?</w:t>
      </w:r>
      <w:r w:rsidR="007475C8" w:rsidRPr="00E8300E">
        <w:rPr>
          <w:szCs w:val="28"/>
        </w:rPr>
        <w:t>»</w:t>
      </w:r>
    </w:p>
    <w:p w14:paraId="2FB6F96B" w14:textId="77777777" w:rsidR="00D41B52" w:rsidRPr="00E8300E" w:rsidRDefault="00D41B52" w:rsidP="00D41B52">
      <w:pPr>
        <w:rPr>
          <w:szCs w:val="28"/>
        </w:rPr>
      </w:pPr>
      <w:r w:rsidRPr="00E8300E">
        <w:rPr>
          <w:szCs w:val="28"/>
        </w:rPr>
        <w:t>Правильный ответ: 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0DBA0072" w14:textId="0B646BD6" w:rsidR="00D41B52" w:rsidRPr="00E8300E" w:rsidRDefault="00B01896" w:rsidP="00D41B52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3AFC55F" w14:textId="77777777" w:rsidR="00D41B52" w:rsidRPr="00E8300E" w:rsidRDefault="00D41B52" w:rsidP="00D41B52">
      <w:pPr>
        <w:rPr>
          <w:szCs w:val="28"/>
        </w:rPr>
      </w:pPr>
    </w:p>
    <w:p w14:paraId="49582B07" w14:textId="2C95930E" w:rsidR="00D41B52" w:rsidRPr="00E8300E" w:rsidRDefault="00D41B52" w:rsidP="00D41B52">
      <w:pPr>
        <w:rPr>
          <w:szCs w:val="28"/>
        </w:rPr>
      </w:pPr>
      <w:r w:rsidRPr="00E8300E">
        <w:rPr>
          <w:szCs w:val="28"/>
        </w:rPr>
        <w:t>8</w:t>
      </w:r>
      <w:r w:rsidR="00B01896" w:rsidRPr="00E8300E">
        <w:rPr>
          <w:szCs w:val="28"/>
        </w:rPr>
        <w:t xml:space="preserve">. </w:t>
      </w:r>
      <w:r w:rsidR="007475C8" w:rsidRPr="00E8300E">
        <w:rPr>
          <w:iCs/>
          <w:szCs w:val="28"/>
        </w:rPr>
        <w:t>Дайте ответ на вопрос:</w:t>
      </w:r>
      <w:r w:rsidR="007475C8" w:rsidRPr="00E8300E">
        <w:rPr>
          <w:szCs w:val="28"/>
        </w:rPr>
        <w:t xml:space="preserve"> «</w:t>
      </w:r>
      <w:r w:rsidRPr="00E8300E">
        <w:rPr>
          <w:szCs w:val="28"/>
        </w:rPr>
        <w:t>Что такое программное обеспечение?</w:t>
      </w:r>
      <w:r w:rsidR="007475C8" w:rsidRPr="00E8300E">
        <w:rPr>
          <w:szCs w:val="28"/>
        </w:rPr>
        <w:t>»</w:t>
      </w:r>
    </w:p>
    <w:p w14:paraId="43A9423D" w14:textId="43033076" w:rsidR="00D41B52" w:rsidRPr="00E8300E" w:rsidRDefault="00D41B52" w:rsidP="00D41B52">
      <w:pPr>
        <w:rPr>
          <w:szCs w:val="28"/>
        </w:rPr>
      </w:pPr>
      <w:r w:rsidRPr="00E8300E">
        <w:rPr>
          <w:szCs w:val="28"/>
        </w:rPr>
        <w:t xml:space="preserve">Правильный ответ: Программное обеспечение </w:t>
      </w:r>
      <w:r w:rsidR="007475C8" w:rsidRPr="00E8300E">
        <w:rPr>
          <w:szCs w:val="28"/>
        </w:rPr>
        <w:t>–</w:t>
      </w:r>
      <w:r w:rsidRPr="00E8300E">
        <w:rPr>
          <w:szCs w:val="28"/>
        </w:rP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07743FA9" w14:textId="609FA556" w:rsidR="00D41B52" w:rsidRPr="00E8300E" w:rsidRDefault="00B01896" w:rsidP="00D41B52">
      <w:pPr>
        <w:rPr>
          <w:szCs w:val="28"/>
        </w:rPr>
      </w:pPr>
      <w:r w:rsidRPr="00E8300E">
        <w:rPr>
          <w:szCs w:val="28"/>
        </w:rPr>
        <w:lastRenderedPageBreak/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1BAF377" w14:textId="77777777" w:rsidR="00D41B52" w:rsidRPr="00E8300E" w:rsidRDefault="00D41B52" w:rsidP="00D41B52">
      <w:pPr>
        <w:rPr>
          <w:szCs w:val="28"/>
        </w:rPr>
      </w:pPr>
    </w:p>
    <w:p w14:paraId="3BD5C1F8" w14:textId="0650029C" w:rsidR="00D41B52" w:rsidRPr="00E8300E" w:rsidRDefault="00B01896" w:rsidP="00D41B52">
      <w:pPr>
        <w:rPr>
          <w:szCs w:val="28"/>
        </w:rPr>
      </w:pPr>
      <w:r w:rsidRPr="00E8300E">
        <w:rPr>
          <w:szCs w:val="28"/>
        </w:rPr>
        <w:t xml:space="preserve">9. </w:t>
      </w:r>
      <w:r w:rsidR="003E16BD" w:rsidRPr="00E8300E">
        <w:rPr>
          <w:iCs/>
          <w:szCs w:val="28"/>
        </w:rPr>
        <w:t>Дайте ответ на вопрос:</w:t>
      </w:r>
      <w:r w:rsidR="003E16BD" w:rsidRPr="00E8300E">
        <w:rPr>
          <w:szCs w:val="28"/>
        </w:rPr>
        <w:t xml:space="preserve"> «</w:t>
      </w:r>
      <w:r w:rsidR="00D41B52" w:rsidRPr="00E8300E">
        <w:rPr>
          <w:szCs w:val="28"/>
        </w:rPr>
        <w:t>Какие виды программного обеспечения вы знаете?</w:t>
      </w:r>
      <w:r w:rsidR="003E16BD" w:rsidRPr="00E8300E">
        <w:rPr>
          <w:szCs w:val="28"/>
        </w:rPr>
        <w:t>»</w:t>
      </w:r>
    </w:p>
    <w:p w14:paraId="31D1A5FD" w14:textId="77777777" w:rsidR="00D41B52" w:rsidRPr="00E8300E" w:rsidRDefault="00D41B52" w:rsidP="00D41B52">
      <w:pPr>
        <w:rPr>
          <w:szCs w:val="28"/>
        </w:rPr>
      </w:pPr>
      <w:r w:rsidRPr="00E8300E">
        <w:rPr>
          <w:szCs w:val="28"/>
        </w:rPr>
        <w:t>Правильный ответ: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редакторы) и специальное программное обеспечение (бухгалтерские программы, системы управления базами данных).</w:t>
      </w:r>
    </w:p>
    <w:p w14:paraId="045422CC" w14:textId="24916B65" w:rsidR="00D41B52" w:rsidRPr="00E8300E" w:rsidRDefault="00B01896" w:rsidP="00D41B52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6DAAEF9B" w14:textId="77777777" w:rsidR="00B01896" w:rsidRPr="00E8300E" w:rsidRDefault="00B01896" w:rsidP="00D41B52">
      <w:pPr>
        <w:rPr>
          <w:szCs w:val="28"/>
        </w:rPr>
      </w:pPr>
    </w:p>
    <w:p w14:paraId="59FA2B6A" w14:textId="71E921A9" w:rsidR="00D41B52" w:rsidRPr="00E8300E" w:rsidRDefault="00B01896" w:rsidP="00D41B52">
      <w:pPr>
        <w:rPr>
          <w:szCs w:val="28"/>
        </w:rPr>
      </w:pPr>
      <w:r w:rsidRPr="00E8300E">
        <w:rPr>
          <w:szCs w:val="28"/>
        </w:rPr>
        <w:t xml:space="preserve">10. </w:t>
      </w:r>
      <w:r w:rsidR="003E16BD" w:rsidRPr="00E8300E">
        <w:rPr>
          <w:iCs/>
          <w:szCs w:val="28"/>
        </w:rPr>
        <w:t>Дайте ответ на вопрос:</w:t>
      </w:r>
      <w:r w:rsidR="003E16BD" w:rsidRPr="00E8300E">
        <w:rPr>
          <w:szCs w:val="28"/>
        </w:rPr>
        <w:t xml:space="preserve"> «</w:t>
      </w:r>
      <w:r w:rsidR="00D41B52" w:rsidRPr="00E8300E">
        <w:rPr>
          <w:szCs w:val="28"/>
        </w:rPr>
        <w:t>Что такое база данных?</w:t>
      </w:r>
      <w:r w:rsidR="003E16BD" w:rsidRPr="00E8300E">
        <w:rPr>
          <w:szCs w:val="28"/>
        </w:rPr>
        <w:t>»</w:t>
      </w:r>
    </w:p>
    <w:p w14:paraId="2612E632" w14:textId="5A4831E3" w:rsidR="00D41B52" w:rsidRPr="00E8300E" w:rsidRDefault="00D41B52" w:rsidP="00D41B52">
      <w:pPr>
        <w:rPr>
          <w:szCs w:val="28"/>
        </w:rPr>
      </w:pPr>
      <w:r w:rsidRPr="00E8300E">
        <w:rPr>
          <w:szCs w:val="28"/>
        </w:rPr>
        <w:t xml:space="preserve">Правильный ответ: База данных </w:t>
      </w:r>
      <w:r w:rsidR="00CE3BF4" w:rsidRPr="00E8300E">
        <w:rPr>
          <w:szCs w:val="28"/>
        </w:rPr>
        <w:t>–</w:t>
      </w:r>
      <w:r w:rsidRPr="00E8300E">
        <w:rPr>
          <w:szCs w:val="28"/>
        </w:rP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1336954D" w14:textId="2208BD24" w:rsidR="00000EA6" w:rsidRPr="00E8300E" w:rsidRDefault="00B01896" w:rsidP="00053130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4BD7BCD" w14:textId="77777777" w:rsidR="00C106BE" w:rsidRPr="00E8300E" w:rsidRDefault="00C106BE" w:rsidP="00053130">
      <w:pPr>
        <w:rPr>
          <w:szCs w:val="28"/>
        </w:rPr>
      </w:pPr>
    </w:p>
    <w:p w14:paraId="4A924DD2" w14:textId="6C1F4423" w:rsidR="00651CCD" w:rsidRPr="00E8300E" w:rsidRDefault="00B01896" w:rsidP="00651CCD">
      <w:pPr>
        <w:rPr>
          <w:szCs w:val="28"/>
        </w:rPr>
      </w:pPr>
      <w:r w:rsidRPr="00E8300E">
        <w:rPr>
          <w:szCs w:val="28"/>
        </w:rPr>
        <w:t xml:space="preserve">11. </w:t>
      </w:r>
      <w:r w:rsidR="003E16BD" w:rsidRPr="00E8300E">
        <w:rPr>
          <w:iCs/>
          <w:szCs w:val="28"/>
        </w:rPr>
        <w:t>Дайте ответ на вопрос:</w:t>
      </w:r>
      <w:r w:rsidR="003E16BD" w:rsidRPr="00E8300E">
        <w:rPr>
          <w:szCs w:val="28"/>
        </w:rPr>
        <w:t xml:space="preserve"> «</w:t>
      </w:r>
      <w:r w:rsidR="00651CCD" w:rsidRPr="00E8300E">
        <w:rPr>
          <w:szCs w:val="28"/>
        </w:rPr>
        <w:t>Каковы основные функции информационных систем в бизнесе?</w:t>
      </w:r>
      <w:r w:rsidR="003E16BD" w:rsidRPr="00E8300E">
        <w:rPr>
          <w:szCs w:val="28"/>
        </w:rPr>
        <w:t>»</w:t>
      </w:r>
    </w:p>
    <w:p w14:paraId="11795DE1" w14:textId="77777777" w:rsidR="00651CCD" w:rsidRPr="00E8300E" w:rsidRDefault="00651CCD" w:rsidP="00651CCD">
      <w:pPr>
        <w:rPr>
          <w:szCs w:val="28"/>
        </w:rPr>
      </w:pPr>
      <w:r w:rsidRPr="00E8300E">
        <w:rPr>
          <w:szCs w:val="28"/>
        </w:rPr>
        <w:t>Правильный ответ: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13DB12C0" w14:textId="67A18F2D" w:rsidR="00651CCD" w:rsidRPr="00E8300E" w:rsidRDefault="00B01896" w:rsidP="00651CC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66B0C5E" w14:textId="77777777" w:rsidR="00651CCD" w:rsidRPr="00E8300E" w:rsidRDefault="00651CCD" w:rsidP="00651CCD">
      <w:pPr>
        <w:rPr>
          <w:szCs w:val="28"/>
        </w:rPr>
      </w:pPr>
    </w:p>
    <w:p w14:paraId="49105E13" w14:textId="5950B82C" w:rsidR="00651CCD" w:rsidRPr="00E8300E" w:rsidRDefault="00B01896" w:rsidP="00651CCD">
      <w:pPr>
        <w:rPr>
          <w:szCs w:val="28"/>
        </w:rPr>
      </w:pPr>
      <w:r w:rsidRPr="00E8300E">
        <w:rPr>
          <w:szCs w:val="28"/>
        </w:rPr>
        <w:t xml:space="preserve">12. </w:t>
      </w:r>
      <w:r w:rsidR="003E16BD" w:rsidRPr="00E8300E">
        <w:rPr>
          <w:iCs/>
          <w:szCs w:val="28"/>
        </w:rPr>
        <w:t>Дайте ответ на вопрос:</w:t>
      </w:r>
      <w:r w:rsidR="003E16BD" w:rsidRPr="00E8300E">
        <w:rPr>
          <w:szCs w:val="28"/>
        </w:rPr>
        <w:t xml:space="preserve"> «</w:t>
      </w:r>
      <w:r w:rsidR="00651CCD" w:rsidRPr="00E8300E">
        <w:rPr>
          <w:szCs w:val="28"/>
        </w:rPr>
        <w:t>Что такое автоматизированная информационная система (АИС)?</w:t>
      </w:r>
      <w:r w:rsidR="003E16BD" w:rsidRPr="00E8300E">
        <w:rPr>
          <w:szCs w:val="28"/>
        </w:rPr>
        <w:t>»</w:t>
      </w:r>
    </w:p>
    <w:p w14:paraId="58E4EA11" w14:textId="54353595" w:rsidR="00651CCD" w:rsidRPr="00E8300E" w:rsidRDefault="00651CCD" w:rsidP="00651CCD">
      <w:pPr>
        <w:rPr>
          <w:szCs w:val="28"/>
        </w:rPr>
      </w:pPr>
      <w:r w:rsidRPr="00E8300E">
        <w:rPr>
          <w:szCs w:val="28"/>
        </w:rPr>
        <w:t xml:space="preserve">Правильный ответ: АИС </w:t>
      </w:r>
      <w:r w:rsidR="003E16BD" w:rsidRPr="00E8300E">
        <w:rPr>
          <w:szCs w:val="28"/>
        </w:rPr>
        <w:t>–</w:t>
      </w:r>
      <w:r w:rsidRPr="00E8300E">
        <w:rPr>
          <w:szCs w:val="28"/>
        </w:rP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1BEB0BC2" w14:textId="04342DE7" w:rsidR="00651CCD" w:rsidRPr="00E8300E" w:rsidRDefault="00B01896" w:rsidP="00651CC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232EBFC9" w14:textId="77777777" w:rsidR="00651CCD" w:rsidRPr="00E8300E" w:rsidRDefault="00651CCD" w:rsidP="00651CCD">
      <w:pPr>
        <w:rPr>
          <w:szCs w:val="28"/>
        </w:rPr>
      </w:pPr>
    </w:p>
    <w:p w14:paraId="7A06C9FE" w14:textId="3D9D4E66" w:rsidR="00651CCD" w:rsidRPr="00E8300E" w:rsidRDefault="00B01896" w:rsidP="00651CCD">
      <w:pPr>
        <w:rPr>
          <w:szCs w:val="28"/>
        </w:rPr>
      </w:pPr>
      <w:r w:rsidRPr="00E8300E">
        <w:rPr>
          <w:szCs w:val="28"/>
        </w:rPr>
        <w:t xml:space="preserve">13. </w:t>
      </w:r>
      <w:r w:rsidR="003E16BD" w:rsidRPr="00E8300E">
        <w:rPr>
          <w:iCs/>
          <w:szCs w:val="28"/>
        </w:rPr>
        <w:t>Дайте ответ на вопрос:</w:t>
      </w:r>
      <w:r w:rsidR="003E16BD" w:rsidRPr="00E8300E">
        <w:rPr>
          <w:szCs w:val="28"/>
        </w:rPr>
        <w:t xml:space="preserve"> «</w:t>
      </w:r>
      <w:r w:rsidR="00651CCD" w:rsidRPr="00E8300E">
        <w:rPr>
          <w:szCs w:val="28"/>
        </w:rPr>
        <w:t>Какие виды информационных технологий вы знаете?</w:t>
      </w:r>
      <w:r w:rsidR="003E16BD" w:rsidRPr="00E8300E">
        <w:rPr>
          <w:szCs w:val="28"/>
        </w:rPr>
        <w:t>»</w:t>
      </w:r>
    </w:p>
    <w:p w14:paraId="59E73984" w14:textId="77777777" w:rsidR="00651CCD" w:rsidRPr="00E8300E" w:rsidRDefault="00651CCD" w:rsidP="00651CCD">
      <w:pPr>
        <w:rPr>
          <w:szCs w:val="28"/>
        </w:rPr>
      </w:pPr>
      <w:r w:rsidRPr="00E8300E">
        <w:rPr>
          <w:szCs w:val="28"/>
        </w:rPr>
        <w:t>Правильный ответ: Существуют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1FE0032E" w14:textId="38BB3859" w:rsidR="00651CCD" w:rsidRPr="00E8300E" w:rsidRDefault="00B01896" w:rsidP="00651CC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6FE6BFD1" w14:textId="77777777" w:rsidR="00651CCD" w:rsidRPr="00E8300E" w:rsidRDefault="00651CCD" w:rsidP="00651CCD">
      <w:pPr>
        <w:rPr>
          <w:szCs w:val="28"/>
        </w:rPr>
      </w:pPr>
    </w:p>
    <w:p w14:paraId="472A5D4A" w14:textId="22A33526" w:rsidR="00651CCD" w:rsidRPr="00E8300E" w:rsidRDefault="00B01896" w:rsidP="00651CCD">
      <w:pPr>
        <w:rPr>
          <w:szCs w:val="28"/>
        </w:rPr>
      </w:pPr>
      <w:r w:rsidRPr="00E8300E">
        <w:rPr>
          <w:szCs w:val="28"/>
        </w:rPr>
        <w:t xml:space="preserve">14. </w:t>
      </w:r>
      <w:r w:rsidR="001D3EE9" w:rsidRPr="00E8300E">
        <w:rPr>
          <w:iCs/>
          <w:szCs w:val="28"/>
        </w:rPr>
        <w:t>Дайте ответ на вопрос:</w:t>
      </w:r>
      <w:r w:rsidR="001D3EE9" w:rsidRPr="00E8300E">
        <w:rPr>
          <w:szCs w:val="28"/>
        </w:rPr>
        <w:t xml:space="preserve"> «</w:t>
      </w:r>
      <w:r w:rsidR="00651CCD" w:rsidRPr="00E8300E">
        <w:rPr>
          <w:szCs w:val="28"/>
        </w:rPr>
        <w:t>Что такое оптимизационный метод?</w:t>
      </w:r>
      <w:r w:rsidR="001D3EE9" w:rsidRPr="00E8300E">
        <w:rPr>
          <w:szCs w:val="28"/>
        </w:rPr>
        <w:t>»</w:t>
      </w:r>
    </w:p>
    <w:p w14:paraId="09A07FCF" w14:textId="69880D1E" w:rsidR="00651CCD" w:rsidRPr="00E8300E" w:rsidRDefault="00651CCD" w:rsidP="00651CCD">
      <w:pPr>
        <w:rPr>
          <w:szCs w:val="28"/>
        </w:rPr>
      </w:pPr>
      <w:r w:rsidRPr="00E8300E">
        <w:rPr>
          <w:szCs w:val="28"/>
        </w:rPr>
        <w:t xml:space="preserve">Правильный ответ: Оптимизационный метод </w:t>
      </w:r>
      <w:r w:rsidR="001D3EE9" w:rsidRPr="00E8300E">
        <w:rPr>
          <w:szCs w:val="28"/>
        </w:rPr>
        <w:t>–</w:t>
      </w:r>
      <w:r w:rsidRPr="00E8300E">
        <w:rPr>
          <w:szCs w:val="28"/>
        </w:rP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4610C2A8" w14:textId="36CA57FF" w:rsidR="00651CCD" w:rsidRPr="00E8300E" w:rsidRDefault="00B01896" w:rsidP="00651CC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0C087FAD" w14:textId="77777777" w:rsidR="00651CCD" w:rsidRPr="00E8300E" w:rsidRDefault="00651CCD" w:rsidP="00651CCD">
      <w:pPr>
        <w:rPr>
          <w:szCs w:val="28"/>
        </w:rPr>
      </w:pPr>
    </w:p>
    <w:p w14:paraId="2CA0C0B7" w14:textId="2AAA50E2" w:rsidR="00651CCD" w:rsidRPr="00E8300E" w:rsidRDefault="00B01896" w:rsidP="00651CCD">
      <w:pPr>
        <w:rPr>
          <w:szCs w:val="28"/>
        </w:rPr>
      </w:pPr>
      <w:r w:rsidRPr="00E8300E">
        <w:rPr>
          <w:szCs w:val="28"/>
        </w:rPr>
        <w:t xml:space="preserve">15. </w:t>
      </w:r>
      <w:r w:rsidR="0062320E" w:rsidRPr="00E8300E">
        <w:rPr>
          <w:iCs/>
          <w:szCs w:val="28"/>
        </w:rPr>
        <w:t>Дайте ответ на вопрос:</w:t>
      </w:r>
      <w:r w:rsidR="0062320E" w:rsidRPr="00E8300E">
        <w:rPr>
          <w:szCs w:val="28"/>
        </w:rPr>
        <w:t xml:space="preserve"> «</w:t>
      </w:r>
      <w:r w:rsidR="00651CCD" w:rsidRPr="00E8300E">
        <w:rPr>
          <w:szCs w:val="28"/>
        </w:rPr>
        <w:t>Какие задачи решает система поддержки принятия решений (СППР)?</w:t>
      </w:r>
      <w:r w:rsidR="0062320E" w:rsidRPr="00E8300E">
        <w:rPr>
          <w:szCs w:val="28"/>
        </w:rPr>
        <w:t>»</w:t>
      </w:r>
    </w:p>
    <w:p w14:paraId="6871C7DA" w14:textId="77777777" w:rsidR="00651CCD" w:rsidRPr="00E8300E" w:rsidRDefault="00651CCD" w:rsidP="00651CCD">
      <w:pPr>
        <w:rPr>
          <w:szCs w:val="28"/>
        </w:rPr>
      </w:pPr>
      <w:r w:rsidRPr="00E8300E">
        <w:rPr>
          <w:szCs w:val="28"/>
        </w:rPr>
        <w:t>Правильный ответ: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47253FBF" w:rsidR="00651CCD" w:rsidRPr="00E8300E" w:rsidRDefault="00B01896" w:rsidP="00651CC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6BECC200" w14:textId="77777777" w:rsidR="00651CCD" w:rsidRPr="00E8300E" w:rsidRDefault="00651CCD" w:rsidP="00651CCD">
      <w:pPr>
        <w:rPr>
          <w:szCs w:val="28"/>
        </w:rPr>
      </w:pPr>
    </w:p>
    <w:p w14:paraId="23284BD9" w14:textId="0A78D9BE" w:rsidR="00651CCD" w:rsidRPr="00E8300E" w:rsidRDefault="00B01896" w:rsidP="00651CCD">
      <w:pPr>
        <w:rPr>
          <w:szCs w:val="28"/>
        </w:rPr>
      </w:pPr>
      <w:r w:rsidRPr="00E8300E">
        <w:rPr>
          <w:szCs w:val="28"/>
        </w:rPr>
        <w:t xml:space="preserve">16. </w:t>
      </w:r>
      <w:r w:rsidR="0062320E" w:rsidRPr="00E8300E">
        <w:rPr>
          <w:iCs/>
          <w:szCs w:val="28"/>
        </w:rPr>
        <w:t>Дайте ответ на вопрос:</w:t>
      </w:r>
      <w:r w:rsidR="0062320E" w:rsidRPr="00E8300E">
        <w:rPr>
          <w:szCs w:val="28"/>
        </w:rPr>
        <w:t xml:space="preserve"> «</w:t>
      </w:r>
      <w:r w:rsidR="00651CCD" w:rsidRPr="00E8300E">
        <w:rPr>
          <w:szCs w:val="28"/>
        </w:rPr>
        <w:t>Что такое факторный анализ?</w:t>
      </w:r>
      <w:r w:rsidR="0062320E" w:rsidRPr="00E8300E">
        <w:rPr>
          <w:szCs w:val="28"/>
        </w:rPr>
        <w:t>»</w:t>
      </w:r>
    </w:p>
    <w:p w14:paraId="0410B2C0" w14:textId="6DDC9B5C" w:rsidR="00651CCD" w:rsidRPr="00E8300E" w:rsidRDefault="00651CCD" w:rsidP="00651CCD">
      <w:pPr>
        <w:rPr>
          <w:szCs w:val="28"/>
        </w:rPr>
      </w:pPr>
      <w:r w:rsidRPr="00E8300E">
        <w:rPr>
          <w:szCs w:val="28"/>
        </w:rPr>
        <w:t xml:space="preserve">Правильный ответ: Факторный анализ </w:t>
      </w:r>
      <w:r w:rsidR="0062320E" w:rsidRPr="00E8300E">
        <w:rPr>
          <w:szCs w:val="28"/>
        </w:rPr>
        <w:t>–</w:t>
      </w:r>
      <w:r w:rsidRPr="00E8300E">
        <w:rPr>
          <w:szCs w:val="28"/>
        </w:rP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71521461" w14:textId="3FF9CE02" w:rsidR="00651CCD" w:rsidRPr="00E8300E" w:rsidRDefault="008A1301" w:rsidP="00651CCD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00A6FE8" w14:textId="77777777" w:rsidR="00053130" w:rsidRPr="00E8300E" w:rsidRDefault="00DD7EED" w:rsidP="000E6562">
      <w:pPr>
        <w:pStyle w:val="3"/>
        <w:jc w:val="left"/>
      </w:pPr>
      <w:r w:rsidRPr="00E8300E">
        <w:t>Задания открытого типа с развернутым ответом</w:t>
      </w:r>
    </w:p>
    <w:p w14:paraId="7F2C295C" w14:textId="79287392" w:rsidR="00A33596" w:rsidRPr="00E8300E" w:rsidRDefault="00BE3A59" w:rsidP="00BE3A59">
      <w:pPr>
        <w:rPr>
          <w:szCs w:val="28"/>
        </w:rPr>
      </w:pPr>
      <w:r w:rsidRPr="00E8300E">
        <w:rPr>
          <w:szCs w:val="28"/>
        </w:rPr>
        <w:t xml:space="preserve">1. </w:t>
      </w:r>
      <w:r w:rsidR="00A33596" w:rsidRPr="00E8300E">
        <w:rPr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E8300E" w:rsidRDefault="00BE3A59" w:rsidP="00BE3A59">
      <w:pPr>
        <w:rPr>
          <w:szCs w:val="28"/>
        </w:rPr>
      </w:pPr>
      <w:r w:rsidRPr="00E8300E">
        <w:rPr>
          <w:szCs w:val="28"/>
        </w:rPr>
        <w:t xml:space="preserve">Необходимо провести анализ деловой ситуации и предложить алгоритм </w:t>
      </w:r>
      <w:r w:rsidR="00523FEE" w:rsidRPr="00E8300E">
        <w:rPr>
          <w:szCs w:val="28"/>
        </w:rPr>
        <w:t>решения профессиональной задачи с использованием информационных технологий.</w:t>
      </w:r>
    </w:p>
    <w:p w14:paraId="556B3536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E8300E" w:rsidRDefault="00EF58FF" w:rsidP="001D2CC8">
      <w:pPr>
        <w:rPr>
          <w:szCs w:val="28"/>
        </w:rPr>
      </w:pPr>
      <w:r w:rsidRPr="00E8300E">
        <w:rPr>
          <w:szCs w:val="28"/>
        </w:rPr>
        <w:t>Время выполнения – 30 мин</w:t>
      </w:r>
      <w:r w:rsidR="007A0CF5" w:rsidRPr="00E8300E">
        <w:rPr>
          <w:szCs w:val="28"/>
        </w:rPr>
        <w:t>.</w:t>
      </w:r>
    </w:p>
    <w:p w14:paraId="0258FB8C" w14:textId="1A59487B" w:rsidR="007A0CF5" w:rsidRPr="00E8300E" w:rsidRDefault="008247ED" w:rsidP="001D2CC8">
      <w:pPr>
        <w:rPr>
          <w:szCs w:val="28"/>
        </w:rPr>
      </w:pPr>
      <w:r w:rsidRPr="00E8300E">
        <w:rPr>
          <w:szCs w:val="28"/>
        </w:rPr>
        <w:t>Ожидаемый ответ:</w:t>
      </w:r>
    </w:p>
    <w:p w14:paraId="45C09F88" w14:textId="4FB96A6D" w:rsidR="001D2CC8" w:rsidRPr="00E8300E" w:rsidRDefault="007A0CF5" w:rsidP="001D2CC8">
      <w:pPr>
        <w:rPr>
          <w:szCs w:val="28"/>
        </w:rPr>
      </w:pPr>
      <w:r w:rsidRPr="00E8300E">
        <w:rPr>
          <w:szCs w:val="28"/>
        </w:rPr>
        <w:t xml:space="preserve">1) </w:t>
      </w:r>
      <w:r w:rsidR="001D2CC8" w:rsidRPr="00E8300E">
        <w:rPr>
          <w:szCs w:val="28"/>
        </w:rPr>
        <w:t>Сбор данных:</w:t>
      </w:r>
    </w:p>
    <w:p w14:paraId="09B50524" w14:textId="1EA6D27D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Получите данные о продажах компании за последний квартал.</w:t>
      </w:r>
    </w:p>
    <w:p w14:paraId="0092FCAA" w14:textId="16497CA9" w:rsidR="001D2CC8" w:rsidRPr="00E8300E" w:rsidRDefault="00183662" w:rsidP="001D2CC8">
      <w:pPr>
        <w:rPr>
          <w:szCs w:val="28"/>
        </w:rPr>
      </w:pPr>
      <w:r w:rsidRPr="00E8300E">
        <w:rPr>
          <w:szCs w:val="28"/>
        </w:rPr>
        <w:t>2</w:t>
      </w:r>
      <w:r w:rsidR="007A0CF5" w:rsidRPr="00E8300E">
        <w:rPr>
          <w:szCs w:val="28"/>
        </w:rPr>
        <w:t xml:space="preserve">) </w:t>
      </w:r>
      <w:r w:rsidR="001D2CC8" w:rsidRPr="00E8300E">
        <w:rPr>
          <w:szCs w:val="28"/>
        </w:rPr>
        <w:t>Создание таблицы в Microsoft Excel:</w:t>
      </w:r>
    </w:p>
    <w:p w14:paraId="21F3BD48" w14:textId="357BCEC8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Введите данные о продажах в таблицу Excel.</w:t>
      </w:r>
    </w:p>
    <w:p w14:paraId="1EB13D7D" w14:textId="39AC48EC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Добавьте столбцы для месяцев и категорий продуктов.</w:t>
      </w:r>
    </w:p>
    <w:p w14:paraId="1090AA95" w14:textId="33D0C799" w:rsidR="001D2CC8" w:rsidRPr="00E8300E" w:rsidRDefault="00183662" w:rsidP="001D2CC8">
      <w:pPr>
        <w:rPr>
          <w:szCs w:val="28"/>
        </w:rPr>
      </w:pPr>
      <w:r w:rsidRPr="00E8300E">
        <w:rPr>
          <w:szCs w:val="28"/>
        </w:rPr>
        <w:t>3</w:t>
      </w:r>
      <w:r w:rsidR="007A0CF5" w:rsidRPr="00E8300E">
        <w:rPr>
          <w:szCs w:val="28"/>
        </w:rPr>
        <w:t xml:space="preserve">) </w:t>
      </w:r>
      <w:r w:rsidR="001D2CC8" w:rsidRPr="00E8300E">
        <w:rPr>
          <w:szCs w:val="28"/>
        </w:rPr>
        <w:t>Подсчет общих объемов продаж:</w:t>
      </w:r>
    </w:p>
    <w:p w14:paraId="18ECE0DF" w14:textId="6413658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Используйте функцию СУММ для подсчета общих объемов продаж по каждому месяцу.</w:t>
      </w:r>
    </w:p>
    <w:p w14:paraId="527B98D3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Пример формулы: =СУММ(B2:B5) для подсчета продаж за январь-март.</w:t>
      </w:r>
    </w:p>
    <w:p w14:paraId="6AA2B59F" w14:textId="39792309" w:rsidR="001D2CC8" w:rsidRPr="00E8300E" w:rsidRDefault="00183662" w:rsidP="001D2CC8">
      <w:pPr>
        <w:rPr>
          <w:szCs w:val="28"/>
        </w:rPr>
      </w:pPr>
      <w:r w:rsidRPr="00E8300E">
        <w:rPr>
          <w:szCs w:val="28"/>
        </w:rPr>
        <w:t xml:space="preserve">4) </w:t>
      </w:r>
      <w:r w:rsidR="001D2CC8" w:rsidRPr="00E8300E">
        <w:rPr>
          <w:szCs w:val="28"/>
        </w:rPr>
        <w:t>Визуализация данных:</w:t>
      </w:r>
    </w:p>
    <w:p w14:paraId="7F1E8A8C" w14:textId="01578EF1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Создайте диаграммы и графики для иллюстрации динамики продаж.</w:t>
      </w:r>
    </w:p>
    <w:p w14:paraId="51B60B61" w14:textId="5FD773D9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Используйте функции для построения диаграмм (ВСТАВКА -&gt; Диаграмма).</w:t>
      </w:r>
    </w:p>
    <w:p w14:paraId="4FDF5F14" w14:textId="4BB18D3F" w:rsidR="001D2CC8" w:rsidRPr="00E8300E" w:rsidRDefault="00757A45" w:rsidP="001D2CC8">
      <w:pPr>
        <w:rPr>
          <w:szCs w:val="28"/>
        </w:rPr>
      </w:pPr>
      <w:r w:rsidRPr="00E8300E">
        <w:rPr>
          <w:szCs w:val="28"/>
        </w:rPr>
        <w:t xml:space="preserve">5) </w:t>
      </w:r>
      <w:r w:rsidR="001D2CC8" w:rsidRPr="00E8300E">
        <w:rPr>
          <w:szCs w:val="28"/>
        </w:rPr>
        <w:t>Написание аналитической части отчета в Microsoft Word:</w:t>
      </w:r>
    </w:p>
    <w:p w14:paraId="474F701C" w14:textId="43AA1BFB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Опишите основные выводы на основе данных из таблицы.</w:t>
      </w:r>
    </w:p>
    <w:p w14:paraId="4D8CC6F3" w14:textId="25714A0A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lastRenderedPageBreak/>
        <w:t>Предложите рекомендации по улучшению продаж на следующий квартал.</w:t>
      </w:r>
    </w:p>
    <w:p w14:paraId="2CB93DE2" w14:textId="0BC14756" w:rsidR="001D2CC8" w:rsidRPr="00E8300E" w:rsidRDefault="00757A45" w:rsidP="001D2CC8">
      <w:pPr>
        <w:rPr>
          <w:szCs w:val="28"/>
        </w:rPr>
      </w:pPr>
      <w:r w:rsidRPr="00E8300E">
        <w:rPr>
          <w:szCs w:val="28"/>
        </w:rPr>
        <w:t>6)</w:t>
      </w:r>
      <w:r w:rsidR="001D2CC8" w:rsidRPr="00E8300E">
        <w:rPr>
          <w:szCs w:val="28"/>
        </w:rPr>
        <w:t>Автоматизация обновления данных:</w:t>
      </w:r>
    </w:p>
    <w:p w14:paraId="5987C644" w14:textId="6DC2353E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Свяжите таблицу в Excel с отчетом в Word для автоматического обновления данных.</w:t>
      </w:r>
    </w:p>
    <w:p w14:paraId="48CDFD43" w14:textId="49DF0524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Используйте команду Обновить связь в Word для обновления данных.</w:t>
      </w:r>
    </w:p>
    <w:p w14:paraId="18C2F486" w14:textId="35C12F81" w:rsidR="008247ED" w:rsidRPr="00E8300E" w:rsidRDefault="00AD557D" w:rsidP="001D2CC8">
      <w:pPr>
        <w:rPr>
          <w:szCs w:val="28"/>
        </w:rPr>
      </w:pPr>
      <w:r w:rsidRPr="00E8300E">
        <w:rPr>
          <w:szCs w:val="28"/>
        </w:rPr>
        <w:t>Критерии оценивания: наличие в ответе хотя бы трех</w:t>
      </w:r>
      <w:r w:rsidR="00711E82" w:rsidRPr="00E8300E">
        <w:rPr>
          <w:szCs w:val="28"/>
        </w:rPr>
        <w:t xml:space="preserve"> шагов</w:t>
      </w:r>
      <w:r w:rsidRPr="00E8300E">
        <w:rPr>
          <w:szCs w:val="28"/>
        </w:rPr>
        <w:t>, описание операции сбора, анализа и визуализации данных.</w:t>
      </w:r>
    </w:p>
    <w:p w14:paraId="2179D606" w14:textId="4F397CA5" w:rsidR="001D2CC8" w:rsidRPr="00E8300E" w:rsidRDefault="00757A45" w:rsidP="001D2CC8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5A14601F" w14:textId="77777777" w:rsidR="001D2CC8" w:rsidRPr="00E8300E" w:rsidRDefault="001D2CC8" w:rsidP="001D2CC8">
      <w:pPr>
        <w:rPr>
          <w:szCs w:val="28"/>
        </w:rPr>
      </w:pPr>
    </w:p>
    <w:p w14:paraId="2BE7590D" w14:textId="6550102D" w:rsidR="006564BB" w:rsidRPr="00E8300E" w:rsidRDefault="001D2CC8" w:rsidP="001D2CC8">
      <w:pPr>
        <w:rPr>
          <w:szCs w:val="28"/>
        </w:rPr>
      </w:pPr>
      <w:r w:rsidRPr="00E8300E">
        <w:rPr>
          <w:szCs w:val="28"/>
        </w:rPr>
        <w:t>2</w:t>
      </w:r>
      <w:r w:rsidR="00757A45" w:rsidRPr="00E8300E">
        <w:rPr>
          <w:szCs w:val="28"/>
        </w:rPr>
        <w:t xml:space="preserve">. </w:t>
      </w:r>
      <w:r w:rsidR="006564BB" w:rsidRPr="00E8300E">
        <w:rPr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E8300E" w:rsidRDefault="00757A45" w:rsidP="001D2CC8">
      <w:pPr>
        <w:rPr>
          <w:szCs w:val="28"/>
        </w:rPr>
      </w:pPr>
      <w:r w:rsidRPr="00E8300E">
        <w:rPr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 w:rsidRPr="00E8300E">
        <w:rPr>
          <w:szCs w:val="28"/>
        </w:rPr>
        <w:t>СУММ</w:t>
      </w:r>
      <w:r w:rsidRPr="00E8300E">
        <w:rPr>
          <w:szCs w:val="28"/>
        </w:rPr>
        <w:t>", "</w:t>
      </w:r>
      <w:r w:rsidR="000A617A" w:rsidRPr="00E8300E">
        <w:rPr>
          <w:szCs w:val="28"/>
        </w:rPr>
        <w:t>СЧЕТ</w:t>
      </w:r>
      <w:r w:rsidRPr="00E8300E">
        <w:rPr>
          <w:szCs w:val="28"/>
        </w:rPr>
        <w:t>" и "</w:t>
      </w:r>
      <w:r w:rsidR="000A617A" w:rsidRPr="00E8300E">
        <w:rPr>
          <w:szCs w:val="28"/>
        </w:rPr>
        <w:t>СЧЕТЕСЛИ</w:t>
      </w:r>
      <w:r w:rsidRPr="00E8300E">
        <w:rPr>
          <w:szCs w:val="28"/>
        </w:rPr>
        <w:t>" для создания этой таблицы?</w:t>
      </w:r>
    </w:p>
    <w:p w14:paraId="113598CC" w14:textId="2882AE8F" w:rsidR="001D2CC8" w:rsidRPr="00E8300E" w:rsidRDefault="000A617A" w:rsidP="001D2CC8">
      <w:pPr>
        <w:rPr>
          <w:szCs w:val="28"/>
        </w:rPr>
      </w:pPr>
      <w:r w:rsidRPr="00E8300E">
        <w:rPr>
          <w:szCs w:val="28"/>
        </w:rPr>
        <w:t>Время выполнения – 30 мин.</w:t>
      </w:r>
    </w:p>
    <w:p w14:paraId="503387A0" w14:textId="2F7F52ED" w:rsidR="001D2CC8" w:rsidRPr="00E8300E" w:rsidRDefault="00711E82" w:rsidP="001D2CC8">
      <w:pPr>
        <w:rPr>
          <w:szCs w:val="28"/>
        </w:rPr>
      </w:pPr>
      <w:r w:rsidRPr="00E8300E">
        <w:rPr>
          <w:szCs w:val="28"/>
        </w:rPr>
        <w:t>Ожидаемый ответ:</w:t>
      </w:r>
    </w:p>
    <w:p w14:paraId="63E6E3D5" w14:textId="6F8E04CF" w:rsidR="001D2CC8" w:rsidRPr="00E8300E" w:rsidRDefault="000A617A" w:rsidP="001D2CC8">
      <w:pPr>
        <w:rPr>
          <w:szCs w:val="28"/>
        </w:rPr>
      </w:pPr>
      <w:r w:rsidRPr="00E8300E">
        <w:rPr>
          <w:szCs w:val="28"/>
        </w:rPr>
        <w:t xml:space="preserve">1) </w:t>
      </w:r>
      <w:r w:rsidR="001D2CC8" w:rsidRPr="00E8300E">
        <w:rPr>
          <w:szCs w:val="28"/>
        </w:rPr>
        <w:t>Создание структуры таблицы:</w:t>
      </w:r>
    </w:p>
    <w:p w14:paraId="2BBF52FF" w14:textId="021EADF1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В Excel создайте таблицу с колонками для категорий доходов и расходов.</w:t>
      </w:r>
    </w:p>
    <w:p w14:paraId="65DFDAB3" w14:textId="55B94889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Добавьте строки для каждого месяца следующего года.</w:t>
      </w:r>
    </w:p>
    <w:p w14:paraId="57D5EB9A" w14:textId="3C90D432" w:rsidR="001D2CC8" w:rsidRPr="00E8300E" w:rsidRDefault="002D0142" w:rsidP="001D2CC8">
      <w:pPr>
        <w:rPr>
          <w:szCs w:val="28"/>
        </w:rPr>
      </w:pPr>
      <w:r w:rsidRPr="00E8300E">
        <w:rPr>
          <w:szCs w:val="28"/>
        </w:rPr>
        <w:t>2</w:t>
      </w:r>
      <w:r w:rsidR="0074131E" w:rsidRPr="00E8300E">
        <w:rPr>
          <w:szCs w:val="28"/>
        </w:rPr>
        <w:t xml:space="preserve">) </w:t>
      </w:r>
      <w:r w:rsidR="001D2CC8" w:rsidRPr="00E8300E">
        <w:rPr>
          <w:szCs w:val="28"/>
        </w:rPr>
        <w:t>Ввод данных:</w:t>
      </w:r>
    </w:p>
    <w:p w14:paraId="44BC6656" w14:textId="4622069E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E8300E" w:rsidRDefault="0074131E" w:rsidP="001D2CC8">
      <w:pPr>
        <w:rPr>
          <w:szCs w:val="28"/>
        </w:rPr>
      </w:pPr>
      <w:r w:rsidRPr="00E8300E">
        <w:rPr>
          <w:szCs w:val="28"/>
        </w:rPr>
        <w:t xml:space="preserve">3) </w:t>
      </w:r>
      <w:r w:rsidR="001D2CC8" w:rsidRPr="00E8300E">
        <w:rPr>
          <w:szCs w:val="28"/>
        </w:rPr>
        <w:t>Подсчет общих доходов и расходов:</w:t>
      </w:r>
    </w:p>
    <w:p w14:paraId="6D1F4867" w14:textId="67C0E1B0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Используйте функцию СУММ для подсчета общих доходов и расходов за каждый месяц.</w:t>
      </w:r>
    </w:p>
    <w:p w14:paraId="642998AB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Пример формулы: =СУММ(B2:B13) для подсчета доходов за январь.</w:t>
      </w:r>
    </w:p>
    <w:p w14:paraId="2AD2BEB3" w14:textId="3F65B22B" w:rsidR="001D2CC8" w:rsidRPr="00E8300E" w:rsidRDefault="0074131E" w:rsidP="001D2CC8">
      <w:pPr>
        <w:rPr>
          <w:szCs w:val="28"/>
        </w:rPr>
      </w:pPr>
      <w:r w:rsidRPr="00E8300E">
        <w:rPr>
          <w:szCs w:val="28"/>
        </w:rPr>
        <w:t xml:space="preserve">4) </w:t>
      </w:r>
      <w:r w:rsidR="001D2CC8" w:rsidRPr="00E8300E">
        <w:rPr>
          <w:szCs w:val="28"/>
        </w:rPr>
        <w:t>Прогнозирование по категориям:</w:t>
      </w:r>
    </w:p>
    <w:p w14:paraId="71EAA60D" w14:textId="725C49FF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Пример формулы: =СЧЁТЕСЛИ(A2:A10;"&gt;500") для подсчета числа продаж свыше 500 единиц.</w:t>
      </w:r>
    </w:p>
    <w:p w14:paraId="2DC227F4" w14:textId="0121C65F" w:rsidR="001D2CC8" w:rsidRPr="00E8300E" w:rsidRDefault="00886D46" w:rsidP="001D2CC8">
      <w:pPr>
        <w:rPr>
          <w:szCs w:val="28"/>
        </w:rPr>
      </w:pPr>
      <w:r w:rsidRPr="00E8300E">
        <w:rPr>
          <w:szCs w:val="28"/>
        </w:rPr>
        <w:t xml:space="preserve">5) </w:t>
      </w:r>
      <w:r w:rsidR="001D2CC8" w:rsidRPr="00E8300E">
        <w:rPr>
          <w:szCs w:val="28"/>
        </w:rPr>
        <w:t>Анализ данных:</w:t>
      </w:r>
    </w:p>
    <w:p w14:paraId="0C837723" w14:textId="4BBF99AA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E8300E" w:rsidRDefault="00886D46" w:rsidP="001D2CC8">
      <w:pPr>
        <w:rPr>
          <w:szCs w:val="28"/>
        </w:rPr>
      </w:pPr>
      <w:r w:rsidRPr="00E8300E">
        <w:rPr>
          <w:szCs w:val="28"/>
        </w:rPr>
        <w:t xml:space="preserve">6) </w:t>
      </w:r>
      <w:r w:rsidR="001D2CC8" w:rsidRPr="00E8300E">
        <w:rPr>
          <w:szCs w:val="28"/>
        </w:rPr>
        <w:t>Рекомендации по улучшению:</w:t>
      </w:r>
    </w:p>
    <w:p w14:paraId="46E033BB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На основе анализа предложите рекомендации по оптимизации бюджета.</w:t>
      </w:r>
    </w:p>
    <w:p w14:paraId="20B063C5" w14:textId="29F037C3" w:rsidR="00711E82" w:rsidRPr="00E8300E" w:rsidRDefault="00711E82" w:rsidP="001D2CC8">
      <w:pPr>
        <w:rPr>
          <w:szCs w:val="28"/>
        </w:rPr>
      </w:pPr>
      <w:r w:rsidRPr="00E8300E">
        <w:rPr>
          <w:szCs w:val="28"/>
        </w:rPr>
        <w:lastRenderedPageBreak/>
        <w:t>Критерии оценивания: наличие в ответе хотя бы трех шагов, описание операции сбора, анализа и визуализации данных.</w:t>
      </w:r>
    </w:p>
    <w:p w14:paraId="222D5CE2" w14:textId="6AF7D669" w:rsidR="001D2CC8" w:rsidRPr="00E8300E" w:rsidRDefault="00886D46" w:rsidP="001D2CC8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41511CAC" w14:textId="77777777" w:rsidR="001D2CC8" w:rsidRPr="00E8300E" w:rsidRDefault="001D2CC8" w:rsidP="001D2CC8">
      <w:pPr>
        <w:rPr>
          <w:szCs w:val="28"/>
        </w:rPr>
      </w:pPr>
    </w:p>
    <w:p w14:paraId="7526404D" w14:textId="577DB45F" w:rsidR="006564BB" w:rsidRPr="00E8300E" w:rsidRDefault="00193827" w:rsidP="001D2CC8">
      <w:pPr>
        <w:rPr>
          <w:szCs w:val="28"/>
        </w:rPr>
      </w:pPr>
      <w:r w:rsidRPr="00E8300E">
        <w:rPr>
          <w:szCs w:val="28"/>
        </w:rPr>
        <w:t xml:space="preserve">3. </w:t>
      </w:r>
      <w:r w:rsidR="006564BB" w:rsidRPr="00E8300E">
        <w:rPr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E8300E" w:rsidRDefault="00193827" w:rsidP="001D2CC8">
      <w:pPr>
        <w:rPr>
          <w:szCs w:val="28"/>
        </w:rPr>
      </w:pPr>
      <w:r w:rsidRPr="00E8300E">
        <w:rPr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E8300E" w:rsidRDefault="00193827" w:rsidP="00193827">
      <w:pPr>
        <w:rPr>
          <w:szCs w:val="28"/>
        </w:rPr>
      </w:pPr>
      <w:r w:rsidRPr="00E8300E">
        <w:rPr>
          <w:szCs w:val="28"/>
        </w:rPr>
        <w:t>Время выполнения – 30 мин.</w:t>
      </w:r>
    </w:p>
    <w:p w14:paraId="2C8FD3A4" w14:textId="15F92364" w:rsidR="001D2CC8" w:rsidRPr="00E8300E" w:rsidRDefault="00711E82" w:rsidP="001D2CC8">
      <w:pPr>
        <w:rPr>
          <w:szCs w:val="28"/>
        </w:rPr>
      </w:pPr>
      <w:r w:rsidRPr="00E8300E">
        <w:rPr>
          <w:szCs w:val="28"/>
        </w:rPr>
        <w:t>Ожидаемый ответ:</w:t>
      </w:r>
    </w:p>
    <w:p w14:paraId="1BEDDD32" w14:textId="68C9CC54" w:rsidR="001D2CC8" w:rsidRPr="00E8300E" w:rsidRDefault="00193827" w:rsidP="001D2CC8">
      <w:pPr>
        <w:rPr>
          <w:szCs w:val="28"/>
        </w:rPr>
      </w:pPr>
      <w:r w:rsidRPr="00E8300E">
        <w:rPr>
          <w:szCs w:val="28"/>
        </w:rPr>
        <w:t xml:space="preserve">1) </w:t>
      </w:r>
      <w:r w:rsidR="001D2CC8" w:rsidRPr="00E8300E">
        <w:rPr>
          <w:szCs w:val="28"/>
        </w:rPr>
        <w:t>Сбор данных:</w:t>
      </w:r>
    </w:p>
    <w:p w14:paraId="0F4B8BCD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Получите финансовую отчетность компании за последние два года.</w:t>
      </w:r>
    </w:p>
    <w:p w14:paraId="603EF9A2" w14:textId="114C142F" w:rsidR="001D2CC8" w:rsidRPr="00E8300E" w:rsidRDefault="009F7396" w:rsidP="001D2CC8">
      <w:pPr>
        <w:rPr>
          <w:szCs w:val="28"/>
        </w:rPr>
      </w:pPr>
      <w:r w:rsidRPr="00E8300E">
        <w:rPr>
          <w:szCs w:val="28"/>
        </w:rPr>
        <w:t xml:space="preserve">2) </w:t>
      </w:r>
      <w:r w:rsidR="001D2CC8" w:rsidRPr="00E8300E">
        <w:rPr>
          <w:szCs w:val="28"/>
        </w:rPr>
        <w:t>Создание таблицы в Microsoft Excel:</w:t>
      </w:r>
    </w:p>
    <w:p w14:paraId="6AFBA499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Добавьте столбцы для причин увеличения или снижения прибыли.</w:t>
      </w:r>
    </w:p>
    <w:p w14:paraId="6FAC1229" w14:textId="7388AFD6" w:rsidR="001D2CC8" w:rsidRPr="00E8300E" w:rsidRDefault="009F7396" w:rsidP="001D2CC8">
      <w:pPr>
        <w:rPr>
          <w:szCs w:val="28"/>
        </w:rPr>
      </w:pPr>
      <w:r w:rsidRPr="00E8300E">
        <w:rPr>
          <w:szCs w:val="28"/>
        </w:rPr>
        <w:t xml:space="preserve">3) </w:t>
      </w:r>
      <w:r w:rsidR="001D2CC8" w:rsidRPr="00E8300E">
        <w:rPr>
          <w:szCs w:val="28"/>
        </w:rPr>
        <w:t>Подсчет общей прибыли:</w:t>
      </w:r>
    </w:p>
    <w:p w14:paraId="3741A847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Используйте функцию СУММ для подсчета общей прибыли за каждый квартал.</w:t>
      </w:r>
    </w:p>
    <w:p w14:paraId="6CE18F85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Пример формулы: =СУММ(B2:B5) для подсчета прибыли за первый квартал.</w:t>
      </w:r>
    </w:p>
    <w:p w14:paraId="244BD874" w14:textId="772D3A14" w:rsidR="001D2CC8" w:rsidRPr="00E8300E" w:rsidRDefault="009F7396" w:rsidP="001D2CC8">
      <w:pPr>
        <w:rPr>
          <w:szCs w:val="28"/>
        </w:rPr>
      </w:pPr>
      <w:r w:rsidRPr="00E8300E">
        <w:rPr>
          <w:szCs w:val="28"/>
        </w:rPr>
        <w:t xml:space="preserve">4) </w:t>
      </w:r>
      <w:r w:rsidR="001D2CC8" w:rsidRPr="00E8300E">
        <w:rPr>
          <w:szCs w:val="28"/>
        </w:rPr>
        <w:t>Анализ причин успеха:</w:t>
      </w:r>
    </w:p>
    <w:p w14:paraId="0CBBACCA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Определите периоды, когда прибыль была максимальной.</w:t>
      </w:r>
    </w:p>
    <w:p w14:paraId="16E08246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E8300E" w:rsidRDefault="009F7396" w:rsidP="001D2CC8">
      <w:pPr>
        <w:rPr>
          <w:szCs w:val="28"/>
        </w:rPr>
      </w:pPr>
      <w:r w:rsidRPr="00E8300E">
        <w:rPr>
          <w:szCs w:val="28"/>
        </w:rPr>
        <w:t xml:space="preserve">5) </w:t>
      </w:r>
      <w:r w:rsidR="001D2CC8" w:rsidRPr="00E8300E">
        <w:rPr>
          <w:szCs w:val="28"/>
        </w:rPr>
        <w:t>Визуализация данных:</w:t>
      </w:r>
    </w:p>
    <w:p w14:paraId="19B6C40A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Создайте диаграммы и графики для иллюстрации динамики прибыли.</w:t>
      </w:r>
    </w:p>
    <w:p w14:paraId="138B7832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Используйте функции для построения диаграмм (ВСТАВКА -&gt; Диаграмма).</w:t>
      </w:r>
    </w:p>
    <w:p w14:paraId="688ED15B" w14:textId="3A7EC217" w:rsidR="001D2CC8" w:rsidRPr="00E8300E" w:rsidRDefault="009F7396" w:rsidP="001D2CC8">
      <w:pPr>
        <w:rPr>
          <w:szCs w:val="28"/>
        </w:rPr>
      </w:pPr>
      <w:r w:rsidRPr="00E8300E">
        <w:rPr>
          <w:szCs w:val="28"/>
        </w:rPr>
        <w:t xml:space="preserve">6) </w:t>
      </w:r>
      <w:r w:rsidR="001D2CC8" w:rsidRPr="00E8300E">
        <w:rPr>
          <w:szCs w:val="28"/>
        </w:rPr>
        <w:t>Написание аналитического отчета в Microsoft Word:</w:t>
      </w:r>
    </w:p>
    <w:p w14:paraId="4A027CEE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Опишите основные выводы на основе данных из таблицы.</w:t>
      </w:r>
    </w:p>
    <w:p w14:paraId="5C7F8D60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Предложите рекомендации по поддержанию высокого уровня прибыли.</w:t>
      </w:r>
    </w:p>
    <w:p w14:paraId="7EBB92F3" w14:textId="7D0160FF" w:rsidR="00711E82" w:rsidRPr="00E8300E" w:rsidRDefault="00711E82" w:rsidP="001D2CC8">
      <w:pPr>
        <w:rPr>
          <w:szCs w:val="28"/>
        </w:rPr>
      </w:pPr>
      <w:r w:rsidRPr="00E8300E">
        <w:rPr>
          <w:szCs w:val="28"/>
        </w:rPr>
        <w:t>Критерии оценивания: наличие в ответе хотя бы трех шагов, описание операции сбора, анализа и визуализации данных.</w:t>
      </w:r>
    </w:p>
    <w:p w14:paraId="245F90B1" w14:textId="45C72E64" w:rsidR="001D2CC8" w:rsidRPr="00E8300E" w:rsidRDefault="009F7396" w:rsidP="001D2CC8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013E9099" w14:textId="77777777" w:rsidR="001D2CC8" w:rsidRPr="00E8300E" w:rsidRDefault="001D2CC8" w:rsidP="001D2CC8">
      <w:pPr>
        <w:rPr>
          <w:szCs w:val="28"/>
        </w:rPr>
      </w:pPr>
    </w:p>
    <w:p w14:paraId="50ED2B79" w14:textId="77777777" w:rsidR="006564BB" w:rsidRPr="00E8300E" w:rsidRDefault="001D2CC8" w:rsidP="001D2CC8">
      <w:pPr>
        <w:rPr>
          <w:iCs/>
          <w:szCs w:val="28"/>
        </w:rPr>
      </w:pPr>
      <w:r w:rsidRPr="00E8300E">
        <w:rPr>
          <w:szCs w:val="28"/>
        </w:rPr>
        <w:t>4</w:t>
      </w:r>
      <w:r w:rsidR="009F7396" w:rsidRPr="00E8300E">
        <w:rPr>
          <w:szCs w:val="28"/>
        </w:rPr>
        <w:t xml:space="preserve">. </w:t>
      </w:r>
      <w:r w:rsidR="006564BB" w:rsidRPr="00E8300E">
        <w:rPr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E8300E" w:rsidRDefault="009F7396" w:rsidP="001D2CC8">
      <w:pPr>
        <w:rPr>
          <w:szCs w:val="28"/>
        </w:rPr>
      </w:pPr>
      <w:r w:rsidRPr="00E8300E">
        <w:rPr>
          <w:szCs w:val="28"/>
        </w:rPr>
        <w:lastRenderedPageBreak/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Ситуация: Вас назначили ответственным за разработку ежемесячного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E8300E" w:rsidRDefault="009F7396" w:rsidP="001D2CC8">
      <w:pPr>
        <w:rPr>
          <w:szCs w:val="28"/>
        </w:rPr>
      </w:pPr>
      <w:r w:rsidRPr="00E8300E">
        <w:rPr>
          <w:szCs w:val="28"/>
        </w:rPr>
        <w:t>Время выполнения – 30 мин.</w:t>
      </w:r>
    </w:p>
    <w:p w14:paraId="49F392C8" w14:textId="6201055C" w:rsidR="009F7396" w:rsidRPr="00E8300E" w:rsidRDefault="00A57168" w:rsidP="001D2CC8">
      <w:pPr>
        <w:rPr>
          <w:szCs w:val="28"/>
        </w:rPr>
      </w:pPr>
      <w:r w:rsidRPr="00E8300E">
        <w:rPr>
          <w:szCs w:val="28"/>
        </w:rPr>
        <w:t>Ожидаемый ответ:</w:t>
      </w:r>
    </w:p>
    <w:p w14:paraId="4220B7FE" w14:textId="3C529985" w:rsidR="001D2CC8" w:rsidRPr="00E8300E" w:rsidRDefault="009F7396" w:rsidP="001D2CC8">
      <w:pPr>
        <w:rPr>
          <w:szCs w:val="28"/>
        </w:rPr>
      </w:pPr>
      <w:r w:rsidRPr="00E8300E">
        <w:rPr>
          <w:szCs w:val="28"/>
        </w:rPr>
        <w:t xml:space="preserve">1) </w:t>
      </w:r>
      <w:r w:rsidR="001D2CC8" w:rsidRPr="00E8300E">
        <w:rPr>
          <w:szCs w:val="28"/>
        </w:rPr>
        <w:t>Сбор данных:</w:t>
      </w:r>
    </w:p>
    <w:p w14:paraId="7C3F69E8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Получите данные о текущей кредиторской задолженности компании.</w:t>
      </w:r>
    </w:p>
    <w:p w14:paraId="27CED2EF" w14:textId="7F8CFA88" w:rsidR="001D2CC8" w:rsidRPr="00E8300E" w:rsidRDefault="002E73CA" w:rsidP="001D2CC8">
      <w:pPr>
        <w:rPr>
          <w:szCs w:val="28"/>
        </w:rPr>
      </w:pPr>
      <w:r w:rsidRPr="00E8300E">
        <w:rPr>
          <w:szCs w:val="28"/>
        </w:rPr>
        <w:t xml:space="preserve">2) </w:t>
      </w:r>
      <w:r w:rsidR="001D2CC8" w:rsidRPr="00E8300E">
        <w:rPr>
          <w:szCs w:val="28"/>
        </w:rPr>
        <w:t>Создание таблицы в Microsoft Excel:</w:t>
      </w:r>
    </w:p>
    <w:p w14:paraId="447ED2CC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Добавьте строки для дат поступления платежей и суммы погашенных обязательств.</w:t>
      </w:r>
    </w:p>
    <w:p w14:paraId="00A731C6" w14:textId="19E8E8C1" w:rsidR="001D2CC8" w:rsidRPr="00E8300E" w:rsidRDefault="002E73CA" w:rsidP="001D2CC8">
      <w:pPr>
        <w:rPr>
          <w:szCs w:val="28"/>
        </w:rPr>
      </w:pPr>
      <w:r w:rsidRPr="00E8300E">
        <w:rPr>
          <w:szCs w:val="28"/>
        </w:rPr>
        <w:t xml:space="preserve">3) </w:t>
      </w:r>
      <w:r w:rsidR="001D2CC8" w:rsidRPr="00E8300E">
        <w:rPr>
          <w:szCs w:val="28"/>
        </w:rPr>
        <w:t>Подсчет общей суммы задолженности:</w:t>
      </w:r>
    </w:p>
    <w:p w14:paraId="292D3746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Используйте функцию СУММ для подсчета общей суммы задолженности.</w:t>
      </w:r>
    </w:p>
    <w:p w14:paraId="46AE30B4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Пример формулы: =СУММ(B2:B10) для подсчета задолженности перед всеми контрагентами.</w:t>
      </w:r>
    </w:p>
    <w:p w14:paraId="238F382E" w14:textId="19354D12" w:rsidR="001D2CC8" w:rsidRPr="00E8300E" w:rsidRDefault="002E73CA" w:rsidP="001D2CC8">
      <w:pPr>
        <w:rPr>
          <w:szCs w:val="28"/>
        </w:rPr>
      </w:pPr>
      <w:r w:rsidRPr="00E8300E">
        <w:rPr>
          <w:szCs w:val="28"/>
        </w:rPr>
        <w:t xml:space="preserve">4) </w:t>
      </w:r>
      <w:r w:rsidR="001D2CC8" w:rsidRPr="00E8300E">
        <w:rPr>
          <w:szCs w:val="28"/>
        </w:rPr>
        <w:t>Отслеживание платежей:</w:t>
      </w:r>
    </w:p>
    <w:p w14:paraId="486B0325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Пример формулы: =СЧЁТЕСЛИ(A2:A10;"&gt;500") для подсчета числа выплат свыше 500 единиц.</w:t>
      </w:r>
    </w:p>
    <w:p w14:paraId="448538E6" w14:textId="66359C1A" w:rsidR="001D2CC8" w:rsidRPr="00E8300E" w:rsidRDefault="002E73CA" w:rsidP="001D2CC8">
      <w:pPr>
        <w:rPr>
          <w:szCs w:val="28"/>
        </w:rPr>
      </w:pPr>
      <w:r w:rsidRPr="00E8300E">
        <w:rPr>
          <w:szCs w:val="28"/>
        </w:rPr>
        <w:t xml:space="preserve">5) </w:t>
      </w:r>
      <w:r w:rsidR="001D2CC8" w:rsidRPr="00E8300E">
        <w:rPr>
          <w:szCs w:val="28"/>
        </w:rPr>
        <w:t>Анализ данных:</w:t>
      </w:r>
    </w:p>
    <w:p w14:paraId="45E4AFD6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Проанализируйте данные и определите крупные долги и просроченные платежи.</w:t>
      </w:r>
    </w:p>
    <w:p w14:paraId="713A8E3D" w14:textId="7A41868B" w:rsidR="001D2CC8" w:rsidRPr="00E8300E" w:rsidRDefault="002E73CA" w:rsidP="001D2CC8">
      <w:pPr>
        <w:rPr>
          <w:szCs w:val="28"/>
        </w:rPr>
      </w:pPr>
      <w:r w:rsidRPr="00E8300E">
        <w:rPr>
          <w:szCs w:val="28"/>
        </w:rPr>
        <w:t xml:space="preserve">6) </w:t>
      </w:r>
      <w:r w:rsidR="001D2CC8" w:rsidRPr="00E8300E">
        <w:rPr>
          <w:szCs w:val="28"/>
        </w:rPr>
        <w:t>Написание отчета в Microsoft Word:</w:t>
      </w:r>
    </w:p>
    <w:p w14:paraId="6E6FB0C5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Опишите текущее состояние кредиторской задолженности.</w:t>
      </w:r>
    </w:p>
    <w:p w14:paraId="4DDD6416" w14:textId="77777777" w:rsidR="001D2CC8" w:rsidRPr="00E8300E" w:rsidRDefault="001D2CC8" w:rsidP="001D2CC8">
      <w:pPr>
        <w:rPr>
          <w:szCs w:val="28"/>
        </w:rPr>
      </w:pPr>
      <w:r w:rsidRPr="00E8300E">
        <w:rPr>
          <w:szCs w:val="28"/>
        </w:rPr>
        <w:t>Предложите меры по снижению рисков и улучшению управления задолженностью.</w:t>
      </w:r>
    </w:p>
    <w:p w14:paraId="51F6AE0D" w14:textId="7F800F39" w:rsidR="00A57168" w:rsidRPr="00E8300E" w:rsidRDefault="00A57168" w:rsidP="001D2CC8">
      <w:pPr>
        <w:rPr>
          <w:szCs w:val="28"/>
        </w:rPr>
      </w:pPr>
      <w:r w:rsidRPr="00E8300E">
        <w:rPr>
          <w:szCs w:val="28"/>
        </w:rPr>
        <w:t>Критерии оценивания: наличие в ответе хотя бы трех шагов, описание операции сбора, анализа и визуализации данных.</w:t>
      </w:r>
    </w:p>
    <w:p w14:paraId="79843335" w14:textId="0791F8F1" w:rsidR="001D2CC8" w:rsidRPr="00E8300E" w:rsidRDefault="002E73CA" w:rsidP="001D2CC8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C7477F2" w14:textId="77777777" w:rsidR="001D2CC8" w:rsidRPr="00E8300E" w:rsidRDefault="001D2CC8" w:rsidP="001D2CC8">
      <w:pPr>
        <w:rPr>
          <w:szCs w:val="28"/>
        </w:rPr>
      </w:pPr>
    </w:p>
    <w:p w14:paraId="2AB3273E" w14:textId="77777777" w:rsidR="005B3F82" w:rsidRPr="00E8300E" w:rsidRDefault="002E73CA" w:rsidP="00E375E9">
      <w:pPr>
        <w:rPr>
          <w:iCs/>
          <w:szCs w:val="28"/>
        </w:rPr>
      </w:pPr>
      <w:r w:rsidRPr="00E8300E">
        <w:rPr>
          <w:szCs w:val="28"/>
        </w:rPr>
        <w:t xml:space="preserve">5. </w:t>
      </w:r>
      <w:r w:rsidR="005B3F82" w:rsidRPr="00E8300E">
        <w:rPr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E8300E" w:rsidRDefault="002E73CA" w:rsidP="00E375E9">
      <w:pPr>
        <w:rPr>
          <w:szCs w:val="28"/>
        </w:rPr>
      </w:pPr>
      <w:r w:rsidRPr="00E8300E">
        <w:rPr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lastRenderedPageBreak/>
        <w:t>Ситуация: Ваша компания планирует внедрить новое программное обеспечение для управления проектами. Вам поручено оценить 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E8300E" w:rsidRDefault="002E73CA" w:rsidP="00E375E9">
      <w:pPr>
        <w:rPr>
          <w:szCs w:val="28"/>
        </w:rPr>
      </w:pPr>
      <w:r w:rsidRPr="00E8300E">
        <w:rPr>
          <w:szCs w:val="28"/>
        </w:rPr>
        <w:t>Время выполнения – 30 мин.</w:t>
      </w:r>
    </w:p>
    <w:p w14:paraId="2A6E9738" w14:textId="63F1B16F" w:rsidR="002E73CA" w:rsidRPr="00E8300E" w:rsidRDefault="007F5B22" w:rsidP="00E375E9">
      <w:pPr>
        <w:rPr>
          <w:szCs w:val="28"/>
        </w:rPr>
      </w:pPr>
      <w:r w:rsidRPr="00E8300E">
        <w:rPr>
          <w:szCs w:val="28"/>
        </w:rPr>
        <w:t>Ожидаемый резуль</w:t>
      </w:r>
      <w:r w:rsidR="00E7168D" w:rsidRPr="00E8300E">
        <w:rPr>
          <w:szCs w:val="28"/>
        </w:rPr>
        <w:t>т</w:t>
      </w:r>
      <w:r w:rsidRPr="00E8300E">
        <w:rPr>
          <w:szCs w:val="28"/>
        </w:rPr>
        <w:t>ат:</w:t>
      </w:r>
    </w:p>
    <w:p w14:paraId="11A2D980" w14:textId="2BB646C1" w:rsidR="00E375E9" w:rsidRPr="00E8300E" w:rsidRDefault="002E73CA" w:rsidP="00E375E9">
      <w:pPr>
        <w:rPr>
          <w:szCs w:val="28"/>
        </w:rPr>
      </w:pPr>
      <w:r w:rsidRPr="00E8300E">
        <w:rPr>
          <w:szCs w:val="28"/>
        </w:rPr>
        <w:t xml:space="preserve">1) </w:t>
      </w:r>
      <w:r w:rsidR="00E375E9" w:rsidRPr="00E8300E">
        <w:rPr>
          <w:szCs w:val="28"/>
        </w:rPr>
        <w:t>Сбор данных:</w:t>
      </w:r>
    </w:p>
    <w:p w14:paraId="2F7EB089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Получите информацию о функциональных возможностях нового ПО.</w:t>
      </w:r>
    </w:p>
    <w:p w14:paraId="2A47319E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Проведите интервью с сотрудниками, которые уже используют данное ПО.</w:t>
      </w:r>
    </w:p>
    <w:p w14:paraId="08473692" w14:textId="3A4BE5A7" w:rsidR="00E375E9" w:rsidRPr="00E8300E" w:rsidRDefault="002E73CA" w:rsidP="00E375E9">
      <w:pPr>
        <w:rPr>
          <w:szCs w:val="28"/>
        </w:rPr>
      </w:pPr>
      <w:r w:rsidRPr="00E8300E">
        <w:rPr>
          <w:szCs w:val="28"/>
        </w:rPr>
        <w:t xml:space="preserve">2) </w:t>
      </w:r>
      <w:r w:rsidR="00E375E9" w:rsidRPr="00E8300E">
        <w:rPr>
          <w:szCs w:val="28"/>
        </w:rPr>
        <w:t>Создание таблицы в Microsoft Excel:</w:t>
      </w:r>
    </w:p>
    <w:p w14:paraId="2F052D0C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 xml:space="preserve">Создайте таблицу с оценкой ключевых функций ПО </w:t>
      </w:r>
      <w:proofErr w:type="spellStart"/>
      <w:r w:rsidRPr="00E8300E">
        <w:rPr>
          <w:szCs w:val="28"/>
        </w:rPr>
        <w:t>по</w:t>
      </w:r>
      <w:proofErr w:type="spellEnd"/>
      <w:r w:rsidRPr="00E8300E">
        <w:rPr>
          <w:szCs w:val="28"/>
        </w:rPr>
        <w:t xml:space="preserve"> шкале от 1 до 5.</w:t>
      </w:r>
    </w:p>
    <w:p w14:paraId="749DED10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Добавьте столбцы для комментариев и предложений по улучшению.</w:t>
      </w:r>
    </w:p>
    <w:p w14:paraId="699C787E" w14:textId="203B4A9D" w:rsidR="00E375E9" w:rsidRPr="00E8300E" w:rsidRDefault="009638D0" w:rsidP="00E375E9">
      <w:pPr>
        <w:rPr>
          <w:szCs w:val="28"/>
        </w:rPr>
      </w:pPr>
      <w:r w:rsidRPr="00E8300E">
        <w:rPr>
          <w:szCs w:val="28"/>
        </w:rPr>
        <w:t xml:space="preserve">3) </w:t>
      </w:r>
      <w:r w:rsidR="00E375E9" w:rsidRPr="00E8300E">
        <w:rPr>
          <w:szCs w:val="28"/>
        </w:rPr>
        <w:t>Подсчет общей оценки:</w:t>
      </w:r>
    </w:p>
    <w:p w14:paraId="32C77961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Используйте функцию СРЗНАЧ для расчета средней оценки ПО.</w:t>
      </w:r>
    </w:p>
    <w:p w14:paraId="29883E87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Пример формулы: =СРЗНАЧ(B2:B10) для подсчета средней оценки функционала.</w:t>
      </w:r>
    </w:p>
    <w:p w14:paraId="6AD39509" w14:textId="547F6ECD" w:rsidR="00E375E9" w:rsidRPr="00E8300E" w:rsidRDefault="009638D0" w:rsidP="00E375E9">
      <w:pPr>
        <w:rPr>
          <w:szCs w:val="28"/>
        </w:rPr>
      </w:pPr>
      <w:r w:rsidRPr="00E8300E">
        <w:rPr>
          <w:szCs w:val="28"/>
        </w:rPr>
        <w:t xml:space="preserve">4) </w:t>
      </w:r>
      <w:r w:rsidR="00E375E9" w:rsidRPr="00E8300E">
        <w:rPr>
          <w:szCs w:val="28"/>
        </w:rPr>
        <w:t>Визуализация данных:</w:t>
      </w:r>
    </w:p>
    <w:p w14:paraId="52096BDC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Создайте диаграммы и графики для иллюстрации преимуществ и недостатков ПО.</w:t>
      </w:r>
    </w:p>
    <w:p w14:paraId="4E7BBED9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Используйте функции для построения диаграмм (ВСТАВКА -&gt; Диаграмма).</w:t>
      </w:r>
    </w:p>
    <w:p w14:paraId="7C556232" w14:textId="7976DEF6" w:rsidR="00E375E9" w:rsidRPr="00E8300E" w:rsidRDefault="009638D0" w:rsidP="00E375E9">
      <w:pPr>
        <w:rPr>
          <w:szCs w:val="28"/>
        </w:rPr>
      </w:pPr>
      <w:r w:rsidRPr="00E8300E">
        <w:rPr>
          <w:szCs w:val="28"/>
        </w:rPr>
        <w:t xml:space="preserve">5) </w:t>
      </w:r>
      <w:r w:rsidR="00E375E9" w:rsidRPr="00E8300E">
        <w:rPr>
          <w:szCs w:val="28"/>
        </w:rPr>
        <w:t>Написание аналитической части отчета в Microsoft Word:</w:t>
      </w:r>
    </w:p>
    <w:p w14:paraId="72A5106C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Опишите основные выводы на основе данных из таблицы.</w:t>
      </w:r>
    </w:p>
    <w:p w14:paraId="4173ED9B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Предложите рекомендации по внедрению ПО, основываясь на собранных данных.</w:t>
      </w:r>
    </w:p>
    <w:p w14:paraId="4EFAE6E6" w14:textId="5CD6AFE3" w:rsidR="00E7168D" w:rsidRPr="00E8300E" w:rsidRDefault="00E7168D" w:rsidP="00E375E9">
      <w:pPr>
        <w:rPr>
          <w:szCs w:val="28"/>
        </w:rPr>
      </w:pPr>
      <w:r w:rsidRPr="00E8300E">
        <w:rPr>
          <w:szCs w:val="28"/>
        </w:rPr>
        <w:t xml:space="preserve">Критерии оценивания: наличие в ответе </w:t>
      </w:r>
      <w:r w:rsidR="003F0E79" w:rsidRPr="00E8300E">
        <w:rPr>
          <w:szCs w:val="28"/>
        </w:rPr>
        <w:t>хотя бы трех из пяти перечисленных шагов, описание операции сбора, анализа и визуализации данных.</w:t>
      </w:r>
    </w:p>
    <w:p w14:paraId="176F1C37" w14:textId="389FF3C7" w:rsidR="00E375E9" w:rsidRPr="00E8300E" w:rsidRDefault="009638D0" w:rsidP="00E375E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C9A39B5" w14:textId="77777777" w:rsidR="00E375E9" w:rsidRPr="00E8300E" w:rsidRDefault="00E375E9" w:rsidP="00E375E9">
      <w:pPr>
        <w:rPr>
          <w:szCs w:val="28"/>
        </w:rPr>
      </w:pPr>
    </w:p>
    <w:p w14:paraId="72BE9648" w14:textId="77777777" w:rsidR="005B3F82" w:rsidRPr="00E8300E" w:rsidRDefault="002901F7" w:rsidP="00E375E9">
      <w:pPr>
        <w:rPr>
          <w:iCs/>
          <w:szCs w:val="28"/>
        </w:rPr>
      </w:pPr>
      <w:r w:rsidRPr="00E8300E">
        <w:rPr>
          <w:szCs w:val="28"/>
        </w:rPr>
        <w:t xml:space="preserve">6. </w:t>
      </w:r>
      <w:r w:rsidR="005B3F82" w:rsidRPr="00E8300E">
        <w:rPr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E8300E" w:rsidRDefault="002901F7" w:rsidP="00E375E9">
      <w:pPr>
        <w:rPr>
          <w:szCs w:val="28"/>
        </w:rPr>
      </w:pPr>
      <w:r w:rsidRPr="00E8300E">
        <w:rPr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E8300E" w:rsidRDefault="002901F7" w:rsidP="00E375E9">
      <w:pPr>
        <w:rPr>
          <w:szCs w:val="28"/>
        </w:rPr>
      </w:pPr>
      <w:r w:rsidRPr="00E8300E">
        <w:rPr>
          <w:szCs w:val="28"/>
        </w:rPr>
        <w:t xml:space="preserve">Время выполнения – </w:t>
      </w:r>
      <w:r w:rsidR="003E003F" w:rsidRPr="00E8300E">
        <w:rPr>
          <w:szCs w:val="28"/>
        </w:rPr>
        <w:t>3</w:t>
      </w:r>
      <w:r w:rsidRPr="00E8300E">
        <w:rPr>
          <w:szCs w:val="28"/>
        </w:rPr>
        <w:t>0 мин.</w:t>
      </w:r>
    </w:p>
    <w:p w14:paraId="0C2235FE" w14:textId="0D06E580" w:rsidR="002901F7" w:rsidRPr="00E8300E" w:rsidRDefault="004D63E9" w:rsidP="00E375E9">
      <w:pPr>
        <w:rPr>
          <w:szCs w:val="28"/>
        </w:rPr>
      </w:pPr>
      <w:r w:rsidRPr="00E8300E">
        <w:rPr>
          <w:szCs w:val="28"/>
        </w:rPr>
        <w:t>Ожидаемый результат:</w:t>
      </w:r>
    </w:p>
    <w:p w14:paraId="5EC9AE0C" w14:textId="493F6DF3" w:rsidR="00E375E9" w:rsidRPr="00E8300E" w:rsidRDefault="002901F7" w:rsidP="00E375E9">
      <w:pPr>
        <w:rPr>
          <w:szCs w:val="28"/>
        </w:rPr>
      </w:pPr>
      <w:r w:rsidRPr="00E8300E">
        <w:rPr>
          <w:szCs w:val="28"/>
        </w:rPr>
        <w:t xml:space="preserve">1) </w:t>
      </w:r>
      <w:r w:rsidR="00E375E9" w:rsidRPr="00E8300E">
        <w:rPr>
          <w:szCs w:val="28"/>
        </w:rPr>
        <w:t>Сбор данных:</w:t>
      </w:r>
    </w:p>
    <w:p w14:paraId="7A26F2E6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lastRenderedPageBreak/>
        <w:t>Получите данные о текущих доходах и расходах компании.</w:t>
      </w:r>
    </w:p>
    <w:p w14:paraId="43415B03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Учтите вероятные изменения в доходах и расходах на следующий год.</w:t>
      </w:r>
    </w:p>
    <w:p w14:paraId="3D4D6CDD" w14:textId="1461ECF0" w:rsidR="00E375E9" w:rsidRPr="00E8300E" w:rsidRDefault="002901F7" w:rsidP="00E375E9">
      <w:pPr>
        <w:rPr>
          <w:szCs w:val="28"/>
        </w:rPr>
      </w:pPr>
      <w:r w:rsidRPr="00E8300E">
        <w:rPr>
          <w:szCs w:val="28"/>
        </w:rPr>
        <w:t xml:space="preserve">2) </w:t>
      </w:r>
      <w:r w:rsidR="00E375E9" w:rsidRPr="00E8300E">
        <w:rPr>
          <w:szCs w:val="28"/>
        </w:rPr>
        <w:t>Создание таблицы в Microsoft Excel:</w:t>
      </w:r>
    </w:p>
    <w:p w14:paraId="5E562DE7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Введите данные о предполагаемых доходах и расходах в таблицу.</w:t>
      </w:r>
    </w:p>
    <w:p w14:paraId="2B2BEC08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Pr="00E8300E" w:rsidRDefault="002901F7" w:rsidP="00E375E9">
      <w:pPr>
        <w:rPr>
          <w:szCs w:val="28"/>
        </w:rPr>
      </w:pPr>
      <w:r w:rsidRPr="00E8300E">
        <w:rPr>
          <w:szCs w:val="28"/>
        </w:rPr>
        <w:t xml:space="preserve">3) </w:t>
      </w:r>
      <w:r w:rsidR="00E375E9" w:rsidRPr="00E8300E">
        <w:rPr>
          <w:szCs w:val="28"/>
        </w:rPr>
        <w:t>Подсчет общих доходов и расходов:</w:t>
      </w:r>
    </w:p>
    <w:p w14:paraId="6B373F65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Пример формулы: =СУММ(B2:B13) для подсчета доходов за январь.</w:t>
      </w:r>
    </w:p>
    <w:p w14:paraId="160A0566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Анализ сценариев:</w:t>
      </w:r>
    </w:p>
    <w:p w14:paraId="197DD28E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Используйте функции ЕСЛИ и ВПР для оценки вероятностей различных сценариев.</w:t>
      </w:r>
    </w:p>
    <w:p w14:paraId="0B03436B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Пример формулы: =ЕСЛИ(A2="оптимистичный";B2*0.7;B2*0.3) для расчета вероятностного дохода.</w:t>
      </w:r>
    </w:p>
    <w:p w14:paraId="173E0B55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Написание аналитической части отчета в Microsoft Word:</w:t>
      </w:r>
    </w:p>
    <w:p w14:paraId="42457CD8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Опишите основные выводы на основе данных из таблицы.</w:t>
      </w:r>
    </w:p>
    <w:p w14:paraId="7ED33073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Предложите рекомендации по управлению денежными потоками на основе прогноза.</w:t>
      </w:r>
    </w:p>
    <w:p w14:paraId="5C94039B" w14:textId="0878C11D" w:rsidR="004D63E9" w:rsidRPr="00E8300E" w:rsidRDefault="004D63E9" w:rsidP="00E375E9">
      <w:pPr>
        <w:rPr>
          <w:szCs w:val="28"/>
        </w:rPr>
      </w:pPr>
      <w:r w:rsidRPr="00E8300E">
        <w:rPr>
          <w:szCs w:val="28"/>
        </w:rPr>
        <w:t>Критерии оценивания: наличие в ответе перечисленных шагов, описание операции сбора, анализа и визуализации данных.</w:t>
      </w:r>
    </w:p>
    <w:p w14:paraId="06F69EA5" w14:textId="51ED75B2" w:rsidR="00E375E9" w:rsidRPr="00E8300E" w:rsidRDefault="003E003F" w:rsidP="00E375E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3E30E4F3" w14:textId="77777777" w:rsidR="00E375E9" w:rsidRPr="00E8300E" w:rsidRDefault="00E375E9" w:rsidP="00E375E9">
      <w:pPr>
        <w:rPr>
          <w:szCs w:val="28"/>
        </w:rPr>
      </w:pPr>
    </w:p>
    <w:p w14:paraId="33CC5DD4" w14:textId="77777777" w:rsidR="005B3F82" w:rsidRPr="00E8300E" w:rsidRDefault="005A3D5D" w:rsidP="00E375E9">
      <w:pPr>
        <w:rPr>
          <w:iCs/>
          <w:szCs w:val="28"/>
        </w:rPr>
      </w:pPr>
      <w:r w:rsidRPr="00E8300E">
        <w:rPr>
          <w:szCs w:val="28"/>
        </w:rPr>
        <w:t xml:space="preserve">7. </w:t>
      </w:r>
      <w:r w:rsidR="005B3F82" w:rsidRPr="00E8300E">
        <w:rPr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E8300E" w:rsidRDefault="005A3D5D" w:rsidP="00E375E9">
      <w:pPr>
        <w:rPr>
          <w:szCs w:val="28"/>
        </w:rPr>
      </w:pPr>
      <w:r w:rsidRPr="00E8300E">
        <w:rPr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Ситуация: Ваша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E8300E" w:rsidRDefault="005A3D5D" w:rsidP="00E375E9">
      <w:pPr>
        <w:rPr>
          <w:szCs w:val="28"/>
        </w:rPr>
      </w:pPr>
      <w:r w:rsidRPr="00E8300E">
        <w:rPr>
          <w:szCs w:val="28"/>
        </w:rPr>
        <w:t xml:space="preserve">Время выполнения – </w:t>
      </w:r>
      <w:r w:rsidR="003E003F" w:rsidRPr="00E8300E">
        <w:rPr>
          <w:szCs w:val="28"/>
        </w:rPr>
        <w:t>3</w:t>
      </w:r>
      <w:r w:rsidRPr="00E8300E">
        <w:rPr>
          <w:szCs w:val="28"/>
        </w:rPr>
        <w:t>0 мин.</w:t>
      </w:r>
    </w:p>
    <w:p w14:paraId="4528B245" w14:textId="560439D8" w:rsidR="00E375E9" w:rsidRPr="00E8300E" w:rsidRDefault="00CA5B07" w:rsidP="00E375E9">
      <w:pPr>
        <w:rPr>
          <w:szCs w:val="28"/>
        </w:rPr>
      </w:pPr>
      <w:r w:rsidRPr="00E8300E">
        <w:rPr>
          <w:szCs w:val="28"/>
        </w:rPr>
        <w:t>Ожидаемый результат:</w:t>
      </w:r>
    </w:p>
    <w:p w14:paraId="454BD536" w14:textId="31764451" w:rsidR="00E375E9" w:rsidRPr="00E8300E" w:rsidRDefault="005A3D5D" w:rsidP="00E375E9">
      <w:pPr>
        <w:rPr>
          <w:szCs w:val="28"/>
        </w:rPr>
      </w:pPr>
      <w:r w:rsidRPr="00E8300E">
        <w:rPr>
          <w:szCs w:val="28"/>
        </w:rPr>
        <w:t xml:space="preserve">1) </w:t>
      </w:r>
      <w:r w:rsidR="00E375E9" w:rsidRPr="00E8300E">
        <w:rPr>
          <w:szCs w:val="28"/>
        </w:rPr>
        <w:t>Сбор данных:</w:t>
      </w:r>
    </w:p>
    <w:p w14:paraId="093F51C9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Проведите исследование рынка, включая анализ конкурентов и потребителей.</w:t>
      </w:r>
    </w:p>
    <w:p w14:paraId="5D314557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Получите данные о потенциале роста рынка и барьерах входа.</w:t>
      </w:r>
    </w:p>
    <w:p w14:paraId="463DF2B9" w14:textId="0F854487" w:rsidR="00E375E9" w:rsidRPr="00E8300E" w:rsidRDefault="0098715A" w:rsidP="00E375E9">
      <w:pPr>
        <w:rPr>
          <w:szCs w:val="28"/>
        </w:rPr>
      </w:pPr>
      <w:r w:rsidRPr="00E8300E">
        <w:rPr>
          <w:szCs w:val="28"/>
        </w:rPr>
        <w:t xml:space="preserve">2) </w:t>
      </w:r>
      <w:r w:rsidR="00E375E9" w:rsidRPr="00E8300E">
        <w:rPr>
          <w:szCs w:val="28"/>
        </w:rPr>
        <w:t>Создание таблицы в Microsoft Excel:</w:t>
      </w:r>
    </w:p>
    <w:p w14:paraId="51956E0F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Создайте таблицу с информацией о конкурентах, их долях рынка и стратегиях.</w:t>
      </w:r>
    </w:p>
    <w:p w14:paraId="6CAC20E5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E8300E" w:rsidRDefault="0098715A" w:rsidP="00E375E9">
      <w:pPr>
        <w:rPr>
          <w:szCs w:val="28"/>
        </w:rPr>
      </w:pPr>
      <w:r w:rsidRPr="00E8300E">
        <w:rPr>
          <w:szCs w:val="28"/>
        </w:rPr>
        <w:t xml:space="preserve">3) </w:t>
      </w:r>
      <w:r w:rsidR="00E375E9" w:rsidRPr="00E8300E">
        <w:rPr>
          <w:szCs w:val="28"/>
        </w:rPr>
        <w:t>Подсчет доли рынка:</w:t>
      </w:r>
    </w:p>
    <w:p w14:paraId="450F645B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lastRenderedPageBreak/>
        <w:t>Используйте функцию СУММ для подсчета общей доли рынка конкурентов.</w:t>
      </w:r>
    </w:p>
    <w:p w14:paraId="7A89D790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Пример формулы: =СУММ(B2:B10) для подсчета доли рынка всех конкурентов.</w:t>
      </w:r>
    </w:p>
    <w:p w14:paraId="151FADB8" w14:textId="7A3D073C" w:rsidR="00E375E9" w:rsidRPr="00E8300E" w:rsidRDefault="0098715A" w:rsidP="00E375E9">
      <w:pPr>
        <w:rPr>
          <w:szCs w:val="28"/>
        </w:rPr>
      </w:pPr>
      <w:r w:rsidRPr="00E8300E">
        <w:rPr>
          <w:szCs w:val="28"/>
        </w:rPr>
        <w:t xml:space="preserve">4) </w:t>
      </w:r>
      <w:r w:rsidR="00E375E9" w:rsidRPr="00E8300E">
        <w:rPr>
          <w:szCs w:val="28"/>
        </w:rPr>
        <w:t>Анализ потребительских предпочтений:</w:t>
      </w:r>
    </w:p>
    <w:p w14:paraId="7B582FCD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Пример формулы: =СЧЁТЕСЛИ(A2:A10;"предпочитает продукт A") для подсчета числа потребителей, предпочитающих продукт A.</w:t>
      </w:r>
    </w:p>
    <w:p w14:paraId="79D5AE59" w14:textId="4FBB08AA" w:rsidR="00E375E9" w:rsidRPr="00E8300E" w:rsidRDefault="0098715A" w:rsidP="00E375E9">
      <w:pPr>
        <w:rPr>
          <w:szCs w:val="28"/>
        </w:rPr>
      </w:pPr>
      <w:r w:rsidRPr="00E8300E">
        <w:rPr>
          <w:szCs w:val="28"/>
        </w:rPr>
        <w:t xml:space="preserve">5) </w:t>
      </w:r>
      <w:r w:rsidR="00E375E9" w:rsidRPr="00E8300E">
        <w:rPr>
          <w:szCs w:val="28"/>
        </w:rPr>
        <w:t>Написание аналитической части отчета в Microsoft Word:</w:t>
      </w:r>
    </w:p>
    <w:p w14:paraId="158E948E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Опишите основные выводы на основе данных из таблицы.</w:t>
      </w:r>
    </w:p>
    <w:p w14:paraId="19E5D325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Предложите рекомендации по выходу на новый рынок, учитывая результаты анализа.</w:t>
      </w:r>
    </w:p>
    <w:p w14:paraId="62B3F968" w14:textId="2D740331" w:rsidR="00CA5B07" w:rsidRPr="00E8300E" w:rsidRDefault="00CA5B07" w:rsidP="00E375E9">
      <w:pPr>
        <w:rPr>
          <w:szCs w:val="28"/>
        </w:rPr>
      </w:pPr>
      <w:r w:rsidRPr="00E8300E">
        <w:rPr>
          <w:szCs w:val="28"/>
        </w:rP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20E1F7D4" w14:textId="009A5D08" w:rsidR="00E375E9" w:rsidRPr="00E8300E" w:rsidRDefault="0098715A" w:rsidP="00E375E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7ED3B23" w14:textId="77777777" w:rsidR="00E375E9" w:rsidRPr="00E8300E" w:rsidRDefault="00E375E9" w:rsidP="00E375E9">
      <w:pPr>
        <w:rPr>
          <w:szCs w:val="28"/>
        </w:rPr>
      </w:pPr>
    </w:p>
    <w:p w14:paraId="1C8A62BC" w14:textId="77777777" w:rsidR="005B3F82" w:rsidRPr="00E8300E" w:rsidRDefault="00E375E9" w:rsidP="00E375E9">
      <w:pPr>
        <w:rPr>
          <w:iCs/>
          <w:szCs w:val="28"/>
        </w:rPr>
      </w:pPr>
      <w:r w:rsidRPr="00E8300E">
        <w:rPr>
          <w:szCs w:val="28"/>
        </w:rPr>
        <w:t>8</w:t>
      </w:r>
      <w:r w:rsidR="0098715A" w:rsidRPr="00E8300E">
        <w:rPr>
          <w:szCs w:val="28"/>
        </w:rPr>
        <w:t xml:space="preserve">. </w:t>
      </w:r>
      <w:r w:rsidR="005B3F82" w:rsidRPr="00E8300E">
        <w:rPr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E8300E" w:rsidRDefault="0098715A" w:rsidP="00E375E9">
      <w:pPr>
        <w:rPr>
          <w:szCs w:val="28"/>
        </w:rPr>
      </w:pPr>
      <w:r w:rsidRPr="00E8300E">
        <w:rPr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Pr="00E8300E" w:rsidRDefault="003E003F" w:rsidP="003E003F">
      <w:pPr>
        <w:rPr>
          <w:szCs w:val="28"/>
        </w:rPr>
      </w:pPr>
      <w:r w:rsidRPr="00E8300E">
        <w:rPr>
          <w:szCs w:val="28"/>
        </w:rPr>
        <w:t>Время выполнения – 30 мин.</w:t>
      </w:r>
    </w:p>
    <w:p w14:paraId="3B88F135" w14:textId="3230F514" w:rsidR="00E375E9" w:rsidRPr="00E8300E" w:rsidRDefault="00CA5B07" w:rsidP="00E375E9">
      <w:pPr>
        <w:rPr>
          <w:szCs w:val="28"/>
        </w:rPr>
      </w:pPr>
      <w:r w:rsidRPr="00E8300E">
        <w:rPr>
          <w:szCs w:val="28"/>
        </w:rPr>
        <w:t>Ожидаемый результат:</w:t>
      </w:r>
    </w:p>
    <w:p w14:paraId="0F9A4969" w14:textId="1362FD55" w:rsidR="00E375E9" w:rsidRPr="00E8300E" w:rsidRDefault="003E003F" w:rsidP="00E375E9">
      <w:pPr>
        <w:rPr>
          <w:szCs w:val="28"/>
        </w:rPr>
      </w:pPr>
      <w:r w:rsidRPr="00E8300E">
        <w:rPr>
          <w:szCs w:val="28"/>
        </w:rPr>
        <w:t xml:space="preserve">1) </w:t>
      </w:r>
      <w:r w:rsidR="00E375E9" w:rsidRPr="00E8300E">
        <w:rPr>
          <w:szCs w:val="28"/>
        </w:rPr>
        <w:t>Сбор данных:</w:t>
      </w:r>
    </w:p>
    <w:p w14:paraId="2CFEFBBD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Получите бухгалтерскую отчетность компании за последний год.</w:t>
      </w:r>
    </w:p>
    <w:p w14:paraId="4D0C5D26" w14:textId="56291747" w:rsidR="00E375E9" w:rsidRPr="00E8300E" w:rsidRDefault="003E003F" w:rsidP="00E375E9">
      <w:pPr>
        <w:rPr>
          <w:szCs w:val="28"/>
        </w:rPr>
      </w:pPr>
      <w:r w:rsidRPr="00E8300E">
        <w:rPr>
          <w:szCs w:val="28"/>
        </w:rPr>
        <w:t xml:space="preserve">2) </w:t>
      </w:r>
      <w:r w:rsidR="00E375E9" w:rsidRPr="00E8300E">
        <w:rPr>
          <w:szCs w:val="28"/>
        </w:rPr>
        <w:t>Создание таблицы в Microsoft Excel:</w:t>
      </w:r>
    </w:p>
    <w:p w14:paraId="6E5E4C53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Введите данные из бухгалтерской отчетности в таблицу.</w:t>
      </w:r>
    </w:p>
    <w:p w14:paraId="32A2FDF8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Добавьте столбцы для проверки соответствия стандартам и обнаружения ошибок.</w:t>
      </w:r>
    </w:p>
    <w:p w14:paraId="31F5E9A3" w14:textId="5B8A9556" w:rsidR="00E375E9" w:rsidRPr="00E8300E" w:rsidRDefault="003E003F" w:rsidP="00E375E9">
      <w:pPr>
        <w:rPr>
          <w:szCs w:val="28"/>
        </w:rPr>
      </w:pPr>
      <w:r w:rsidRPr="00E8300E">
        <w:rPr>
          <w:szCs w:val="28"/>
        </w:rPr>
        <w:t xml:space="preserve">3) </w:t>
      </w:r>
      <w:r w:rsidR="00E375E9" w:rsidRPr="00E8300E">
        <w:rPr>
          <w:szCs w:val="28"/>
        </w:rPr>
        <w:t>Подсчет отклонений:</w:t>
      </w:r>
    </w:p>
    <w:p w14:paraId="4210E430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Используйте функции СРЗНАЧ, СТАНДОТКЛОН для выявления отклонений от нормы.</w:t>
      </w:r>
    </w:p>
    <w:p w14:paraId="1D0ED457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Пример формулы: =СТАНДОТКЛОН(B2:B10) для расчета стандартного отклонения.</w:t>
      </w:r>
    </w:p>
    <w:p w14:paraId="5CF4CB58" w14:textId="2963F1CC" w:rsidR="00E375E9" w:rsidRPr="00E8300E" w:rsidRDefault="003E003F" w:rsidP="00E375E9">
      <w:pPr>
        <w:rPr>
          <w:szCs w:val="28"/>
        </w:rPr>
      </w:pPr>
      <w:r w:rsidRPr="00E8300E">
        <w:rPr>
          <w:szCs w:val="28"/>
        </w:rPr>
        <w:t xml:space="preserve">4) </w:t>
      </w:r>
      <w:r w:rsidR="00E375E9" w:rsidRPr="00E8300E">
        <w:rPr>
          <w:szCs w:val="28"/>
        </w:rPr>
        <w:t>Анализ ошибок:</w:t>
      </w:r>
    </w:p>
    <w:p w14:paraId="3629E296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lastRenderedPageBreak/>
        <w:t>Пример формулы: =ВПР(A2;"нормативные акты";2;0) для проверки соответствия нормативам.</w:t>
      </w:r>
    </w:p>
    <w:p w14:paraId="41F354CA" w14:textId="178FAD27" w:rsidR="00E375E9" w:rsidRPr="00E8300E" w:rsidRDefault="003E003F" w:rsidP="00E375E9">
      <w:pPr>
        <w:rPr>
          <w:szCs w:val="28"/>
        </w:rPr>
      </w:pPr>
      <w:r w:rsidRPr="00E8300E">
        <w:rPr>
          <w:szCs w:val="28"/>
        </w:rPr>
        <w:t xml:space="preserve">5) </w:t>
      </w:r>
      <w:r w:rsidR="00E375E9" w:rsidRPr="00E8300E">
        <w:rPr>
          <w:szCs w:val="28"/>
        </w:rPr>
        <w:t>Написание аналитической части отчета в Microsoft Word:</w:t>
      </w:r>
    </w:p>
    <w:p w14:paraId="2F08A579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Опишите основные ошибки и несоответствия, выявленные в ходе аудита.</w:t>
      </w:r>
    </w:p>
    <w:p w14:paraId="79C0CF7F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Предложите корректирующие действия для устранения найденных проблем.</w:t>
      </w:r>
    </w:p>
    <w:p w14:paraId="144B19A7" w14:textId="2023DEE2" w:rsidR="00044BDB" w:rsidRPr="00E8300E" w:rsidRDefault="00044BDB" w:rsidP="00E375E9">
      <w:pPr>
        <w:rPr>
          <w:szCs w:val="28"/>
        </w:rPr>
      </w:pPr>
      <w:r w:rsidRPr="00E8300E">
        <w:rPr>
          <w:szCs w:val="28"/>
        </w:rP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E53258" w14:textId="4FA35284" w:rsidR="00E375E9" w:rsidRPr="00E8300E" w:rsidRDefault="001726D1" w:rsidP="00E375E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17C959E0" w14:textId="77777777" w:rsidR="00E375E9" w:rsidRPr="00E8300E" w:rsidRDefault="00E375E9" w:rsidP="00E375E9">
      <w:pPr>
        <w:rPr>
          <w:szCs w:val="28"/>
        </w:rPr>
      </w:pPr>
    </w:p>
    <w:p w14:paraId="374245D4" w14:textId="77777777" w:rsidR="005B3F82" w:rsidRPr="00E8300E" w:rsidRDefault="00E375E9" w:rsidP="00E375E9">
      <w:pPr>
        <w:rPr>
          <w:iCs/>
          <w:szCs w:val="28"/>
        </w:rPr>
      </w:pPr>
      <w:r w:rsidRPr="00E8300E">
        <w:rPr>
          <w:szCs w:val="28"/>
        </w:rPr>
        <w:t>9</w:t>
      </w:r>
      <w:r w:rsidR="001E7B60" w:rsidRPr="00E8300E">
        <w:rPr>
          <w:szCs w:val="28"/>
        </w:rPr>
        <w:t xml:space="preserve">. </w:t>
      </w:r>
      <w:r w:rsidR="005B3F82" w:rsidRPr="00E8300E">
        <w:rPr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E8300E" w:rsidRDefault="001E7B60" w:rsidP="00E375E9">
      <w:pPr>
        <w:rPr>
          <w:szCs w:val="28"/>
        </w:rPr>
      </w:pPr>
      <w:r w:rsidRPr="00E8300E">
        <w:rPr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E8300E" w:rsidRDefault="001E7B60" w:rsidP="001E7B60">
      <w:pPr>
        <w:rPr>
          <w:szCs w:val="28"/>
        </w:rPr>
      </w:pPr>
      <w:r w:rsidRPr="00E8300E">
        <w:rPr>
          <w:szCs w:val="28"/>
        </w:rPr>
        <w:t>Время выполнения – 30 мин.</w:t>
      </w:r>
    </w:p>
    <w:p w14:paraId="73479358" w14:textId="2484D53C" w:rsidR="00E375E9" w:rsidRPr="00E8300E" w:rsidRDefault="00DD26DE" w:rsidP="00E375E9">
      <w:pPr>
        <w:rPr>
          <w:szCs w:val="28"/>
        </w:rPr>
      </w:pPr>
      <w:r w:rsidRPr="00E8300E">
        <w:rPr>
          <w:szCs w:val="28"/>
        </w:rPr>
        <w:t>Ожидаемый результат:</w:t>
      </w:r>
    </w:p>
    <w:p w14:paraId="1BEC8B7C" w14:textId="45088E7B" w:rsidR="00E375E9" w:rsidRPr="00E8300E" w:rsidRDefault="001E7B60" w:rsidP="00E375E9">
      <w:pPr>
        <w:rPr>
          <w:szCs w:val="28"/>
        </w:rPr>
      </w:pPr>
      <w:r w:rsidRPr="00E8300E">
        <w:rPr>
          <w:szCs w:val="28"/>
        </w:rPr>
        <w:t xml:space="preserve">1) </w:t>
      </w:r>
      <w:r w:rsidR="00E375E9" w:rsidRPr="00E8300E">
        <w:rPr>
          <w:szCs w:val="28"/>
        </w:rPr>
        <w:t>Сбор данных:</w:t>
      </w:r>
    </w:p>
    <w:p w14:paraId="5CAFD8E8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E8300E" w:rsidRDefault="001E7B60" w:rsidP="00E375E9">
      <w:pPr>
        <w:rPr>
          <w:szCs w:val="28"/>
        </w:rPr>
      </w:pPr>
      <w:r w:rsidRPr="00E8300E">
        <w:rPr>
          <w:szCs w:val="28"/>
        </w:rPr>
        <w:t xml:space="preserve">2) </w:t>
      </w:r>
      <w:r w:rsidR="00E375E9" w:rsidRPr="00E8300E">
        <w:rPr>
          <w:szCs w:val="28"/>
        </w:rPr>
        <w:t>Создание таблицы в Microsoft Excel:</w:t>
      </w:r>
    </w:p>
    <w:p w14:paraId="4CF019B8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Создайте таблицу с расчетами затрат на модернизацию и ожидаемой экономии.</w:t>
      </w:r>
    </w:p>
    <w:p w14:paraId="32178043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E8300E" w:rsidRDefault="001E7B60" w:rsidP="00E375E9">
      <w:pPr>
        <w:rPr>
          <w:szCs w:val="28"/>
        </w:rPr>
      </w:pPr>
      <w:r w:rsidRPr="00E8300E">
        <w:rPr>
          <w:szCs w:val="28"/>
        </w:rPr>
        <w:t xml:space="preserve">3) </w:t>
      </w:r>
      <w:r w:rsidR="00E375E9" w:rsidRPr="00E8300E">
        <w:rPr>
          <w:szCs w:val="28"/>
        </w:rPr>
        <w:t>Подсчет экономической эффективности:</w:t>
      </w:r>
    </w:p>
    <w:p w14:paraId="025EB65C" w14:textId="25BE1EC1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 xml:space="preserve">Используйте функции NPV </w:t>
      </w:r>
      <w:r w:rsidR="00A01DC0" w:rsidRPr="00E8300E">
        <w:rPr>
          <w:szCs w:val="28"/>
        </w:rPr>
        <w:t xml:space="preserve">(ЧПС) </w:t>
      </w:r>
      <w:r w:rsidRPr="00E8300E">
        <w:rPr>
          <w:szCs w:val="28"/>
        </w:rPr>
        <w:t>и IRR</w:t>
      </w:r>
      <w:r w:rsidR="003B28B5" w:rsidRPr="00E8300E">
        <w:rPr>
          <w:szCs w:val="28"/>
        </w:rPr>
        <w:t xml:space="preserve"> (ВНД)</w:t>
      </w:r>
      <w:r w:rsidRPr="00E8300E">
        <w:rPr>
          <w:szCs w:val="28"/>
        </w:rPr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Пример формулы: =</w:t>
      </w:r>
      <w:r w:rsidR="003B28B5" w:rsidRPr="00E8300E">
        <w:rPr>
          <w:szCs w:val="28"/>
        </w:rPr>
        <w:t>ЧПС</w:t>
      </w:r>
      <w:r w:rsidRPr="00E8300E">
        <w:rPr>
          <w:szCs w:val="28"/>
        </w:rPr>
        <w:t>(B2;C2:C10) для расчета чистой приведенной стоимости.</w:t>
      </w:r>
    </w:p>
    <w:p w14:paraId="72229B8F" w14:textId="0BBD0901" w:rsidR="00E375E9" w:rsidRPr="00E8300E" w:rsidRDefault="003B28B5" w:rsidP="00E375E9">
      <w:pPr>
        <w:rPr>
          <w:szCs w:val="28"/>
        </w:rPr>
      </w:pPr>
      <w:r w:rsidRPr="00E8300E">
        <w:rPr>
          <w:szCs w:val="28"/>
        </w:rPr>
        <w:t xml:space="preserve">4) </w:t>
      </w:r>
      <w:r w:rsidR="00E375E9" w:rsidRPr="00E8300E">
        <w:rPr>
          <w:szCs w:val="28"/>
        </w:rPr>
        <w:t>Анализ результатов:</w:t>
      </w:r>
    </w:p>
    <w:p w14:paraId="34B6A7CA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Пример формулы: =ЕСЛИ(A2="оптимистичный";B2*0.7;B2*0.3) для расчета вероятностной экономии.</w:t>
      </w:r>
    </w:p>
    <w:p w14:paraId="33E5D736" w14:textId="2C6FF558" w:rsidR="00E375E9" w:rsidRPr="00E8300E" w:rsidRDefault="003B28B5" w:rsidP="00E375E9">
      <w:pPr>
        <w:rPr>
          <w:szCs w:val="28"/>
        </w:rPr>
      </w:pPr>
      <w:r w:rsidRPr="00E8300E">
        <w:rPr>
          <w:szCs w:val="28"/>
        </w:rPr>
        <w:t xml:space="preserve">5) </w:t>
      </w:r>
      <w:r w:rsidR="00E375E9" w:rsidRPr="00E8300E">
        <w:rPr>
          <w:szCs w:val="28"/>
        </w:rPr>
        <w:t>Написание аналитической части отчета в Microsoft Word:</w:t>
      </w:r>
    </w:p>
    <w:p w14:paraId="137DFDA0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t>Опишите основные выводы на основе данных из таблицы.</w:t>
      </w:r>
    </w:p>
    <w:p w14:paraId="63778FC8" w14:textId="77777777" w:rsidR="00E375E9" w:rsidRPr="00E8300E" w:rsidRDefault="00E375E9" w:rsidP="00E375E9">
      <w:pPr>
        <w:rPr>
          <w:szCs w:val="28"/>
        </w:rPr>
      </w:pPr>
      <w:r w:rsidRPr="00E8300E">
        <w:rPr>
          <w:szCs w:val="28"/>
        </w:rPr>
        <w:lastRenderedPageBreak/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E8300E" w:rsidRDefault="00E406E9" w:rsidP="00E375E9">
      <w:pPr>
        <w:rPr>
          <w:szCs w:val="28"/>
        </w:rPr>
      </w:pPr>
      <w:r w:rsidRPr="00E8300E">
        <w:rPr>
          <w:szCs w:val="28"/>
        </w:rP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C439EDA" w14:textId="6900B9E6" w:rsidR="001D2CC8" w:rsidRPr="00E8300E" w:rsidRDefault="003B28B5" w:rsidP="00E375E9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C106BE" w:rsidRPr="00E8300E">
        <w:rPr>
          <w:szCs w:val="28"/>
        </w:rPr>
        <w:t xml:space="preserve"> ОПК-2.1; ОПК-2.2; ОПК-6.1</w:t>
      </w:r>
    </w:p>
    <w:p w14:paraId="7EFDBCCE" w14:textId="77777777" w:rsidR="001D2CC8" w:rsidRPr="00E8300E" w:rsidRDefault="001D2CC8" w:rsidP="001D2CC8">
      <w:pPr>
        <w:rPr>
          <w:szCs w:val="28"/>
        </w:rPr>
      </w:pPr>
    </w:p>
    <w:p w14:paraId="56224A31" w14:textId="77777777" w:rsidR="005B3F82" w:rsidRPr="00E8300E" w:rsidRDefault="000B0A3D" w:rsidP="00787FD2">
      <w:pPr>
        <w:rPr>
          <w:iCs/>
          <w:szCs w:val="28"/>
        </w:rPr>
      </w:pPr>
      <w:r w:rsidRPr="00E8300E">
        <w:rPr>
          <w:szCs w:val="28"/>
        </w:rPr>
        <w:t xml:space="preserve">10. </w:t>
      </w:r>
      <w:r w:rsidR="005B3F82" w:rsidRPr="00E8300E">
        <w:rPr>
          <w:iCs/>
          <w:szCs w:val="28"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E8300E" w:rsidRDefault="000B0A3D" w:rsidP="00787FD2">
      <w:pPr>
        <w:rPr>
          <w:szCs w:val="28"/>
        </w:rPr>
      </w:pPr>
      <w:r w:rsidRPr="00E8300E">
        <w:rPr>
          <w:szCs w:val="28"/>
        </w:rP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E8300E" w:rsidRDefault="00787FD2" w:rsidP="00787FD2">
      <w:pPr>
        <w:rPr>
          <w:szCs w:val="28"/>
        </w:rPr>
      </w:pPr>
      <w:r w:rsidRPr="00E8300E">
        <w:rPr>
          <w:szCs w:val="28"/>
        </w:rPr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E8300E" w:rsidRDefault="000B0A3D" w:rsidP="000B0A3D">
      <w:pPr>
        <w:rPr>
          <w:szCs w:val="28"/>
        </w:rPr>
      </w:pPr>
      <w:r w:rsidRPr="00E8300E">
        <w:rPr>
          <w:szCs w:val="28"/>
        </w:rPr>
        <w:t>Время выполнения – 30 мин.</w:t>
      </w:r>
    </w:p>
    <w:p w14:paraId="3BA60A5E" w14:textId="080E3816" w:rsidR="00787FD2" w:rsidRPr="00E8300E" w:rsidRDefault="00791372" w:rsidP="00787FD2">
      <w:pPr>
        <w:rPr>
          <w:szCs w:val="28"/>
        </w:rPr>
      </w:pPr>
      <w:r w:rsidRPr="00E8300E">
        <w:rPr>
          <w:szCs w:val="28"/>
        </w:rPr>
        <w:t>Ожидаемый результат:</w:t>
      </w:r>
    </w:p>
    <w:p w14:paraId="6BE89E20" w14:textId="3D485CEA" w:rsidR="00787FD2" w:rsidRPr="00E8300E" w:rsidRDefault="000B0A3D" w:rsidP="00787FD2">
      <w:pPr>
        <w:rPr>
          <w:szCs w:val="28"/>
        </w:rPr>
      </w:pPr>
      <w:r w:rsidRPr="00E8300E">
        <w:rPr>
          <w:szCs w:val="28"/>
        </w:rPr>
        <w:t xml:space="preserve">1) </w:t>
      </w:r>
      <w:r w:rsidR="00787FD2" w:rsidRPr="00E8300E">
        <w:rPr>
          <w:szCs w:val="28"/>
        </w:rPr>
        <w:t>Сбор данных:</w:t>
      </w:r>
    </w:p>
    <w:p w14:paraId="560713A1" w14:textId="77777777" w:rsidR="00787FD2" w:rsidRPr="00E8300E" w:rsidRDefault="00787FD2" w:rsidP="00787FD2">
      <w:pPr>
        <w:rPr>
          <w:szCs w:val="28"/>
        </w:rPr>
      </w:pPr>
      <w:r w:rsidRPr="00E8300E">
        <w:rPr>
          <w:szCs w:val="28"/>
        </w:rPr>
        <w:t>Получите информацию о текущем состоянии ИТ-инфраструктуры компании.</w:t>
      </w:r>
    </w:p>
    <w:p w14:paraId="6888F7CE" w14:textId="77777777" w:rsidR="00787FD2" w:rsidRPr="00E8300E" w:rsidRDefault="00787FD2" w:rsidP="00787FD2">
      <w:pPr>
        <w:rPr>
          <w:szCs w:val="28"/>
        </w:rPr>
      </w:pPr>
      <w:r w:rsidRPr="00E8300E">
        <w:rPr>
          <w:szCs w:val="28"/>
        </w:rPr>
        <w:t>Создание таблицы в Microsoft Excel:</w:t>
      </w:r>
    </w:p>
    <w:p w14:paraId="69977E63" w14:textId="77777777" w:rsidR="00787FD2" w:rsidRPr="00E8300E" w:rsidRDefault="00787FD2" w:rsidP="00787FD2">
      <w:pPr>
        <w:rPr>
          <w:szCs w:val="28"/>
        </w:rPr>
      </w:pPr>
      <w:r w:rsidRPr="00E8300E">
        <w:rPr>
          <w:szCs w:val="28"/>
        </w:rPr>
        <w:t>Введите данные о компонентах ИТ-инфраструктуры в таблицу.</w:t>
      </w:r>
    </w:p>
    <w:p w14:paraId="73D89306" w14:textId="77777777" w:rsidR="00787FD2" w:rsidRPr="00E8300E" w:rsidRDefault="00787FD2" w:rsidP="00787FD2">
      <w:pPr>
        <w:rPr>
          <w:szCs w:val="28"/>
        </w:rPr>
      </w:pPr>
      <w:r w:rsidRPr="00E8300E">
        <w:rPr>
          <w:szCs w:val="28"/>
        </w:rPr>
        <w:t>Добавьте столбцы для оценки производительности и надежности компонентов.</w:t>
      </w:r>
    </w:p>
    <w:p w14:paraId="568D3F12" w14:textId="24EFCD61" w:rsidR="00787FD2" w:rsidRPr="00E8300E" w:rsidRDefault="002D0142" w:rsidP="00787FD2">
      <w:pPr>
        <w:rPr>
          <w:szCs w:val="28"/>
        </w:rPr>
      </w:pPr>
      <w:r w:rsidRPr="00E8300E">
        <w:rPr>
          <w:szCs w:val="28"/>
        </w:rPr>
        <w:t xml:space="preserve">2) </w:t>
      </w:r>
      <w:r w:rsidR="00787FD2" w:rsidRPr="00E8300E">
        <w:rPr>
          <w:szCs w:val="28"/>
        </w:rPr>
        <w:t>Подсчет общей оценки:</w:t>
      </w:r>
    </w:p>
    <w:p w14:paraId="03B972FB" w14:textId="77777777" w:rsidR="00787FD2" w:rsidRPr="00E8300E" w:rsidRDefault="00787FD2" w:rsidP="00787FD2">
      <w:pPr>
        <w:rPr>
          <w:szCs w:val="28"/>
        </w:rPr>
      </w:pPr>
      <w:r w:rsidRPr="00E8300E">
        <w:rPr>
          <w:szCs w:val="28"/>
        </w:rPr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E8300E" w:rsidRDefault="00787FD2" w:rsidP="00787FD2">
      <w:pPr>
        <w:rPr>
          <w:szCs w:val="28"/>
        </w:rPr>
      </w:pPr>
      <w:r w:rsidRPr="00E8300E">
        <w:rPr>
          <w:szCs w:val="28"/>
        </w:rPr>
        <w:t>Пример формулы: =СРЗНАЧ(B2:B10) для подсчета средней оценки производительности.</w:t>
      </w:r>
    </w:p>
    <w:p w14:paraId="553A77C9" w14:textId="46C86F96" w:rsidR="00787FD2" w:rsidRPr="00E8300E" w:rsidRDefault="000A0BA2" w:rsidP="00787FD2">
      <w:pPr>
        <w:rPr>
          <w:szCs w:val="28"/>
        </w:rPr>
      </w:pPr>
      <w:r w:rsidRPr="00E8300E">
        <w:rPr>
          <w:szCs w:val="28"/>
        </w:rPr>
        <w:t>3)</w:t>
      </w:r>
      <w:r w:rsidR="00FA43DA" w:rsidRPr="00E8300E">
        <w:rPr>
          <w:szCs w:val="28"/>
        </w:rPr>
        <w:t xml:space="preserve"> </w:t>
      </w:r>
      <w:r w:rsidR="00787FD2" w:rsidRPr="00E8300E">
        <w:rPr>
          <w:szCs w:val="28"/>
        </w:rPr>
        <w:t>Визуализация данных:</w:t>
      </w:r>
    </w:p>
    <w:p w14:paraId="3F123A4E" w14:textId="77777777" w:rsidR="00787FD2" w:rsidRPr="00E8300E" w:rsidRDefault="00787FD2" w:rsidP="00787FD2">
      <w:pPr>
        <w:rPr>
          <w:szCs w:val="28"/>
        </w:rPr>
      </w:pPr>
      <w:r w:rsidRPr="00E8300E">
        <w:rPr>
          <w:szCs w:val="28"/>
        </w:rPr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E8300E" w:rsidRDefault="00787FD2" w:rsidP="00787FD2">
      <w:pPr>
        <w:rPr>
          <w:szCs w:val="28"/>
        </w:rPr>
      </w:pPr>
      <w:r w:rsidRPr="00E8300E">
        <w:rPr>
          <w:szCs w:val="28"/>
        </w:rPr>
        <w:t>Используйте функции для построения диаграмм (ВСТАВКА -&gt; Диаграмма).</w:t>
      </w:r>
    </w:p>
    <w:p w14:paraId="54344334" w14:textId="61BF4CBF" w:rsidR="00787FD2" w:rsidRPr="00E8300E" w:rsidRDefault="00FA43DA" w:rsidP="00787FD2">
      <w:pPr>
        <w:rPr>
          <w:szCs w:val="28"/>
        </w:rPr>
      </w:pPr>
      <w:r w:rsidRPr="00E8300E">
        <w:rPr>
          <w:szCs w:val="28"/>
        </w:rPr>
        <w:t xml:space="preserve">4) </w:t>
      </w:r>
      <w:r w:rsidR="00787FD2" w:rsidRPr="00E8300E">
        <w:rPr>
          <w:szCs w:val="28"/>
        </w:rPr>
        <w:t>Написание аналитической части отчета в Microsoft Word:</w:t>
      </w:r>
    </w:p>
    <w:p w14:paraId="74031055" w14:textId="77777777" w:rsidR="00787FD2" w:rsidRPr="00E8300E" w:rsidRDefault="00787FD2" w:rsidP="00787FD2">
      <w:pPr>
        <w:rPr>
          <w:szCs w:val="28"/>
        </w:rPr>
      </w:pPr>
      <w:r w:rsidRPr="00E8300E">
        <w:rPr>
          <w:szCs w:val="28"/>
        </w:rPr>
        <w:t>Опишите основные выводы на основе данных из таблицы.</w:t>
      </w:r>
    </w:p>
    <w:p w14:paraId="3496830B" w14:textId="77777777" w:rsidR="00787FD2" w:rsidRPr="00E8300E" w:rsidRDefault="00787FD2" w:rsidP="00787FD2">
      <w:pPr>
        <w:rPr>
          <w:szCs w:val="28"/>
        </w:rPr>
      </w:pPr>
      <w:r w:rsidRPr="00E8300E">
        <w:rPr>
          <w:szCs w:val="28"/>
        </w:rPr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E8300E" w:rsidRDefault="00791372" w:rsidP="00787FD2">
      <w:pPr>
        <w:rPr>
          <w:szCs w:val="28"/>
        </w:rPr>
      </w:pPr>
      <w:r w:rsidRPr="00E8300E">
        <w:rPr>
          <w:szCs w:val="28"/>
        </w:rPr>
        <w:t>Критерии оценивания: наличие в ответе хотя бы трех шагов, описание операции сбора, анализа и визуализации данных.</w:t>
      </w:r>
    </w:p>
    <w:p w14:paraId="4A96FCB1" w14:textId="74E66390" w:rsidR="00053130" w:rsidRPr="00E8300E" w:rsidRDefault="00FA43DA" w:rsidP="007C1F55">
      <w:pPr>
        <w:rPr>
          <w:szCs w:val="28"/>
        </w:rPr>
      </w:pPr>
      <w:r w:rsidRPr="00E8300E">
        <w:rPr>
          <w:szCs w:val="28"/>
        </w:rPr>
        <w:t>Компетенции (индикаторы):</w:t>
      </w:r>
      <w:r w:rsidR="00153B50" w:rsidRPr="00E8300E">
        <w:rPr>
          <w:szCs w:val="28"/>
        </w:rPr>
        <w:t xml:space="preserve"> ОПК-2.1; ОПК-2.2; ОПК-6.1</w:t>
      </w:r>
    </w:p>
    <w:sectPr w:rsidR="00053130" w:rsidRPr="00E83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6C4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656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3B50"/>
    <w:rsid w:val="0015479B"/>
    <w:rsid w:val="001726D1"/>
    <w:rsid w:val="00177A30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06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343B1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300E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6BE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  <w:style w:type="paragraph" w:styleId="af">
    <w:name w:val="Balloon Text"/>
    <w:basedOn w:val="a"/>
    <w:link w:val="af0"/>
    <w:uiPriority w:val="99"/>
    <w:semiHidden/>
    <w:unhideWhenUsed/>
    <w:rsid w:val="00E8300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83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6BE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  <w:style w:type="paragraph" w:styleId="af">
    <w:name w:val="Balloon Text"/>
    <w:basedOn w:val="a"/>
    <w:link w:val="af0"/>
    <w:uiPriority w:val="99"/>
    <w:semiHidden/>
    <w:unhideWhenUsed/>
    <w:rsid w:val="00E8300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83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1</TotalTime>
  <Pages>29</Pages>
  <Words>7296</Words>
  <Characters>41588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ADMIN</cp:lastModifiedBy>
  <cp:revision>3</cp:revision>
  <dcterms:created xsi:type="dcterms:W3CDTF">2025-03-08T15:51:00Z</dcterms:created>
  <dcterms:modified xsi:type="dcterms:W3CDTF">2025-03-27T10:35:00Z</dcterms:modified>
</cp:coreProperties>
</file>